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FD1DF" w14:textId="3EAAE29C" w:rsidR="004A6083" w:rsidRPr="000D0A7A" w:rsidRDefault="00D41BC0" w:rsidP="000D0A7A">
      <w:pPr>
        <w:pStyle w:val="BodyText"/>
      </w:pPr>
      <w:r>
        <w:rPr>
          <w:noProof/>
        </w:rPr>
        <mc:AlternateContent>
          <mc:Choice Requires="wps">
            <w:drawing>
              <wp:anchor distT="45720" distB="45720" distL="114300" distR="114300" simplePos="0" relativeHeight="251658240" behindDoc="0" locked="0" layoutInCell="1" allowOverlap="1" wp14:anchorId="3CC4605A" wp14:editId="39A6A32C">
                <wp:simplePos x="0" y="0"/>
                <wp:positionH relativeFrom="column">
                  <wp:posOffset>1047033</wp:posOffset>
                </wp:positionH>
                <wp:positionV relativeFrom="paragraph">
                  <wp:posOffset>134620</wp:posOffset>
                </wp:positionV>
                <wp:extent cx="3426460" cy="1404620"/>
                <wp:effectExtent l="0" t="0" r="254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404620"/>
                        </a:xfrm>
                        <a:prstGeom prst="rect">
                          <a:avLst/>
                        </a:prstGeom>
                        <a:solidFill>
                          <a:srgbClr val="FFFFFF"/>
                        </a:solidFill>
                        <a:ln w="9525">
                          <a:noFill/>
                          <a:miter lim="800000"/>
                          <a:headEnd/>
                          <a:tailEnd/>
                        </a:ln>
                      </wps:spPr>
                      <wps:txbx>
                        <w:txbxContent>
                          <w:p w14:paraId="4F27CB6C" w14:textId="6425FBA4" w:rsidR="00D41BC0" w:rsidRPr="00D41BC0" w:rsidRDefault="00D41BC0">
                            <w:pPr>
                              <w:rPr>
                                <w:b/>
                                <w:color w:val="1D428A" w:themeColor="accent1"/>
                                <w:sz w:val="44"/>
                                <w:szCs w:val="44"/>
                              </w:rPr>
                            </w:pPr>
                            <w:r w:rsidRPr="00D41BC0">
                              <w:rPr>
                                <w:b/>
                                <w:color w:val="1D428A" w:themeColor="accent1"/>
                                <w:sz w:val="44"/>
                                <w:szCs w:val="44"/>
                              </w:rPr>
                              <w:t>Lansvale Public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C4605A" id="_x0000_t202" coordsize="21600,21600" o:spt="202" path="m,l,21600r21600,l21600,xe">
                <v:stroke joinstyle="miter"/>
                <v:path gradientshapeok="t" o:connecttype="rect"/>
              </v:shapetype>
              <v:shape id="Text Box 2" o:spid="_x0000_s1026" type="#_x0000_t202" style="position:absolute;margin-left:82.45pt;margin-top:10.6pt;width:269.8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SRIQIAAB4EAAAOAAAAZHJzL2Uyb0RvYy54bWysU11v2yAUfZ+0/4B4X+x4Tt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Yn5FiWEa&#10;m/QkxkA+wEiKqM9gfYVpjxYTw4jH2OdUq7cPwH96YmDTM7MTd87B0AvWIr95vJldXJ1wfARphi/Q&#10;4jNsHyABjZ3TUTyUgyA69ul47k2kwvHwfVksyyWGOMbmZV4ui9S9jFXP163z4ZMATeKipg6bn+DZ&#10;4cGHSIdVzynxNQ9KtlupVNq4XbNRjhwYGmWbRqrgVZoyZKjpzaJYJGQD8X7ykJYBjaykrul1Hsdk&#10;rSjHR9OmlMCkmtbIRJmTPlGSSZwwNiMmRtEaaI+olIPJsPjBcNGD+03JgGatqf+1Z05Qoj4bVPtm&#10;XpbR3WlTLq5QGuIuI81lhBmOUDUNlEzLTUg/Iulg77ArW5n0emFy4oomTDKePkx0+eU+Zb186/Uf&#10;AAAA//8DAFBLAwQUAAYACAAAACEAeNQLdt4AAAAKAQAADwAAAGRycy9kb3ducmV2LnhtbEyPy07D&#10;MBBF95X4B2uQ2LVOo7RAiFNVVGxYIFGQYOnGkzjCL9luGv6eYQXLO3N050yzm61hE8Y0eidgvSqA&#10;oeu8Gt0g4P3taXkHLGXplDTeoYBvTLBrrxaNrJW/uFecjnlgVOJSLQXonEPNeeo0WplWPqCjXe+j&#10;lZliHLiK8kLl1vCyKLbcytHRBS0DPmrsvo5nK+DD6lEd4stnr8x0eO73mzDHIMTN9bx/AJZxzn8w&#10;/OqTOrTkdPJnpxIzlLfVPaECynUJjIDbotoAO9GgKivgbcP/v9D+AAAA//8DAFBLAQItABQABgAI&#10;AAAAIQC2gziS/gAAAOEBAAATAAAAAAAAAAAAAAAAAAAAAABbQ29udGVudF9UeXBlc10ueG1sUEsB&#10;Ai0AFAAGAAgAAAAhADj9If/WAAAAlAEAAAsAAAAAAAAAAAAAAAAALwEAAF9yZWxzLy5yZWxzUEsB&#10;Ai0AFAAGAAgAAAAhAI7xNJEhAgAAHgQAAA4AAAAAAAAAAAAAAAAALgIAAGRycy9lMm9Eb2MueG1s&#10;UEsBAi0AFAAGAAgAAAAhAHjUC3beAAAACgEAAA8AAAAAAAAAAAAAAAAAewQAAGRycy9kb3ducmV2&#10;LnhtbFBLBQYAAAAABAAEAPMAAACGBQAAAAA=&#10;" stroked="f">
                <v:textbox style="mso-fit-shape-to-text:t">
                  <w:txbxContent>
                    <w:p w14:paraId="4F27CB6C" w14:textId="6425FBA4" w:rsidR="00D41BC0" w:rsidRPr="00D41BC0" w:rsidRDefault="00D41BC0">
                      <w:pPr>
                        <w:rPr>
                          <w:b/>
                          <w:color w:val="1D428A" w:themeColor="accent1"/>
                          <w:sz w:val="44"/>
                          <w:szCs w:val="44"/>
                        </w:rPr>
                      </w:pPr>
                      <w:r w:rsidRPr="00D41BC0">
                        <w:rPr>
                          <w:b/>
                          <w:color w:val="1D428A" w:themeColor="accent1"/>
                          <w:sz w:val="44"/>
                          <w:szCs w:val="44"/>
                        </w:rPr>
                        <w:t>Lansvale Public School</w:t>
                      </w:r>
                    </w:p>
                  </w:txbxContent>
                </v:textbox>
                <w10:wrap type="square"/>
              </v:shape>
            </w:pict>
          </mc:Fallback>
        </mc:AlternateContent>
      </w:r>
      <w:r w:rsidR="002565B1">
        <w:rPr>
          <w:noProof/>
        </w:rPr>
        <w:drawing>
          <wp:inline distT="0" distB="0" distL="0" distR="0" wp14:anchorId="0F75E4F8" wp14:editId="48CEB051">
            <wp:extent cx="694146" cy="8022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svale PS emblem logo picture.png"/>
                    <pic:cNvPicPr/>
                  </pic:nvPicPr>
                  <pic:blipFill>
                    <a:blip r:embed="rId11">
                      <a:extLst>
                        <a:ext uri="{28A0092B-C50C-407E-A947-70E740481C1C}">
                          <a14:useLocalDpi xmlns:a14="http://schemas.microsoft.com/office/drawing/2010/main" val="0"/>
                        </a:ext>
                      </a:extLst>
                    </a:blip>
                    <a:stretch>
                      <a:fillRect/>
                    </a:stretch>
                  </pic:blipFill>
                  <pic:spPr>
                    <a:xfrm>
                      <a:off x="0" y="0"/>
                      <a:ext cx="694146" cy="802217"/>
                    </a:xfrm>
                    <a:prstGeom prst="rect">
                      <a:avLst/>
                    </a:prstGeom>
                  </pic:spPr>
                </pic:pic>
              </a:graphicData>
            </a:graphic>
          </wp:inline>
        </w:drawing>
      </w:r>
    </w:p>
    <w:p w14:paraId="25FA51FF" w14:textId="77777777" w:rsidR="000D0A7A" w:rsidRPr="000D0A7A" w:rsidRDefault="000D0A7A" w:rsidP="000D0A7A">
      <w:pPr>
        <w:pStyle w:val="BodyText"/>
        <w:spacing w:after="240"/>
      </w:pPr>
    </w:p>
    <w:p w14:paraId="5266682E" w14:textId="6E61973D" w:rsidR="00544E36" w:rsidRPr="000D0A7A" w:rsidRDefault="00A11588" w:rsidP="00C23F00">
      <w:pPr>
        <w:pStyle w:val="BodyText"/>
        <w:rPr>
          <w:rStyle w:val="HeaderChar"/>
        </w:rPr>
      </w:pPr>
      <w:sdt>
        <w:sdtPr>
          <w:rPr>
            <w:rStyle w:val="HeaderChar"/>
            <w:b/>
            <w:bCs/>
            <w:color w:val="407EC9"/>
            <w:sz w:val="28"/>
            <w:szCs w:val="28"/>
          </w:rPr>
          <w:id w:val="-1922640281"/>
          <w:lock w:val="sdtContentLocked"/>
          <w:placeholder>
            <w:docPart w:val="DefaultPlaceholder_-1854013440"/>
          </w:placeholder>
        </w:sdtPr>
        <w:sdtEndPr>
          <w:rPr>
            <w:rStyle w:val="HeaderChar"/>
          </w:rPr>
        </w:sdtEndPr>
        <w:sdtContent>
          <w:r w:rsidR="000D0A7A" w:rsidRPr="000D0A7A">
            <w:rPr>
              <w:b/>
              <w:bCs/>
              <w:noProof/>
              <w:color w:val="407EC9"/>
              <w:sz w:val="28"/>
              <w:szCs w:val="28"/>
              <w:lang w:bidi="ar-SA"/>
            </w:rPr>
            <w:drawing>
              <wp:inline distT="0" distB="0" distL="0" distR="0" wp14:anchorId="7069B5F8" wp14:editId="3C4EEB64">
                <wp:extent cx="6534925" cy="908306"/>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6534925" cy="908306"/>
                        </a:xfrm>
                        <a:prstGeom prst="rect">
                          <a:avLst/>
                        </a:prstGeom>
                      </pic:spPr>
                    </pic:pic>
                  </a:graphicData>
                </a:graphic>
              </wp:inline>
            </w:drawing>
          </w:r>
        </w:sdtContent>
      </w:sdt>
      <w:r w:rsidR="00544E36" w:rsidRPr="000D0A7A">
        <w:rPr>
          <w:rStyle w:val="HeaderChar"/>
          <w:b/>
          <w:bCs/>
          <w:color w:val="407EC9"/>
          <w:sz w:val="28"/>
          <w:szCs w:val="28"/>
        </w:rPr>
        <w:t xml:space="preserve"> </w:t>
      </w:r>
    </w:p>
    <w:p w14:paraId="290FD2D2" w14:textId="29A5DA38" w:rsidR="00951374" w:rsidRPr="000D0A7A" w:rsidRDefault="00544E36" w:rsidP="00C23F00">
      <w:pPr>
        <w:pStyle w:val="Introtext"/>
      </w:pPr>
      <w:r w:rsidRPr="000D0A7A">
        <w:t>We’re excited about our return to face-to-face learning and welcoming students and staff back onsite where we know the best learning happens. This is a short summary of what our parents and students can expect. </w:t>
      </w:r>
    </w:p>
    <w:sdt>
      <w:sdtPr>
        <w:id w:val="-580992788"/>
        <w:lock w:val="sdtContentLocked"/>
        <w:placeholder>
          <w:docPart w:val="DefaultPlaceholder_-1854013440"/>
        </w:placeholder>
      </w:sdtPr>
      <w:sdtEndPr/>
      <w:sdtContent>
        <w:p w14:paraId="5BADECC7" w14:textId="5C100C2A" w:rsidR="00787B09" w:rsidRPr="000D0A7A" w:rsidRDefault="00787B09" w:rsidP="007C7AF6">
          <w:pPr>
            <w:pStyle w:val="BodyText"/>
          </w:pPr>
          <w:r w:rsidRPr="000D0A7A">
            <w:rPr>
              <w:noProof/>
              <w:lang w:bidi="ar-SA"/>
            </w:rPr>
            <w:drawing>
              <wp:inline distT="0" distB="0" distL="0" distR="0" wp14:anchorId="476DA84E" wp14:editId="3AA93E9C">
                <wp:extent cx="4404369" cy="633985"/>
                <wp:effectExtent l="0" t="0" r="0" b="0"/>
                <wp:docPr id="24" name="Picture 24" descr="Key dates for our staged ret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Key dates for our staged return  "/>
                        <pic:cNvPicPr/>
                      </pic:nvPicPr>
                      <pic:blipFill>
                        <a:blip r:embed="rId13">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p w14:paraId="6A822D8C" w14:textId="6D481964" w:rsidR="00544E36" w:rsidRPr="000D0A7A" w:rsidRDefault="00A11588" w:rsidP="007C7AF6">
      <w:pPr>
        <w:pStyle w:val="BodyText"/>
      </w:pPr>
      <w:sdt>
        <w:sdtPr>
          <w:id w:val="-1544518829"/>
          <w:lock w:val="sdtContentLocked"/>
          <w:placeholder>
            <w:docPart w:val="DefaultPlaceholder_-1854013440"/>
          </w:placeholder>
        </w:sdtPr>
        <w:sdtEndPr/>
        <w:sdtContent>
          <w:r w:rsidR="00544E36" w:rsidRPr="000D0A7A">
            <w:t>While we know there is excitement about the return to school it’s important that we stick to the staged return to give us time to be ready to welcome back students onsite. Students will return to face-to-face learning in the following order </w:t>
          </w:r>
        </w:sdtContent>
      </w:sdt>
    </w:p>
    <w:p w14:paraId="3A5EDB15" w14:textId="5AB16205" w:rsidR="004069DE" w:rsidRPr="004069DE" w:rsidRDefault="004069DE" w:rsidP="004069DE">
      <w:pPr>
        <w:pStyle w:val="ListBullet"/>
      </w:pPr>
      <w:r w:rsidRPr="004069DE">
        <w:t xml:space="preserve">from 18 October – department preschool, Kindergarten, Year 1 </w:t>
      </w:r>
    </w:p>
    <w:p w14:paraId="64078360" w14:textId="77777777" w:rsidR="004069DE" w:rsidRPr="004069DE" w:rsidRDefault="004069DE" w:rsidP="004069DE">
      <w:pPr>
        <w:pStyle w:val="ListBullet"/>
      </w:pPr>
      <w:r w:rsidRPr="004069DE">
        <w:t>from 25 October – all remaining year groups.</w:t>
      </w:r>
    </w:p>
    <w:sdt>
      <w:sdtPr>
        <w:id w:val="-1018154335"/>
        <w:lock w:val="sdtContentLocked"/>
        <w:placeholder>
          <w:docPart w:val="DefaultPlaceholder_-1854013440"/>
        </w:placeholder>
      </w:sdtPr>
      <w:sdtEndPr/>
      <w:sdtContent>
        <w:p w14:paraId="1969DC70" w14:textId="0C3ED61B" w:rsidR="00787B09" w:rsidRPr="000D0A7A" w:rsidRDefault="00787B09" w:rsidP="007C7AF6">
          <w:pPr>
            <w:pStyle w:val="BodyText"/>
          </w:pPr>
          <w:r w:rsidRPr="000D0A7A">
            <w:rPr>
              <w:noProof/>
              <w:lang w:bidi="ar-SA"/>
            </w:rPr>
            <w:drawing>
              <wp:inline distT="0" distB="0" distL="0" distR="0" wp14:anchorId="4EF58787" wp14:editId="09D3B400">
                <wp:extent cx="4645161" cy="633985"/>
                <wp:effectExtent l="0" t="0" r="3175" b="0"/>
                <wp:docPr id="25" name="Picture 25" descr="Our school’s COVID-safe op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ur school’s COVID-safe operations "/>
                        <pic:cNvPicPr/>
                      </pic:nvPicPr>
                      <pic:blipFill>
                        <a:blip r:embed="rId14">
                          <a:extLst>
                            <a:ext uri="{28A0092B-C50C-407E-A947-70E740481C1C}">
                              <a14:useLocalDpi xmlns:a14="http://schemas.microsoft.com/office/drawing/2010/main" val="0"/>
                            </a:ext>
                          </a:extLst>
                        </a:blip>
                        <a:stretch>
                          <a:fillRect/>
                        </a:stretch>
                      </pic:blipFill>
                      <pic:spPr>
                        <a:xfrm>
                          <a:off x="0" y="0"/>
                          <a:ext cx="4645161" cy="633985"/>
                        </a:xfrm>
                        <a:prstGeom prst="rect">
                          <a:avLst/>
                        </a:prstGeom>
                      </pic:spPr>
                    </pic:pic>
                  </a:graphicData>
                </a:graphic>
              </wp:inline>
            </w:drawing>
          </w:r>
        </w:p>
      </w:sdtContent>
    </w:sdt>
    <w:sdt>
      <w:sdtPr>
        <w:id w:val="2090502449"/>
        <w:lock w:val="sdtContentLocked"/>
        <w:placeholder>
          <w:docPart w:val="DefaultPlaceholder_-1854013440"/>
        </w:placeholder>
      </w:sdtPr>
      <w:sdtEndPr/>
      <w:sdtContent>
        <w:p w14:paraId="171C2D0A" w14:textId="5FC5B215" w:rsidR="004A6083" w:rsidRPr="000D0A7A" w:rsidRDefault="004A6083" w:rsidP="007C7AF6">
          <w:pPr>
            <w:pStyle w:val="BodyText"/>
          </w:pPr>
          <w:r w:rsidRPr="000D0A7A">
            <w:t>Our COVID-safe return to school plan is NSW Health approved and includes numerous effective practices to</w:t>
          </w:r>
          <w:r w:rsidR="00BE232D" w:rsidRPr="000D0A7A">
            <w:t xml:space="preserve"> support the health and wellbeing of our students and staff. These practices include</w:t>
          </w:r>
          <w:r w:rsidRPr="000D0A7A">
            <w:t xml:space="preserve"> vaccinations, mask wearing, reduced mingling of student groups and staff, ventilation in classrooms and continued good hygiene and cleaning.</w:t>
          </w:r>
        </w:p>
      </w:sdtContent>
    </w:sdt>
    <w:sdt>
      <w:sdtPr>
        <w:id w:val="1362161098"/>
        <w:lock w:val="sdtContentLocked"/>
        <w:placeholder>
          <w:docPart w:val="DefaultPlaceholder_-1854013440"/>
        </w:placeholder>
      </w:sdtPr>
      <w:sdtEndPr/>
      <w:sdtContent>
        <w:p w14:paraId="36743927" w14:textId="3C447063" w:rsidR="00544E36" w:rsidRPr="000D0A7A" w:rsidRDefault="00787B09" w:rsidP="00C23F00">
          <w:pPr>
            <w:pStyle w:val="BodyText"/>
          </w:pPr>
          <w:r w:rsidRPr="000D0A7A">
            <w:rPr>
              <w:noProof/>
              <w:lang w:bidi="ar-SA"/>
            </w:rPr>
            <w:drawing>
              <wp:inline distT="0" distB="0" distL="0" distR="0" wp14:anchorId="2261E698" wp14:editId="19AD28DD">
                <wp:extent cx="4404369" cy="633985"/>
                <wp:effectExtent l="0" t="0" r="0" b="0"/>
                <wp:docPr id="26" name="Picture 26" descr="Keeping student groups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Keeping student groups together "/>
                        <pic:cNvPicPr/>
                      </pic:nvPicPr>
                      <pic:blipFill>
                        <a:blip r:embed="rId15">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p w14:paraId="7241EDDB" w14:textId="77777777" w:rsidR="00D41BC0" w:rsidRDefault="00A11588" w:rsidP="00D41BC0">
      <w:pPr>
        <w:pStyle w:val="BodyText"/>
      </w:pPr>
      <w:sdt>
        <w:sdtPr>
          <w:id w:val="429165649"/>
          <w:lock w:val="sdtContentLocked"/>
          <w:placeholder>
            <w:docPart w:val="DefaultPlaceholder_-1854013440"/>
          </w:placeholder>
        </w:sdtPr>
        <w:sdtEndPr/>
        <w:sdtContent>
          <w:r w:rsidR="00544E36" w:rsidRPr="000D0A7A">
            <w:t>As we return to school students will be kept in their cohorts to minimise opportunities for transmission of COVID-19 and to enable effective contact tracing and containment. This means minimising interaction between students on school grounds and keeping cohorts together where possible.  </w:t>
          </w:r>
        </w:sdtContent>
      </w:sdt>
    </w:p>
    <w:p w14:paraId="7A29E842" w14:textId="77777777" w:rsidR="00D41BC0" w:rsidRDefault="00D41BC0">
      <w:pPr>
        <w:spacing w:before="240" w:after="0"/>
        <w:rPr>
          <w:rFonts w:eastAsia="Arial" w:cs="Arial"/>
          <w:lang w:eastAsia="en-AU" w:bidi="en-AU"/>
        </w:rPr>
      </w:pPr>
      <w:r>
        <w:br w:type="page"/>
      </w:r>
    </w:p>
    <w:p w14:paraId="021CE553" w14:textId="664EDAB9" w:rsidR="00D41BC0" w:rsidRPr="00D41BC0" w:rsidRDefault="00D41BC0" w:rsidP="00D41BC0">
      <w:pPr>
        <w:pStyle w:val="BodyText"/>
        <w:rPr>
          <w:rFonts w:ascii="Segoe UI" w:hAnsi="Segoe UI" w:cs="Segoe UI"/>
          <w:sz w:val="18"/>
          <w:szCs w:val="18"/>
        </w:rPr>
      </w:pPr>
      <w:r w:rsidRPr="00D308E0">
        <w:rPr>
          <w:noProof/>
        </w:rPr>
        <w:lastRenderedPageBreak/>
        <w:drawing>
          <wp:anchor distT="0" distB="0" distL="114300" distR="114300" simplePos="0" relativeHeight="251665408" behindDoc="0" locked="0" layoutInCell="1" allowOverlap="1" wp14:anchorId="22AB2B96" wp14:editId="230556FE">
            <wp:simplePos x="0" y="0"/>
            <wp:positionH relativeFrom="column">
              <wp:posOffset>6052185</wp:posOffset>
            </wp:positionH>
            <wp:positionV relativeFrom="paragraph">
              <wp:posOffset>236855</wp:posOffset>
            </wp:positionV>
            <wp:extent cx="784225" cy="723900"/>
            <wp:effectExtent l="0" t="0" r="0" b="0"/>
            <wp:wrapThrough wrapText="bothSides">
              <wp:wrapPolygon edited="0">
                <wp:start x="0" y="0"/>
                <wp:lineTo x="0" y="21032"/>
                <wp:lineTo x="20988" y="21032"/>
                <wp:lineTo x="2098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14286"/>
                    <a:stretch/>
                  </pic:blipFill>
                  <pic:spPr bwMode="auto">
                    <a:xfrm>
                      <a:off x="0" y="0"/>
                      <a:ext cx="784225"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1B95">
        <w:rPr>
          <w:b/>
          <w:sz w:val="28"/>
          <w:szCs w:val="28"/>
          <w:u w:val="single"/>
        </w:rPr>
        <w:t>Morning Drop Off</w:t>
      </w:r>
    </w:p>
    <w:p w14:paraId="08F42240" w14:textId="1BE2C223" w:rsidR="00D41BC0" w:rsidRPr="00D41BC0" w:rsidRDefault="00D41BC0" w:rsidP="00D41BC0">
      <w:pPr>
        <w:tabs>
          <w:tab w:val="left" w:pos="567"/>
          <w:tab w:val="left" w:pos="5670"/>
        </w:tabs>
        <w:spacing w:after="0"/>
        <w:ind w:right="-166"/>
        <w:jc w:val="both"/>
        <w:rPr>
          <w:rFonts w:cs="Arial"/>
          <w:b/>
        </w:rPr>
      </w:pPr>
      <w:r>
        <w:rPr>
          <w:rFonts w:cs="Arial"/>
        </w:rPr>
        <w:t>Students in K-6 can be dropped off in the morning from 8:30am and will be allocated separate playground areas as outlined in the table below</w:t>
      </w:r>
      <w:r w:rsidRPr="0043418D">
        <w:rPr>
          <w:rFonts w:cs="Arial"/>
          <w:b/>
        </w:rPr>
        <w:t xml:space="preserve">. </w:t>
      </w:r>
      <w:r>
        <w:rPr>
          <w:rFonts w:cs="Arial"/>
          <w:b/>
        </w:rPr>
        <w:t>Please</w:t>
      </w:r>
      <w:r w:rsidRPr="0043418D">
        <w:rPr>
          <w:rFonts w:cs="Arial"/>
          <w:b/>
        </w:rPr>
        <w:t xml:space="preserve"> do not enter school grounds with your child/children</w:t>
      </w:r>
      <w:r>
        <w:rPr>
          <w:rFonts w:cs="Arial"/>
          <w:b/>
        </w:rPr>
        <w:t xml:space="preserve"> in the morning</w:t>
      </w:r>
      <w:r w:rsidRPr="0043418D">
        <w:rPr>
          <w:rFonts w:cs="Arial"/>
          <w:b/>
        </w:rPr>
        <w:t xml:space="preserve">. </w:t>
      </w:r>
    </w:p>
    <w:p w14:paraId="64486244" w14:textId="36F27047" w:rsidR="00D41BC0" w:rsidRDefault="00D41BC0" w:rsidP="00D41BC0">
      <w:pPr>
        <w:tabs>
          <w:tab w:val="left" w:pos="567"/>
          <w:tab w:val="left" w:pos="5670"/>
        </w:tabs>
        <w:spacing w:after="0"/>
        <w:ind w:right="-166"/>
        <w:jc w:val="both"/>
        <w:rPr>
          <w:rFonts w:cs="Arial"/>
        </w:rPr>
      </w:pPr>
      <w:r>
        <w:rPr>
          <w:rFonts w:cs="Arial"/>
        </w:rPr>
        <w:t xml:space="preserve">If you child attends Before and After School Care you will need to enter the school grounds, from the Chancery Street gate, sign him/her in and leave the school grounds immediately. </w:t>
      </w:r>
    </w:p>
    <w:tbl>
      <w:tblPr>
        <w:tblStyle w:val="TableGrid"/>
        <w:tblW w:w="10768" w:type="dxa"/>
        <w:tblLook w:val="04A0" w:firstRow="1" w:lastRow="0" w:firstColumn="1" w:lastColumn="0" w:noHBand="0" w:noVBand="1"/>
      </w:tblPr>
      <w:tblGrid>
        <w:gridCol w:w="2122"/>
        <w:gridCol w:w="8646"/>
      </w:tblGrid>
      <w:tr w:rsidR="00D41BC0" w14:paraId="2146FA0A" w14:textId="77777777" w:rsidTr="00AF32BC">
        <w:tc>
          <w:tcPr>
            <w:tcW w:w="2122" w:type="dxa"/>
            <w:shd w:val="clear" w:color="auto" w:fill="5482DB" w:themeFill="accent1" w:themeFillTint="99"/>
          </w:tcPr>
          <w:p w14:paraId="47EEB866" w14:textId="77777777" w:rsidR="00D41BC0" w:rsidRPr="001E1B95" w:rsidRDefault="00D41BC0" w:rsidP="00AF32BC">
            <w:pPr>
              <w:tabs>
                <w:tab w:val="left" w:pos="567"/>
                <w:tab w:val="left" w:pos="5670"/>
              </w:tabs>
              <w:spacing w:after="0"/>
              <w:ind w:right="-166"/>
              <w:jc w:val="center"/>
              <w:rPr>
                <w:rFonts w:cs="Arial"/>
                <w:b/>
                <w:sz w:val="28"/>
                <w:szCs w:val="28"/>
              </w:rPr>
            </w:pPr>
            <w:r w:rsidRPr="001E1B95">
              <w:rPr>
                <w:rFonts w:cs="Arial"/>
                <w:b/>
                <w:sz w:val="28"/>
                <w:szCs w:val="28"/>
              </w:rPr>
              <w:t>Cohort</w:t>
            </w:r>
          </w:p>
        </w:tc>
        <w:tc>
          <w:tcPr>
            <w:tcW w:w="8646" w:type="dxa"/>
            <w:shd w:val="clear" w:color="auto" w:fill="5482DB" w:themeFill="accent1" w:themeFillTint="99"/>
          </w:tcPr>
          <w:p w14:paraId="2C24F7E6" w14:textId="77777777" w:rsidR="00D41BC0" w:rsidRPr="001E1B95" w:rsidRDefault="00D41BC0" w:rsidP="00AF32BC">
            <w:pPr>
              <w:tabs>
                <w:tab w:val="left" w:pos="567"/>
                <w:tab w:val="left" w:pos="5670"/>
              </w:tabs>
              <w:spacing w:after="0"/>
              <w:ind w:right="-166"/>
              <w:jc w:val="center"/>
              <w:rPr>
                <w:rFonts w:cs="Arial"/>
                <w:b/>
                <w:sz w:val="28"/>
                <w:szCs w:val="28"/>
              </w:rPr>
            </w:pPr>
            <w:r w:rsidRPr="001E1B95">
              <w:rPr>
                <w:rFonts w:cs="Arial"/>
                <w:b/>
                <w:sz w:val="28"/>
                <w:szCs w:val="28"/>
              </w:rPr>
              <w:t>Morning Playground Area</w:t>
            </w:r>
          </w:p>
        </w:tc>
      </w:tr>
      <w:tr w:rsidR="00D41BC0" w14:paraId="49759FE5" w14:textId="77777777" w:rsidTr="00AF32BC">
        <w:tc>
          <w:tcPr>
            <w:tcW w:w="2122" w:type="dxa"/>
          </w:tcPr>
          <w:p w14:paraId="3AF3100C" w14:textId="77777777" w:rsidR="00D41BC0" w:rsidRPr="005F35A4" w:rsidRDefault="00D41BC0" w:rsidP="00AF32BC">
            <w:pPr>
              <w:tabs>
                <w:tab w:val="left" w:pos="567"/>
                <w:tab w:val="left" w:pos="5670"/>
              </w:tabs>
              <w:spacing w:after="0"/>
              <w:ind w:right="-166"/>
              <w:jc w:val="both"/>
              <w:rPr>
                <w:rFonts w:cs="Arial"/>
                <w:sz w:val="24"/>
              </w:rPr>
            </w:pPr>
            <w:r w:rsidRPr="005F35A4">
              <w:rPr>
                <w:rFonts w:cs="Arial"/>
                <w:sz w:val="24"/>
              </w:rPr>
              <w:t>Preschool</w:t>
            </w:r>
          </w:p>
        </w:tc>
        <w:tc>
          <w:tcPr>
            <w:tcW w:w="8646" w:type="dxa"/>
          </w:tcPr>
          <w:p w14:paraId="19BB81F7" w14:textId="77777777" w:rsidR="00D41BC0" w:rsidRPr="00F877C9" w:rsidRDefault="00D41BC0" w:rsidP="00AF32BC">
            <w:pPr>
              <w:tabs>
                <w:tab w:val="left" w:pos="567"/>
                <w:tab w:val="left" w:pos="5670"/>
              </w:tabs>
              <w:spacing w:after="0"/>
              <w:ind w:right="34"/>
              <w:jc w:val="both"/>
              <w:rPr>
                <w:rFonts w:cs="Arial"/>
                <w:sz w:val="20"/>
                <w:szCs w:val="20"/>
              </w:rPr>
            </w:pPr>
            <w:r w:rsidRPr="00F877C9">
              <w:rPr>
                <w:rFonts w:cs="Arial"/>
                <w:sz w:val="20"/>
                <w:szCs w:val="20"/>
              </w:rPr>
              <w:t xml:space="preserve">Drop off occurs between 9am – 9:30am at the Lansdowne Road gate. Staff </w:t>
            </w:r>
            <w:r>
              <w:rPr>
                <w:rFonts w:cs="Arial"/>
                <w:sz w:val="20"/>
                <w:szCs w:val="20"/>
              </w:rPr>
              <w:t xml:space="preserve">will sign your child in at the gates and then take them to Preschool. </w:t>
            </w:r>
          </w:p>
        </w:tc>
      </w:tr>
      <w:tr w:rsidR="00D41BC0" w14:paraId="47726844" w14:textId="77777777" w:rsidTr="00AF32BC">
        <w:tc>
          <w:tcPr>
            <w:tcW w:w="2122" w:type="dxa"/>
          </w:tcPr>
          <w:p w14:paraId="4083F2C0" w14:textId="77777777" w:rsidR="00D41BC0" w:rsidRPr="005F35A4" w:rsidRDefault="00D41BC0" w:rsidP="00AF32BC">
            <w:pPr>
              <w:tabs>
                <w:tab w:val="left" w:pos="567"/>
                <w:tab w:val="left" w:pos="5670"/>
              </w:tabs>
              <w:spacing w:after="0"/>
              <w:ind w:right="-166"/>
              <w:jc w:val="both"/>
              <w:rPr>
                <w:rFonts w:cs="Arial"/>
                <w:sz w:val="24"/>
              </w:rPr>
            </w:pPr>
            <w:r w:rsidRPr="005F35A4">
              <w:rPr>
                <w:rFonts w:cs="Arial"/>
                <w:sz w:val="24"/>
              </w:rPr>
              <w:t>Kindergarten</w:t>
            </w:r>
          </w:p>
        </w:tc>
        <w:tc>
          <w:tcPr>
            <w:tcW w:w="8646" w:type="dxa"/>
          </w:tcPr>
          <w:p w14:paraId="2104926F" w14:textId="77777777" w:rsidR="00D41BC0" w:rsidRPr="00F877C9" w:rsidRDefault="00D41BC0" w:rsidP="00AF32BC">
            <w:pPr>
              <w:tabs>
                <w:tab w:val="left" w:pos="567"/>
                <w:tab w:val="left" w:pos="5670"/>
              </w:tabs>
              <w:spacing w:after="0"/>
              <w:ind w:right="-166"/>
              <w:jc w:val="both"/>
              <w:rPr>
                <w:rFonts w:cs="Arial"/>
                <w:sz w:val="20"/>
                <w:szCs w:val="20"/>
              </w:rPr>
            </w:pPr>
            <w:r w:rsidRPr="00F877C9">
              <w:rPr>
                <w:rFonts w:cs="Arial"/>
                <w:sz w:val="20"/>
                <w:szCs w:val="20"/>
              </w:rPr>
              <w:t>Children will go to the Kindy Quad area</w:t>
            </w:r>
          </w:p>
        </w:tc>
      </w:tr>
      <w:tr w:rsidR="00D41BC0" w14:paraId="1CE7A985" w14:textId="77777777" w:rsidTr="00AF32BC">
        <w:tc>
          <w:tcPr>
            <w:tcW w:w="2122" w:type="dxa"/>
          </w:tcPr>
          <w:p w14:paraId="0B16DE89" w14:textId="77777777" w:rsidR="00D41BC0" w:rsidRPr="005F35A4" w:rsidRDefault="00D41BC0" w:rsidP="00AF32BC">
            <w:pPr>
              <w:tabs>
                <w:tab w:val="left" w:pos="567"/>
                <w:tab w:val="left" w:pos="5670"/>
              </w:tabs>
              <w:spacing w:after="0"/>
              <w:ind w:right="-166"/>
              <w:jc w:val="both"/>
              <w:rPr>
                <w:rFonts w:cs="Arial"/>
                <w:sz w:val="24"/>
              </w:rPr>
            </w:pPr>
            <w:r w:rsidRPr="005F35A4">
              <w:rPr>
                <w:rFonts w:cs="Arial"/>
                <w:sz w:val="24"/>
              </w:rPr>
              <w:t>Year 1 and Year 2</w:t>
            </w:r>
          </w:p>
        </w:tc>
        <w:tc>
          <w:tcPr>
            <w:tcW w:w="8646" w:type="dxa"/>
          </w:tcPr>
          <w:p w14:paraId="0763DB7B" w14:textId="77777777" w:rsidR="00D41BC0" w:rsidRPr="00F877C9" w:rsidRDefault="00D41BC0" w:rsidP="00AF32BC">
            <w:pPr>
              <w:tabs>
                <w:tab w:val="left" w:pos="567"/>
                <w:tab w:val="left" w:pos="5670"/>
              </w:tabs>
              <w:spacing w:after="0"/>
              <w:ind w:right="-166"/>
              <w:jc w:val="both"/>
              <w:rPr>
                <w:rFonts w:cs="Arial"/>
                <w:sz w:val="20"/>
                <w:szCs w:val="20"/>
              </w:rPr>
            </w:pPr>
            <w:r w:rsidRPr="00F877C9">
              <w:rPr>
                <w:rFonts w:cs="Arial"/>
                <w:sz w:val="20"/>
                <w:szCs w:val="20"/>
              </w:rPr>
              <w:t>Children will go to the Awnings/Sails area</w:t>
            </w:r>
          </w:p>
        </w:tc>
      </w:tr>
      <w:tr w:rsidR="00D41BC0" w14:paraId="097EC4CC" w14:textId="77777777" w:rsidTr="00AF32BC">
        <w:tc>
          <w:tcPr>
            <w:tcW w:w="2122" w:type="dxa"/>
          </w:tcPr>
          <w:p w14:paraId="7E5F10C1" w14:textId="77777777" w:rsidR="00D41BC0" w:rsidRPr="005F35A4" w:rsidRDefault="00D41BC0" w:rsidP="00AF32BC">
            <w:pPr>
              <w:tabs>
                <w:tab w:val="left" w:pos="567"/>
                <w:tab w:val="left" w:pos="5670"/>
              </w:tabs>
              <w:spacing w:after="0"/>
              <w:ind w:right="-166"/>
              <w:jc w:val="both"/>
              <w:rPr>
                <w:rFonts w:cs="Arial"/>
                <w:sz w:val="24"/>
              </w:rPr>
            </w:pPr>
            <w:r w:rsidRPr="005F35A4">
              <w:rPr>
                <w:rFonts w:cs="Arial"/>
                <w:sz w:val="24"/>
              </w:rPr>
              <w:t>Year 3 and Year 4</w:t>
            </w:r>
          </w:p>
        </w:tc>
        <w:tc>
          <w:tcPr>
            <w:tcW w:w="8646" w:type="dxa"/>
          </w:tcPr>
          <w:p w14:paraId="2012BA38" w14:textId="77777777" w:rsidR="00D41BC0" w:rsidRPr="00F877C9" w:rsidRDefault="00D41BC0" w:rsidP="00AF32BC">
            <w:pPr>
              <w:tabs>
                <w:tab w:val="left" w:pos="567"/>
                <w:tab w:val="left" w:pos="5670"/>
              </w:tabs>
              <w:spacing w:after="0"/>
              <w:ind w:right="-166"/>
              <w:jc w:val="both"/>
              <w:rPr>
                <w:rFonts w:cs="Arial"/>
                <w:sz w:val="20"/>
                <w:szCs w:val="20"/>
              </w:rPr>
            </w:pPr>
            <w:r w:rsidRPr="00F877C9">
              <w:rPr>
                <w:rFonts w:cs="Arial"/>
                <w:sz w:val="20"/>
                <w:szCs w:val="20"/>
              </w:rPr>
              <w:t xml:space="preserve">Children will go to the Oval </w:t>
            </w:r>
          </w:p>
        </w:tc>
      </w:tr>
      <w:tr w:rsidR="00D41BC0" w14:paraId="6DB965B2" w14:textId="77777777" w:rsidTr="00AF32BC">
        <w:tc>
          <w:tcPr>
            <w:tcW w:w="2122" w:type="dxa"/>
          </w:tcPr>
          <w:p w14:paraId="5F508067" w14:textId="77777777" w:rsidR="00D41BC0" w:rsidRPr="005F35A4" w:rsidRDefault="00D41BC0" w:rsidP="00AF32BC">
            <w:pPr>
              <w:tabs>
                <w:tab w:val="left" w:pos="567"/>
                <w:tab w:val="left" w:pos="5670"/>
              </w:tabs>
              <w:spacing w:after="0"/>
              <w:ind w:right="-166"/>
              <w:jc w:val="both"/>
              <w:rPr>
                <w:rFonts w:cs="Arial"/>
                <w:sz w:val="24"/>
              </w:rPr>
            </w:pPr>
            <w:r w:rsidRPr="005F35A4">
              <w:rPr>
                <w:rFonts w:cs="Arial"/>
                <w:sz w:val="24"/>
              </w:rPr>
              <w:t>Year 5 and Year 6</w:t>
            </w:r>
          </w:p>
        </w:tc>
        <w:tc>
          <w:tcPr>
            <w:tcW w:w="8646" w:type="dxa"/>
          </w:tcPr>
          <w:p w14:paraId="2E5AD566" w14:textId="77777777" w:rsidR="00D41BC0" w:rsidRPr="00F877C9" w:rsidRDefault="00D41BC0" w:rsidP="00AF32BC">
            <w:pPr>
              <w:tabs>
                <w:tab w:val="left" w:pos="567"/>
                <w:tab w:val="left" w:pos="5670"/>
              </w:tabs>
              <w:spacing w:after="0"/>
              <w:ind w:right="-166"/>
              <w:jc w:val="both"/>
              <w:rPr>
                <w:rFonts w:cs="Arial"/>
                <w:sz w:val="20"/>
                <w:szCs w:val="20"/>
              </w:rPr>
            </w:pPr>
            <w:r w:rsidRPr="00F877C9">
              <w:rPr>
                <w:rFonts w:cs="Arial"/>
                <w:sz w:val="20"/>
                <w:szCs w:val="20"/>
              </w:rPr>
              <w:t>Children will go to the Basketball court and front of Year 5 and 6 classrooms</w:t>
            </w:r>
          </w:p>
        </w:tc>
      </w:tr>
    </w:tbl>
    <w:p w14:paraId="2A77554E" w14:textId="08F09A0D" w:rsidR="00D41BC0" w:rsidRPr="001E1B95" w:rsidRDefault="00D41BC0" w:rsidP="00D41BC0">
      <w:pPr>
        <w:tabs>
          <w:tab w:val="left" w:pos="567"/>
          <w:tab w:val="left" w:pos="5670"/>
        </w:tabs>
        <w:spacing w:after="0"/>
        <w:ind w:right="-166"/>
        <w:jc w:val="both"/>
        <w:rPr>
          <w:rFonts w:cs="Arial"/>
          <w:b/>
          <w:sz w:val="28"/>
          <w:szCs w:val="28"/>
          <w:u w:val="single"/>
        </w:rPr>
      </w:pPr>
      <w:r w:rsidRPr="0043418D">
        <w:rPr>
          <w:noProof/>
        </w:rPr>
        <w:drawing>
          <wp:anchor distT="0" distB="0" distL="114300" distR="114300" simplePos="0" relativeHeight="251668480" behindDoc="0" locked="0" layoutInCell="1" allowOverlap="1" wp14:anchorId="5E437B50" wp14:editId="1EE7044D">
            <wp:simplePos x="0" y="0"/>
            <wp:positionH relativeFrom="column">
              <wp:posOffset>5093335</wp:posOffset>
            </wp:positionH>
            <wp:positionV relativeFrom="paragraph">
              <wp:posOffset>309245</wp:posOffset>
            </wp:positionV>
            <wp:extent cx="1737360" cy="390525"/>
            <wp:effectExtent l="0" t="0" r="0" b="9525"/>
            <wp:wrapThrough wrapText="bothSides">
              <wp:wrapPolygon edited="0">
                <wp:start x="0" y="0"/>
                <wp:lineTo x="0" y="21073"/>
                <wp:lineTo x="21316" y="21073"/>
                <wp:lineTo x="2131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7360" cy="390525"/>
                    </a:xfrm>
                    <a:prstGeom prst="rect">
                      <a:avLst/>
                    </a:prstGeom>
                  </pic:spPr>
                </pic:pic>
              </a:graphicData>
            </a:graphic>
            <wp14:sizeRelH relativeFrom="page">
              <wp14:pctWidth>0</wp14:pctWidth>
            </wp14:sizeRelH>
            <wp14:sizeRelV relativeFrom="page">
              <wp14:pctHeight>0</wp14:pctHeight>
            </wp14:sizeRelV>
          </wp:anchor>
        </w:drawing>
      </w:r>
      <w:r>
        <w:rPr>
          <w:rFonts w:cs="Arial"/>
          <w:b/>
          <w:sz w:val="28"/>
          <w:szCs w:val="28"/>
          <w:u w:val="single"/>
        </w:rPr>
        <w:t>Afternoon Pick Up</w:t>
      </w:r>
    </w:p>
    <w:p w14:paraId="7234A2CE" w14:textId="2D91E4D8" w:rsidR="00D41BC0" w:rsidRDefault="00D41BC0" w:rsidP="00D41BC0">
      <w:pPr>
        <w:tabs>
          <w:tab w:val="left" w:pos="567"/>
          <w:tab w:val="left" w:pos="5670"/>
        </w:tabs>
        <w:spacing w:after="0"/>
        <w:ind w:right="-166"/>
        <w:jc w:val="both"/>
        <w:rPr>
          <w:rFonts w:cs="Arial"/>
        </w:rPr>
      </w:pPr>
      <w:r>
        <w:rPr>
          <w:rFonts w:cs="Arial"/>
        </w:rPr>
        <w:t>The safest way to organise ‘Pick Up’ procedures at Lansvale Public School is to allow families onsite for a short duration. This will help to maximise social distancing by enabling families to spread out and will help to stop crowding and sprawling onto various roads around Lansvale Public School. Our school gates will be opened from 2:4</w:t>
      </w:r>
      <w:r w:rsidR="004F6183">
        <w:rPr>
          <w:rFonts w:cs="Arial"/>
        </w:rPr>
        <w:t>0</w:t>
      </w:r>
      <w:r>
        <w:rPr>
          <w:rFonts w:cs="Arial"/>
        </w:rPr>
        <w:t xml:space="preserve">pm as outlined below. </w:t>
      </w:r>
    </w:p>
    <w:p w14:paraId="6856A2EF" w14:textId="77777777" w:rsidR="00D41BC0" w:rsidRPr="0043418D" w:rsidRDefault="00D41BC0" w:rsidP="00D41BC0">
      <w:pPr>
        <w:spacing w:after="160" w:line="259" w:lineRule="auto"/>
        <w:rPr>
          <w:rFonts w:cs="Arial"/>
          <w:b/>
        </w:rPr>
      </w:pPr>
      <w:r w:rsidRPr="0043418D">
        <w:rPr>
          <w:rFonts w:cs="Arial"/>
          <w:b/>
          <w:highlight w:val="cyan"/>
        </w:rPr>
        <w:t xml:space="preserve">The preferred option for </w:t>
      </w:r>
      <w:r>
        <w:rPr>
          <w:rFonts w:cs="Arial"/>
          <w:b/>
          <w:highlight w:val="cyan"/>
        </w:rPr>
        <w:t>‘</w:t>
      </w:r>
      <w:r w:rsidRPr="0043418D">
        <w:rPr>
          <w:rFonts w:cs="Arial"/>
          <w:b/>
          <w:highlight w:val="cyan"/>
        </w:rPr>
        <w:t>Pick Up</w:t>
      </w:r>
      <w:r>
        <w:rPr>
          <w:rFonts w:cs="Arial"/>
          <w:b/>
          <w:highlight w:val="cyan"/>
        </w:rPr>
        <w:t>’</w:t>
      </w:r>
      <w:r w:rsidRPr="0043418D">
        <w:rPr>
          <w:rFonts w:cs="Arial"/>
          <w:b/>
          <w:highlight w:val="cyan"/>
        </w:rPr>
        <w:t xml:space="preserve"> is utilising the ‘Kiss and Ride’ service located on Chancery Street. Parents are to remain in their car and our staff will assist children and families.</w:t>
      </w:r>
      <w:r w:rsidRPr="0043418D">
        <w:rPr>
          <w:noProof/>
        </w:rPr>
        <w:t xml:space="preserve"> </w:t>
      </w:r>
    </w:p>
    <w:p w14:paraId="5EB58C74" w14:textId="0193FAA8" w:rsidR="00D41BC0" w:rsidRDefault="00D41BC0" w:rsidP="00D41BC0">
      <w:pPr>
        <w:tabs>
          <w:tab w:val="left" w:pos="567"/>
          <w:tab w:val="left" w:pos="5670"/>
        </w:tabs>
        <w:spacing w:after="0"/>
        <w:ind w:right="-166"/>
        <w:jc w:val="both"/>
        <w:rPr>
          <w:rFonts w:cs="Arial"/>
        </w:rPr>
      </w:pPr>
      <w:r w:rsidRPr="0043418D">
        <w:rPr>
          <w:rFonts w:cs="Arial"/>
          <w:b/>
          <w:i/>
        </w:rPr>
        <w:t xml:space="preserve">If you have more than one child at our </w:t>
      </w:r>
      <w:proofErr w:type="gramStart"/>
      <w:r w:rsidRPr="0043418D">
        <w:rPr>
          <w:rFonts w:cs="Arial"/>
          <w:b/>
          <w:i/>
        </w:rPr>
        <w:t>school</w:t>
      </w:r>
      <w:proofErr w:type="gramEnd"/>
      <w:r w:rsidRPr="0043418D">
        <w:rPr>
          <w:rFonts w:cs="Arial"/>
          <w:b/>
          <w:i/>
        </w:rPr>
        <w:t xml:space="preserve"> then it is expected that you will enter onsite (</w:t>
      </w:r>
      <w:r>
        <w:rPr>
          <w:rFonts w:cs="Arial"/>
          <w:b/>
          <w:i/>
        </w:rPr>
        <w:t xml:space="preserve">only </w:t>
      </w:r>
      <w:r w:rsidRPr="0043418D">
        <w:rPr>
          <w:rFonts w:cs="Arial"/>
          <w:b/>
          <w:i/>
        </w:rPr>
        <w:t xml:space="preserve">if needed) at the time outlined below for the </w:t>
      </w:r>
      <w:r w:rsidRPr="0043418D">
        <w:rPr>
          <w:rFonts w:cs="Arial"/>
          <w:b/>
          <w:i/>
          <w:u w:val="single"/>
        </w:rPr>
        <w:t>oldest child</w:t>
      </w:r>
      <w:r w:rsidRPr="0043418D">
        <w:rPr>
          <w:rFonts w:cs="Arial"/>
          <w:b/>
          <w:i/>
        </w:rPr>
        <w:t>.</w:t>
      </w:r>
      <w:r>
        <w:rPr>
          <w:rFonts w:cs="Arial"/>
        </w:rPr>
        <w:t xml:space="preserve"> For </w:t>
      </w:r>
      <w:proofErr w:type="gramStart"/>
      <w:r>
        <w:rPr>
          <w:rFonts w:cs="Arial"/>
        </w:rPr>
        <w:t>example</w:t>
      </w:r>
      <w:proofErr w:type="gramEnd"/>
      <w:r>
        <w:rPr>
          <w:rFonts w:cs="Arial"/>
        </w:rPr>
        <w:t xml:space="preserve"> if you have a child in Year 1 and in Year 4 you will enter onsite at the time outlined for Year 4 children. </w:t>
      </w:r>
    </w:p>
    <w:tbl>
      <w:tblPr>
        <w:tblStyle w:val="TableGrid"/>
        <w:tblW w:w="10768" w:type="dxa"/>
        <w:tblLook w:val="04A0" w:firstRow="1" w:lastRow="0" w:firstColumn="1" w:lastColumn="0" w:noHBand="0" w:noVBand="1"/>
      </w:tblPr>
      <w:tblGrid>
        <w:gridCol w:w="1838"/>
        <w:gridCol w:w="8930"/>
      </w:tblGrid>
      <w:tr w:rsidR="00D41BC0" w14:paraId="267C3816" w14:textId="77777777" w:rsidTr="004C6DC9">
        <w:tc>
          <w:tcPr>
            <w:tcW w:w="1838" w:type="dxa"/>
            <w:shd w:val="clear" w:color="auto" w:fill="5482DB" w:themeFill="accent1" w:themeFillTint="99"/>
          </w:tcPr>
          <w:p w14:paraId="75DA31FA" w14:textId="77777777" w:rsidR="00D41BC0" w:rsidRPr="001E1B95" w:rsidRDefault="00D41BC0" w:rsidP="00AF32BC">
            <w:pPr>
              <w:tabs>
                <w:tab w:val="left" w:pos="567"/>
                <w:tab w:val="left" w:pos="5670"/>
              </w:tabs>
              <w:spacing w:after="0"/>
              <w:ind w:right="-166"/>
              <w:jc w:val="center"/>
              <w:rPr>
                <w:rFonts w:cs="Arial"/>
                <w:b/>
                <w:sz w:val="28"/>
                <w:szCs w:val="28"/>
              </w:rPr>
            </w:pPr>
            <w:r w:rsidRPr="001E1B95">
              <w:rPr>
                <w:rFonts w:cs="Arial"/>
                <w:b/>
                <w:sz w:val="28"/>
                <w:szCs w:val="28"/>
              </w:rPr>
              <w:t>Cohort</w:t>
            </w:r>
          </w:p>
        </w:tc>
        <w:tc>
          <w:tcPr>
            <w:tcW w:w="8930" w:type="dxa"/>
            <w:shd w:val="clear" w:color="auto" w:fill="5482DB" w:themeFill="accent1" w:themeFillTint="99"/>
          </w:tcPr>
          <w:p w14:paraId="4EBC3CFB" w14:textId="77777777" w:rsidR="00D41BC0" w:rsidRPr="001E1B95" w:rsidRDefault="00D41BC0" w:rsidP="00AF32BC">
            <w:pPr>
              <w:tabs>
                <w:tab w:val="left" w:pos="567"/>
                <w:tab w:val="left" w:pos="5670"/>
              </w:tabs>
              <w:spacing w:after="0"/>
              <w:ind w:right="-166"/>
              <w:jc w:val="center"/>
              <w:rPr>
                <w:rFonts w:cs="Arial"/>
                <w:b/>
                <w:sz w:val="28"/>
                <w:szCs w:val="28"/>
              </w:rPr>
            </w:pPr>
            <w:r>
              <w:rPr>
                <w:rFonts w:cs="Arial"/>
                <w:b/>
                <w:sz w:val="28"/>
                <w:szCs w:val="28"/>
              </w:rPr>
              <w:t xml:space="preserve">Afternoon Pick Up Organisation </w:t>
            </w:r>
          </w:p>
        </w:tc>
      </w:tr>
      <w:tr w:rsidR="00D41BC0" w14:paraId="4F637D1D" w14:textId="77777777" w:rsidTr="004C6DC9">
        <w:tc>
          <w:tcPr>
            <w:tcW w:w="1838" w:type="dxa"/>
          </w:tcPr>
          <w:p w14:paraId="068061BD" w14:textId="77777777" w:rsidR="00D41BC0" w:rsidRPr="004C6DC9" w:rsidRDefault="00D41BC0" w:rsidP="00AF32BC">
            <w:pPr>
              <w:tabs>
                <w:tab w:val="left" w:pos="567"/>
                <w:tab w:val="left" w:pos="5670"/>
              </w:tabs>
              <w:spacing w:after="0"/>
              <w:ind w:right="-166"/>
              <w:jc w:val="both"/>
              <w:rPr>
                <w:rFonts w:cs="Arial"/>
                <w:sz w:val="20"/>
                <w:szCs w:val="20"/>
              </w:rPr>
            </w:pPr>
            <w:r w:rsidRPr="004C6DC9">
              <w:rPr>
                <w:rFonts w:cs="Arial"/>
                <w:sz w:val="20"/>
                <w:szCs w:val="20"/>
              </w:rPr>
              <w:t>Preschool</w:t>
            </w:r>
          </w:p>
        </w:tc>
        <w:tc>
          <w:tcPr>
            <w:tcW w:w="8930" w:type="dxa"/>
          </w:tcPr>
          <w:p w14:paraId="0632368D" w14:textId="77777777" w:rsidR="00D41BC0" w:rsidRPr="00F877C9" w:rsidRDefault="00D41BC0" w:rsidP="00AF32BC">
            <w:pPr>
              <w:tabs>
                <w:tab w:val="left" w:pos="567"/>
                <w:tab w:val="left" w:pos="5670"/>
              </w:tabs>
              <w:spacing w:after="0"/>
              <w:ind w:right="176"/>
              <w:jc w:val="both"/>
              <w:rPr>
                <w:rFonts w:cs="Arial"/>
                <w:sz w:val="19"/>
                <w:szCs w:val="19"/>
              </w:rPr>
            </w:pPr>
            <w:r w:rsidRPr="00F877C9">
              <w:rPr>
                <w:rFonts w:cs="Arial"/>
                <w:sz w:val="19"/>
                <w:szCs w:val="19"/>
              </w:rPr>
              <w:t xml:space="preserve">Pick up will occur between </w:t>
            </w:r>
            <w:r w:rsidRPr="004C6DC9">
              <w:rPr>
                <w:rFonts w:cs="Arial"/>
                <w:b/>
                <w:sz w:val="19"/>
                <w:szCs w:val="19"/>
              </w:rPr>
              <w:t>2:30pm and 3pm</w:t>
            </w:r>
            <w:r w:rsidRPr="00F877C9">
              <w:rPr>
                <w:rFonts w:cs="Arial"/>
                <w:sz w:val="19"/>
                <w:szCs w:val="19"/>
              </w:rPr>
              <w:t xml:space="preserve">. As parents arrive at the </w:t>
            </w:r>
            <w:r w:rsidRPr="004C6DC9">
              <w:rPr>
                <w:rFonts w:cs="Arial"/>
                <w:b/>
                <w:sz w:val="19"/>
                <w:szCs w:val="19"/>
              </w:rPr>
              <w:t xml:space="preserve">Lansdowne Road </w:t>
            </w:r>
            <w:proofErr w:type="gramStart"/>
            <w:r w:rsidRPr="004C6DC9">
              <w:rPr>
                <w:rFonts w:cs="Arial"/>
                <w:b/>
                <w:sz w:val="19"/>
                <w:szCs w:val="19"/>
              </w:rPr>
              <w:t>gate</w:t>
            </w:r>
            <w:proofErr w:type="gramEnd"/>
            <w:r w:rsidRPr="00F877C9">
              <w:rPr>
                <w:rFonts w:cs="Arial"/>
                <w:sz w:val="19"/>
                <w:szCs w:val="19"/>
              </w:rPr>
              <w:t xml:space="preserve"> they will be greeted by a staff member who will collect children from Preschool and escort them to their family</w:t>
            </w:r>
            <w:r>
              <w:rPr>
                <w:rFonts w:cs="Arial"/>
                <w:sz w:val="19"/>
                <w:szCs w:val="19"/>
              </w:rPr>
              <w:t xml:space="preserve">. </w:t>
            </w:r>
            <w:r w:rsidRPr="00F877C9">
              <w:rPr>
                <w:rFonts w:cs="Arial"/>
                <w:sz w:val="19"/>
                <w:szCs w:val="19"/>
              </w:rPr>
              <w:t xml:space="preserve"> </w:t>
            </w:r>
          </w:p>
        </w:tc>
      </w:tr>
      <w:tr w:rsidR="00D41BC0" w14:paraId="4CB2DD48" w14:textId="77777777" w:rsidTr="004C6DC9">
        <w:tc>
          <w:tcPr>
            <w:tcW w:w="1838" w:type="dxa"/>
          </w:tcPr>
          <w:p w14:paraId="36C39CB9" w14:textId="77777777" w:rsidR="00D41BC0" w:rsidRPr="004C6DC9" w:rsidRDefault="00D41BC0" w:rsidP="00AF32BC">
            <w:pPr>
              <w:tabs>
                <w:tab w:val="left" w:pos="567"/>
                <w:tab w:val="left" w:pos="5670"/>
              </w:tabs>
              <w:spacing w:after="0"/>
              <w:ind w:right="-166"/>
              <w:jc w:val="both"/>
              <w:rPr>
                <w:rFonts w:cs="Arial"/>
                <w:sz w:val="20"/>
                <w:szCs w:val="20"/>
              </w:rPr>
            </w:pPr>
            <w:r w:rsidRPr="004C6DC9">
              <w:rPr>
                <w:rFonts w:cs="Arial"/>
                <w:sz w:val="20"/>
                <w:szCs w:val="20"/>
              </w:rPr>
              <w:t>Kindergarten</w:t>
            </w:r>
          </w:p>
        </w:tc>
        <w:tc>
          <w:tcPr>
            <w:tcW w:w="8930" w:type="dxa"/>
          </w:tcPr>
          <w:p w14:paraId="09604139" w14:textId="4045E529" w:rsidR="00D41BC0" w:rsidRPr="00D308E0" w:rsidRDefault="00D41BC0" w:rsidP="00AF32BC">
            <w:pPr>
              <w:tabs>
                <w:tab w:val="left" w:pos="567"/>
                <w:tab w:val="left" w:pos="5670"/>
              </w:tabs>
              <w:spacing w:after="0"/>
              <w:ind w:right="176"/>
              <w:jc w:val="both"/>
              <w:rPr>
                <w:rFonts w:cs="Arial"/>
                <w:sz w:val="20"/>
                <w:szCs w:val="20"/>
              </w:rPr>
            </w:pPr>
            <w:r w:rsidRPr="00D308E0">
              <w:rPr>
                <w:rFonts w:cs="Arial"/>
                <w:sz w:val="20"/>
                <w:szCs w:val="20"/>
              </w:rPr>
              <w:t>Families will be able to enter onsite</w:t>
            </w:r>
            <w:r w:rsidR="004C6DC9">
              <w:rPr>
                <w:rFonts w:cs="Arial"/>
                <w:sz w:val="20"/>
                <w:szCs w:val="20"/>
              </w:rPr>
              <w:t xml:space="preserve"> via the </w:t>
            </w:r>
            <w:r w:rsidR="004C6DC9" w:rsidRPr="004C6DC9">
              <w:rPr>
                <w:rFonts w:cs="Arial"/>
                <w:b/>
                <w:sz w:val="20"/>
                <w:szCs w:val="20"/>
              </w:rPr>
              <w:t>main gate entrance</w:t>
            </w:r>
            <w:r w:rsidR="004C6DC9">
              <w:rPr>
                <w:rFonts w:cs="Arial"/>
                <w:sz w:val="20"/>
                <w:szCs w:val="20"/>
              </w:rPr>
              <w:t xml:space="preserve"> on </w:t>
            </w:r>
            <w:r w:rsidR="004C6DC9" w:rsidRPr="004C6DC9">
              <w:rPr>
                <w:rFonts w:cs="Arial"/>
                <w:b/>
                <w:sz w:val="20"/>
                <w:szCs w:val="20"/>
              </w:rPr>
              <w:t>Chancery Street</w:t>
            </w:r>
            <w:r w:rsidRPr="00D308E0">
              <w:rPr>
                <w:rFonts w:cs="Arial"/>
                <w:sz w:val="20"/>
                <w:szCs w:val="20"/>
              </w:rPr>
              <w:t xml:space="preserve"> from </w:t>
            </w:r>
            <w:r w:rsidRPr="00D308E0">
              <w:rPr>
                <w:rFonts w:cs="Arial"/>
                <w:b/>
                <w:sz w:val="20"/>
                <w:szCs w:val="20"/>
              </w:rPr>
              <w:t>2:4</w:t>
            </w:r>
            <w:r w:rsidR="004C6DC9">
              <w:rPr>
                <w:rFonts w:cs="Arial"/>
                <w:b/>
                <w:sz w:val="20"/>
                <w:szCs w:val="20"/>
              </w:rPr>
              <w:t>0</w:t>
            </w:r>
            <w:r w:rsidRPr="00D308E0">
              <w:rPr>
                <w:rFonts w:cs="Arial"/>
                <w:b/>
                <w:sz w:val="20"/>
                <w:szCs w:val="20"/>
              </w:rPr>
              <w:t xml:space="preserve">pm </w:t>
            </w:r>
            <w:r w:rsidRPr="00D308E0">
              <w:rPr>
                <w:rFonts w:cs="Arial"/>
                <w:sz w:val="20"/>
                <w:szCs w:val="20"/>
              </w:rPr>
              <w:t>and</w:t>
            </w:r>
            <w:r w:rsidRPr="00D308E0">
              <w:rPr>
                <w:rFonts w:cs="Arial"/>
                <w:b/>
                <w:sz w:val="20"/>
                <w:szCs w:val="20"/>
              </w:rPr>
              <w:t xml:space="preserve"> </w:t>
            </w:r>
            <w:r w:rsidR="00AC5428">
              <w:rPr>
                <w:rFonts w:cs="Arial"/>
                <w:sz w:val="20"/>
                <w:szCs w:val="20"/>
              </w:rPr>
              <w:t>meet</w:t>
            </w:r>
            <w:r w:rsidRPr="00D308E0">
              <w:rPr>
                <w:rFonts w:cs="Arial"/>
                <w:sz w:val="20"/>
                <w:szCs w:val="20"/>
              </w:rPr>
              <w:t xml:space="preserve"> their child </w:t>
            </w:r>
            <w:r w:rsidR="00AC5428">
              <w:rPr>
                <w:rFonts w:cs="Arial"/>
                <w:sz w:val="20"/>
                <w:szCs w:val="20"/>
              </w:rPr>
              <w:t>in t</w:t>
            </w:r>
            <w:r w:rsidRPr="00D308E0">
              <w:rPr>
                <w:rFonts w:cs="Arial"/>
                <w:sz w:val="20"/>
                <w:szCs w:val="20"/>
              </w:rPr>
              <w:t xml:space="preserve">he </w:t>
            </w:r>
            <w:r w:rsidR="004C6DC9" w:rsidRPr="004C6DC9">
              <w:rPr>
                <w:rFonts w:cs="Arial"/>
                <w:b/>
                <w:sz w:val="20"/>
                <w:szCs w:val="20"/>
              </w:rPr>
              <w:t>Kindy Quad Area</w:t>
            </w:r>
            <w:r w:rsidRPr="00D308E0">
              <w:rPr>
                <w:rFonts w:cs="Arial"/>
                <w:sz w:val="20"/>
                <w:szCs w:val="20"/>
              </w:rPr>
              <w:t xml:space="preserve"> </w:t>
            </w:r>
          </w:p>
        </w:tc>
      </w:tr>
      <w:tr w:rsidR="00D41BC0" w14:paraId="48FE0132" w14:textId="77777777" w:rsidTr="004C6DC9">
        <w:tc>
          <w:tcPr>
            <w:tcW w:w="1838" w:type="dxa"/>
          </w:tcPr>
          <w:p w14:paraId="04DFE821" w14:textId="77777777" w:rsidR="00D41BC0" w:rsidRPr="004C6DC9" w:rsidRDefault="00D41BC0" w:rsidP="00AF32BC">
            <w:pPr>
              <w:tabs>
                <w:tab w:val="left" w:pos="567"/>
                <w:tab w:val="left" w:pos="5670"/>
              </w:tabs>
              <w:spacing w:after="0"/>
              <w:ind w:right="-166"/>
              <w:jc w:val="both"/>
              <w:rPr>
                <w:rFonts w:cs="Arial"/>
                <w:sz w:val="20"/>
                <w:szCs w:val="20"/>
              </w:rPr>
            </w:pPr>
            <w:r w:rsidRPr="004C6DC9">
              <w:rPr>
                <w:rFonts w:cs="Arial"/>
                <w:sz w:val="20"/>
                <w:szCs w:val="20"/>
              </w:rPr>
              <w:t>Year 1 and Year 2</w:t>
            </w:r>
          </w:p>
        </w:tc>
        <w:tc>
          <w:tcPr>
            <w:tcW w:w="8930" w:type="dxa"/>
          </w:tcPr>
          <w:p w14:paraId="1CD8ECB8" w14:textId="6145ACA7" w:rsidR="00D41BC0" w:rsidRDefault="00D41BC0" w:rsidP="00AF32BC">
            <w:pPr>
              <w:tabs>
                <w:tab w:val="left" w:pos="567"/>
                <w:tab w:val="left" w:pos="5670"/>
              </w:tabs>
              <w:spacing w:after="0"/>
              <w:ind w:right="176"/>
              <w:jc w:val="both"/>
              <w:rPr>
                <w:rFonts w:cs="Arial"/>
              </w:rPr>
            </w:pPr>
            <w:r w:rsidRPr="00D308E0">
              <w:rPr>
                <w:rFonts w:cs="Arial"/>
                <w:sz w:val="20"/>
                <w:szCs w:val="20"/>
              </w:rPr>
              <w:t xml:space="preserve">Families will be able to enter onsite </w:t>
            </w:r>
            <w:r w:rsidR="004C6DC9">
              <w:rPr>
                <w:rFonts w:cs="Arial"/>
                <w:sz w:val="20"/>
                <w:szCs w:val="20"/>
              </w:rPr>
              <w:t xml:space="preserve">via the </w:t>
            </w:r>
            <w:r w:rsidR="004C6DC9" w:rsidRPr="004C6DC9">
              <w:rPr>
                <w:rFonts w:cs="Arial"/>
                <w:b/>
                <w:sz w:val="20"/>
                <w:szCs w:val="20"/>
              </w:rPr>
              <w:t xml:space="preserve">hall gate </w:t>
            </w:r>
            <w:r w:rsidR="004C6DC9">
              <w:rPr>
                <w:rFonts w:cs="Arial"/>
                <w:b/>
                <w:sz w:val="20"/>
                <w:szCs w:val="20"/>
              </w:rPr>
              <w:t xml:space="preserve">entrance </w:t>
            </w:r>
            <w:r w:rsidR="004C6DC9" w:rsidRPr="004C6DC9">
              <w:rPr>
                <w:rFonts w:cs="Arial"/>
                <w:sz w:val="20"/>
                <w:szCs w:val="20"/>
              </w:rPr>
              <w:t xml:space="preserve">on </w:t>
            </w:r>
            <w:r w:rsidR="004C6DC9" w:rsidRPr="004C6DC9">
              <w:rPr>
                <w:rFonts w:cs="Arial"/>
                <w:b/>
                <w:sz w:val="20"/>
                <w:szCs w:val="20"/>
              </w:rPr>
              <w:t>Chancery Street</w:t>
            </w:r>
            <w:r w:rsidR="004C6DC9">
              <w:rPr>
                <w:rFonts w:cs="Arial"/>
                <w:sz w:val="20"/>
                <w:szCs w:val="20"/>
              </w:rPr>
              <w:t xml:space="preserve"> </w:t>
            </w:r>
            <w:r w:rsidRPr="00D308E0">
              <w:rPr>
                <w:rFonts w:cs="Arial"/>
                <w:sz w:val="20"/>
                <w:szCs w:val="20"/>
              </w:rPr>
              <w:t xml:space="preserve">from </w:t>
            </w:r>
            <w:r w:rsidRPr="00D308E0">
              <w:rPr>
                <w:rFonts w:cs="Arial"/>
                <w:b/>
                <w:sz w:val="20"/>
                <w:szCs w:val="20"/>
              </w:rPr>
              <w:t>2:</w:t>
            </w:r>
            <w:r>
              <w:rPr>
                <w:rFonts w:cs="Arial"/>
                <w:b/>
                <w:sz w:val="20"/>
                <w:szCs w:val="20"/>
              </w:rPr>
              <w:t>50</w:t>
            </w:r>
            <w:r w:rsidRPr="00D308E0">
              <w:rPr>
                <w:rFonts w:cs="Arial"/>
                <w:b/>
                <w:sz w:val="20"/>
                <w:szCs w:val="20"/>
              </w:rPr>
              <w:t xml:space="preserve">pm </w:t>
            </w:r>
            <w:r w:rsidRPr="00D308E0">
              <w:rPr>
                <w:rFonts w:cs="Arial"/>
                <w:sz w:val="20"/>
                <w:szCs w:val="20"/>
              </w:rPr>
              <w:t>and</w:t>
            </w:r>
            <w:r w:rsidRPr="00D308E0">
              <w:rPr>
                <w:rFonts w:cs="Arial"/>
                <w:b/>
                <w:sz w:val="20"/>
                <w:szCs w:val="20"/>
              </w:rPr>
              <w:t xml:space="preserve"> </w:t>
            </w:r>
            <w:r w:rsidR="004C6DC9" w:rsidRPr="004C6DC9">
              <w:rPr>
                <w:rFonts w:cs="Arial"/>
                <w:sz w:val="20"/>
                <w:szCs w:val="20"/>
              </w:rPr>
              <w:t xml:space="preserve">meet their child outside the </w:t>
            </w:r>
            <w:r w:rsidR="004C6DC9" w:rsidRPr="004C6DC9">
              <w:rPr>
                <w:rFonts w:cs="Arial"/>
                <w:b/>
                <w:sz w:val="20"/>
                <w:szCs w:val="20"/>
              </w:rPr>
              <w:t>hall</w:t>
            </w:r>
          </w:p>
        </w:tc>
      </w:tr>
      <w:tr w:rsidR="00D41BC0" w14:paraId="4510A429" w14:textId="77777777" w:rsidTr="004C6DC9">
        <w:tc>
          <w:tcPr>
            <w:tcW w:w="1838" w:type="dxa"/>
          </w:tcPr>
          <w:p w14:paraId="5380B766" w14:textId="77777777" w:rsidR="00D41BC0" w:rsidRPr="004C6DC9" w:rsidRDefault="00D41BC0" w:rsidP="00AF32BC">
            <w:pPr>
              <w:tabs>
                <w:tab w:val="left" w:pos="567"/>
                <w:tab w:val="left" w:pos="5670"/>
              </w:tabs>
              <w:spacing w:after="0"/>
              <w:ind w:right="-166"/>
              <w:jc w:val="both"/>
              <w:rPr>
                <w:rFonts w:cs="Arial"/>
                <w:sz w:val="20"/>
                <w:szCs w:val="20"/>
              </w:rPr>
            </w:pPr>
            <w:r w:rsidRPr="004C6DC9">
              <w:rPr>
                <w:rFonts w:cs="Arial"/>
                <w:sz w:val="20"/>
                <w:szCs w:val="20"/>
              </w:rPr>
              <w:t>Year 3 and Year 4</w:t>
            </w:r>
          </w:p>
        </w:tc>
        <w:tc>
          <w:tcPr>
            <w:tcW w:w="8930" w:type="dxa"/>
          </w:tcPr>
          <w:p w14:paraId="0C08B4E6" w14:textId="1991357E" w:rsidR="00D41BC0" w:rsidRDefault="004C6DC9" w:rsidP="00AF32BC">
            <w:pPr>
              <w:tabs>
                <w:tab w:val="left" w:pos="567"/>
                <w:tab w:val="left" w:pos="5670"/>
              </w:tabs>
              <w:spacing w:after="0"/>
              <w:ind w:right="176"/>
              <w:jc w:val="both"/>
              <w:rPr>
                <w:rFonts w:cs="Arial"/>
              </w:rPr>
            </w:pPr>
            <w:r w:rsidRPr="00D308E0">
              <w:rPr>
                <w:rFonts w:cs="Arial"/>
                <w:sz w:val="20"/>
                <w:szCs w:val="20"/>
              </w:rPr>
              <w:t>Families will be able to enter onsite</w:t>
            </w:r>
            <w:r>
              <w:rPr>
                <w:rFonts w:cs="Arial"/>
                <w:sz w:val="20"/>
                <w:szCs w:val="20"/>
              </w:rPr>
              <w:t xml:space="preserve"> via the </w:t>
            </w:r>
            <w:r w:rsidRPr="004C6DC9">
              <w:rPr>
                <w:rFonts w:cs="Arial"/>
                <w:b/>
                <w:sz w:val="20"/>
                <w:szCs w:val="20"/>
              </w:rPr>
              <w:t>main gate entrance</w:t>
            </w:r>
            <w:r>
              <w:rPr>
                <w:rFonts w:cs="Arial"/>
                <w:sz w:val="20"/>
                <w:szCs w:val="20"/>
              </w:rPr>
              <w:t xml:space="preserve"> on </w:t>
            </w:r>
            <w:r w:rsidRPr="004C6DC9">
              <w:rPr>
                <w:rFonts w:cs="Arial"/>
                <w:b/>
                <w:sz w:val="20"/>
                <w:szCs w:val="20"/>
              </w:rPr>
              <w:t>Chancery Street</w:t>
            </w:r>
            <w:r w:rsidRPr="00D308E0">
              <w:rPr>
                <w:rFonts w:cs="Arial"/>
                <w:sz w:val="20"/>
                <w:szCs w:val="20"/>
              </w:rPr>
              <w:t xml:space="preserve"> from </w:t>
            </w:r>
            <w:r w:rsidRPr="00D308E0">
              <w:rPr>
                <w:rFonts w:cs="Arial"/>
                <w:b/>
                <w:sz w:val="20"/>
                <w:szCs w:val="20"/>
              </w:rPr>
              <w:t>2:</w:t>
            </w:r>
            <w:r>
              <w:rPr>
                <w:rFonts w:cs="Arial"/>
                <w:b/>
                <w:sz w:val="20"/>
                <w:szCs w:val="20"/>
              </w:rPr>
              <w:t>55</w:t>
            </w:r>
            <w:r w:rsidRPr="00D308E0">
              <w:rPr>
                <w:rFonts w:cs="Arial"/>
                <w:b/>
                <w:sz w:val="20"/>
                <w:szCs w:val="20"/>
              </w:rPr>
              <w:t xml:space="preserve">pm </w:t>
            </w:r>
            <w:r w:rsidRPr="00D308E0">
              <w:rPr>
                <w:rFonts w:cs="Arial"/>
                <w:sz w:val="20"/>
                <w:szCs w:val="20"/>
              </w:rPr>
              <w:t>and</w:t>
            </w:r>
            <w:r w:rsidRPr="00D308E0">
              <w:rPr>
                <w:rFonts w:cs="Arial"/>
                <w:b/>
                <w:sz w:val="20"/>
                <w:szCs w:val="20"/>
              </w:rPr>
              <w:t xml:space="preserve"> </w:t>
            </w:r>
            <w:r w:rsidR="00C02331">
              <w:rPr>
                <w:rFonts w:cs="Arial"/>
                <w:sz w:val="20"/>
                <w:szCs w:val="20"/>
              </w:rPr>
              <w:t>meet</w:t>
            </w:r>
            <w:r w:rsidRPr="00D308E0">
              <w:rPr>
                <w:rFonts w:cs="Arial"/>
                <w:sz w:val="20"/>
                <w:szCs w:val="20"/>
              </w:rPr>
              <w:t xml:space="preserve"> their child </w:t>
            </w:r>
            <w:r w:rsidR="00C02331">
              <w:rPr>
                <w:rFonts w:cs="Arial"/>
                <w:sz w:val="20"/>
                <w:szCs w:val="20"/>
              </w:rPr>
              <w:t>at t</w:t>
            </w:r>
            <w:r w:rsidRPr="00D308E0">
              <w:rPr>
                <w:rFonts w:cs="Arial"/>
                <w:sz w:val="20"/>
                <w:szCs w:val="20"/>
              </w:rPr>
              <w:t xml:space="preserve">he </w:t>
            </w:r>
            <w:r w:rsidRPr="00C02331">
              <w:rPr>
                <w:rFonts w:cs="Arial"/>
                <w:b/>
                <w:sz w:val="20"/>
                <w:szCs w:val="20"/>
              </w:rPr>
              <w:t>Awning/Sails area</w:t>
            </w:r>
          </w:p>
        </w:tc>
      </w:tr>
      <w:tr w:rsidR="00D41BC0" w14:paraId="04E69FF1" w14:textId="77777777" w:rsidTr="004C6DC9">
        <w:tc>
          <w:tcPr>
            <w:tcW w:w="1838" w:type="dxa"/>
          </w:tcPr>
          <w:p w14:paraId="2A76931C" w14:textId="77777777" w:rsidR="00D41BC0" w:rsidRPr="004C6DC9" w:rsidRDefault="00D41BC0" w:rsidP="00AF32BC">
            <w:pPr>
              <w:tabs>
                <w:tab w:val="left" w:pos="567"/>
                <w:tab w:val="left" w:pos="5670"/>
              </w:tabs>
              <w:spacing w:after="0"/>
              <w:ind w:right="-166"/>
              <w:jc w:val="both"/>
              <w:rPr>
                <w:rFonts w:cs="Arial"/>
                <w:sz w:val="20"/>
                <w:szCs w:val="20"/>
              </w:rPr>
            </w:pPr>
            <w:r w:rsidRPr="004C6DC9">
              <w:rPr>
                <w:rFonts w:cs="Arial"/>
                <w:sz w:val="20"/>
                <w:szCs w:val="20"/>
              </w:rPr>
              <w:t>Year 5 and Year 6</w:t>
            </w:r>
          </w:p>
        </w:tc>
        <w:tc>
          <w:tcPr>
            <w:tcW w:w="8930" w:type="dxa"/>
          </w:tcPr>
          <w:p w14:paraId="21F66753" w14:textId="0655EB82" w:rsidR="00D41BC0" w:rsidRDefault="004C6DC9" w:rsidP="00AF32BC">
            <w:pPr>
              <w:tabs>
                <w:tab w:val="left" w:pos="567"/>
                <w:tab w:val="left" w:pos="5670"/>
              </w:tabs>
              <w:spacing w:after="0"/>
              <w:ind w:right="176"/>
              <w:jc w:val="both"/>
              <w:rPr>
                <w:rFonts w:cs="Arial"/>
              </w:rPr>
            </w:pPr>
            <w:r w:rsidRPr="00D308E0">
              <w:rPr>
                <w:rFonts w:cs="Arial"/>
                <w:sz w:val="20"/>
                <w:szCs w:val="20"/>
              </w:rPr>
              <w:t>Families will be able to enter onsite</w:t>
            </w:r>
            <w:r>
              <w:rPr>
                <w:rFonts w:cs="Arial"/>
                <w:sz w:val="20"/>
                <w:szCs w:val="20"/>
              </w:rPr>
              <w:t xml:space="preserve"> via the </w:t>
            </w:r>
            <w:r w:rsidRPr="004C6DC9">
              <w:rPr>
                <w:rFonts w:cs="Arial"/>
                <w:b/>
                <w:sz w:val="20"/>
                <w:szCs w:val="20"/>
              </w:rPr>
              <w:t>main gate entrance</w:t>
            </w:r>
            <w:r>
              <w:rPr>
                <w:rFonts w:cs="Arial"/>
                <w:sz w:val="20"/>
                <w:szCs w:val="20"/>
              </w:rPr>
              <w:t xml:space="preserve"> on </w:t>
            </w:r>
            <w:r w:rsidRPr="004C6DC9">
              <w:rPr>
                <w:rFonts w:cs="Arial"/>
                <w:b/>
                <w:sz w:val="20"/>
                <w:szCs w:val="20"/>
              </w:rPr>
              <w:t>Chancery Street</w:t>
            </w:r>
            <w:r w:rsidRPr="00D308E0">
              <w:rPr>
                <w:rFonts w:cs="Arial"/>
                <w:sz w:val="20"/>
                <w:szCs w:val="20"/>
              </w:rPr>
              <w:t xml:space="preserve"> from </w:t>
            </w:r>
            <w:r>
              <w:rPr>
                <w:rFonts w:cs="Arial"/>
                <w:b/>
                <w:sz w:val="20"/>
                <w:szCs w:val="20"/>
              </w:rPr>
              <w:t>3</w:t>
            </w:r>
            <w:r w:rsidRPr="00D308E0">
              <w:rPr>
                <w:rFonts w:cs="Arial"/>
                <w:b/>
                <w:sz w:val="20"/>
                <w:szCs w:val="20"/>
              </w:rPr>
              <w:t xml:space="preserve">pm </w:t>
            </w:r>
            <w:r w:rsidRPr="00D308E0">
              <w:rPr>
                <w:rFonts w:cs="Arial"/>
                <w:sz w:val="20"/>
                <w:szCs w:val="20"/>
              </w:rPr>
              <w:t>and</w:t>
            </w:r>
            <w:r w:rsidRPr="00D308E0">
              <w:rPr>
                <w:rFonts w:cs="Arial"/>
                <w:b/>
                <w:sz w:val="20"/>
                <w:szCs w:val="20"/>
              </w:rPr>
              <w:t xml:space="preserve"> </w:t>
            </w:r>
            <w:r w:rsidR="00C02331" w:rsidRPr="00C02331">
              <w:rPr>
                <w:rFonts w:cs="Arial"/>
                <w:sz w:val="20"/>
                <w:szCs w:val="20"/>
              </w:rPr>
              <w:t>meet</w:t>
            </w:r>
            <w:r w:rsidRPr="00D308E0">
              <w:rPr>
                <w:rFonts w:cs="Arial"/>
                <w:sz w:val="20"/>
                <w:szCs w:val="20"/>
              </w:rPr>
              <w:t xml:space="preserve"> their child </w:t>
            </w:r>
            <w:r w:rsidR="00C02331">
              <w:rPr>
                <w:rFonts w:cs="Arial"/>
                <w:sz w:val="20"/>
                <w:szCs w:val="20"/>
              </w:rPr>
              <w:t xml:space="preserve">at </w:t>
            </w:r>
            <w:r w:rsidRPr="00D308E0">
              <w:rPr>
                <w:rFonts w:cs="Arial"/>
                <w:sz w:val="20"/>
                <w:szCs w:val="20"/>
              </w:rPr>
              <w:t xml:space="preserve">the </w:t>
            </w:r>
            <w:r w:rsidRPr="00C02331">
              <w:rPr>
                <w:rFonts w:cs="Arial"/>
                <w:b/>
                <w:sz w:val="20"/>
                <w:szCs w:val="20"/>
              </w:rPr>
              <w:t>Basketball Court</w:t>
            </w:r>
          </w:p>
        </w:tc>
      </w:tr>
    </w:tbl>
    <w:p w14:paraId="1D8168ED" w14:textId="1B8B13EE" w:rsidR="00D41BC0" w:rsidRDefault="00D07B18" w:rsidP="00D41BC0">
      <w:pPr>
        <w:spacing w:after="160" w:line="259" w:lineRule="auto"/>
        <w:jc w:val="both"/>
        <w:rPr>
          <w:rFonts w:cs="Arial"/>
        </w:rPr>
      </w:pPr>
      <w:r w:rsidRPr="004C6DC9">
        <w:rPr>
          <w:rFonts w:cs="Arial"/>
          <w:noProof/>
          <w:highlight w:val="cyan"/>
        </w:rPr>
        <w:drawing>
          <wp:anchor distT="0" distB="0" distL="114300" distR="114300" simplePos="0" relativeHeight="251677696" behindDoc="0" locked="0" layoutInCell="1" allowOverlap="1" wp14:anchorId="1694A156" wp14:editId="1702140A">
            <wp:simplePos x="0" y="0"/>
            <wp:positionH relativeFrom="column">
              <wp:posOffset>3901661</wp:posOffset>
            </wp:positionH>
            <wp:positionV relativeFrom="paragraph">
              <wp:posOffset>696539</wp:posOffset>
            </wp:positionV>
            <wp:extent cx="711110" cy="1006475"/>
            <wp:effectExtent l="76200" t="76200" r="127635" b="136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4763" cy="1011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C6DC9">
        <w:rPr>
          <w:rFonts w:cs="Arial"/>
          <w:noProof/>
          <w:highlight w:val="cyan"/>
        </w:rPr>
        <w:drawing>
          <wp:anchor distT="0" distB="0" distL="114300" distR="114300" simplePos="0" relativeHeight="251678720" behindDoc="0" locked="0" layoutInCell="1" allowOverlap="1" wp14:anchorId="545E4A7B" wp14:editId="537AD3C3">
            <wp:simplePos x="0" y="0"/>
            <wp:positionH relativeFrom="column">
              <wp:posOffset>2549939</wp:posOffset>
            </wp:positionH>
            <wp:positionV relativeFrom="paragraph">
              <wp:posOffset>696540</wp:posOffset>
            </wp:positionV>
            <wp:extent cx="715618" cy="1007098"/>
            <wp:effectExtent l="76200" t="76200" r="142240" b="136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8922" cy="10117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1BC0" w:rsidRPr="000F7347">
        <w:rPr>
          <w:rFonts w:cs="Arial"/>
          <w:b/>
          <w:highlight w:val="cyan"/>
        </w:rPr>
        <w:t>It is highly recommended that all families wear a mask whilst picking up their child</w:t>
      </w:r>
      <w:r w:rsidR="00D41BC0" w:rsidRPr="000F7347">
        <w:rPr>
          <w:rFonts w:cs="Arial"/>
          <w:highlight w:val="cyan"/>
        </w:rPr>
        <w:t>.</w:t>
      </w:r>
      <w:r w:rsidR="00D41BC0">
        <w:rPr>
          <w:rFonts w:cs="Arial"/>
        </w:rPr>
        <w:t xml:space="preserve"> You will not be able to talk with your child’s class teacher at ‘Pick Up’ time. If you would like to speak with the class teacher, you will need to organise for a phone meeting. This can be organised by calling the school or messaging your child’s teacher on Seesaw. </w:t>
      </w:r>
    </w:p>
    <w:p w14:paraId="09DD9E49" w14:textId="7233A140" w:rsidR="001E4383" w:rsidRDefault="004F6183">
      <w:pPr>
        <w:spacing w:before="240" w:after="0"/>
        <w:rPr>
          <w:rFonts w:cs="Arial"/>
          <w:b/>
          <w:sz w:val="28"/>
          <w:szCs w:val="28"/>
          <w:u w:val="single"/>
        </w:rPr>
      </w:pPr>
      <w:r>
        <w:rPr>
          <w:rFonts w:cs="Arial"/>
          <w:b/>
          <w:sz w:val="28"/>
          <w:szCs w:val="28"/>
          <w:u w:val="single"/>
        </w:rPr>
        <w:lastRenderedPageBreak/>
        <w:t>Afternoon Pick up Ma</w:t>
      </w:r>
      <w:r w:rsidR="001E4383">
        <w:rPr>
          <w:rFonts w:cs="Arial"/>
          <w:b/>
          <w:sz w:val="28"/>
          <w:szCs w:val="28"/>
          <w:u w:val="single"/>
        </w:rPr>
        <w:t>p</w:t>
      </w:r>
    </w:p>
    <w:p w14:paraId="25FD6DDC" w14:textId="4CC1A3D4" w:rsidR="001E4383" w:rsidRPr="001E4383" w:rsidRDefault="001E4383" w:rsidP="001E4383">
      <w:pPr>
        <w:spacing w:before="0" w:after="0"/>
        <w:rPr>
          <w:rFonts w:cs="Arial"/>
          <w:szCs w:val="22"/>
        </w:rPr>
      </w:pPr>
      <w:r w:rsidRPr="001E4383">
        <w:rPr>
          <w:rFonts w:cs="Arial"/>
          <w:szCs w:val="22"/>
        </w:rPr>
        <w:t xml:space="preserve">The map below outlines the areas to meet children. You must follow the times outlined above. </w:t>
      </w:r>
    </w:p>
    <w:p w14:paraId="5C5F80E1" w14:textId="75A8582E" w:rsidR="001E4383" w:rsidRDefault="001E4383" w:rsidP="001E4383">
      <w:pPr>
        <w:spacing w:before="240" w:after="0"/>
        <w:rPr>
          <w:rFonts w:cs="Arial"/>
          <w:b/>
          <w:sz w:val="28"/>
          <w:szCs w:val="28"/>
          <w:u w:val="single"/>
        </w:rPr>
      </w:pPr>
      <w:r>
        <w:rPr>
          <w:rFonts w:cs="Arial"/>
          <w:b/>
          <w:noProof/>
          <w:sz w:val="28"/>
          <w:szCs w:val="28"/>
          <w:u w:val="single"/>
        </w:rPr>
        <mc:AlternateContent>
          <mc:Choice Requires="wpg">
            <w:drawing>
              <wp:anchor distT="0" distB="0" distL="114300" distR="114300" simplePos="0" relativeHeight="251698176" behindDoc="0" locked="0" layoutInCell="1" allowOverlap="1" wp14:anchorId="33C77C07" wp14:editId="02D03D8F">
                <wp:simplePos x="0" y="0"/>
                <wp:positionH relativeFrom="column">
                  <wp:posOffset>312586</wp:posOffset>
                </wp:positionH>
                <wp:positionV relativeFrom="paragraph">
                  <wp:posOffset>151709</wp:posOffset>
                </wp:positionV>
                <wp:extent cx="5886450" cy="5593715"/>
                <wp:effectExtent l="0" t="0" r="0" b="6985"/>
                <wp:wrapNone/>
                <wp:docPr id="41" name="Group 41"/>
                <wp:cNvGraphicFramePr/>
                <a:graphic xmlns:a="http://schemas.openxmlformats.org/drawingml/2006/main">
                  <a:graphicData uri="http://schemas.microsoft.com/office/word/2010/wordprocessingGroup">
                    <wpg:wgp>
                      <wpg:cNvGrpSpPr/>
                      <wpg:grpSpPr>
                        <a:xfrm>
                          <a:off x="0" y="0"/>
                          <a:ext cx="5886450" cy="5593715"/>
                          <a:chOff x="0" y="0"/>
                          <a:chExt cx="5886450" cy="5593715"/>
                        </a:xfrm>
                      </wpg:grpSpPr>
                      <pic:pic xmlns:pic="http://schemas.openxmlformats.org/drawingml/2006/picture">
                        <pic:nvPicPr>
                          <pic:cNvPr id="9"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886450" cy="5593715"/>
                          </a:xfrm>
                          <a:prstGeom prst="rect">
                            <a:avLst/>
                          </a:prstGeom>
                        </pic:spPr>
                      </pic:pic>
                      <wps:wsp>
                        <wps:cNvPr id="10" name="Oval 10"/>
                        <wps:cNvSpPr>
                          <a:spLocks noChangeArrowheads="1"/>
                        </wps:cNvSpPr>
                        <wps:spPr bwMode="auto">
                          <a:xfrm>
                            <a:off x="818985" y="2631881"/>
                            <a:ext cx="731520" cy="349858"/>
                          </a:xfrm>
                          <a:prstGeom prst="ellipse">
                            <a:avLst/>
                          </a:prstGeom>
                          <a:solidFill>
                            <a:srgbClr val="FFFFFF"/>
                          </a:solidFill>
                          <a:ln w="9525">
                            <a:solidFill>
                              <a:srgbClr val="000000"/>
                            </a:solidFill>
                            <a:round/>
                            <a:headEnd/>
                            <a:tailEnd/>
                          </a:ln>
                        </wps:spPr>
                        <wps:txbx>
                          <w:txbxContent>
                            <w:p w14:paraId="25E41EBA" w14:textId="77777777" w:rsidR="004F6183" w:rsidRPr="00C24DF6" w:rsidRDefault="004F6183" w:rsidP="004F6183">
                              <w:pPr>
                                <w:spacing w:before="0" w:after="0" w:line="240" w:lineRule="auto"/>
                                <w:jc w:val="center"/>
                                <w:rPr>
                                  <w:b/>
                                  <w:sz w:val="10"/>
                                  <w:szCs w:val="10"/>
                                </w:rPr>
                              </w:pPr>
                              <w:proofErr w:type="spellStart"/>
                              <w:r w:rsidRPr="00C24DF6">
                                <w:rPr>
                                  <w:b/>
                                  <w:sz w:val="10"/>
                                  <w:szCs w:val="10"/>
                                </w:rPr>
                                <w:t>Yr</w:t>
                              </w:r>
                              <w:proofErr w:type="spellEnd"/>
                              <w:r w:rsidRPr="00C24DF6">
                                <w:rPr>
                                  <w:b/>
                                  <w:sz w:val="10"/>
                                  <w:szCs w:val="10"/>
                                </w:rPr>
                                <w:t xml:space="preserve"> 1 &amp; </w:t>
                              </w:r>
                              <w:proofErr w:type="spellStart"/>
                              <w:r w:rsidRPr="00C24DF6">
                                <w:rPr>
                                  <w:b/>
                                  <w:sz w:val="10"/>
                                  <w:szCs w:val="10"/>
                                </w:rPr>
                                <w:t>Yr</w:t>
                              </w:r>
                              <w:proofErr w:type="spellEnd"/>
                              <w:r w:rsidRPr="00C24DF6">
                                <w:rPr>
                                  <w:b/>
                                  <w:sz w:val="10"/>
                                  <w:szCs w:val="10"/>
                                </w:rPr>
                                <w:t xml:space="preserve"> 2 pick-up area</w:t>
                              </w:r>
                            </w:p>
                          </w:txbxContent>
                        </wps:txbx>
                        <wps:bodyPr rot="0" vert="horz" wrap="square" lIns="91440" tIns="45720" rIns="91440" bIns="45720" anchor="t" anchorCtr="0" upright="1">
                          <a:noAutofit/>
                        </wps:bodyPr>
                      </wps:wsp>
                      <wps:wsp>
                        <wps:cNvPr id="20" name="Oval 20"/>
                        <wps:cNvSpPr>
                          <a:spLocks noChangeArrowheads="1"/>
                        </wps:cNvSpPr>
                        <wps:spPr bwMode="auto">
                          <a:xfrm>
                            <a:off x="1757238" y="3101008"/>
                            <a:ext cx="731520" cy="349858"/>
                          </a:xfrm>
                          <a:prstGeom prst="ellipse">
                            <a:avLst/>
                          </a:prstGeom>
                          <a:solidFill>
                            <a:srgbClr val="FFFFFF"/>
                          </a:solidFill>
                          <a:ln w="9525">
                            <a:solidFill>
                              <a:srgbClr val="000000"/>
                            </a:solidFill>
                            <a:round/>
                            <a:headEnd/>
                            <a:tailEnd/>
                          </a:ln>
                        </wps:spPr>
                        <wps:txbx>
                          <w:txbxContent>
                            <w:p w14:paraId="2E64FCD6" w14:textId="7670DD34" w:rsidR="004F6183" w:rsidRPr="00C24DF6" w:rsidRDefault="004F6183" w:rsidP="004F6183">
                              <w:pPr>
                                <w:spacing w:before="0" w:after="0" w:line="240" w:lineRule="auto"/>
                                <w:jc w:val="center"/>
                                <w:rPr>
                                  <w:b/>
                                  <w:sz w:val="10"/>
                                  <w:szCs w:val="10"/>
                                </w:rPr>
                              </w:pPr>
                              <w:proofErr w:type="spellStart"/>
                              <w:r w:rsidRPr="00C24DF6">
                                <w:rPr>
                                  <w:b/>
                                  <w:sz w:val="10"/>
                                  <w:szCs w:val="10"/>
                                </w:rPr>
                                <w:t>Yr</w:t>
                              </w:r>
                              <w:proofErr w:type="spellEnd"/>
                              <w:r w:rsidRPr="00C24DF6">
                                <w:rPr>
                                  <w:b/>
                                  <w:sz w:val="10"/>
                                  <w:szCs w:val="10"/>
                                </w:rPr>
                                <w:t xml:space="preserve"> </w:t>
                              </w:r>
                              <w:r>
                                <w:rPr>
                                  <w:b/>
                                  <w:sz w:val="10"/>
                                  <w:szCs w:val="10"/>
                                </w:rPr>
                                <w:t>3</w:t>
                              </w:r>
                              <w:r w:rsidRPr="00C24DF6">
                                <w:rPr>
                                  <w:b/>
                                  <w:sz w:val="10"/>
                                  <w:szCs w:val="10"/>
                                </w:rPr>
                                <w:t xml:space="preserve"> &amp; </w:t>
                              </w:r>
                              <w:proofErr w:type="spellStart"/>
                              <w:r w:rsidRPr="00C24DF6">
                                <w:rPr>
                                  <w:b/>
                                  <w:sz w:val="10"/>
                                  <w:szCs w:val="10"/>
                                </w:rPr>
                                <w:t>Yr</w:t>
                              </w:r>
                              <w:proofErr w:type="spellEnd"/>
                              <w:r w:rsidRPr="00C24DF6">
                                <w:rPr>
                                  <w:b/>
                                  <w:sz w:val="10"/>
                                  <w:szCs w:val="10"/>
                                </w:rPr>
                                <w:t xml:space="preserve"> </w:t>
                              </w:r>
                              <w:r>
                                <w:rPr>
                                  <w:b/>
                                  <w:sz w:val="10"/>
                                  <w:szCs w:val="10"/>
                                </w:rPr>
                                <w:t>4</w:t>
                              </w:r>
                              <w:r w:rsidRPr="00C24DF6">
                                <w:rPr>
                                  <w:b/>
                                  <w:sz w:val="10"/>
                                  <w:szCs w:val="10"/>
                                </w:rPr>
                                <w:t xml:space="preserve"> pick-up area</w:t>
                              </w:r>
                            </w:p>
                          </w:txbxContent>
                        </wps:txbx>
                        <wps:bodyPr rot="0" vert="horz" wrap="square" lIns="91440" tIns="45720" rIns="91440" bIns="45720" anchor="t" anchorCtr="0" upright="1">
                          <a:noAutofit/>
                        </wps:bodyPr>
                      </wps:wsp>
                      <wps:wsp>
                        <wps:cNvPr id="21" name="Oval 21"/>
                        <wps:cNvSpPr>
                          <a:spLocks noChangeArrowheads="1"/>
                        </wps:cNvSpPr>
                        <wps:spPr bwMode="auto">
                          <a:xfrm>
                            <a:off x="1399430" y="3641697"/>
                            <a:ext cx="731520" cy="349858"/>
                          </a:xfrm>
                          <a:prstGeom prst="ellipse">
                            <a:avLst/>
                          </a:prstGeom>
                          <a:solidFill>
                            <a:srgbClr val="FFFFFF"/>
                          </a:solidFill>
                          <a:ln w="9525">
                            <a:solidFill>
                              <a:srgbClr val="000000"/>
                            </a:solidFill>
                            <a:round/>
                            <a:headEnd/>
                            <a:tailEnd/>
                          </a:ln>
                        </wps:spPr>
                        <wps:txbx>
                          <w:txbxContent>
                            <w:p w14:paraId="0D9B75AD" w14:textId="492ABD96" w:rsidR="004F6183" w:rsidRPr="00C24DF6" w:rsidRDefault="004F6183" w:rsidP="004F6183">
                              <w:pPr>
                                <w:spacing w:before="0" w:after="0" w:line="240" w:lineRule="auto"/>
                                <w:jc w:val="center"/>
                                <w:rPr>
                                  <w:b/>
                                  <w:sz w:val="10"/>
                                  <w:szCs w:val="10"/>
                                </w:rPr>
                              </w:pPr>
                              <w:r>
                                <w:rPr>
                                  <w:b/>
                                  <w:sz w:val="10"/>
                                  <w:szCs w:val="10"/>
                                </w:rPr>
                                <w:t>Kindy</w:t>
                              </w:r>
                              <w:r w:rsidRPr="00C24DF6">
                                <w:rPr>
                                  <w:b/>
                                  <w:sz w:val="10"/>
                                  <w:szCs w:val="10"/>
                                </w:rPr>
                                <w:t xml:space="preserve"> pick-up area</w:t>
                              </w:r>
                            </w:p>
                          </w:txbxContent>
                        </wps:txbx>
                        <wps:bodyPr rot="0" vert="horz" wrap="square" lIns="91440" tIns="45720" rIns="91440" bIns="45720" anchor="t" anchorCtr="0" upright="1">
                          <a:noAutofit/>
                        </wps:bodyPr>
                      </wps:wsp>
                      <wps:wsp>
                        <wps:cNvPr id="22" name="Oval 22"/>
                        <wps:cNvSpPr>
                          <a:spLocks noChangeArrowheads="1"/>
                        </wps:cNvSpPr>
                        <wps:spPr bwMode="auto">
                          <a:xfrm>
                            <a:off x="3069204" y="3697356"/>
                            <a:ext cx="731520" cy="349858"/>
                          </a:xfrm>
                          <a:prstGeom prst="ellipse">
                            <a:avLst/>
                          </a:prstGeom>
                          <a:solidFill>
                            <a:srgbClr val="FFFFFF"/>
                          </a:solidFill>
                          <a:ln w="9525">
                            <a:solidFill>
                              <a:srgbClr val="000000"/>
                            </a:solidFill>
                            <a:round/>
                            <a:headEnd/>
                            <a:tailEnd/>
                          </a:ln>
                        </wps:spPr>
                        <wps:txbx>
                          <w:txbxContent>
                            <w:p w14:paraId="07B806C7" w14:textId="77BD7FB5" w:rsidR="004F6183" w:rsidRPr="00C24DF6" w:rsidRDefault="004F6183" w:rsidP="004F6183">
                              <w:pPr>
                                <w:spacing w:before="0" w:after="0" w:line="240" w:lineRule="auto"/>
                                <w:jc w:val="center"/>
                                <w:rPr>
                                  <w:b/>
                                  <w:sz w:val="10"/>
                                  <w:szCs w:val="10"/>
                                </w:rPr>
                              </w:pPr>
                              <w:proofErr w:type="spellStart"/>
                              <w:r w:rsidRPr="00C24DF6">
                                <w:rPr>
                                  <w:b/>
                                  <w:sz w:val="10"/>
                                  <w:szCs w:val="10"/>
                                </w:rPr>
                                <w:t>Yr</w:t>
                              </w:r>
                              <w:proofErr w:type="spellEnd"/>
                              <w:r w:rsidRPr="00C24DF6">
                                <w:rPr>
                                  <w:b/>
                                  <w:sz w:val="10"/>
                                  <w:szCs w:val="10"/>
                                </w:rPr>
                                <w:t xml:space="preserve"> </w:t>
                              </w:r>
                              <w:r>
                                <w:rPr>
                                  <w:b/>
                                  <w:sz w:val="10"/>
                                  <w:szCs w:val="10"/>
                                </w:rPr>
                                <w:t>5</w:t>
                              </w:r>
                              <w:r w:rsidRPr="00C24DF6">
                                <w:rPr>
                                  <w:b/>
                                  <w:sz w:val="10"/>
                                  <w:szCs w:val="10"/>
                                </w:rPr>
                                <w:t xml:space="preserve"> &amp; </w:t>
                              </w:r>
                              <w:proofErr w:type="spellStart"/>
                              <w:r w:rsidRPr="00C24DF6">
                                <w:rPr>
                                  <w:b/>
                                  <w:sz w:val="10"/>
                                  <w:szCs w:val="10"/>
                                </w:rPr>
                                <w:t>Yr</w:t>
                              </w:r>
                              <w:proofErr w:type="spellEnd"/>
                              <w:r w:rsidRPr="00C24DF6">
                                <w:rPr>
                                  <w:b/>
                                  <w:sz w:val="10"/>
                                  <w:szCs w:val="10"/>
                                </w:rPr>
                                <w:t xml:space="preserve"> </w:t>
                              </w:r>
                              <w:r>
                                <w:rPr>
                                  <w:b/>
                                  <w:sz w:val="10"/>
                                  <w:szCs w:val="10"/>
                                </w:rPr>
                                <w:t>6</w:t>
                              </w:r>
                              <w:r w:rsidRPr="00C24DF6">
                                <w:rPr>
                                  <w:b/>
                                  <w:sz w:val="10"/>
                                  <w:szCs w:val="10"/>
                                </w:rPr>
                                <w:t xml:space="preserve"> pick-up area</w:t>
                              </w:r>
                            </w:p>
                          </w:txbxContent>
                        </wps:txbx>
                        <wps:bodyPr rot="0" vert="horz" wrap="square" lIns="91440" tIns="45720" rIns="91440" bIns="45720" anchor="t" anchorCtr="0" upright="1">
                          <a:noAutofit/>
                        </wps:bodyPr>
                      </wps:wsp>
                      <wps:wsp>
                        <wps:cNvPr id="23" name="Oval 23"/>
                        <wps:cNvSpPr>
                          <a:spLocks noChangeArrowheads="1"/>
                        </wps:cNvSpPr>
                        <wps:spPr bwMode="auto">
                          <a:xfrm>
                            <a:off x="3554233" y="1137036"/>
                            <a:ext cx="731520" cy="349858"/>
                          </a:xfrm>
                          <a:prstGeom prst="ellipse">
                            <a:avLst/>
                          </a:prstGeom>
                          <a:solidFill>
                            <a:srgbClr val="FFFFFF"/>
                          </a:solidFill>
                          <a:ln w="9525">
                            <a:solidFill>
                              <a:srgbClr val="000000"/>
                            </a:solidFill>
                            <a:round/>
                            <a:headEnd/>
                            <a:tailEnd/>
                          </a:ln>
                        </wps:spPr>
                        <wps:txbx>
                          <w:txbxContent>
                            <w:p w14:paraId="5FF8ADAF" w14:textId="20E249CD" w:rsidR="004F6183" w:rsidRPr="00C24DF6" w:rsidRDefault="004F6183" w:rsidP="004F6183">
                              <w:pPr>
                                <w:spacing w:before="0" w:after="0" w:line="240" w:lineRule="auto"/>
                                <w:jc w:val="center"/>
                                <w:rPr>
                                  <w:b/>
                                  <w:sz w:val="10"/>
                                  <w:szCs w:val="10"/>
                                </w:rPr>
                              </w:pPr>
                              <w:r>
                                <w:rPr>
                                  <w:b/>
                                  <w:sz w:val="10"/>
                                  <w:szCs w:val="10"/>
                                </w:rPr>
                                <w:t>Preschool</w:t>
                              </w:r>
                              <w:r w:rsidRPr="00C24DF6">
                                <w:rPr>
                                  <w:b/>
                                  <w:sz w:val="10"/>
                                  <w:szCs w:val="10"/>
                                </w:rPr>
                                <w:t xml:space="preserve"> pick-up area</w:t>
                              </w:r>
                            </w:p>
                          </w:txbxContent>
                        </wps:txbx>
                        <wps:bodyPr rot="0" vert="horz" wrap="square" lIns="91440" tIns="45720" rIns="91440" bIns="45720" anchor="t" anchorCtr="0" upright="1">
                          <a:noAutofit/>
                        </wps:bodyPr>
                      </wps:wsp>
                      <pic:pic xmlns:pic="http://schemas.openxmlformats.org/drawingml/2006/picture">
                        <pic:nvPicPr>
                          <pic:cNvPr id="37" name="Picture 3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47423" y="4635610"/>
                            <a:ext cx="657225" cy="504825"/>
                          </a:xfrm>
                          <a:prstGeom prst="rect">
                            <a:avLst/>
                          </a:prstGeom>
                          <a:noFill/>
                        </pic:spPr>
                      </pic:pic>
                      <pic:pic xmlns:pic="http://schemas.openxmlformats.org/drawingml/2006/picture">
                        <pic:nvPicPr>
                          <pic:cNvPr id="38" name="Picture 3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035534" y="4826441"/>
                            <a:ext cx="657225" cy="504825"/>
                          </a:xfrm>
                          <a:prstGeom prst="rect">
                            <a:avLst/>
                          </a:prstGeom>
                          <a:noFill/>
                        </pic:spPr>
                      </pic:pic>
                      <pic:pic xmlns:pic="http://schemas.openxmlformats.org/drawingml/2006/picture">
                        <pic:nvPicPr>
                          <pic:cNvPr id="40" name="Picture 4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721211" y="548640"/>
                            <a:ext cx="657225" cy="504825"/>
                          </a:xfrm>
                          <a:prstGeom prst="rect">
                            <a:avLst/>
                          </a:prstGeom>
                          <a:noFill/>
                        </pic:spPr>
                      </pic:pic>
                    </wpg:wgp>
                  </a:graphicData>
                </a:graphic>
              </wp:anchor>
            </w:drawing>
          </mc:Choice>
          <mc:Fallback>
            <w:pict>
              <v:group w14:anchorId="33C77C07" id="Group 41" o:spid="_x0000_s1027" style="position:absolute;margin-left:24.6pt;margin-top:11.95pt;width:463.5pt;height:440.45pt;z-index:251698176" coordsize="58864,55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D1FnAQAADIaAAAOAAAAZHJzL2Uyb0RvYy54bWzsWduO2zYQfS/QfyD0&#10;nrWuliWsNwh2s4sAaWM07QfQEmUJkUSVpC/br+8hKfm6xSZb1KgBG7BNiuRw5swZkkPdvt80NVkx&#10;ISveTh3vxnUIazOeV+1i6vzx++O7iUOkom1Oa96yqfPMpPP+7uefbtddynxe8jpngkBIK9N1N3VK&#10;pbp0NJJZyRoqb3jHWjQWXDRUoSoWo1zQNaQ39ch33fFozUXeCZ4xKfH0wTY6d0Z+UbBMfSkKyRSp&#10;pw50U+ZXmN+5/h3d3dJ0IWhXVlmvBn2DFg2tWky6FfVAFSVLUZ2IaqpMcMkLdZPxZsSLosqYsQHW&#10;eO6RNU+CLztjyyJdL7otTID2CKc3i81+Xc0EqfKpE3oOaWkDH5lpCeoAZ90tUvR5Et3Xbib6Bwtb&#10;0/ZuCtHof1hCNgbW5y2sbKNIhofRZDIOI6CfoS2KkiD2Igt8VsI7J+Oy8uMrI0fDxCOt31adrspS&#10;fHucUDrB6XU+YZRaCub0QprvktFQ8W3ZvYNLO6qqeVVX6tnQE87TSrWrWZXNhK3sIE8GxNGqJyWJ&#10;hkUP0H3sCKot+syzb5K0/L6k7YJ9kB14jWjTvUeH3U31YLp5XXWPVV1rL+lybxhi4IhDL2Bj+fnA&#10;s2XDWmUDTrAaNvJWllUnHSJS1swZ+CM+5UYhmkolmMpKPWGBiX+DslrRvQaj5U4xbYIEvf4toba0&#10;AGhCqifGG6ILUA46wBc0pavPstdm6NJjaBUwmkEfzXysSHKAC7UTwH4o6L6WtGNQQYvdMcBDVNig&#10;+7KiNUHVhJjpogNOqyy7I/cLwdclozk0shToZdoBuqJtIfP1LzxHONOl4sb2o1ideJNkEjkEQemP&#10;A28y6d03hG0ceJHfR20QouvE8G0IvROMWQ12SW3jP8AMU3hd5QMZpVjM72tBYPjUeTSffoKDbnVL&#10;1lMnifzISD5oOxDhms9LIrCMtjmApamG7WNfVrSqbRm8qVvQYIDOeklt5huzMhpcdNuc588AVnAw&#10;CsBg20Oh5OIvh6yxhUwd+eeS6rWj/tTCOYkXhuimTCWMYg2m2G+Z77fQNoOoqaMcYov3yu5Ty05U&#10;ixIzeQaAln+AQ4vKsHinVa8+GHsm6mpr9qiL6vmo68VAM8DRAtwNPGycruEmTa/cPeKuP3jlyt29&#10;ZdffnnXMsovqGbkbJEkYIHg0d8ehN05iPfuVu3q30+vZdt0NBq9cubvPXf9w3d1GOE4V//WRIXDH&#10;ie+GPXeTOIjGV+7a49YRd8Mrd1847vrBIXe3EX4O7kZR6AdQAOuu5wWxG1y526cKR9w1yfnuZPn/&#10;P+/q/BHfi8n7g3gIg1mf+OMJzgDajsvM/M0mhPxOZH22v5fs/+gtwKuJaxzGiGQTyOEYW5DNmncH&#10;qDGSA2SL9rrJDScoA9y3Xg7QtOU6ZdUitIN0bt0XUbVOQ+FyyIe0yeZts4F8JnnStl0m+cwuci7y&#10;+W4QRYE9AoFa49Dek17Z931XnvpC5JB9eHLRS5856Z2LfUHse76H7BWHmCjEtXr/BmO49zjv0mdu&#10;3/Fiwiyu/UsU/eZjv47y/queu78BAAD//wMAUEsDBAoAAAAAAAAAIQBY1wWq9mYVAPZmFQAUAAAA&#10;ZHJzL21lZGlhL2ltYWdlMS5wbmeJUE5HDQoaCgAAAA1JSERSAAADYQAAAzYIAgAAAPDlHCcAAAAB&#10;c1JHQgCuzhzpAAD/yklEQVR4Xlz9B5DtaXoWeObJc05mnpPem+tt+Wrf6lY7eSHUEogRQiAzENKK&#10;IQY2YpgJYICIWQhgiVgWZjcw2pkgBjQYMciNbMt0q726uqq6fN1y19+b3tuTmScz9/d8Wd3AZJdK&#10;t/Ie8/9//+97zfM+7/NWvu+P/bFmT6Narx61j0ZHxlutVt9Ac29nZ+9gv32w293df9LRbh+2jw4P&#10;Ozo7KtV6R+Woo+Oou9pVqXYc7h7V6/XN3Y1KR2Vrc3t2/uGVS5d7ms3R4dGT4+OOjsrxyVGlo+Pk&#10;6GR9c6uj0jkyNDQ8NNQ+arfbxz7z8PjIy0687Mh/to4rfn90dHhUqVZOTurdtY5atVarVg/ax6/d&#10;eLO/2Tu7uNjo7a92VGqdPrPjuHJyeOK11UrHccdJR63zpG9w6KRS+eCHPvSVr3xpeXmls7NSq9U7&#10;TvJdLqbus2pdXnZS6fDBlU73cbx/uO8WOiqVk6Pjo6Ojk5PjrvrJ5tb2SeV4cGTo/PmzZy+cq/T0&#10;9HTX3n7j7b3d1rkz57/4la+0dw8+9YlPfe3Zr185f65W67EwJx2HJx0n3l7p9MHV1sHh1tb28uqa&#10;WxgaHGjv77X2969cvjZ99kylUn1w795bb706OjbecXzi9futg76+3qPDVr27Ual07O/vHXe0x8cn&#10;Dg4OD3b3Dg7b7YNW2yV21Pp6mw8fzK2ubQwP96+vrTX7+j/wgfe0Dvc3t9es81H7oDP/r1I9qfT3&#10;9Pd0163tUXe71dFeXFly153Nxknb7Z/UO2udtUZHR8fW5sbBXqvSPjnyAHZa2xu7o8ODfc3+pfnl&#10;vkZjYXn5aKt13FPrrnQfW/bBxns+8vjQ8MD27lato/OkfdDeP+zvGxgbGenYt8J1H9hd7d7a2z72&#10;tfVuu8KiHh4fdte6O+vVemfd2px0HD+Yezg0MDhz9tJnP/u5P3rmhSefun5+emZsZLyj43h/f9du&#10;q3ZW81COLc9xvVqrHFX88fDocPdwz+5rdNdqJ529fc1qHqjXdvqnq9rt2/PTbrVsrMP9Dnu6s7K2&#10;tdnabXV0Zd96rF3dXa12u7u756RaqdWtz/Fxu12pddc7Tw4PT44PDw6OvK/t4+q1rq56bd9v9v2F&#10;/6x7Lj5xaW7x4qWLAwPDXV1Dr7761ssvvdzs63ns8SfW1lYWFhfPnj139sxZD+7FF15aX1279sgj&#10;f///+Q/6Rwfs1Fq99tv/52/8nb/3d86fOfeTP/XT3//pP76z3zqyATqO7dPeevP//NVf/YVf+NeO&#10;xM/8zM/+8J/8k+t7u85PpVY9OT7qqnY9/+zzP//P/sna8spP/NRP/cRP//nW4c7+wXHn8XFvV+Ph&#10;w7l/+Pf/zhtvvnnx7Lnc0HG7f2TwPe95antju95VX13fGhroPTw8Ghubvnv35ttv3zxz9szQwECj&#10;0fBdh4fu8GBnt7Wzs20PPPr443PzC7Zuo9FTq3QcdXZ8c1mtrE1+4jmfHNnqnePjY0MDfftH7apd&#10;z0Ycn3RWq5Zrc2Njd2unfXjkxk7KA/HQq52ek2PBbhzen3u4OH/vsceevHhhutHbqLbbHVWf3VFp&#10;d7RszrbzWJuamd7a2OgdGr597/7s3CzrsbaxYTMP9DW7a3X3NTI81G7tLy2s1uuV3r7e/aOT5mD/&#10;4vxyvd7lCwf7equVyvTU1NFJu9Hs22vvbq9vNXsHrl652NnZ2drdaR8fO5iNRtMe6Ow4bvT1bm5u&#10;1brq62ubtXr36NCEpThya/Wu7c3Nrlp1fHxkaGT07bfffPDgwfrGVt/AUGdnja2ySRo9PczL1u7O&#10;8MDQ/v5+d1dPT283i8bSuWXLu7W9dVQ/WRveGP6uidpZl9dhM+zf2N384srkwWit1tnfP+oirIDP&#10;iSE7junMQbZilVqHvdyOFWXmnKbN7a2t3QOW6nSrVyoVm3loeLi32Xx3/7/7/2ycWo+/6+7pqne3&#10;KzbFcceRB+KNHsRBnk0sQr3j6IBBYIVYaVvdafUXB/mincXV5cHxsXZH7GJnrdaOR4iV6IhBzSE6&#10;shfazA875UYP37xx68RZrdWcONah0lkfGHbQBxzDVmuvVuuuVWrbO9udlcr+bo45izzS37e3v1vr&#10;OvF0bJmlteXuRpONbh91zi/O9TV6BvpHuhzPeq3WcbK7uc3Ydzq51TpvZcXYhw4ns95lCx4ctBaW&#10;FkeGR3t7eyvHx629g52t1v7uftmeJ/19ff39vScnRw8eLrBb41OjfQPdO3t7B3ttK8Q693lXx0l3&#10;V3d3t0PTddx50t3Ztdva7+ntP24f3Xjpxp/9sT937ty5//1//98Pj/f6+vr2tnd7Gj3DQ4ONZuOd&#10;t25XOmt/82/+rbt37/7+7//+5uamJfue7/meD3/4w//sn/2zN9680dfbd+XK1QsXLvj0+fn5P/qj&#10;P/rABz7wiU984tu//dtff/11n/nCCy/81b/6V9/znve8+uqr9+/ff+yxx8bHx3/+539+ZGTkB37g&#10;B/7Df/gPXvA//U//00c/+tFf+IVf+JVf+ZWf/dmf5an9+fu///u3t7dv3LjhLr/zO7/zx3/8x//i&#10;X/yLdsW/KD9/+Id/+M//+T//3Oc+92u/9qsf/vj7+vqbfOLhQbvp3FnEzgpXzBkeeBzHHF9P/8CQ&#10;g3qwv7+ytrKxvtXo7rFqIyPDI0PDLJU9/2B2dnJsnD+0n5aWl4YG+7m8uPOTk656fX19o82l7rUG&#10;hgZ2rI8t0uAcOzqrfJOzfcwQHPs6Z+vomF/r5uM7Knu7ey6+Wut0R4IC+3d//8Dz9cwrnbw1g9/V&#10;0VVlwezM7bz4yMawl3zvxsamC2t4sh0dvY0+PtJXVLt6+KYXn31pdXntD/7gD55//vmlpSWPjE/x&#10;lr//9/++9fl7f+/vTU1NeRaTk5O/+qu/+r/9b/9bs9n8uZ/7OfbhH/2//9Ho+HCzu+9v/+2//Q//&#10;4T9cXFz84R/+4R/6oR9yeX5cqk/7B//wH7z/g0/NnJncP2jdvnn/4d2F7/me7/WknALXX6vVnnvu&#10;uf/j//g/7KQ/9SN/6tFHH/3rf+OvDY8MO1/f/V3f/X3f931ra2tsBQv8O7/zO1/60pe+4zu+48d+&#10;7Mf8cmFhYXR09M033/zX//pff+pTn/qTf/JP+pBXXnnlR3/0R9///vf/q3/1r5bXFqcvTj+8MzvU&#10;N/zf/9X//rd/+7e/8rUvP/rk9e6e6t7eXr2r8cwXn/0TP/Qnv/u7v9sdMVZPPfXU3/gbf+Ov//W/&#10;/oUvfOEv/aW/5Iv8e3V11V38ufLz6U//4Jmz0zvbrX/8j/+xT/vlX/nl/v4+FsP2u3335vDYwNbG&#10;Hlva+fIrr95656ZHu7S8vLmx7k4a3U1BQLu1e3x8EAPCm+7vd3i+nQkQ2RoPg8uvVrn8GrvuOHmc&#10;oyOjIrx7d+4JX6rV6tjoSLOb5bIPuI9qT0+XTdPbaJxUj7vtz462I25HdnfVenoc85rt29UVz+xj&#10;a1UxX83GckpnZxdmH84xLo2eRCHHnVyX154wo5yLSJHzEnd6PAsri089+bRd8vVn/ohV5R4YVh/H&#10;xNR7Go6xX3bbywJiRpY1dukxlTYieyn0rAlk+fKOaufK8urU9OTJyaHYZWNpuSIaFZ30dHOor7z8&#10;8pnJqcWlhfn5hTNTZ3y7X56w752OWRe7btNvrq/7rp5G08W4MLfOrS6vrX792WfevHGju7uxt7vd&#10;19vYP2yfCJLLjXuxU3S434pbODlpNnuODg4svbe7297eZvvwgAWbfTi7tCoiPPFFQ0P9Fy9e3Bfl&#10;7e2KiE7ah53Hot1Ew426G2X9ase19v7RsQ1kvdzaIf8iGG4fHbT2Do+OHSihz+7OTrt1xBTUO6si&#10;14TpFUH/FsdZ8YB4m87qYeWod3hgcmqkUu843G/XKoI2a34w0N/HsLYPBV2eBrtd3WrtZHvw3s44&#10;55Jlr0zPTHXV6pa9tS9aPugWdXc1nn/+xcHBwWtXL/fUOezG8OiIfzd7e4+P2qOjw8kUJAMnJ63j&#10;fXG3m+quu5Cq9apWK3WRsN1nb+VF8pj2kbwhDrCr3dnu7OCROj3f3f0992tPHdfqB63D22/dbO3t&#10;uQRrwFHZN4nrvffQp3j43XZYrV49FGkdnXBN3KlPPTrgBm20RD2727tDw6M337k1NXX21u17glcJ&#10;zsjoMA/U39s4PjpgQV546fnv+tSnhDVXLl9e31j/tV/6pf1Wy2r+1m/8+t3bt6cmJv/b//b/Lj7L&#10;Y2Dguru43J7O+te+9rW5udlLly5/8ju/e2xsgpPr7HbAxDAnsrhnnnn2d3/716emZz71Hd91/uKF&#10;2FxPMiax45WXX33ppRe2tnceuXLV3hsbH+sT5/c0rbZ7T4jZ3T3YNzA7P8eX8zqvvPpqV3fPmbPn&#10;RkeGPvOZ3/YsHKUPfODDJx1HrZbw4ICtZuacnUQRDggf6xFW6xUu2YnzuuOjenf3UH+/hMeXyOKS&#10;Xp107Gxtr66t7+7tNTjDLuFcvUuu0CUy9wTsA09/f3dn7/Lla8vLCwP9/f7WIbWL5Ir289bWVk9P&#10;o6+H8UnY6Ay+9tY7bIPYxoWJC1dYt6OOnmbP9tb+wGD/3vFBl5hssJfDa1c7trd23Kx0a3BooLNe&#10;2TtqXb18+ezZme3d3fmFBb+31EtLK4kznAULJ8qyQifHU1PTV65dE0wdHiTCymd2MWjVrZ19F3lw&#10;uH/n4T1P/+r163a1xy3ikT9099R5u+P2vmBssH/QaeisVPdKwGSHs6u+JqlYs1mr1A/nW7sLO7X+&#10;7upIstrqKDPcs7u+u7u04xE7DKxYNebVottRJUZk2bKhPYj8oc3UOozd3RKoNoOTw3HMsXEqja5G&#10;ntO3frz8uMOetfnZM566p97l+o8En8wDwxtzJ+qLqc0mOWkzqBIb23ugt3dwcKi3t8/ZEWA64a2D&#10;fcvVOtjzmLht9yYqZDTmFhZuvX270deQZAhTdvZajqK41uL4jac/PjY6PNRf6TxeXd+0pDaCrbPT&#10;aq0uL+/t7g709SU2rVSk7S68p8kY+pzNZm+fcyghFIgIcHvqPcnxjw5Yqu31Dbtse3NLlGl1HXmG&#10;zw6DSjCbCYBj7RmG6s769triRu2kNjY83t87sLu9J2HzOBjqBEM93QMDfR6xz+xpdO23BDwCD8Ft&#10;l9RINFmt1VeXt5bmEie1dsX9XetrG1cuXZmenn7ttdfmZudFyz3dvWura3utFrPmmTOVHPDDhw+/&#10;8pUv7+ztLi8vra6sfvKTn7x169Yrr7z66U9/+iMf+cjOzo5j5ZeWXBzJJwo6nfpvfOP5za0tQYB4&#10;5Td+4zd+/w9+f2lxSQQp4hQaeiMXIHEQOPLuNoDPefLJJ19++eWbN2/evn378uXL4gnhphcIQ3/9&#10;13/d773Ah/sW4cJ//I//sXW42+zv2XfdidVKiObPHrxVA9PYGCex2G5nbX1tdXXF78fGBp0S23F7&#10;a11gt89XtduOcovn8L/9lj1TQj3w0eHq6sbm1vrq+vq9u3M9DXHw4g4rsLdnFzlpecrd3fbeAVwo&#10;GVCcnkfp7VwqCyVHBQ4JEMUe+7yPIOPosKuzntSCIbFDqokRGSGvsYb56uOOQ6/lQOPEjx/efSge&#10;OWwf7B3IAXelOvOzC1sbW2NjYwyy8Evkba0E0889/5zrFzO98cYbIvJ/9+/+3de+9kd9Aw1+4Pnn&#10;vuHHQak36otzS0J5QaQ9I3T78pe//PnPf15Af+XKFQ/uc5/7bL1RPTjet3DCi9W1lbfeePv11173&#10;FT5TnvDsc8+2+NTjo7u373rX4tKijM9OfuedW7Ozs86PrSKOfO31145ODn3+vbv3PBW/t2Gee+7Z&#10;ldUVu3ljY0O8uLKy7B/H038+nH04MNjHwuxs7TofHvTSytLgSD9UZGNzu9nbXF0SaC4++sijokN7&#10;4MyZM0yEPTY/P+eUySj8xkX6KE/TthEXSro21jeeffbZP7IOg83eke7k+a290cnBhnCxh8cNlFXz&#10;3DzUrY3Nh/fv8/3Ly4v269j4lL8UfpXknn2o8f2OE49hadySh+GXtXqzI5st1oct6O8bdBLPzsw8&#10;8+zXmRXJNFcx2MdYeNCdhx2HLCR/YMfwr37Z1dXZ6K43u+uOY+BAzqneKdfxPpjOwODgvdt3wJrC&#10;PFbN7on9OxGuVoAcNSAcc8kOHR+eOTvjUn7kR37odz7zOzyl/B4Y1LC/alX7UkzJE4uBQIgBCYpT&#10;czgSI1eDSroWsEG+o6u+xQ5t7kBTrl69eCT/Pq5wm9JL6aD06O23bk5MTIyMxCsM9A/zAUEvJMvW&#10;sn1sTVjApFY5DB3MnLdbGv/pMPQ2+7qbvF6Ved4G1e7tiIkmJyZGR4a9eGN7Q+o2ONB/dHzY1dPb&#10;7OqJ4Ts5afR09fUPN5t97PPSwvLe/r53zN2fP39+ZnJyxuEUMTDK8d7HRwI68X23ZxtX2NGuHu0f&#10;He3t73EL1qLVPhSHB0a19lW/6Wp0dff2yL37PI/d7c2VxeWFBZtyPYbk+MSSeFa1riRoK+vrZy+f&#10;qXZCD/c5MAbeoR4eHAbr+Zrgp8E/qju723y2uKC72nMEHRLe1btEyXJ2cIPoizOwcQWaX/7qM+fP&#10;zZw/f/7V114XSmxvbyWFXVnONhPMAns6pRA9TExXpzinB6ToNxxe08Oti0mEhkf7vNjBAXvk5Ii6&#10;QJieqauJ5Ts62OXhKhWhp0sTkfmAfjmxmKzRx13xPrs7Fsfj3W/z68kX4kBdbWKj4+NsU777pMr0&#10;HAcpPj5s7U9MTW9vbff1DTsd9x/c80J34aN6GjVhk81/6eL5xWWYVm1kaPT3PvdZQfhzzz53+9bt&#10;O7duTUxMWnygxWOPXPcAYj47q0fHldbm9le//KUHD+fl1j/+4z9Z1l7AUGXLbSFI6Rf+8A9ffe2l&#10;D3/4Q5/6ju/sHRryUO0vZ0T4+OwzX3vpxW80Gn0WYWV5cWJqfGpmCsJj/zm2A0NDfX1DC4srL770&#10;jdb+4ZNPPCkbGR4c2NjZWl5ZeuSxJyCI4ma/nJyagpdu71iYfXmB64QtCbePQElwLPs4pyQ7GQhk&#10;3w5w5x3sPvtguzYc9r3tTQ/BBs67xfEBa8U0dqLcwdIeA6kFC3KAixfOX7l8yTllryEKQAo4rh3V&#10;6GnU6z3LS5s9jcaNG2+99sY7InIbxxfZkMP94NsuOJDog6cE+wWlZGC6u+x9USPj3pBcOQaVo2Hw&#10;domcuPxmo2dxYXlrG5DsgMsuJAJ1ARAb0NvXPz46OvdwzhbfXNvkF5O1dTAsOcKcnLBVZru5vdlq&#10;7fb3WfsR4ZdFS1BcqQk16l1duznyWSSewMazgRN6HQFs8uzE1P2N5sHK/u7cblXuMlCtdFeqIJsp&#10;m/hka3bj5BDS3e1IlYy3BIjx2kliXUmS25iQWD0GXbIUm9Y+bDYaI6Oj3PZ/ESCWRK0si3WvJo1r&#10;B3dkFkSE8ny2L+c64SYH0PD48nWe46H977s6QUcy9pivSofIzx+4dgFC8L/91hZgfn/Hb9i50fGh&#10;nd0tp1ts4W/HRlyMcGrdGl46zzk1rKBl6G02fJg95orWt7Z2OLNmgzsBGYrSRANBm0T5KVUJTHs6&#10;pfG1+sjQQI1d7az0NXvFxOJOL15YXHLvff19wl+ArtjCUVJdASLaSSDbmOi1rdX59Scfffr7vvf7&#10;PvD+D3CW73n6PVYB0CBPgDEEmG0fb6xuxTifdG6ubAmAbarDVtv2s9pL86u7G62Z6TMzk2ckzPOz&#10;88JBoZj4AKjz4MHD7/7u73nkkUdu376z19qVvfu81ZU1MJ5oSei2t7frsT5y/RFhn5iDIwcQ+jc8&#10;j3v2Z+4DwvfOO+88/vjjokA2hN3zgVZPXLKxse5xf/jD3yZAgYEJTH21fwuMhCnF9YycPXv2N3/z&#10;N8UWP/IjP/Kn/tSf8iG/93u/J7x4+umnRT/xXjs7P/iDP9jf3y+g+bVf+7XeIcBh3bYUwLH5nhpc&#10;wH4WYMuCdhheR9oxTFWvcx/EW6msrctqN4WVwGYf6A9OMXzP9obX2A98xn5rl+kvoWfCtX5OpBpv&#10;2wtn3WvBoorTARZAmbokmLsppx34tFJLBGaDrve9Znd3h9lnn73LqUpMfMRlV5ZWlzxjQRv4fGVt&#10;TSS9Dtfa3tzYXN/Y2FnfWFlf3VhaF9Hau3kNty64OfDfR0LbzbWVta/90de++tWvfv3rX/dcbrxx&#10;gxEG80/OjMlq5hfmHzy8bzOzsjPnJkdGB8U1R7XD0emhZn93V7O+f7iroDTYN/Tf/Xf/nejNVb3v&#10;fe8Tu//Wb/3Wm2+/OTje2z5RLdywB+SCEr/N7Y37D+8vry6tbq509HTAqqtdnJrUdcv98vz8Puha&#10;OHjrJlDunbmF2a6e2ujUKGc6Pz970/O75fdv7h5s9w01hXH37t3bcXmdHTychMFds2/dspr2obLt&#10;zXduuoWDo32fb8s5aSIMvnVhfuGll16am5uz2cCoL7z4woP7DyyJcNNfMQX2pNuxeaCYjoz8saff&#10;UW2PTY8NTw/0DvaPTPUPj/W7KmgKK1YdHp7o7x9gbhTuRHj1ercccWNrXRK5sb42yN43eyTG1Z6m&#10;pRRhJT5Mgayj6Yj3NNSedra3PaO4bSvKhfd0j40M23L2oi1hU7msAmUn2nAUHffEH3GBKqiw2USK&#10;te6qQFUMVyLBLral5DaV2dkHirzwo0a3grjyMzvGoomdSh7SGURTlCkJuT/78Pqj1+1VhWahGLMu&#10;JM03xtAGNRA1cA+2skoEkwDMcy0BDqvdbLOPS3yzt83lLC4uSDQd/ve/72kR1/bGOiSpt7d/aGBo&#10;YWXp9Zdff/qpJ7a398fGx9lUIYKldLz5Us81LlZhsVppNntv37mbKnUXkID5j+8EG1ZSHxVVdQhc&#10;xscmzk3PCEmDKB0q3Hf1NfqO1JAODoSeEqJSr+fwKuprAiz/yZl5AAFhjw5nzp3pHxzY2dl0I+5X&#10;gbW4PRGVGLSHG+A8jsSIAinxEOfeWbcVrCCXnI9IcJ3qb8nng+oLcHd2dqXmzIUjEdgOopvIPuUn&#10;/nDq7Bjfo16fVJ7LOTwZUt8/6eipdXXCUQ+P6929daGn9L+rCaRh1ywg71nvqaVmHvxD3HEiE9jb&#10;3X/zjTcvXLgos1ldWVZOZX/v3bm1uLCwmyAdLrbbKjGETVWvpR7OSTS7u7k+G2oncE1cQ2srBq9l&#10;Wwk9nEXlMKCHMEeyZfsBjLns7jqzwZQ3u5rJVw/aqtTwEjwB5RW+3GX69+7OwdGud7FCuz4AByCF&#10;5qNjsXWQmI6KXMWmO3fu7ODQ6OLK6utvvKmUBsoDyC0tzNlivp93npicmRgbE+XstXaSV52o70gc&#10;Hwhw4f+ch5Tg4fy8fGBicpKPFzC89frrN9955xsvvvDItavf8/0/4KizkWAuzqa32Xvr1u0vf+lL&#10;cw/vv/+D7//Yxz9V7XQ7iX3Zfd70i5///Je++NnR4RHIiIrn1Jmpnt4e6Udnp8jJohwtLC1I7UC2&#10;MJI7t+9MjI4JHG+8deP1l1/qbjQ4Wb8fGBxKVHJ0yNwoqaSKD8QsaJXt5q+SB5fysfPkOdqfTplT&#10;LBtiPpUqg1LHpiQFBHmJrMMzOS4B27H9GvLJzpb4YufM2UuLi3O9IMS+Jj80MjDgwSmDDQ32oSbU&#10;u2UQzTfeevv23QfXH7tuGXt6GwO9zfMXzw8O9k1OTwgp/IGjOO7s7FXwHh6SWXb2dCnMHgoBah27&#10;+1ut9q4iZmqIPf3wzOFBObGoNoea3XFFSWk7jsEhsArYsFPDzbubrh4HUESWADtZMauoolxjnI5X&#10;lha3NteHRsaGBofFUru7oDUV1YpNenxwAkk62G9BnuQndj5j5cAmZ3FexDU1RI+e9vrB3r2d1EFg&#10;NG4YADojvexYv7d+sncM0yrhXapzzqQFY7ssYyosibKd0sSlIdhYayUL567RCP+n4Lv5KVha+Qn2&#10;73vhLo5IKD0xlWHp5PhWXVW91G2qnEfoGiqMqhYVdb2mAFEQ7DIUHJfXVg6OLeXe9s7W+vYGj5Jy&#10;zeICcycyA3dZT2ZKaMEZ8M1QhvW1rcEBdb0uoJzArTlg1RsbW9yYlW5t7ewIOQH07IZ7Aku4Qs+3&#10;WAa1SH4mkWXgomrdW3LTBZnY2QYSS+ndcp97D+OoqsTc4ckG+avWmL5hCGizb+nB8qPXHvszf+bH&#10;vfHtt98G2yj2wVTeuPHG8tKSjxUv9jeV1AY31jbXVzcfe+SJj3/s41cuXwEdzM/NLy+tKGL98R/4&#10;4+977/uEYkJMl+33orR8yBtvwOr++B//4xzwzZvvYLzg3ohL1tY2PvHxT3iNpT9z5uwHP/BBwQQ3&#10;LGJbVp3b3GTtfdT169cFfOqeL774InxL7RjE9eDhA1b3UvmBUwLyHIcPfehDvMmdO3ekH/7sXQII&#10;aJaw74Mf/CDwWKTiY//CX/gL6+vrv/RLv+S7fDtk6CuoUMcHb7zx5nd953fBIGFIIqSpc5NiQ7mO&#10;xKAwc2rbm3t9wNSeBjvTbiFLbDv2KZsE5LOZN2011DD7fGl5bWN1Z211w65c3/D71HHcjseZIsXx&#10;ycrqgmebwkOlc21jvVbtYTneunkHxi6lhGgIWF2eKHBuHlFqbW19Y3b2ofOiUryqzrKCQbO8tLi4&#10;ubm+1zoM3HZ8tL69s7Q47+t8QggoMexySaW1A7GtQgcjn1LQ9g5AEfjErzG8jqRzzRWGtGLjK4lU&#10;DptDg6NTw9DIsYnh0anxkdEBmVhfs6tbOTkGJz+oc7We6uDwwMr6ck/T7g60dFJlfitbq9u+9GMf&#10;+5i1ZUI/85nP/N7v/y7EZnh8wM0rSfFxgj8rNzDcf3By0DukQN+Dg9Ld6BbJDo2NDw73b25uyKnE&#10;IU6WGJqDkrH19fcOjyud1blhkat4sdHbjZCj0BpqjmAn0EgXoMuLXW13s0tebqsH4+/uhvg6j2Ch&#10;4ZHBMIVEEO3DjbiuPat1984dQafVBT0K4j13Rumtt96y8SyfRXWb7MmZM5OVrkrfYO/o5GjfMHCK&#10;yYECdu7h/Rwrjh5Yw6ragm9lzoJqqJo0mx4GPyH0t9DLS/MDg8PuLbltAhlP5KhUURhaXLEuLtPm&#10;Y7TYVUQ4eR97ximLjZLzdla2dzYxSzY2N0M1CINQCLzlozj6lEXjflQNIGqteteAINGeOzwWusUV&#10;Nbr7gbSLS0upGhc2m8q2Q3hYit4JzyA9lQpzZOF7u5uPP/7Ywwf35WE5CkJS+HmKhyeynHy5d9fD&#10;IlIk8gluoABt7oBjcVIEi/6+e2l51gkZ6u999PHr4xNjrHxrZxeN0p3Xe3rYgjfffOfMmRkBiuKX&#10;pNwbB/oEalvr9sFOi23nJrc319myy5cu+wJPqOa2Kp1bO3te7AVcphSWIxweHrR3wpuLZY9P3d3b&#10;wfrxmiuXLi6tLG8qnx3uCyNERZ7I5uba3bv33ZxHJOK8ePFsnAaW2P4u2+qJCIx8vFDdJuUaQe74&#10;YgmeEoJyLpxJKofxfl3d4XAed+xvtxQLpVybaxus4dEB/3nS9NcoQDl+3iLKRDs6mpwaO3/pjEwU&#10;xGLlnA07SnEKecd2RlMTqvYBCCuHPf1D8kRRVu6LY6pUm8rulc4DQdsxjtBezEC78vrrNz76kW/D&#10;idxTHWjvDwwMyJKFDtyYjcayKAtvrMWUyCH3RHw4RkzOHtJgJXQFUUy1qzOwaFeOlN2U+OV4RxYp&#10;2ItJORFEwrJsRDtlbX0dTsBJdHR1rCyu4CAIHH06qEMgy3sCKouzTdLCEVtJRoeDBATube0kTyv1&#10;Dobs3PlLAoChweZA/1ABQiAy3u1bAhqz42HU1urImqPoPEP9PNmYyGygd2RkdHtr4+VXX5mbfTg/&#10;N/eL//bfqhOzkhznv/23/xa6/P4PfODjH/uEFCu27+RYJuYmX375hd/8zd+xo596z1Mf+OCHWC4I&#10;biKPauf87IMvf+XLTz7xnueee2Zxcf7q1asjoyMcv3tvNnrhBL3NoQf370pJJ6fONLrq29utixcu&#10;zi8uwLOhUBura4NDQ+9/79Ora5sOofhbXHUI0Q8S2MlMSAnKHiscjzB/s0+ZCyawt7ch4Sic2qCE&#10;Yl2ogLw/aVtC48QrsDWZTbUi/qjB9uDJ8GUnWpAHjfBmN2KNE4ZhRXd25+vaJytLa7fv3PNkp85M&#10;u4bJiVG30V2vYt0xPMC5hwtzwF928yTElM6Do9aBHXqC7yEFOZRJxhd2dvQhI+7tZZlCUmqyN+Im&#10;9ko0wonYN9iudtf46IS4pIrL0NmlNubQnIhzT2QmMEJkD8GmgFt1nR139A4nJ8Ynx6ecghRqnayD&#10;9oPZh060/4C4zz18iCHDH9ufHPyRI5mKKvivzi51IOuudGwsb3SN9HT2C9M6a9MS+c6NhxvdBzWf&#10;ECZuzFLWvLAtCikmy5mTnlr0aQk6N6XewjfXUyfxlhLKJ0YsxqTAmUmSPUin3iPDvQg3VAxYQ4tk&#10;K449L7bRs3NjsehJZXM7hXxx/HD+wZu3by5trmzubALSeGvRpXXh5BMWH6n6VUMpkB4jljgv7ZxZ&#10;aUPZ9hNcuDgOE+FgTxJxxGmGEMzH1GvOuNNx2G7JrpOFnrBgzOShCI/j8FHL88vDg1anMzSykyqk&#10;W+HcwxjoH4BqO6p4hGsrm3jaLlS2yZaiNo2OjsHXVxbW/uuf/vN+I3J69cYrb775xuLCojBrZWXl&#10;7bfe+Y5PfccTTzzxsY99XCn27bfefv/73q9GDBIbGhrCEQS0gJp+8Ac/DZADxqgbIvNA+MRnjtu3&#10;fdu3eUAf//jHQYC/+7ufQZZDU+0b6kdm2NrY/sAHPuiVNolIwqcBfhTy1Pgcn/e+973e5b3iRd8F&#10;CIT8eYE4ksNWi8SycD1gRX9eW18VSfg0r7916yZAyMUIT0GMN268rqrvgj1xIJC9LWDFevRK8eX3&#10;fu/3CiW9bGFxvlTSGi743//7f69PYGxmWPyRcNuRPDxEg0H54J9TqFWy32ktQ+Ogdx3HmzvbnLX8&#10;22s2t7Eud+/fuYeuvLq58c5b7yytL3ol+G51bXl2VkC9sI8etbe3xSYenTjXd+4/HBoduf8g3DAJ&#10;2dLKqsq7aMZn4egr5e20dvhBlQsx4upW2IRs9urGupT71KdIrljmJOiHR8574BUeOlBDlaNO9AZt&#10;BjCl1cHftGFKiELtQ74miZwdyuaASO1YQZj9zMKIe+wc6XCjK1aadVUXAoWwFdt7W31DsLOBUN7R&#10;RWzQ0Eh6nbuDI/WuMB3v3Ln74jdeFHz7ee3Ga6zU5JkR5C7OvFFrNvoGvGV4eDi4VgVJrDk41M/4&#10;CIYFW339Q3a4c7q9HgfmY92BZgvJ+dTEaJhwcFbZPHdb7xydGEarAM857wnlexozM9OiNvnwwFDf&#10;6Pj4TiuVW7fgQQo911bXRaIQGSwsJI1UCI5P5P+9/Vh+Pb0Kx/1NRsTC4hA629XY5VgShk/9AwHM&#10;45AnIKVBJZDWuDrFuDAMjrK8Ag81xqroR0lO5MIwtXa27Rh5v5Pvy6AC2iMshOpDnNZRSDYY3Fy+&#10;B3aIKF5YXDjY+Ro1lHhVzk6VsF3YqeCiTjfMjKRsp1TRajG7gwODwqgDcWqwQs6hW0q6s3foYBWu&#10;Y6qHYa0endy9dx/tzw4ZHx1XkTrCtz1qJcQJo6ekzeVD3LBFlMiCnd659XZiXX/NpKn7hJOW2Cs2&#10;NNy2YvwDGcbr+Y3l7Uh2etLsahSeXPfq6jJaVT++TG+vzEzEDIB4/3vfOzo6oVZ17+7d2bm5x64/&#10;Kg5wjfwiu7yxts6IFmyyB64ioTp77twH3vdehRWZtAL2g4cPexv2a4B6Bp8xgyQJm4LVA/Y52c7K&#10;hprHxhqGlizZo5bcwPSc88KYOuTMVB7F7rMPF6TAwwMDtsnFi+eALHaeRVAz9h6grQq7Z8QVxpHg&#10;bQiPOk/UZQ5Kf0LQxORYR3vbe0e74q19vpXz31hbFUXube50CpiOUo7hZZgz79HkcViue/rs1MWL&#10;Z+yKtdVlDu/k8KinBrHq9WjDBj04Qt+zQwSnotLFpdU337kzP7/8md//Um9/z9s3gfw9lZqA1Tq1&#10;hodGVbRv3bo7MzPFibIeUsOhgWHERJiduKinW6avQNcXGCm9BUqW3SLFpcXlzR0B2/765rY7OAiN&#10;q0sALtsKS6DuvZicfZXwn7psoWpdGQt1GnFeXa8T2dFlyJkRhjyOpGt82uGhU8GUSI67ZFUlW3I9&#10;ITGe6MKpNlTO641EvchJ3Y2p6WnBIiv2yPXHV9dXb918a2yMyShpk7PQ1TMyOIi7Z4l43Z5uD4rh&#10;6B4ZGYK142j1NnvYlz0Fgt2du/fu6Ipwst5643UFFxSTn/vZ/5t6NDMp1YKUsKr2w727N3/vM78r&#10;Rv/4J7/9yrWrLLivt2eg5V/Bef7CF1997dXeRs/5s+cuXbhUWiVYTMYnXCsINOKBJMEZmZmcuXT5&#10;ytzC/IsvveSgfeBDH8KLUDwVF8qVOW+HpthxHWZBoeyrrFAyuW8FHyV0EVHJg5t9jnMyQjFZl3ar&#10;42Bych7ZRTZCQhQBTeEjM+zJ0EqsmfqpYyJA2N/emZub51p8/9jwKDRiaKBfVfGrf/Sc4OXxxx+5&#10;fPEy0m1fX4Mx0RUk28YJ8FEcD78l/BGF2Jn7x/hMbVCZNVH5ZqntfNGPdFQut98+hlfAzVj8xEjV&#10;bmTolIYrtT5Fz3q3/TA4PMqo2cOFlFrKuTWJWdDnGLViNMSmY2PD4vhUlmHkUMaSc83Pzt27/+B7&#10;vut7pJQ/8eM/OTYxwcSzRd6ShISBwEoJBsYh2JiNno7a1r3tg/VWbagrdWcEiMmu7tGu7fmt3VXA&#10;s1qrw+5CEtqGm5XgMHhKflnq2aUPI6ebzVXtEpmlSHoKIeYvTm2b5XABPs8jyv9SwDkNPRUS1Ajd&#10;Al+Qeo0qisT2+KB1sL4uAFheW1uWyC1xQVubLI8KQImtE2Sond2/fR98KJYdn5xSR5R57m5u3L/3&#10;kDXb3txBz8JkSJXnsNWlyoxf1kIbrQkTN8QEHcdXL55zqHlYVk4kITTs6+nbXrcZDt1CX2NAh8To&#10;yGC7dby9Gp70yuLa7jqfzrZ1jAyPiQ5hJaND4+fPXVCqmp6c5tc8wbGJ0aGRkdl7c+2D4x/70z+m&#10;wvjSyy+evTAtULh9+y5OV4GyVn7iJ35CUIUNhppmE/hPAZ9qLIAQqickVeH903/6TwvgxIgiV/Gc&#10;30Nf3Ljg7Nq1ayrOWIPy2/Hx0cHRQWmktV5f33ri8SfYdVy0L37pi8p5L7zw/O7uNstgt/zkT/6U&#10;m9V/IIDzGkGqDxR3ChwFlLoiEA39HkAoRmSafK86tS34+o3XBbgsIUTTex88uAdctPIAIdfPzb/8&#10;yitTk1OAUsQ7eKEyhdt08YGauroEnfh27cr+ce34/t0HnV2daoPohuK/d965bffwSFJ2fE14WLZB&#10;oZiX3kt52pJCDmCYod3Y2FJrDbSeSmG3Wtby4qoNOjk1cQpfq9Xfe3gbZXFnc4MJXpifU9uxt2Rx&#10;oCynpDt0gtpe68AZ2GmFgWZTheLf7BZc+l5seLAJ38U6bCvoHByCfnhuV+Sa7PTuHk0qvBmn7lBi&#10;9LieI4baryTvMiYEBnEWaq/K3dz8w/Xl9c3lTfelhKVtFNAH40ak8nE87wosHI6CrTE0DGFPmRs9&#10;veNEj5XgYxXGub5W6NTgRoGS5FFtpNLuVCI86W7U+kAjbHpXt1IFyliJ58RFdVXE9bUVhIdSXYeP&#10;94pRBVeb65uhG/MO/EdPj8qtK1e8dVZ1fe3qrkrnF5wup1w4bHEQPIVSp2wNxEtwknDSPlmaXwyp&#10;plaXuG6sCs86hYmo8PK19ORKpHq6hQRiXTxNzBAmwvOF9IetJ4AOb/9YntxsdFlbia/XsynKdDgh&#10;7KoL6x8cTGsYTneKntUqfreVAE7Ch30BIyueZPVZEPcwMDRY+N214b5mKzgRpkL6ALwxjaspPuET&#10;BM8pJUhZ47GgVC7lQCdz7Wr09Td6C3rLdAe0n51fXbO99H80LEdMFPSrfSTC5feYe/fo5ldkFdVu&#10;zA/ZBosJisg3JDnGNis11NjO0g3JfqWudYIGp+rt7Z6QrysVCoS1/YI18rhhlr0bGWLaFEidO/FR&#10;LKYgJbSzDrH/Etzbppycmrxw4ZycwlvEjmou8Jv5uYXXbtzQ9P1tH/ywoonyOJSRjeDsHBj7zLr7&#10;7JnpGbRFCdnKKqbgoWjT3hUsYia4a6URXaW65/gtBUFJAJATaC9mV6DsGxhIC8Vxtmx6sS2y/SdN&#10;5xg6KmhwSPcDA7ZITSh09ux0IQUm/2NQghWGcueJaySKG0kds7fp1K2srO0cKjmBZurivWWo4cam&#10;3a3oBATWzIH35j8DgebDTutV2ScsfOqelRPu+dyFM6NjwyGsHxQMplKFB/TWe0Mi5o7EXLI7+LQF&#10;7Ty+8frbTgfz0dscmX+wqOWQE8DM8jTl/gN9Q/Pa1GcfPP2e9wvOOAAHw6HlqkQPcXQ1MGeVH7M5&#10;XQin74EpjTlhoJ1wWUvDkvKXgpgNs7y6Gir1npRYxU9WC4fTaetU6IbpC8DQ7nh4/46E0TXZoZcv&#10;XD47rb03jZcpV4kdURbC9G/Z7TxcI18j2RIS1LvTNRBSf6Hm79+6fffe3Ttrq5seohj3xuuv4P85&#10;TNAEFREEDEENGxFHLEoAldmEMoMcKHfTwN+QIUxPTlnlswDpw8Obb78pnLKvoN83b7519+6d27du&#10;SU4mxsY9QdiDzhI+6dqV89/5Pd8lLpSVZUGwXbu6v/7MM8rQM1MzcJSh4ZGZmcl06HckgOM2gJVv&#10;v/kmgHZ0dDwVot5ePia2uKsGQAXwwx1FTvy082WniRcQBrb2djyBAGMMlKVOjvWtImZ2hiTQkVek&#10;doOCtsLti00QI9pG+ahyRJP8lPeJQ8KvLIX/0iNU6qfCl9jWZtjCHR2jQ6MieBWvjRXUydfe996n&#10;rl29sLmtvXt7bWPNg2UKtw+2RKPq7Fs727JedkfwLqlN5UG62dMDzRCC+1yepbOzwYlAnR/i0XdR&#10;ROi18UK443AYOGlIvXZ25tLqyooscmxiGj/C3glkwQpyCDrbmBhGIlSEDnU5O34dBRIdakMpTNU1&#10;p96R/LZv+4iul7/y3/6VT37yEy++8OLswqKDw/LqyO7u6S97SH3Tzj5MjBgKfhgCBwt7+4utmoaW&#10;vs6KDGgEPbELir81u1U7CT5XOv0kKQFaAv77pxShU0Yubc9QIGvs8/w/2SPv826YeLroJYIMxyWN&#10;eYEAZW6laSDteqomXSxp0BmdN5h8G8u6xFcWVXR8rMQwlavjY7TfYDmqNM1e32qfqBgKxaYmpqsn&#10;wSRCgUKSXlrbWNrc3dpnzLloUAqzwpnIJw+2N0+BeZeazq/juKJCAD4tJhzXOupHrePWbpBpRBgo&#10;U5b84HDu3uLE0KQLuXz+8gfe/8GzZ86hYqvZbW5sf+yjHzvFzLSmKvtyAeK8kcmhrkb9wd2HQu5P&#10;ffJTAibMsJmzE5wPkO/evbvOEdOlt8Nl6xt95plnxGG6j9VzE++OjysEQ4Pgdkq0VgwWCJxzL9In&#10;8ZkY0Yud1kTkjcb9B/ddCwtgX9mZK0url0tTC17g/dl7g6MDTqJ/PL2VlY1PfOKT4jzWSXwJrRTS&#10;IRqKEdFshHEQRFGd4pXbEaouAef297kMVXIVbXSI06KzurmIzmaCU7z99ls4hROTI47Ul7/0ZZji&#10;Zz/3udffeP3rz37dx1qQ4aFhTEUhhSs/rmkht4mOImVwGNI/5sno2Ci/xdVgFQOVTi2+pnlbPa2B&#10;HeElb6ynQTudK0I0G1do32g4bIyS06zm0z80BIpe2lgHpE2MTfXjpnfWFFdcs2dr/52ZnFYIbnb3&#10;wga0twCDQMr7m1vSMOX1cBjL4Q8+zdfimIsEAiTW7t2733Esa2XkuYfDRiMhCiABH9ZJl8AnVq0N&#10;8uvqR+mRr1TZcO2VPlmFV23qzMyU9mroqRa3EQEWCCyc2pO+Ab3Y7b7+QU0QIehjFllKLfPpyyON&#10;Mpg8v941MjyMX+vG+eJTO7N3AHvdChrWVZdb7rOM6WxQL3LKOI5Q8lm5RnPglAXtdD249cD1SXGl&#10;Z6Czvv6BifHxNGm1j4aGBu1/Kys7n517KGRC9wGi+XQUJ4RSpdGxEdoIOcIYnGOjo7stff2d7Bvu&#10;MvKTe8fIcrh0TDvNufyEcJ17u1slzukUZMOCJX7pg0sI2EwPUL3e7BW7qWtr2e+riiV1l0dBI3wz&#10;xfwQ1Tha5VkAE+oeGzo1M6PUy9CETrrHQBS810+CskCUgGJR16XLF5VW3EPa4tJJ0J2wWJh11HYp&#10;Cn2hdFItsUdwx8IYSxUmn+T78Vs1XDhL5e5cLuYp5tvB0aESOHAun6NbMB2vrLSI8RiRdnZeCDFr&#10;U3ZTbAlcVFdxUAJNDek0XS7AoAQ5NUCBxmEAAEaKb+O0YlcFz+xjYEQMk3ff8m6eXdxeODpMV607&#10;6GlacbshZFgRnMT5c2cdePcrAtve25mc1si8IqxH7pianB4fGcGQRZGBJ4tRWns77GxIl8cnWlkl&#10;ajBt9HabQA1aPCe5sRTjY+MyGG+XGIQToKzFE5wmDimIBvuPbkLau6KKkkbdEzdV7e0ftNA26/LK&#10;6tLi6tjIIKgW/R+mLVay8OkuDSkpjwP6aG0xofhjB9Oj9ueAbqIfq48bLvASOUlyunuQtXVIscu7&#10;O5ij6VITdrievkbTJyvg8SuAt4GR/qkzk+fOTyet29/3vK2wRR/oH8y1F7qU01w8mXPiq2sP7s3L&#10;+v7Y9/2wb+bgefpzZ4VSMxAj3y5GvHvv4crS8qOPPiaxLTSArtxvKfn7v1PZlGQnnbxIzp4vYcoh&#10;1sGkUiRMlTEtsxifVjiBI7Js5UCtREEa4qdmqotib9dq6sHyYRPT4+GnJisNVr+9q1O+IeEJuf/k&#10;BLOQFdLg0dPUb9vjXA0Pj1guvbhzi8tEHwK1qa339d+6c1eLizhpd2+7v7/pAMMIfY4spQhKdA4z&#10;Q0fKnUHQC5UvqNtpQ0LaivSH6qeUwg72CWO1eepAdQlojqq3t2++g/T23PPP3rjxBk/wyksv2FVf&#10;+MIfqiM/Ala7cO7s+TOOcVhBcoGOjj/4/d8HQIqDscQEukybUiHklReenVtMPwV/dvcuS/2hD35Q&#10;evbs88+6omC0WH3D/t20jraEqDHyRB2YPWrO2QxsQLniorpUosTgU6k3pC8juBo0CD500PKk1Hgh&#10;TejbNnaeVBcs/HQ/JMRxMtJBk5wQNNeGCdjscmW3ZsXm52Yt7KCb72lInJ578ZVrl889+dhj0iL5&#10;quclYfY2JQy9KQf7u7LlldVlYZaTD3rysZI9K5zQNIT3hDLAt0K0pWPQw3xtrqueUzWqOThd9Lza&#10;xz31BlujTPnlL31F6j02NhXIsyoQjLUNw7KikI4O6Fzp4KlKQBQB3d069sPOrv2GHiNNh6S+deuN&#10;a5eu/eiP/diXvvyFX/rlXybVIvKWYCk4rGtfTeac3D2LnPIKaJab0KXXs7+4t3d/N9SdwVql0dmp&#10;1edst5vaeLBeO2IbQkLBX1bkDxZZwEGoXSrRfhm2dfgIUMYIN1Q75fDpNQGnBnyMdUwd79RQ5r15&#10;kMxE/DLKhGZBxaKk6DDVlgDx4f1bhLYcNwea7VFfSBW/0sG9WUeEJ6kXT4ee2QAiVj2IMKv6mwP3&#10;H86uLa8HlaQgddLR7JeI9YPuGTEVA2dfvbI0yuAdbaO8y/JsTpfDMDpiMsm93YP3vOe9H/rQh3Xm&#10;jo6MvfXGO7w8puBf/Lm/CHITSAlHxG3CtRuv3zh39hx5F/GTMIupE/OJhBSFR8aH8W28y/n/2Ld/&#10;TNTI9Q6PDUoIMbQwlu1n/lLbAXOhi5PlFiOK2NhPBRN4nlBMiKa5RPeJKA2kJ0QTmQk3BV5uQI+w&#10;kEvriQ8BBLz55lua+xylrma3+HVm6ozrhyAetHevXL+kEsUjSPURqyEdk5OKMBdnZmaghsJQIGUa&#10;gVdW8a59ry9Fgp9TmZ6fdQCZbqoZmhIgamBa2Ac2s99LZgeGEuIwkPxL/wD4RcEFqQSLBMVwJ/TA&#10;cJCPRbTMrpYFrMe9rf2t1b1GX2SFONnoetU1fjl6Qj2hvCQ8u4W11KXir1wS2Me/HXCL45li9OmV&#10;iBFOMEee4nhocAQUBF/3CCRgoieLv7G0Gpe3vSvHcPQ44oPDvdXlFd55dvaO3kIFyWBd3b0KmaWy&#10;XLEbXaov4jj2tje4RNsyjTIMdZpa2iw5w644g6cUKTS9mFgpgIb2Udqri1aO/pWkXqFzhJaqs4VZ&#10;Vs2FeoJBk+yLDVU5dhN0us5GD+KTY3S0s6Xjnr4VYuW+FEUuV3rCBA+pcGJwKTFpd9/d2eZAHWLY&#10;oGSJuUhBVZVGshvoKfBQ/G0ixT0MS6cOhgL3cZRCgJZ3pbCwj18/3N+3vr4ZJtUWjuayrhemod6E&#10;6uEmTqhjFQ5x27NzdkZGJ9QuhAPbe7uwjIacXLqltiOID0nggKuUVHNerKTDygg76Okuln4rVmxt&#10;rS2vpWDirHV1DQ8PlfytZ2ikH+aIPdk/2K/5QfLAkQmLMTi5AO8OedmtBZ2F6hxVEWxHx6ap1aAM&#10;MO4grtJYLj+MZfOO9CXB0gkRtQXCCqx5flEnYiRaoairLVI3kh6E15dif2Q5EtR2QGZFbLCsGKN8&#10;HE/cq1N5sBipzrdvvM3QweG4ZzdpHRXFhKTtY4dZs2nbEWLhoFSBAvV8yGh98qkBLD8uNRWQ2M1Q&#10;wkPrO+lwLHPxoA5MF4mI6KX8/luR5SkoAiJUECwZN0+Qwo4LX5ifZRMxWy5eOIt1FArd4cH6Bj0h&#10;ZY4Ru1+v5cz0pPWbX1xMrNzd09qGnFfGJyYeefT61cuX7t65VdC7PisuHgI6nDY4yyGEX2w7WMK5&#10;FUnziAx3eJY1vCLE3hT6o90IEBbpSkc6NZG0YvFLacnnADk1TU2OD8PJzsxMeN4CFyEZB6lhvNxK&#10;Ggg2dgSsKagvLa3KzlTN794TMCyMTU6IrYBhg/3DYPDIWuwd2s2aPk5bKUMcJNNjr0fxDF/1UKJ8&#10;7tKZsYmxsxfOyqUi4qNG4EkJzxznHrqJ6AspjRWoN6kF4G51fe0rX3n+kcceJ3AmDaQF9HDu4bWr&#10;l+hpoevmNZ3dVABgPJcuXhESpTez0nFIcgU9t3j6lMD0GCkKqoGmpb1LvJICuvs7OEDmL6UK5P9k&#10;nygZqvpF/zIkxSQJaaYr/U3tQ0pvIifb29Mh+abVXa0iIku1LkXb6bFpV6NEoDh4/8E8CgSyjVI/&#10;Js7S8qI6Q1KJDvBPGlT7BwbYpYdzC7I6cSXmB7YhsTHuEDomaaY15QTZkLDWNUjj9jbsir+x+dP4&#10;gnbcsLyRA2WOVJntn4mpibu37igfnD9/gWwNLEFeOD7mWY079QIneQFNHPd0/erFy9eu3Lv5YGpq&#10;0nN87eWX7tx/8Ief/QM+khXWiXLx0nkHjSsYVD7ea82miy0wtozLF3PXLP7Y0JiEAF8HgKGVT9jN&#10;HlpbtyME9mjEcUHGWwofBa2XEmpCyvmwd6NqUB528rSwAChNslnejMVS68TDS/JT9FuYphQc0y7h&#10;TaAsgESaMEQ9IKz0xoenq0neW5KaYgvxNFQez05NXL143u34m5CeC0uEAdZTmUpFzDcXmK6k9J0E&#10;4Q0N1OUxMeBjnVPxY9ENym70yWHZHKhlE+MTu+NPJd8QVdspKuOpOIdXMmAN7W/xD7O939p2OyF+&#10;dHZu7W2VFu+j/qH++/fuuHVEiEaPzoloOYmnFfj+yl/+K3dv3/rlX/2V3//9P7h17/6Fixc1NJy7&#10;cOn1N94Im6qi57qvM52HsezcKojXe/Xhtbb2OhdSH6iPdnf2BlCsn+kGPq/fW+s5SZxtS4d6VRDC&#10;UgwJDFQ4RcUkFJjx3cJ+RcVzTaYiYjgtmfxffoq1K0BqkOCcIEH33g4e9SoAKdo3lUiDcRCp9MlN&#10;KzVCJ3lZrZuDENIj1egBF/qJM/obOo76oipyb9YzYR61PvXTZMCc2DuQJNuBqhN4V0ARFtHDkAmc&#10;3gsoAH3q3NmzAsQ3X3vn05/+oe/6ru8q4FlNzCcWxBQUGP30T/80CBxIpvNDzVdIJ1wT1YH3/tf/&#10;9X99+eWXhHHahD39F154cXRyGDNFUW9hdlkwJ/B66+23R8YGeb25ewtD/SNjo+MycGChoJPsCEAS&#10;CoAp+MUvflEs5TeQRXieWq1f+kytxwI+R0Z9mbv1gWRr4HleLM7TxGDbvPXW2/A2xyddKV2hx+if&#10;XdtchWgyoGLiB/ceIqnfvnMb3YjZd8HPPvfMSy+9uLa+PDjStLzvvPP2m2/dUK1xXFbXV9QedYki&#10;n8FKbN6RMVE0Kl3vMNxvvHAKqycaZZzoBHDRqTwC50ODLOnP//P/H+nE/0f50cui2g6hRMr8u3/3&#10;756ZOfOFz365f6SZuIp6ZWl60oLkbCEoq4YnndMYxB+oeiBzI0GddLg1TDBEoDBWsXZ6YrsmpmY2&#10;1tY0Crq2m/fuRRZxa0MwhLUPt+NclPX7BgcCdImiDnZGxifYAUVgv+SR07GRNqqWHlf7l2iUyC9t&#10;YTLqhvCrDvQRIdnp1E5kPj09GHX4zaFOlQ46lUPQR9rm+IWikCuqqYPpXN5pmx3YRgUUFhZyBVN7&#10;eAgSTiCF7aD4k2ZOPhWAl/YAHXqCMNaKMbOYbgRI1QmbLx1iuPTwjdOej3TSNRun8TRyrUA1ZoeV&#10;0KyrDDI2vrS44Fxh5IMzBcciDO8a7PeUo1LBRw/1D0ZsCJmevwsZ41ALQ9DTE6X2Yd8VyHRfNbUi&#10;r5BcTUxOeAr+RHukPJ/oR0sBxcPgDJEVJ+9m2G0HjzVQGQFeMsvgos3NAFjRWkhg3aUgbM+Qg0h3&#10;1/FB01Uq84uL6z3yd59fUshIa4n4uazI5vo/ZPGd3aqj43CqIOiLjBcgR4eaEO2GQliPYE0FK0U7&#10;EjjNK5kYLe7RLg0tJmkLWxL4yCsR6djo4BsQnYionXQe4VRx1/mywyjVFQK2Dr4w8RX5GBccEemd&#10;lfMsSx3Gindqbh0aGfZXiCZ2Qkx9R4f9G1jyvzR/7sqjggNGP6kIRwSpiDRoCuHJFoomy7s/BXXI&#10;T9xYrpq3y00F+agvLS2ur6tx18HUpJBtX35dBMAEOFHTU2d0kOk2oNmRVuVUoIAvVfmr7BCLR7Yh&#10;R0YWPtUhy1JCTxIhgu7aMzNnPOwj5L+KZwz0oHiS1ZPHcN4EilQueqDA3d3ixXQkJNsj8ixM78bz&#10;aTaHeFXFbskijouGppmp8cAG5RnookKwLdVyPVOHtGMdOpiidsIL5y7Iw+7cfcCCT05OyNtUENr7&#10;yfbI3Aq+xEan0FppIQxPX1jDlIOS7Ifp6bHL1y/i0vLR1lJkKTHwFuiubeBUCwQgyiU8LbhlpwvY&#10;l9i9886dc2cvAdxF+xomJM2XL50PKh7dEfrYldduvK0JN6x6j8FJL7JHYEpXm9pYkkgHS0JzAkDK&#10;Di4ejseNTjmwEd8CLqIwwPPkvB34XOUtTQzBvRioanpp3JVMbnFhJRVyiNcx+IQ9qu8pTxb2DRUF&#10;sDe8GMKuN+H5l54XtcsUEb1LXkipYQcQxah5Pddol9LtI+7gcp5+71MCHJVuJ1t/rS9zqgDvLhUG&#10;s7S8KnhFZ6EoyRlwGABef0hHuLRHazbdnXZ77v590KC96JpDDQsQcPThD77XIZ6aHodGjI+NXL96&#10;5ZHrlzBu9c5EoGp2jvrvV5/5WrPR/1u/8Wvwf1xMD1eojYergkSkUNHXwUEMspZXr15jynWh2mSy&#10;P3LCKWXqSi84Uuo1auDSPDcY/b+D3QQGaaL3RER5EYxK11opm0fyPimLy0zVJVWnLLKN6gBaUQGZ&#10;ADFKGVX0NdnR6T8lQYuVgFCEiIIcK9nFbtLSrpco6OPRofa0/Z3t63RTxojwR4nPA1IJUQAKfwCQ&#10;IMFoDFg72RfMPOIdjkdixKqOQumSvSQ8lJYnIon6PB47ru2WprWxcfKflA9zQpVKpaCkuccGsQ2G&#10;uEwxcSgNgTZO27kDx6UyQuxor+UpsKqMQxD6CCdJ7+HZ5DzSbWnxXf9t2eHtWx/+yEcnJqf/8l/6&#10;S4zin/uzP4F1sDD7YHtjLXaS2D7KUr0TqO5abVDODQRVP67t3No83DmoD9c7KbrKXae66kNdmw83&#10;dld3C4feCSt8/iKUCDyMszztZS4UmvSrIAVk8EBTZgQ2I2uQM/lNW/eu9ZMERlqukCtDSlZDEPmk&#10;O9I9MsLOWGAM1iDuTetMmOyu0RO2qxeWlj314ebQw/sPfbkLwl1ksFV7hkaGQH3qJP6sV5TvQd1Q&#10;WY7kkSbZrS0bbHfzYHsVaBo/NEUkfXJGynnn5j1O+m/+zb8J2KMUDRp0eSSLMSsghfh/YDzVW9ma&#10;OECHh3gOsuiWdfjCLzxgTSdctwhPjKisvLm+hcTykW/7iNrxN57/hn2IjPXg7uyf/fE/Kzok/zE1&#10;HfaecBBQKooli2Mp0BMdBJ8MAAbySbpO9QVPOYJaRlwGnqKWFH8rTBTYOctW9e6du5xCR9WhSy9G&#10;QszFBXL+TLR2biYdGjcyMajLR+fO7Pz9vYMt0Y5ARPt49FR7u/iX7C7/NOuCbh2yUBlhBwsz7URz&#10;+/UaicdI3vbSmIuoKvtQhEdDO0/9BuLttwcHv/Cv/s3fKT+f/exnhdTEcYi20NAmBE0tWWaiGC2y&#10;aTT7uV3lRsErGmUJyNQOdjc2d9SZJOms9/JKoA12VFTiMQHmGU81RRUt2Dlz51BrhoVl2nVyjLHx&#10;CY6DHK8e5VB+dkmjrFI5klyh9jHbSiWjE2NF2QIasiVrk8FyrzJqLWsJ2oQTvi8uoL2wvGhpXJUU&#10;vYg+hTdhteWQG9u7FnN5ZT1CqqpY4YKlUHNa3eYLsR55OiR81rYovUc3u6g8kQgNTxoukmbhQvov&#10;EO+29/K1KcIKu9VDtEUrjuidgAv40l20/dZIpAwwr0Iv8XaULU6rZGwVhTuYopZ5Dua0YdFDciPC&#10;Plhu5RhxcM812NiL80usWJp044wO1zcICeN2HUzOjIs5gW6xi9gX9bqcjXEV2lovFTHxIgxPq096&#10;zA5pmNCU3VsGoYnKtnf2d2nw0YdXCNWPrIcEnJd2tI3lTQbYh/hANW4rhvXIRtPWEeMKMNJ0w0Yr&#10;5iQRPbEOyIRhkkU7KFQBxycGGwNDMR4WbzcwoD70dLqJ0J4x8TitHvjk4ews7V87g4RYoILjiA4w&#10;xJZeZFweY1qbmdQsP4JjkJ5DUWOKHLhg4RxQ3Q6Dm42LXSv6vEkjRB/tA6fUU3IxGJ3yf42D9q6m&#10;ZtQfHfjq6LZIFK5T/MmjKeG8/8sO4C3Sb5ehKTISXRoxxqUb1xPPpZ0WQ981lEm/D/ejmgr95P3y&#10;cUKlyKmkkXbbIpyZnh6fmgh/VrNId93aDaZ99UgiGBZrT8YiiLIjBA0k1/HDhSalCRs3wSeQVuVa&#10;8Fd0WyyjO3ri0cfUfPXNEVsOMhVtXKwj8V8Llza7SpN4xwlbkbE2YVNVCX85UwL/yB/2RANMJ5n6&#10;7+T4GNAR0hkXHv55As1tZIX4EEI82QchkVWgUEQobL7Dh3PzLvzMzDTQkXXbWNuYGBu98859Kjup&#10;BRZWaCHIA/+1xAbzVbIcGeq7dv3KzLmpfEkl7Qvqyvafnh5ZLTciC1GL8OTTJAS2xndqOx71+YUl&#10;EdL4+BRhRxk2IHZ3d3Nicsx+zUaRX+7tv/b6m9cuXdRhIocLA9PoFE2jemVSCC5QdST20kACfYht&#10;KRdWGr6CcPkQG9012K1cFwZ8+tKjm83glZbmtqXjXFUfMgKktHC2p2Ymfbw+iTAW97eLSJvTYhsk&#10;C7lz8+bY0LgERvhubdO9sbU1oNEhIQ0loKooSK+EEHaUUkyV5vP69JmpApEfra7q0TtcXV41bcUe&#10;1lUmAiYLetLecyOCochEZ8gBVgwWy2lL7BH3BkfECe7Pc08/+9r6kpZ0Rqc50Dw/PbW1tcLyItrE&#10;ofSFWop+x0R96UtfXphfvP/gIeaiXOT69UevXrkifIs2pz7BrQ2+Sks1RRvfpIotOhPOqpaSFZqc&#10;mLx29ZrVLXInqe4XpkD+aC9FNtlkmmL+HPAkeuWUJNRL6BQI0WmTGZekM0QnJwzqFLJmgMTdUumI&#10;SHPIQu82UJwGif4rZiViCCjokk9Y68qy3xqzQwDDfV2/fHFmfLSXE61WNG2pw3mWaYkLJbcAaDKi&#10;rm5Egt3t7biWwi/UUxWz5kq7ekS2WVlJKaZ2JFTSktLb3y+2Fsfwi8CJmekphxfgBVSIEj/TlDvV&#10;6ivD2k9jYxceUhry7SYE0/MXzs9MT0Mbo0ogeo6kg1qSr1XywzPbv//ggcP+1NNPiQm02fHQP/Kj&#10;P8pofOwjH9Zhllyu6IT7OAmsC46zSQyui6DrpErAobF7b/tw/aA6oDpFPdFAglptqutg62B9diOC&#10;gRFBjIcrsjwJD4vqSCxb2NmeUFY3i0FLVfxG+KcQlMvvTi3laURZfK2r4KOgVhRHGCsWDaYiAgYq&#10;sxiMSdqNy8awwkgRnCVwaWxoZGJsUmYIRQsHpqtLV+/G1gY9OAxpFQblUdQFcgoImxqDHG3WzLP2&#10;Xesre5srO5cuXl6cXXry6aeohjnkg319L730+kc/8lGtGwiCuIYiztt37uAaitKUXzWLOCwvvvSi&#10;I4bmT++QQCDwDxBI0kVEi+8jsAO9wxelJHAsEMHq4oaNdFqDxsfd3W7pbjHHQivxq6++YvNDIoWY&#10;CMOn4y6Eg6rAfsSCLPzNWyDgd1gtAaKSl4Mv5Lp995ZWO+yuO3duu2XhnRD2xhtvRB+xr5tGXVcT&#10;f7QD5Cw4B17aj4R1MpAMzRnR9MxYf1/j/KPnevq7Boab4GqfluYp3oW/LARTtSd2AvIS+ipJBHoR&#10;tmjZhDChDH5ICipc0YJ1GMZs0dxNYVlqx9cctHqHsSOTfv/XP/1fi4YFte703/ybf6PsbpXsyc9/&#10;4Qv0XzxZb+EXdnZ3Zb92UBSQ263hkdFUfrd2XbyuI1B5VNBHRiRE6Ihheu/uORqoeHhWUamMNGVz&#10;aSVy2clrcYL5YNCbgGGwP+BM6b6CfdKl4H0Gh/qQ+NH9VWNHh4bPnzmPJC1d9LHeJrRS3gl5tn1A&#10;J0T+SfjDuXeXrHphnws0oY8NsKoo8LSDSjwjRCuoegXPtQA3MkYlxLShuBKojdCVI9Bzw1tl8Fgh&#10;JUuKUIpT890z74QIl3c3SMxEubNL88CuwKOvD8bGYu8xvcIsQYKLKrrAnacFIh3d0tSDFsXPDVV/&#10;HQgOOLyOQ4c7iKuDQwlEeKAiVG6dgXkmxhmxwQcIZMX77lVIwNIiAm1DxLpT308TTJSJK6ycpVZz&#10;sQK7a5GMYIaFKLJirnxtblNpN82LwuKiKykuN0PAMvZKrAeHvVKtwCL72kKO2sHtVswYGyPKSNq2&#10;aJa39rHkhQB0iwTWo8PDheISEnlij7Qn1rswixPYcWTK/Pt60CKJHpZSxN4Sdgg5MDaQeOwb+2B+&#10;YZHxcXqRstKqkkw+6hfBHgs8xhQFblBZ4heN/SiSIv4y6YArA89I+aPxExQAP4CdReQXD1smzHGm&#10;zIM9e/6cUyHSevvmW08+/uT9hw+kCCCkiDOeSvoV44cjmPgkpL50pkQ3K+FkWipJXGTCFKCklLxC&#10;62FMS21ZN0T2cGZHZHsRvRDduFpOdGhwEN2ksJvcXZn7VCZfKRQuLJLhXSO/ZOs4Eo6/FkrRRWn6&#10;Lp0WHEiGx0Sy37PEWHQgOWkxA7u2ZfgKrZaOTkw56+5qwU6gHY82M8ESoSWSsPvT+l05QWFhlaK8&#10;WOkAnLjwubkFNYVLFy/YmxcvnOFs2XG9QLCH9c31oL+Fkc45aURwkso4AR0J+4JLf+bnwAyjQwPI&#10;BzvrOzaIDIXT9WkZtpBRJdHI0PzgDECt4KkXLp93YXTETufegVPKnJQ2ZcfU0MTZ7pe98dTC2A37&#10;0yrfezDnPJDe9CSEWasr8qedq1cuOWiu3wooWgEXjcGwe+QnSUjC1IK/BSbOKJXCF/FwCpSVMFaN&#10;yrMWnvuf0mHkXdLbozfTI8iwHxFIeVABKlmFwC4WI6o3aZQRUDKjUaUaGJDxZsyLQZPN3jJgieXd&#10;cyTuPrhPL1Eub8NbInJrHGZ6LVIsSAU2BKODQzpBzuTSytp73vuYpkJnGBBsUhR4CSqAXG9h7Q35&#10;Q6QDj4/7+ruuXyOQW/vABz9M/P7qY9cvnr+A+uMiMvCtsyId16VL2TnOogwwfOzRa4pJ9+/fdQZZ&#10;BUcTOrO9r2BtCRvnp6cV+N586y0RiQSAVb144Upfr0qQ8PhA7MyxpNS1vT09c+bSxUucQTJCgcfY&#10;OHvHXjjUYVdmJmaZUBQq8h5LJE1KlO+opMVC+9JJV45VgaROUfecLSzn4IuekMgV5iRsAR2I6Cwj&#10;uxPOMELwu30uycm+id6L8hSb7NYksbryMPYwrPB1bD4Lfm5m+pErl2NN0A4ygugIIAFscI0ygxJW&#10;iv9KTHqih1qtWVArM9GLny0SEZa0xKBdhBgniZCXpotmZ9doMRMI+QHtRqqxz7/wDZeKNhdX2z7O&#10;/LVqtytHUcUtzvSoihF5IS3xKDaUYp+HYvMM9Q9IEcPcpqlEHSyUDsNOVMUUp5JlMQHXH338fe99&#10;77lzlyHd8rp//x9+8Ytf/MLTT71HaCVVULrihNBOMrvnBNKWABCkyLy05loHsy1hY0UXvjR3sFY7&#10;143wsXZvXZMRSxg1sZLtxiX76gic2j7cBzNmkZNdhTMaKnmnGoKUV0kshu40TNSDnCMLwN4TP6Ur&#10;TtICuT9OrSpKSWGWp4BRxqNFo9370o2YoHN3ZlJbT5c4WwBNXoBNc02ASEwVGoFmPGrsvX/v/vLi&#10;kiWVrtF8SoDIGW+3ttb2dBD/5b/8l/X2yo/GJ0Z95ubW7p3b955+6mmhzO/+7u8CBQTuJEtMg3B5&#10;yrKKy5IoECNBEN/1/d/3/f6s9URhWn3fvBMXDGtUxlGM3jvc6x/snZwc1/X89pvvaNqAF05PTV+/&#10;dl0js42t6iq8s5cFf3DHWo8EsfrKy69oo2RkWAEfriVZFZU5e/jgwdeeeeaFF77x0qsvwca6mhnL&#10;qbrFpCsET0yOKyGJlqyVzWCjwUoERgjBxLWIJm1v7r/9xi1NfiHtBSQJXzZS9Iqt9a7WjkJkRTne&#10;+aILJKtn/qCv9vbefjrxVV2A3LxDHm1kxRQ3bYh0KZUpkekSA4IyR0WBJIdTHJD5kIcnj1993FC4&#10;f/kv/6Xw1zA3tTh/0KkN78SX7R1QUVWgxDBJmgdFE0oIl/T1EwEoJCmyRFE+813icvuTQZA65R4S&#10;k6b/XWAkQkCFxLGJmkeaQobFc3tRLWxJsIDuPir9lLo5KVqFcMYgpJXerhQZB9Svi4DpC6LRhvIo&#10;OGNnfEd6FnHg3G14dURtUlbzGs8I2Tlqms1ovKtWAfVxAHYUenZ2hEoOMWjEzYaUv7sdsekoXXSj&#10;M8tSvJfhKs0JiawLw3i3ePZj4BdHEEWNcAEPQKmuU+iJ/6PCbu9ZD2srVPV//JeBVQHziqjnrj5U&#10;QZEP5AV2aaOaJyfxJOTCpCU6AiNpz9L7TBCKmWK4isg8fQDlu7RDDI0zgfr2jlfW1p1nVa+0oRg5&#10;1qMb58QhYiuSq9MlkLrtUVlx8nq5AxdjO1lYt6y3ADQjtwBVcD39NNN7GvQTk0+W/le903Jaj9tK&#10;CklTAcooqUQ/QVC73VeaPVldOSGoy5cWoTD0zb7qt3/7Jx0/URpGYJmBHC/LdRQ8OdzoIrJQtUcN&#10;pkwLbZBJn47RGcA540OjqBYd/JjsAhsIj8nsRKEw44ujhBL8UuZ06mNSXIf6sLCYQSkb2ojcJOk4&#10;yJSSnJJN+jOWV62GsIbDnl+Yk/PJM9L0Hg61+aM8mUprjJE4LHTW0n/k811W7bAVrCNyjWFPKZEV&#10;feUAGamgh4qdLDl94HDTonmLXY71Zcmmp8Yt09DQQBxdvJ1IDhlcwDTzzs2bb7715lNPP4E/FGWQ&#10;jpqDGixPi5MCep1vTmuMQLBApWWQC9TXtu7pOXfu/J179xRGo5MWAR6DpFhP6Ugqb+oLXhkBGcNg&#10;gntnwaGTihWZupaEyce0Teb1SsGaAu6Fi1kZyH+m9uqqV+YroapDXMCaSOg6jf3d/cAaVGzWkx6S&#10;oFD/Di6C2oZzIhX0pDNpV8thKU1liE1n1SupLcycnbbfSb2rXm23Nmj1EdPIJM2qPgDdjgE8hedl&#10;OEHKiv7T3YD97EWawUMjk3rNlVu0g2k0uXietmJKYLydYihI9fqVa0LksMcQKVg/V5IO5qB/1i/o&#10;4b6OPANj0jsWvKi4u6QvGa18YoZKMPxSykypIg4/quqsS8HAmO/t6FdG9NVU3z7P3YL75AtnLy5o&#10;JcNIS5nGbC4VurpTpE2qlMlw7KKLnu8Qn9lSYc6E94VEJVJc39mdGh4/7DgwrfG1NxTFHgprMTgu&#10;nL9gPCOEWhpq81thBsK1kYV7MHtfa8vtu3epYb/04os3Xn/dPkcRefLxRxw57drC9fm15UziGWhI&#10;DKamJrD4aUa64XPnZtzYg/kHEQbqVtypfe2ZrxsVdf7ceebGiBfcOGpKbJmIBPc+nLCOk9HxUaN1&#10;rdq+VkbgIpit42RlZekLn/+DF1987oUXnsWeYbxef+XlZ5/56uuvvfLG668m9kggnsDFMpfsKqcj&#10;EcZpxTgqAEWsr8h726eSb3dqJ4MHnPEyPl0GFkGob3ZZlHe+K92XDC49k7UTChErSwTpl8YH+mJi&#10;2sdPPXL98oUL+lZqAmt+Onr7+4xqZA1A423wYZc2LQ4l4RoO+N6+JvPSYxcoDeAChom0eGcjAxXT&#10;dt2vyX53aw+VS++STFjSRc9ydnYRzDY+OWkWOxFNkV2Ee2QkYSVF8imjgA5g85DFmOW79+/iSPUP&#10;Cdly45ogXU868wqbBMW0THpBTmoL2bWz0DOS6zabXSKJYMbtwxdffAH7CsKaYScwJCYMadJMgihb&#10;hJ5Ryu66WJrt1cOT+bYvrY92pYul0dl9tptZXr612luzLeM7TzvFo7RUuoXTvVSC+Bi1QvyMxebC&#10;Q9WXvST/98yKGF6mBwCBFpdXZXpBZoqUeGSW4BmUjBwsDGz2qkT5CBjQF1QO9Hk1Qbp4VMAclfuz&#10;s+oP45MUP8cdTGU5mYa4ny0y99MSeU/m/BmpF2FETfZmZGtwOREjMq2f+Z3PwEggWK5B9U3tSBGZ&#10;mIvWYzg0IsSf+BN/QrgGCYN+GfeFV8fh+kwjcUlM6/bwe2xawY3SMD6i6oR6tD7N0akxk+H1IS0a&#10;NfHiy8yo1zDUqsMG0RraYbaYNPuNN27QKjuptrt7g++b3eJjX3j5RfLykdiUWCbR7NCrZ6Anbzwy&#10;SScf9hEWDduNkQmgl46HmlWMD/MrdJiIUBpPgqASW+pk8NY9/T0A5uGBQTr2im7csI0jJuKMRIfR&#10;h9QvgI1a7ZKnCjo9w9WNVREPUHxjG4LFp9R1FTqMKBkCCFvMGa26srSkhhCfSWPsoSaU4461pY2f&#10;/qmfVvL+/Jf/cHd/B1iBm/iTP/mT9qEw+tb9W3agGCazvMEEQtUUEVKYQTY71VSi4crOCm25/tP0&#10;u6DUYprNMiUv45jtrv7BvsgJiy32zKJMuMyjlVDmKCroiWQjyR4IykbEDXTuk21UFUyMjY7gFFY0&#10;wyF0i/9PbuL/G8fMLpRuiTjBCPoWvZvUx0L2gbt1iO34yUzGStQabgmkIp1QxhwUyeVC24UI8lCF&#10;F10G7iZcq4eWpouFtSfHatcrfaRJoKMClCkzBYOqKYXEx2n2U5gnQ5MCRVhs2dGVkJvxm3JLcQyR&#10;qxD/qhgFjDezZWtXk21pDHemLGFCoJiRXXKMqRMuz+me7MSPjp0pkD6nZjHT7FsojxbJGSkWL/kV&#10;OQQvS8W8pTK+DWPjsJQmBGOsgJ0G70x4Zmj7iC7vmjoJI+4GF+cW1USUaeylHMxoYx9RvjCbbWxU&#10;jT6SLPqbBUiCWRcTEsB+ppZnbioIU4kWLWeHCFpGyHVkDg+jmEaTNHxYMmZLncjOi/eNToTuWvNX&#10;WgFK+3sxWNT4RE5b8u7tHag7/FgFc33TU48ko10oUBfVlDXIKmT+aT6n6vF67qnLFlvn92nflf1L&#10;ZiNXUpFKwmPzufL9nd0z58//3M/+jM44etQ6NjjF61evLSzMJsHV3OMhRezR80uDfmmcEFuXrDlT&#10;HGXjsaMpvaYvUByi5J9WSEeRGYxOscFrPd1a5f1YI6ceDeXyhYug9TA+UpBKqTAs0aPj+/cf2EZE&#10;oaTOIORoohRlMVVYY0JMj1esSid8WE2pESC75hEft5v9Q2emJ81uQg71cRpgGV+xU6qc6nQ0M4PV&#10;R+QpnwZyx7JLa7PpAlgvapjcgXjU2NklzsbFc5xXLp9LYN5hprN5NRF4tiDWukSmudk0dRq1V+9F&#10;RKOZDBQEXzkzuNWMgrOh8WJixMgNNZ9++Qo+kbI+CRW6ndpnz50/6065/EMwQx9rmsdnBGqatkq0&#10;Fug0eMYxCN4GSvpXQCn0jTt37uF3iRQFiGIvB7rZ23X58nnPGPtY4eze/Vm/pAyLw2Btox0PTLU4&#10;BQphT3Qq6HwqSFZ+ckZLXU0ekEdfqPfh6kSDNGbstG1W9FHY8dkIsjBh8qlwSBJINpTiUrNBJce9&#10;6+oIO/sQQ3zQ9QhQja/aYIUbvZHUtHjtEAcZDWeSfiRPQz7FviHmRwfcAgAyrz16TZFOfOA0clRX&#10;Ll12WT5EjJFM15jgpVkN3aExbCPlZCyv/n5rpCoBc7Dd5cGn5JX55cX4ilBbquZS0PV46vHHHrl6&#10;7bFHr09NTqiNmt1CGubh7AJBbK2SqpTGFWirfPnFF65ff5zqDaRZm56xWs6I43zaKuErvJgmGthS&#10;VHbn1jt/9+/+HfNbf+qnfgr79nd++7d+/Mf/DAW1f/SP/pEhEFqkcUyAagWdygqXng9pT7zmaYzo&#10;J6dU6qVTqhZqsqxGxO/z/W3si07wPK5AIHZ+KY/WvKcQ59L3wrhubpL5Wupjg1lDCEHl+OqFc9Ow&#10;GXssw3p3JUwidW8Xo6UlMVWLUB1kLDxvmpqOo7trC4UlwKJF4RXMl9IHWYhcbEIvXZEQxerW2sbU&#10;zFnSeh/9yLePT0ySLHjyyafgvEElVVpFtM6NLZe26STjPoROVbPR7ekrIhtl5Agkwqt0KMh6vl4Y&#10;/r6AOCKLUXpj/VW0bJxkscdtz+Wzn/8s5Ur77Rd/8Re/+tU/Eh2L+61HId0LppOPuWa64unuyaiI&#10;0BOVa3Q0r7+5mqirhInqzt0zuhDrq7cNu9jNFJSEp8kyi4sKld0/IXt4OmXdC9wbI+AwMCkE6mxF&#10;ay34M59MPxmvUHqj0+WTc51OIIUq1c9aBlT19qqvlPE5ZWxf20TB1L/0UYna0Qg8mqXlJYt19uw5&#10;WxfPFiJ78fLlJ5583OgOQbE8SurC6NjQLsdoC7/Xrewef+Znfkb89/prN0bHif3gJ+y+8/Y72oFR&#10;/ZR37T3tJja/3gu9I5RiWGN1Ybx20benJnCM7tSdO+rL4EDHUEXVa6gS4nUZ8EGbqFTAMtvj9Tdu&#10;PPusOefP4OFZ58GxfhIw/J+ZIn0DPQND5GlbyqmDIwMsGOMfQ9EFiwpkzm1T+/JX1PVkMHRaMB2Z&#10;UPECjQ6EMJYWAaKoDu17QxF3ywinSLochHYZigiUvTipKK721DO/Bx4J1TI+eWcXXiwwkueumwtt&#10;zunGJnUVk44jkuUbTke22hVlpqrDB0PxTB0x5WixWpQ+CwnYo/ENWl7Wl7XlXf/RH/1Rhft2rU27&#10;8XOf+dz/8r/8L+Jvp/uXf/mXF9YMSe+LD0poWF1eXePZYcYiG2iou87sjY7OSAZGcE2Dv9AqVSJt&#10;fJ4y2NUb00rdK9g6CQEks6o5zc7WQeQ7PA6stc1wmaKeqOSCt+scpQAY4Nt8HR1RCR0z3tOhKtqH&#10;9qG8z3z5UjoI/Jbg0wnrqgtzZSgJXjPz85QE5SSmkUI0Z1kENkW0fEAJJ8Wo0gXBCKlTnzLtnFGc&#10;TpF/b9M0YDFJFOIz0qTWOTc756mpZYJLBepldDtnHzuQKfOZ0xiJ0bRtFaJISAEGuqBgjY5YlGjw&#10;aSveSUNJ1CEig7WVQU1pMA/hkvcRBdiHmXgeXkkd3SVoHY25omZfXDQn1Tk2PmxbhrpVr0U9I4qu&#10;kSjRAJ6w2zzrnd3lxRUiJEfCNINkcFcTktRRSCMvEH2iTmaKgdU97fzCjPuGhhG0dN/nqjIG+NiO&#10;kt3gf4iDU3xv7QIvtDpEzyFawjoCO3WesfpssgD5lBsqGonH7e1rwPmT0GZKVYkLU/s0slMQEK+Q&#10;rb+7lxEakR9TvgR1mAmtCgOsZgWyj8hWAas1KatuGEgHzbDoqXaHZRW+AJADKsuly+hDLSpAoOaP&#10;IBaZQlI6FAv/TD6dUXsdHfw3BolvV4/4Ez/8aWk3c/Daa69zpihWmEyn+UdcWYk6S0Nl1GLLcAf/&#10;FitXww1MQOpO6uLKFISDGKhPlRCKUUA0XJ5TULx49qxNfO3K5cT3UYLhG49p1AULDcOy/dIrLzsY&#10;UHHrzgNKXE5jhQxmkAaw+LZegRdO2e8Rlk8dr0UMSVMV2N/9ZfSX4l8rcpoef0jyuAtAmDYQuJ9y&#10;Xmln3sYnCM4qAlNIKs04DO7i4ooA2p2qdU5Nj4HpoyFKaUgeEH3sFNDt7yMAgL5UlovxqzZhh0zP&#10;9WtXTPpk76yTr47gGeWqnh4IAbr5+PgEpG18fEwQA99iQkQkmsJTxSAjXCrpkj9HPvPHoqB4KmKe&#10;1nK/z+ZJVTfkGLDywvK6Ll4BkN02ODSo3KRsK+h0ROPiavXXX39T4+rE2IhBAqfC904yo+Au0v2a&#10;zpXS35DsM3/MDiopbXZSBqn5m9NR7ynAWe9YUc25wRpTRCkdlLGjMdEyzdBTk77DOaGzEiFcjdMD&#10;j8EY/KndNjrAMICks+pBhXdHIdzzigTmIXmmpDqOozkDTpTKDxBr0kTOWnWDKmdn/fLVawKmrz37&#10;9Ylx8fbofuD9Pb5XyBZ5fdae6uluS9DsoUvX7FSNflhz2DUyUWGTQDMJxnGGnjufiA2PPHpFeoDd&#10;QqfIFha+ibdv3rzDo2qoNImEf8K1unbtEZBlCA/S64MMXhPYKrAUjUKipIeQWAikxP0D738vDv4P&#10;/dAPIXtBa5T7f+7nfk7b49/+239b/U6f5ptvvT04NFwebGK6lC4dqlO1qbIJE9nEbyUCL7FjHrrK&#10;oH3lmhM7+k1yy9Qk8jERlIkgVmS07VScqtb+ytKcIEwakCr20eGZifGLM1NDRgLI6w72u451XBW8&#10;v6halaHFKnvpBHTae9KzzmhE9NnHAmPcdbA09iqgceCyqI7t0Oo7gqSyoQ4RgUxJTzgqZVITZnTJ&#10;LUo6kVpgIPE2eKbIMZRR3xEMZQTZDXUZ1RP4DaNHTFG65e/9OZZT9x5y0uYaN6ICpCgHae5tDnjB&#10;aR3n/r27QpzB3r6ZM9Myk7TxqfSxORm8Wc/w+uOAJemxi6JBFLAso06GlZtLhxsH9RFhYuiJtYl6&#10;fbLeXt3fWdpCD0TU4iMgvok6+oxxz8z6bPhCFY2UaGFdnA5j0b4IVxaCbO9urW9sR0NfKSGJ8qlk&#10;L/WAqKHJmJLSpnVM80RvLHcmrDqVPboxHIvAt0X8QA2PuSCPfPHslBONQ6LKqmWKATRhJBASBeD1&#10;DR+tdsFQ0zS1KPKfP/rq10CGRp6oOKfma3xOV9e9ew9U4ZWVtQ8jBeosMWXu5VdfikyrOGNvz5hd&#10;BHMcWScUtY6J4CPl20Jwkjd6kPU+6zVe215tUzE43l9eWg4BYLBPKZ+Tx7sZGOmbnBlp9uEeKGph&#10;dO+SI5AtK6ZYckJPfowCSUhRFB/7h/tGpybZbVtoc2NFPYrLEzwXsEBnA1qHpqhI6zEzNo+Bufwj&#10;NyQcT2/cXgv5D0fTfoiKXGLWVCSi1poaVoqo0nKWFl4t3CmKMAjVHQc7hwp6lFPdkYXPQzRfDrWU&#10;uP1RW0kmCJmR1nyQh04JrnBTi75c4CX1h7/w53/GYv7mZ35jcnrMpn3k6iO/9iu/Zm3/6T/9p898&#10;46uWLv1baqC5BrOzjd7mQ8QJloDxrPBTCnppqCq1HP0Tqrusk2jDQA6W0JU7KNOZfqSnIc3UulTJ&#10;8biFU7SvcAejls9LUioQMAimxJFFKbUDpSkzeDNHVngb8SwLLluO9k0RSvT5+Hw+mTwNJf8gJ4qQ&#10;+/ubm/pV0vlRpLwjKy3igbKFYdJDQTrYp/QAlbp0eUZsF8qyJAguPiwVlj1R/obLbvb3mRUM6Tf4&#10;AneuDMRyU6mYQj2pmIWMjiZSIMiw0qVwynStg8zoKnVCQbWIDqQuvC6dCBnHlDJmpqr0pRlAxanB&#10;UYY4HvWiY2rQmkQiK6PhpuD8KXz5cbVDZTIy+CAOosxBTRdRBVFyO5IylYrOFJ+PiaRdNQ43moTp&#10;EF41F6Aa1e793YMhmt69fYXNeQhBlN5sLMMX0/RRBIwOlJKURuF+ioFsorKPq4LsoGtHr1SakaJG&#10;hwAg43AiUpzO5lJP6qye5bnDNihj9uID0P+lD8ZNhAYUq+NrfMr+AUpvWgvbWKK7jCpLahOU1or+&#10;YL5ygEze20vI39rnNsIcig6Qccdxq7p542zw7TCgI/4XUx69/xAPxFXJfpMVZxOlQJiDgRterz2c&#10;ffCVP/oqgagPfuAD73v6vYTi5J0E6Hn6mL90dBlfl36fYNQZQoqTyyGdKiLajNHFcIYEFj2B7XxL&#10;ek5yy9kGhRm/tT41OamTeubsFL3NvbT/H3LU4XUWRYbgiMdt6lkqIxYk+HmnHqK9ntKgKkqKXlGB&#10;WRJUHx14ryQ8l4Rp29obH5sUHy8lG5PSpwKIAFS+Ps0YmHXwc2RqihhwTfBp5p8aSSe/zyjJKA7w&#10;aZIG9XddroWZ3hwe1dx0uNemGUlksdI6dDlJhXnn/W3DqdQ6YLe14YERI73t+MnxmC3FFQ7DqkoA&#10;rBuM2k9OhQfUVbVDOTkbkF8sZuKktC5FjlDGpQ9DeJAGX34uja7Z68xlUSRPQBHP2mbLdrGShwe1&#10;H7mF8F4FScNDfbCwTPShUdJx/Oorrz/+6KP+6q03X7e5bUfrHO6zvCKEkuCgFiEMkTIisUzeTrQA&#10;bo6TS2XtNGDMl7KUhd4JiU94ktQmjc6yseSR5Tg6WqmeKJoLK32bcxipDvRKfNYMCulQDBLdonVI&#10;WNh05xBkU7gJRdautBCydIurGwpAff3DhycHU5MjvtthooyjyoS+7ctM8OLCXVkU+NvHIu7+AZAJ&#10;1CAyWobe+rqttTVRSx++i/gDxQN+L3NQB9eP0t31nqefYvc//omPU6xgfviforRoIEHHmzfeFsmZ&#10;tUOf2f6RdcxMe9WZCINFqVQHT6ybILcHLUDLbI6wghSBsfR5CCWdHQ71/PnznDFo4bnnvmHSlNEO&#10;9Oc4YFC945zw4ls/9FBKmJiqQjKFUs6JrQi0C13Q8ZbRmgnPsS58O3p1YpUSTsR6JOoukmMeqQet&#10;vgy4sM5QCA99amToyoUzJPodEyQm1KdOyfIhw5oqGDqgB+C1edoZFUDoSuZJjBrbsHnaLeTUN3qj&#10;SWSPJKs+RIBBu2mztzANuwATyFKPj04VeDQ5RJQ4XaorLKGUfUZu3iAIOzszIvUgSyno0u3u3CFl&#10;1awrJu7sbjI4vIL/aSd0YzaqKTtwX1cIgNQgTBiVhWWOU3roqkliyaEbBAzlRY9L6mLChBNYT/Sb&#10;LrfSgRd6B64Qcs/J/qkwrY1Hmn73/s7hwgFBHLqJEdkertXPdR9uH67dW8OsOu1GdDJVoMK4iNSY&#10;MO4E0Z1VKWBN0YAoM6VcjUMUInFqNTES6UyPbkUpS9u1ybxC50VjzTTcQ4Mx+f2+Ipl64BPDRSFy&#10;5BsjJnA6ZpU2Cjw7Q3fkmWy+v7MDPROu99FHHnn66ccvnD8nAHD3zBEK2u2b9/Qm/uzP/qyL/9xn&#10;/xCwalctLq+ILFGJiBFiGX7mdz/z3AvP9htjO9jDcL386svHHYdDY4PWUwsj/cqd9e2PflRHyrdj&#10;eHNJAiAjdLmD/rHeMxdnPCKH0b9TFjzY13agPFKahfFN4TEB9Y8O6IP2BsWibgCiDrkAS2yjlGtS&#10;sB8aHlRJBwesbayQs7DTwXrEksRPDqaDZpCScoSmYMsVIywP2zmErpWaGZ5DRgimoY5UAqDLtuYu&#10;YFY9vdJm4UUKIpkn5pGzUoeDKNJ9Q2bUpKxbrw0MlzjDyotyzFwRsXUc4wuNDOtjEmcCNXSY2Ofp&#10;Zo7gQML9srOrnYbFPfvic8Njw6dalTha/+T/9U/Aiqs7y40B5+UEZyg7J0K5LPk+XTBRsmuIvGi1&#10;Ig6DRKRlBj8BKoEfEzb5CmiKN8sQVMF32jt61Pnc+Prqev8I4JlmIUB0L7yFolyIRaVkYvtZGY7E&#10;vgrdPvF3skqDowU3OXolDoMURhc5QgpRQ9mARkmhO0QdvRCvUsxRmcXY2XTDwWsdz7DpbGmV66yV&#10;8FrEpiArbrC9hWKFeRjd24xnoBYJzNsz2jijp0qXJAyFUrWGtlIwiZYNOSFcC8qtunP2srCh3+eU&#10;FdkjRMMgFQ6/U69pxnYKQQvJbpfqtVQzRgCM56pO/Zexbbq+hSWekihF7qIk6EutcKxoyXGTBuuS&#10;6TPiYfB06mBEpkO11+pEZKcoAKcqmoCMOgYTF+4xU39AVNKgg9Tq4V0RKHRfEIQ9I3k9CxlFUvtC&#10;HwPQ9rgk6yOzSXO3vNdGj2iOdrQI42fS+mFaja0+NNv/pAHaD5mJMtGvWZ2aIB6bIj6bzGSWqZ1h&#10;IIKn+Fnray1YAUdEId99OkOuycUVYB6x8YTfhS1ZUOXG9LsUDMJvbET2BSTwxpuva1+I3JbLhW3y&#10;3CWC5mqtCNcRTmLm+6WCkr7UIoxZiKKCoRQU2UH9mF975jl5z/d+9/c+cv3q2MhItE/7esByJdiN&#10;8wqXLjyqZMelOyUKkAl7S3W5DChw9XLo3KyXFaGlE5KmFy5e0C4Xg3rSTiOUHJkgH4Nb67a97s3N&#10;lgjo5NUbr2ElOtnhSKXABEH1g/SzBzzAhUp4EveTcSahFoaViuB1wCUz0zB/QbPdwK/YXqUjLaGM&#10;rYB2ffHSJW9xJiPonWau9Ld5uhlqEn1QTJr5ldWNM1MTjDiXI//wB08Xw8naslRx0tad7IhxJljv&#10;3T193f2i1eWlNcDy5MSYTWKJJfoehQDp4tkzrBgDgZ1z/8EdHU8CZeswOTVTJBKR4dCWez2jXEpk&#10;0508pHtIlRiR4QpJH+UutRPelXuN7JDMW4dvpDnI40xPnF1bXqAjcy5yk0MCKu6T+I7BqdevX6MX&#10;gTk0MDBoGaUMWQsl9vJR0hg3gjHD91jeWGLOOxG+HCAdVqWfIIC81/pTYTSmDBo+ZDDNWOuIQpfd&#10;m86yZHfUXkQwyWmjK6mbpE9ArFoUtEknVpAt2FKnrtXSClDYF3CqEiv3wAFwueSmqTX0ZLTR+MSw&#10;wC6AFHLP7papLejMfY2GJcRAETxKTK2PMxIHoYXlgCSeGlS1DKjsQkwPX5DY9eyca1dssKTYGp//&#10;0td+93e/+MZbb91/cO+ZZ58Tc1y9ftV2m3sYlpU84Y233nn9xo0nnniMP3ri8UfT4xHU+5g0dXAo&#10;ZQ2BLfGg0uMQlChxSE1l9uvPPmMyveIyFtfP//zPv/TSy2PjUyvLi0SJEb/+1b/+hanpNMv/FzEi&#10;1C24cTppaLhlklNor2VchxqTpaO8ipAa/Mob8VNj+xk4vSZaomMNEcmJhCcnRohUhl0MiS3K24Z9&#10;N6+ePzMxOpgmajXTdiuDkXIsD6KOQNw+s0mcR50xOeVp5yxV2vSNVasaUJDNbQ02BMTuyeNsScNk&#10;/CyV7IVKLMNy5uy5yYmpwozSWfWtm2N8Q8fxlBPAp8svFY2g74K0AEVCXzu/p7tPQnWkfMNL0bEr&#10;eNvB6trK7NwDLW5aJRaW5zkSPgfi6/CrtNqNuEyaQsXvI0NDY2TJKkaxM7tFlTCtnzDwd3u+Wx1F&#10;hNz/goNlomBgEFMgGs3dpdbBw+h61UbqaXburdbPESLZX7m91hNFeUWPq8R1mdlwlUIsw/EpkrEZ&#10;wRdbmpEapbsyW7GZ45+vKOTaUDMS559yojQDFWrdEfk6M3ijCGFgkKTC8ZHGSnciSlY14iKcGqAw&#10;BfHkVseaCTKdqxAiT9urTyYpGkxNmBorCQMlpputIx1FtsMLz78EJNO/Ipq5cePNO3fuX7p0GZgt&#10;UzUQ7+add8D9fSPNsXMTQnPVyMi8KySSAETwzSf2MJKvv3rDdlVTcqwEiH/4+T9sDNQHRzWYA/f3&#10;5h7qQaEpA56PPEzoy+oINC+ZSGreCN96DdPAi53BfqhKhPvGztf7TNxMKjw8NJhCqqnBrZb2ULCd&#10;+nnRfye6pNreaZZBWbVU5Qq4FWkL8VMkEUzbEhTGMYfM6iDaXDmdjmCCpwxdY9EW5kDpraWFNYH4&#10;0NAoM+h4WgRCx9ZWKOhjBTHiD4+pDKZDIlTbMTQhoBhUNbORQq2BkiR8t/hbOxtj46OlwzqnPiWF&#10;ytHomaGZS1NidI0DWxtbSRCS13qC4W07I4U2xtim/4q0suTKjMG0yAQRJAExJ2JLoUYEA7Mv+BI/&#10;OT456lsMoJOEe3FRZFKNdWAzSqIMCU9WzFIntZC8HWjTibIde52BBb1NX6ocJyKBcMMmGEZ5eOy+&#10;QfPNXmhCWMya4eBqoW3S0tJlkDuVcmio50apAQT76sAW47QT26UFM3W58DY032TLHR/h2eg+RPUT&#10;qo+OwylSBEC/KVOI41slTGnnF2IeH8MI4TXhYETLtumsCfO08xW9keR11i+hVk/YF0DYQJZpicg/&#10;3mlR0WFtDGfQ9kI285jYItfGjIfpGHpbvFiO/1FF9urDkAAzyzlha5BR8VWRQkOU0ieXQmufMLyG&#10;2OqRpjrkFn2snSw346mV2tMUlFaWPkFnUojDQ0B1QW1gBMfY6lRyIZl4LkIFiIvCNxMq2LePPIg0&#10;HO5suDqqXGUP57Rm/F4kGQ+qsCsl8xip0hZcsL3kJcHb2oo4J5E90lFxdLSwMG8h7DA3z7Tg5LAo&#10;Lsu1NXpoIysBqLyElIbumaSWmE6jYWNKE/1hcmJC9BB9yK0dK2vxkqdioYkX05oVqDml4zjnENLS&#10;wlWEtRlcCLAtfPHChdu37opmlOe//SMfuX3/zvTUpDZk4aMriTlsZ4htxBIB+3IXYW7SLIwqGjyO&#10;Xrhtp9XzkPHDtzIRKKkS6WP4s3Ai9sQ3pk82hFB3RGjBbyS7VuDmO2+b0ffoI9dZEIWP115/A0g6&#10;N//AoZuaOpdKa3q6w6fTp+gkIxUVTqdOujGMx3t378kX04wSDb+iLnnsjSzquKABJpQe1Zx29+/p&#10;SqSahnc4cDYAT3Dz9h2GjPG9fffhpUvnbR5rmKdtOhlYQgAu++gx+EdmMoSfKxB0aFvb+3fv3HPG&#10;H712TTMrdx8vSTK0txvvRKHz7Lkz165dvXzlyqOPPMYh6sOQKAbWa+lt5PFDOytcUgkchDSEGx8Q&#10;KQB4qqJrbz9oNGIuiUvULFTl8CYIU/X5EBG8rsCpEB35G+KCET7VAmP/2Pep6CvSAfyLHoqH6OyV&#10;OYrUTFIi5PTS1JLcPVm1PWCbZR6PBK485USiZGL0AZS1jilOmQ9FLYJPzogMLK2uqRTnZHJ9TmDI&#10;A5W6BkmGYGJswgEuhFQKRKlpZ3BLrFlJWQoZXPTrwDggO/sthLSpMzMBFWuV4eGBxZV1Tyd0kEYG&#10;DfOgI0P9lNhFxFbmkctXXOLC3IJcjcM8JdyAzQNKNJvLa+YKZK7JyuIik+ct42QzmD+87t7GW/r5&#10;3773e3/wuaXFxc9//qtfe+ZZD/q5515ilF575WUfdefu/Zlz50cGR2KeA4+EquMQa4iGSoXJV1In&#10;q+c22ycHBpHrDMXx+vSnP60P4M//+T+vl+Lhw/s/8RN/Tgfo3/pbf+vMuQuoOf+XAFHQlkNU5Etp&#10;RgWDk4V1UGwBViarRY0JaebdLmY1i/IBGYscLnquLQ0TqeEzzBR5RJvnp8DqQJejaxcuTIwMosE7&#10;u1VVq9aWTSDZjuvrIZgfAoFW2+KhSvfmUaRbQ6Y5PAKBLCyvSOxdc5n3HefNMjpfEoXBiMYOTI1P&#10;qfpd0ApDwKijYlXjh1IEdwjCyy62QKQkhuCADpwZrjjTHlPwUF3qXlx9gIOoaALNRfny/DIEIwPP&#10;CdcTBoYQRK1JoMxkRvgwveEoN9uKUzZQPF/gk5SybNR01O1mhJIpYIFiY/I6ammLSvhl6XaPQrQq&#10;GXKwHEa8c7+6fGPZX9ZG6xUf1t3Zc67ZNdS9Pbu1trAiN8Ow/LYPfVAIK6BR7zDWhFkJ8ssUF772&#10;u7dpgIok3ebuDjMk+GvGSSdGTGhYaMynr0wfR4cwaM15cgwSRmBfVDJM2XmKLlccXXrvPCV+MuhU&#10;a8fM5W5OCIOiL7IpaX+NFxNeBhfheoVQPOLayrrBNt/3fd+n7wSJEC/2X/yLf+EPv/gfflGqeenR&#10;M71MV18jq58uq9hUIVoEKDrqjrzHwtOLmV568SVF/K898zX5Z3OwMTQxSJkZUbj0WyY8VvnY3i7l&#10;tgIy8dbssF5v0yUM3VlfimRmUe9AB0+jQIGTOlRacLZsTsWdaKqnUXRFbqDC4BdCEHoCoG4OQq8G&#10;R1YChVTlE3WXuNvHqEonTurs8FFFAyUxmFXyTFfXCTbV1Rn2d1rLi1s8a7R1l2RNRls3o+hu2oIg&#10;j4RPnlHUj70VzZjdNhrONDb7amMjk0uadPzo46D/pqsjvIGM2nP7J0HZeVVSCTaWwI7Uvy+FsmRO&#10;lFVlBKN903X18jnoU/CZNk0GrVHRpTWASXgH8vI00/keLRsjkaLqUOqNEtHAQIQ9uJmVtaUI6VMF&#10;hlQZzaVdN7HECQ2eRLSRhiNjRSujnfkh2dPdAYB01m9Hqs+3MM3OL7QK0oThkInmRIkSVbc1O0Rm&#10;ITk/GBv4kr0sxR4aFMMPW94IM+REEpQZYHo99PAXc4UJSUIiKlyLFAOLIPTIwIRQiEsCvIyPjjFJ&#10;YhJ7wCHNyLGI1LRXUAsC3BUOaVq+Mmo3PToRLe9Rr0yvaxhQaYv02HkuZ8T5tc6RCEsltAOkp3C9&#10;tirqCjDINMU9Bq1O94JXFcgpKrlMet8gYXO9c3bXbnHlYV3yiWvLWpf6QjE0WSrga+l108SZGiMj&#10;hxZqeUnbJDy1OZWJyzg+yfzx3P05Tdk+XynDZVOvSk9Iv1EmqeDqoCp8uU2P3kbKQPv089bGxwYF&#10;5AL00kkd6D1yYuytpyhZj3JycDiyFEkFkSMsg9+nPy57oFvZxcMjocn7MPiTk2PrhqAwdnK8RhMX&#10;MQ8h4zh5ZVJP+J7pbpOIs1TCViJDrklvlAwoU6naBCQ3XExhxUCD3LsieLr3w3mPxUx3enC/yMMm&#10;CStz9uRhexOjozdv3frd3/s9pHO5q68XzpDjLrJz1gcvKr1+uetUzDMSpsQHeXhhDuZx5XUlLq3Y&#10;hQC26fHJrl6d2vQtjyyFWPbBw9lIN3dUlFxELR6bJnvejh9P+ZI7LvoXjCwr4bPGRiadhCiKlXza&#10;EmUITeqgNkXKx2mIYVQ1J6az23Xl96LDATrSlU4olB2UwDFVgyKWEANBxZdSTKgcnuT9+7MhSYTZ&#10;eXD+HGGgDNVKsJ65Z6Fh9kM/Ozv6e/vjmaC8mJ1dqsNdxtjMTE6S2ZRKCSRTB0mbupp8tX94AORh&#10;WUansLdHL1+6KJwFUk5OqbkPWYfC2zO6wqwUEuaH8GhVhugdqbL7Fxtjb2xKT1OlikJ9p6huWxs/&#10;4wxcKfyKnYH+7itXLxthbWsNDY6Za4erZyOieLmqaMREhiWc2ShWRngl61YUys0mkdGWFidHPUBl&#10;RhWWfsuwe61TSAYl9iq9x3msaWT3m9LyGaWkwqcDp4B0k8J1kCfg2jNVIpnZ/oFchWf1xOGFFliG&#10;Ez4ZRNGJjbI9G5wn6plubZoxSvJ0Ro8kB4DfaMaAT7Osy0urQ6PDy+vLMxMzCbUnJj/03vfYWhcv&#10;Xg52AO41TteZciLAik5Iozcd6zRcCLSODkOpdYPZOrA3/e8TY8MAXd6WgtHKxsaTTz32i//hN559&#10;5htphNppbWxvupvxyelrF6+0UoxtA3WdNZiWUlQ8fGeNSosgAI+iDFVPzIAK823f9mEAjFozvr+h&#10;EVodyWTgsxMxlqLMzz2Mek9JQP9TpGgURtSzTdDd175U4r8OkhBh8gdQD3gU0fXSip4SM4eTLETT&#10;bltLerFKJ/0Dwxury3jcgqdzF6Z1YPvAkYG+i2fO0DOVeUTIUAIdbuAJu6z10fQcYqVF5Dta5+Uo&#10;WStAwtHc0rJlfOWtd4yBt+v0rtJcQAKRiw4MDGc49fAo5sbw0IhDb8KQDXL+/OXUbUAmRP7DLFBo&#10;/uZPgU1tJR1nnHdhaLjBqhE6djT1s2oPKxFXYU+ACXd2NAmK+ajl9PT00VTr2NhcsVfTSJPHFwHD&#10;AAk9Xeura2rxidFT7KzZZj1dmVfrRjjbLGTh+yRxLQB5uJsixsj6qNIkpIg9oXVUqa68tdqx11Eb&#10;D5qYuvNErT7ZTS/t7uu3TC+0hz/xkW9f29i4ffsmEx1eTWrHpdJfatCFOJyAUZXIp4JI/I206t2h&#10;fXmNR+zhuvfMDEwMEQZ2uMVWw0SN9OOFzKPoVSUSZM6FhQIPJZxlH4wCY3G0swD8ROFlIpz0VTzn&#10;/rzeM021qrNjaGzorRs3MZFUnMnWaEz+B//gH/zSL/9HzLfhyaGeDKWAyWVYqAgMa6XMQ+phGzXy&#10;5qzLS+t1zCqCD8kzh3rPXpg2WVeFn1nmUNLmUYCWTOzsTHOGgM+NSbr9GQcN906re3Zq6PAc8CFc&#10;Sjoduoz8imet1nToJY4qkisWbWV+LZOBDu3MnWBjmpUHBt0gipzPFHuFt6vydojH1tnbr7gXnqty&#10;W+TZC6xVEtdOiSimsG3iqSwvrFp0MO0CIbnjTmxXdds0xkUy5jQ5SsVOUJcoE8XrKGgQOEPa7KEw&#10;lYPNISmEPAUSlBysDAHPcApDR9AHTSHO0KPdMNoFHKvr4fpqJAxfJ70Y8Uu1Dp34qBuN7n5AEhiO&#10;xQMiJgQbHrRnXLzTZMPiUbR2hGlHiiQEE0SHEf0xK2F7E30wgzhPjjiygpYR+kBGVH3aywiQTF2C&#10;d4Q7xCbbJ4W2EvWKrHdoFTBdYUaGPMlemPuEUocHGvKk57a/JXIBZWQo2DL1F09Y0FJ6xRJvcECy&#10;KeEUmBI8kqJtySdPOYU8hGwnSuCnez4tKyGkIZFDJzMhuA/enHkTSWiPiNBlakYpATofrJ5coCW9&#10;z2uYgrLQpQ3VmFDwVkbeZWKI+JqxyAAFU0O5QhaujT7o3jMnCWKY5ujoMSsNg/p8AlBfXIG97BmB&#10;CUIiqHUqqQlqixBvOhlUZd2xZIZkSnZXmkhORsZH1YNnzsxs7myY3RwCSep4Bylth96jU3bPNvB1&#10;RQzoiDxZVFOiurAJKy295yeaAeyiFQyG1QUT/6AieYGWeXjW4MDmxpY7490z+sj2hU6ns4NehYgE&#10;cTXzrFpZiTI2h+Z/2nszpGGF9VFOZUJmzp5RVblz9/ZAYyCcpMzfytDAyGMTP3McQ+fSH5BwDEBD&#10;rNhgJZCysZXEjBDtS+LVgVaP4YHCQNC49JUnZQnDNwCpUC+aYFnZos9WODc4TAmbogGSs9QRdaKe&#10;LkiYbc0e6cBX7ASBlUbYBAYi1vDnk+SJEkJdKkT8NIHYtcYd+GwWUFXIxYbMkD6PzIxCPtnZUI1o&#10;3XtgOG8rgOheiz6OnhInMHFg6Q3z8JkPlRltp+7Ct+VaBdZFEETkovojqJJOg5pLBUFJMVpEtoue&#10;jSKASSdsA0gGNTzlXhzQOzxJf7QwKOPMBIjprTq6/2A2IucnnW7k3LkzPX1VmZ07irJAmT+iSsrJ&#10;CQskpZGBOT7BnLP1GS0IkD7ucEPX1hjs2L/9lM/2tjWftVHmyH8IHB14RgESqdHO8r35xuvY6ISO&#10;S/PAod0jtXOBNgfWg9DdmgfMX13zKemCLJQ4vo6dvXnrTmjCzGL74Mz0BNOZMaOpFDcfPpxdXFie&#10;IKAqCcn95VBzO9mpHlFa8fMJGUKbTldZWlHOjmBBmHBxP7ZCxoJnbDFTpYoSkhxhD3iOQ1PGuzEG&#10;pecrXxoBZklLvid+Oe4KVG6Hpweref/+Pf+JxWw3Ck+jISweSsdTYcsU5p3U3EXgWYbdzVE6f10p&#10;6uno9N/qeIGq+Q+jhFeW2MRPfuxjmOzzi8v2YXdP7zYWlf6yjjZsH8zglMK/2WV5rdjA6UD2Cdyi&#10;qWVjCxKjA0rQsra1BYycnDlL23RkcICTkOJxUfrrJe4zZ89jMp3QrU9rK8gcqdRyodHtGxB09exF&#10;xRUofsYi+6yYq8rz33he3ygC+x/7Y3/s13/913WY/g//w/9AXviv/bW/RiMDx+uLX/xiZlUXgvm7&#10;P1opIzJV0irmFam3E+6rfSedIqV7uAggJOgKdSYxYv6QwcKJgYvajdCQ1A4PAqXY3dqS5rlfrAny&#10;Ke29DQ3GwhofIOZLEqQHNFxDtS0bNdN7ClaXbh5nypbobdRto1ffusNE6v2amp5gOkms2nuSZog7&#10;/naOURtvpJF8OAKumEYUJQ5l8UmkTnnDpz8llAoE1FmjUReSKyq3iSd9fdzDAQW3g/3F1bXIxOji&#10;PAozxIkz/9Hxx47IJYWkXwi6MWIxmw5+RAx6erQRJKvU2eZ6DvVcq77oVU5fdlo0NZmddJImCNMn&#10;qWWp++ZjeJ18YRm9KtpQa6+v393sWD7shHmRbHJDQ9Xu8wQ/ulfvr+2s7eiLF/cTyReIFHpNATSK&#10;DG6ijXTiWMDQcAqlCQCq86FeyqeS6fB7C0fIW1NNcuTUm9OMd8hzAJOCM7GBFmRLU1Gu0+kiL+dI&#10;lSJQAbLTBFRYAQydZ1okiXwweTYp4a7Ty155fHbSSy+87Grv37//P/6P/+ONGzdGJnpHp/safeQ8&#10;xFJiB4FwaJNd1R4gEzlSHUicdiScwBCyX23IEFSYgr7DVE8617bX1dBUvCKaUSPRJcA4oQBtgahX&#10;CgxYf54SXf7M2SkuY/LspLyDF2dF7BpdNbYqaoIgzXIYo+pzCHJCvlNzD7CXSisX4H5QTQAHyR/2&#10;9pzWsnXi/jHyTWukTpxJUFGRj7MviC2scYcNFzlK4C1VtlX7iEqVgkEZChdD44kk7oHXQM7TXB+B&#10;nFPUNpF66sdh0LJwFpCdJk/hl3lJSH1Jlu/dv2e/8BXzi7PD/WMUxxgVimggH1EUF5KosCiuOL8K&#10;trCwsC9z2KtkwCXq9FNsuKmJcZvP5BXnd3NjjQExrjiBGg/R6KYkFcl0xtpi5d/pFz3tOBbHuGkG&#10;Cmqo3MONssOOHvAolBOm1fanecLaQzfN69P9TS0ykz8P0kZpVFUkidOz6JPTkszLYKQkcK8S2fBm&#10;9wmTKq3n2d+RwzuqRNyVFE7IIgxDIWH7kLSdIj6x65syWfDM5mpaI1wHw8K32vi+vZRZM9s6EwFo&#10;NGqyDhtvh3ex2r6Rj9Z26WYz/U/NqrcpPtFQGF4UCtd2kRqNp9vCocpWR+iUMVb07G/624yugdyX&#10;WX+usz+z5U4E2RzIkDoUeLIp22J2PFlzw/vcU9QeZCSl5okH616LgG2waBER0DEKwXs7/r6MLXAv&#10;hzgS/DYOg2F4knbPuqTWbY+S2YEHYfsDZzOYdHuZUfW+oqJBA3JIQYcfWphfC3W7F94nVchEKLYg&#10;xfv9g6o2xrQcloaVcELDA0SDS108/rSQqO1vKfLoEA1FAfL+I49cf+yRx2YfPGALEwbiAm9vOUWU&#10;jRWeba80EJR6bjD/xH1p1y/uK8bRgYIwbeIIH52MDk8ov/oM2yqOX/NK4etGGTt9gWGGJeYIl7c7&#10;/xkaKXWoGjg37QQFITGllJscV1Ua0ZKZwxnze5IU0Jt1t5UdbIpriQ8jT9glQMjkiUIovnjuXBIM&#10;6pFd3ROTk4sLS55qIa6eCBC5f4mmhzRExb+vNy7LtN8Er6nDFgQij1NV2rpnwoRw7ZjkeEMHxile&#10;ibssxAhObBSj3KiTvv9KNLZGhnf3TdRZc4sZCOuhlETHzds20oxUrNFQ5B3apo46DP0065qXckh0&#10;lglxd8vs4/TvU73qqkuNXG2QUwYSYzAKNSfE4nY210Cu2Dgd++0ulZgwy473NrfX8BT3WubIv/ry&#10;K1/+4hcWH8y98Oxzv/V/wqu+9ubrN4xf/K3f/L3nnv/GeQo47qJWRwfaRGiluI7XJSgpg2MJOUUb&#10;4OBQt2OErJO+dIOspsdHhgaaY6P9Q319Tz/5ePAkiFTFAMaR12+84cidmSInxhMFAiy7Jf+ODkhA&#10;u9OOzOgHsZgWbb8E+EJye/VUFiGjzBJEhpqQ5KjAr4UFHfVn0EU+HFUlhKT0RiTay6C7dH6VpvNE&#10;np7gw9mHKag10xUh1MDLjqpAOHkQFd18DGUouSmrHR2trK6HENlNf3UPq714DeGxIkyEkXl5lq4I&#10;GIuK9s+ePa/5GL/w4oXzcr3Zh5hlBx5qEtaT0PzxU1hAcwKVCN0/gFekPbswv7q5oRwC0jNoyb1w&#10;0u5R/R5E9vQTT9mo6xtboxMTFy9eCjczlbhUPy0bi62HUECn1KcRK7hQFLCqa1vmXsgLu9VG/sU/&#10;/2eQm3/yT/7JSy+/jCjwT//p//d0fpcfIxmwXM0Fy6MoBKoATyF+hNnm4p30kIYN/EOR++Z88Ex0&#10;TtMx/kmn8AtscRosktDRh6MEIc1fXV5eXF4K6J45jWuKUBfOTI8Z3k34rWVNFFEdHE9dis+P4Orp&#10;/E03fcpORWWthCGZjnqqVJeqfbXmCBVZKtCCjnh0rqYF1NoFrhAyMpoCwDffvvXYE49NTEwb1V24&#10;1J4AvagSEYVUU/7J9gt3yh5W8rF37EDaQGkkP9ieW5zfjgqu2VwxQe4nmsD1hs3H90tFAlqp5h8d&#10;kT2RD0eIIFBW5eG9BZNOtWrFJuCiBZTSjxn9tBSgw5PN/3x7+qwTw/0ncNM5Sh0zgg+y7nAysa8O&#10;5/ZOFrTItuvDXRWBusEcZ7qZ1dW7Syc7qoEH165etRw2pcqdjZYbO601F1VFVf5v4sMJZhVMAE8W&#10;Ur9Aaiu5oNhU/p9fL2qRGuZqbSFzlOi0Y3Op4NKiqpgBNODfA7a0TEmQ2Cv5gc3y194eelI+LDCY&#10;HPuUaJWHF2SoaZzJ5z/3BZREJNULl4zlm0hbLhkRxQUVLjYwGpqKtgna+HVvT58v2V11if3W8vxK&#10;kHlH4rgtzrJKChoeFvx2cmTEuEQ8ZslJs9lv7ynhRN7B5j8kjKx8EX0jKBuWWHKPasfk+FRwX9W3&#10;ne3U2HC7g2VBDRO7cOATY1ObhumF3hLhCsV3LlIJXRCQKy27yJ2GchWiT2N4bESQAdVivsIU7NCR&#10;ujv7cMl8LhfguZhFJ42BilEH487l0haYDrnDNTKqeWWvd7AfzMX/CostqbvGX8BRYseQ4wSL2iA4&#10;BTYtvGoIYRQo93yv1ZaJDfcPWaVu1GrjAHKOOnZWSTB2auFSRbEDo7O4vqVpNIIpaqaxlgcuIDCS&#10;8cqqRumPXDMTb1v7I16M6n+ldKlfuIhLw7zDANVAM2ZJ4SV9waFtY50gFZVGwhNFXTiwfmTzpoWY&#10;/GNklYtkb7RNSF3oqjYur3Q4JTiOPkEeaFrpe/vjBQ371t4ixg81Lh17JOcCXZHI76xmpvyhnhtu&#10;bJMmicxwbWnZWudwRZUwNSlH0jmcoJkwPCw+Swk02z7DhJwoYLABKZ5SX3+6OUT00fYsNTwjHkoJ&#10;vTTSNfFhSXRFtTRKwJrVWjZYSwcqnNs5ctjsk2hQpa6cYACJn/1PjhVxB9K8zfGJ8cyGafSo0ohl&#10;5I08oLQLokWzYnd/o4hUBqUUYp1OA4W7IRgmBEcxPD6ef7AgHFR9dZ2G8AkGSx0MoHdE8t0newpY&#10;ef5hZBI1VdAG+vmaNJbVO1DQMp9ZfZpkL+rq1m6Bt/PIrAM4dXB4gJwU7ukwzzQ4LOJ26ZKoyL9n&#10;2EOZ/Ja9QmwlhWaWQfFbC2rUglSTRUdqMGGDlUd7duaMe35wF/riUaTShDrAYvh+UXFIXEeVvdIQ&#10;nbAsUVPB7jLGORO4xRYevIUW+zPZsNYAljFpGpTIoCTRCdDKcaZ2n0b93EyGF5dO7JpEQRxGuZ4w&#10;kZ7f8CvX4ZShjYPNVVCxOKM7UArO7Vb6KPLk8uXhHtnA0rWj7T1v2RifmBhTSUn0mBJ5JP02toQ+&#10;5lGbIRdm+uIisX4sLofNDhIQQIkVLlwCE1a0qAdZP0GILaW7Xnwc9c4TltHrAzF49rC6N27cwBFz&#10;5hlB07qMDcWQd+TTKVjYJJkGh+sZskunNiePW6t9tF08l2OBv2JoSAYSP9E2HJEkC7+TQTXiSF2r&#10;5o+2Du1m+aeH74wVzyfs2tfhqZyHN2a2lLVaXli0ztGDiX5wesD8gZGTFRmIsrAwJ0G2Sc+emW63&#10;dq6dPwuMNC0ugFyCNdK7oR/E8ZgUlEHb0XF1eMQT0r6MFzXDengEhj8zMaGCff7MjPeWSZFpxIFh&#10;vP32LammOXG4sslhi4TvKZm69M2WSmecd2lzBwZnxkrcUlhvabOuxM8HK4hyUJQOUqQX+YXHmYE1&#10;pBN4YhEQVkqXxuGMWOMrk+oWSS7lFRz/aP8eHZGtl5asrMAhqDBIxXYirZKBy4ojYom06/pWz0Oe&#10;t7CyFkfZIBZAdGZ6l5JfJsGL9Vr2LuOF+spMZyL79i5K8H/1X/3Y5UuXZucegg08dAFl8Gz0fxWE&#10;grrDGpX7k7noDeyqy1B1fprNpCNG+1gEZpUWFRTIxh60DAC8de8uRtdjTz5BpvHCxcucGbbW3qGB&#10;pyewF+1RPLPOF/MWcpoQg8K0wHDqsznEvDg1Fy5fveTnyiUC6TOjQ9ceeezSFbTAC5euXvRL1e0U&#10;VDvhdu/+Ay6zk0orWyRionBk/rhhSaf6wdngnlSMsj2GQSdKVJTxTA4rh7ypZ6p4sLayzAyPy6Hb&#10;7UtnZq5dODehLSBzSI6QDWMhInRzQK8Gc6eg1CFSREM7cgT1ZmmLjt4CED0jljyQLjZXVYKIAzi8&#10;NCRqNRh2JO88eDAxNUMgXSyvjsABKABx7xfOXyzEVm1kwSpOo6XwWQpukVbi7ia3l67kI0xE7QFN&#10;j3X3YFe7OjEvFgS8ptKFT2o/C8LK6NXg3rI4XKaAIhlRkawk7hCvf2JMwjlzZsoxpNgTskMkgZAb&#10;Ib5RtcgVFEEHgXf4e6qyafkp/5TwMQzrpCgKrZTB69rpK/vV9Rsrqlo9Y40K5RCz/GZ6qv31jYcb&#10;hxv7JHPPX7gwc+Yc75VkqYBGgQnDsEhXSbnpU8TXv9O8qTSRRpYEgYH0yxHs6B1Sux/1Ulm0ecKM&#10;njKQ9AuBQbtmAPxisEI6zEnxKRw9s4f0WaYvFjVvryiD0Z2yjqWVVS9Jp9Nxx9Ly8j6Sa8eJ0vDE&#10;zKQ8mNUXP7Lesc8yATMIBIlhRmJ3OKcHDnP6FoQFu5TtlQsy9bO0x8TUy0Oorvn93sYe5r1owGbz&#10;3p6qd9G0AkZ0rCwGJhFIrcytUqoRpbFUTHTcR08PrImzTXlHqUcR2duC2qR250CT+6af5y2MU5pY&#10;ZRruS0juKoghv2usKsLUAaIYA72HTFYGfWdqOWPDBgny5G+edO+AqVcRu+aY46o3dBpVoQkZvHbS&#10;cf78BRldOIOZbpJI10aVfvuG3gGBO88SDppVpQ/vuGFA4EIwvojf0ifOei8V3jr5TQTcon4uTDrZ&#10;30pfcJg5BymjWTFHDmqrEUL8Q+gHsUuKq8os0jUmkcIDr5d6S6U6AELiTfZbMA1aHG7c4Qk3UdOP&#10;GHnNGLA4MBKkK0sbKr0WkFQq4b30X65v2vKAt+GxSeGEFqi0xZjZgxm5s+vUKNYlwqhnJI9P9u2E&#10;GHslAycGpcT0gbWK+pZYWY0umGHDSBsvqMBZVgtrgpWtDw6MsvGrG2voyMJfIVoTaWFvzyfEMdmm&#10;WO/N3r2tVDuvXb7C4AOYnUTJVObUDfTBa04F49lkMQl8TuL5cG7ZJQmYoNe8v++NHjJYN000kgeB&#10;kxsKGdQfBFUF7BCDStJjFxwO0aFtzxfFkRkaV40kUMYzpislyoA+P8T3U9gcL0JZNXMKZPopZCsh&#10;Z2A3AL5lVCamVgcY0m94z2AibKZPrXsXo81NdPf2s6ll0llFXUW1Kj0C3EeBZgaLQI/fDwSexO9C&#10;aVVmxIEJl9DTiMK0Le3eAbq+FKijd1+AbuqisMOeYfej05UiiFy50b21v5WWnXpKJ8lAtYPBq8M4&#10;PLly5fL9B/cVkZlNaAHQsRGKQNircdaldCh7VXSMJT4tYnzzIDFTAfP321pE1RHmYLbp8F++dOE8&#10;tiFzWLoUo6QjptYHGtkyyVDIqREulptmcVKSSUUm84OD62SSlRcQUJAi2fvTMzOpu6WROg0QhZqG&#10;bV2atyKAHLVb+ZvmYK8WXO9vUkwgfNgr0gI8i7roVq+Yn7i3c/7suWtXrziM84tzUvmS5gpbTShR&#10;mLKfwcb9w8Mj/hOMwXkA/C2YHDQSx8uLjDwDzQrge8lmImdz1IbVy6vCrNbfE+Gfok+cRl1b8QAI&#10;DFJY31jTJ6W9w3N2ulEHrCUz7LBh2BgnfdjeKAJvCcsoK6hXhuuaZqhKb13ZAnPW7NDOvpp5KvGh&#10;LKDwKQWaIqOPyZKGSSIX0gu4aTB8/qIxbhLfgG10RAVhqB/1uKIkolZoBaNpvrPdNzgkGcrUxESG&#10;/ZHJDU1be6l5WdGyTyAW8lik9qcnZoQvxk0VbySDMXPz+NbtO75pQJ6Q4cKnqianHrvI14T4HYXO&#10;U7wtLfc1lb0MDormfhFjDd0E5CNeyFSlKCEr+hfdPv8riFTIHzrrcKeST6RmDA/J2EafGLoKqiWj&#10;aT3Hx8Y9Gn9gB6wMmCK73ZtAOOGEJYeNEoSB7qSnllbGoPelv0ZTc/TiKlodMdUihMSEhYLZaqmw&#10;Ly+s/+k//eckDGZez4yPEy5+9dWXgrSVhjHnM7yrDAQ/YQ3TbTQwID2Ar+QiSlVubWNL3oQGoHiu&#10;nBGhCrOcHy7Ozi3cvnNXWXx4ctIRQJWzLrBhkYcTFyo1dPnkkHovMiAzYXkbKG3Giu/vb9NdMlUS&#10;XFZFHjcJrrSBZz3j0sFxEYX5L3/CkEuiI1EJHywJjV1Uid86FcbKw+qomwnCQMJ2jgo7hZct0leH&#10;ZGKM8VVEVpqTZ5+ZGHrfU08NmnxlbUE1qzt0YBzjEpmEysvmSoyQ2KMtWpoDwLJ6PVJ5K4otZs+U&#10;018xV5X1tXQegjVHVGSxncEdbfuEJ/oGjfawjYSGH/7AB0056uXhaMJtbsi3M+G76GbioypwhPZU&#10;ejMNtJQ5BJ8GFDFFkulOyF9zbS9j6yNIYUftKfyVcgGLVKmXYfFCejS4mBhb1Kp4ZI6znm80/Ivn&#10;z+MzeOKh2PIo8qX9ncR82IzNZhRYTjVBqQdEl8pPKX5HsEinSFpiQ25Jahx0lrnoJ1h4Z/N456hT&#10;sc68QOKcxuNN9rTW95fuLhHRhYDGSNrxpf5dJB4q+mM5krQWlRan9Mp0JOt2/KKsVDRrKE+nR6sQ&#10;1b0ysCL+A72ezAdMS/v+bsbDRGc+oWBGQ4TaE9GB4z4T0gIRZZhGEr/SvSFBSVVv/yACW+0jo5VU&#10;7ROQ0TQWS6WpEZRS9PpqJ2jN/AuL3d/otXTJXYVL8q/UDP2tGYmJqNWd2QlJtIPkrWhYkO+QAstU&#10;d/bZJcE7oTvM1drqEtJz2kqoAGqcwSBMF0tMQqRSw6iCF/LF2pxj3uT/yvB2F2ocepYgarBvyANV&#10;sSy8Op3LTEUzps1GVBcq9bcUufr7h0cHbcho5prztrcLfg7ccNDGN7Ca5iY0SJG39xO1uP6+JsAb&#10;rIi4JgS39szC0OhQoRPjtKyn2lWGNsKzMri4t3d/b5ugmMIXc5Spw+gZHce4QeHxF8lrN2KdWSDx&#10;RFT0o7UUKaMAUdYYIULdM2xOU0UGB0eodvLXxU5nXMExaSFLJ0CUR3FqXER/7wByEs6U+D9F3kAM&#10;RF539MZZOdyx3V0DRdXWspldjwZbTzeU3w5N1tFT7B8awASTMGdksdBXjZEU2o4TFG+nhCXotxqO&#10;PFyXefG9sr409xtO6KYH0/5chKIUSYSGXEkmMmekoZVUmTU7annNdSqpeaZoCecunE1jR1ApFbbI&#10;oMJpSyJWZXPVJZSWtW752371wdFog2QgsgBH1lGE0lR+Arxb+B6KZoehBCYUsUO22Ur7Py04dTVo&#10;TZnpdAtU7OV58KGZpXhXKCPCQc81pCSP0txkzXDYGqg1mXEfXXotOzvbm30InUGugvwJ9Eu7CPT3&#10;eGsjHVEUiW3meO2e2unMYuGNopYkU/2E0bdjhzSfjtgY4eyQ0cPWzzxNQ8V2NmUpRdPA3iBRKewR&#10;f1bnHy6yCDYBghkeEvijAILIo3BWSZq9zYxlvA1NwIO9drVvaDx1B4lLXGeQ8/BTBLPtipTlNN+G&#10;BDgPOMR2Jo0kHDUEPoAn4yL6CXrX6JVAIezAWkIApNFauEmnAaIPyeTEwCTpPba7/XZ4RLuGjVhD&#10;VYH94rq1bCnDrcucxnATVYRTclTTBP6rUjFVpUnZySiMiqiuRYUc8fE47O6kWWYj7hN7Uw81FeDM&#10;mRlmizpaRlGnc7b0WNK6LO18ZhCfP3t2cnpCUJw+8+g+7jix+cIM+Th2UDe21mTvBl24ws9+4bNm&#10;eaHGcxKO72n/QfRxENGOrYlxOvW5+QWDGYylT1yIhkyydncXPsxAOABQxtHR0BnTTNedVmWPImQO&#10;pydMoQyGKI26MAY5R6ivtpxyMPB3bnGRGif6ghnkhmMCFjCFMlUpWUfqgIUGEd67yeW9AyP+u4mV&#10;6EjsbnueLhd3wlMdHxnPNL88ETEiMXNaPA3wMG4SKW6AtQDCp+2sb/go3ZeSlqHBIeha5LsKx0aT&#10;qngIzOLBZwJ6PerNpk/YPGNjI9w8ckccTGmhUqC3fww2gBoKmuNuN7Zee/3G2XPnvCKj80y5yAYB&#10;HujTa2byTRxZemXj0qK7kQ1VlIwAe2kyDiYf5hcb0O2vhVNhf0SfNgU+wEaik8g/spNkGoJgO2yZ&#10;kY3veNr0o+Zbr8uMCT9Bnh7cvyclTuiQeS15SdoOCpiZqUZpXYIQpq9qbn7x/KVLJrKA9tFYRay7&#10;kuK97YN2S0xKeKV4F/OyqLNKZNPYLfiQNz54+PD2nVsbUWEYTvMLHEJWv7/LhglvbE8nzu487W7r&#10;6sVB6bh/966o2CH3S0YqdV7V8IOjDOGt1ck/jA1TZ0wzUxRWxXmIE7JIGJXm8YgkF2KctDgzkrDo&#10;rUzRoSkzQxMiJEo4VYwuWVwmBBfe7rv5nJjJjeccn+JOYf+EXR6+XBn59l/EiF5qLFZ6hFCkEiKc&#10;sEFL5FwXlnzq9atXVMvGhgaunj8/NtxPx8z81J31Zdli4a0JRIMgR73FdQleBB/EcQ7CVIkWVya0&#10;RKJCkBVD7NQXtXzfiUEb8cXjDnIk/oFcj45NOvJCQDoMU2PjSs6PPf7o/OLSxXPnF5aWpHDI9XYe&#10;lyajF1xmPlj/MBextrGaIQ0lrfeIHKwo7x7sP1h4kOlQoUCkHpQFDO87Q8lwQKMEERJiTFayUCpg&#10;GUkVFWIPHpHG3fEy3uIvMd2CeOs85Q6qdZiNGUgAqegNZbRQ6pJHJj8WgXo6pyVz7MRrKY2ZENbS&#10;vlWt93U1du5vHSzuVXCQqSeCA4ZqXTNdsLSl28td9AY0pEVSvuCC+ayQhdV9SwhaokYn9JvJQOx/&#10;ldnx0ILlM6VRqyutK0n/Gs3QrHFSI8WQNoGMvvCE0DNihk1KjPBZb6/APo1sPiNfm1yCFUVAaiuu&#10;ux6W+ead2w5wwl0nQHWvNKJxAcJmqIJsJ7QaA3bDVwvDDNWqSOI1QFY0SSSZSfPSGJSBb8wkrpgw&#10;a2112bIDCOTJnBRP4DNtRYZIfHY68i5C5ftHA8NpQATD2BXyJ1hj6D0H2qUj1sbXCoZyNATrkbnJ&#10;BPOUfjg+xYKdfWN+FIIjkZlu7kRmzguBIOuqaOvtigxWRsxF19hVSuatI0MmRFPL9o1caqH308xX&#10;GSjiZ0FEYv3ZRhsv6hZml/dQy99RoxJduHIl1wiU7O0kzwnJ6kS0G+5WUQEDJfKVHI1vEX8zBvrx&#10;nGUlUCbLgQl8gzhezhq6uY4foN3wEHxTy04auGHoUWzkoba3aQEKRYSRDKGOfr9x4leXN1yjmmah&#10;R6RH0E3Bhu0iWVCqarqJqb24yG3OwfVE21gcLB5N1B4F2TAmvFkTiI7djK0rPFflRC54fnbB8jk1&#10;i4vLwnn2zZ5UhNXvWApMhAl3PN+wG5LyhyzEpjmOfJA/KyCQpxgdGvEvO3gZ+sWJpkkrWB0rEWZE&#10;5/HCPePpMqUlA7bSba9u36KF7S+VhgUSGqFONVt8SVqQ4qEicnw6VNpBBgl5oBtlls/O5m6E/zZp&#10;+lKijRUAOY2PDVOrFdMbiBpLke74tj+7lLIZCuktzr4Tid9bkjth1Ah1oqmRppmwP+nQ6IVAS+ju&#10;tK1y7abBibEstSKex1Crmo0W91bWyvhEQRWkB3bNfAHJ3UXYa8FPwxKGAeJoCNVgLpZdi6Q9Thci&#10;k2bxMPDv91sba6xxMr/FpUh/pj7ZRPPYjJCss30K2Dj7pe8k+V+iSM193Y00EMRpRpyeqU61uMPg&#10;3QvEYz0r2WcIZFFC6dJFddpTespcj9EPPaw4nCxg9F2Lck8mPgl1vdjgSx067K54gvKI+9EuLtUr&#10;vUepg5RkALHWIXFaciDj5lJGL01fafwzxied1CmjFDpNxCQbFOpxtjYY7IGBkYhsDZJgDavB/1ya&#10;E8j2qN6ieMsSZCTNejPVwV3thOwrbUgOZvHewweeq6F0ly5ekGO99so7Tz75KEcNvMBC2U+jd/BX&#10;7SjJFE869BDYFRCLMvRQxBMhZeWwtbWNNB/pKQt/v3b+/DlxFTgqy5p5WQF17ebTLu5CBO5SUjgl&#10;KFiBDFQ4OiG8B8D3m9W1zbNnxq0Nmiz5GGc1ibaToAZWJj2DBSHcaqnOJGsVshFSy8kRTaeMx/C8&#10;ivRwggWqbysrTC6VVPrdaR4E73c3mZaBvoGRATnWbpDzdK1GKzNtJN00L418NW0ook/37t+/83CO&#10;RF+GUEewJxwAFoR5UpSABFl0ewnSAMHmKSIud3CIIoaip0VdCBriv8sPtz7xQIgGxM8zNzb7LhBD&#10;AMVw+JILlqlBZXYfs5tiSHamkIjJ0M1D+zp+LTLsQaUi2Sf24nkDHUohBBZcFDPh2JgDfun8RQNn&#10;5+fm2OUgNLTKo6yYAAoCnwpHoM3Qse1al614wY1NTBJQ2I6cbm+PIq/GMDuOnoSAMHpeaZq1M7tU&#10;a955+23KMm5Y2E3O07iIVOVQR2PgMvInshylG8BRb/b3GCXgqCu2WgmnQyWOEzKsDPdlZHAIB5w7&#10;9BWry2sSfE3oTgPUFn2HygNd3YrGN3MmdaSi1kVGUE3zWCU33Ov0fbRPUTerCuSIzDLaHPaqcCiz&#10;N238TFk8jQvLP+/+RNA+UliQvEz9Yt0kCeEg/pcxojSFWzL50YprXxaUWrT79+5ZznNTk5STGdaP&#10;f9v7x/uHSaUr4UqgtcrLChQk3+2ujaU4Tad1yYSTHmknT975DhEGdFlaLuyZPB73zuUFYLYjVHgU&#10;ilB7sU9GBgV8Ao69J68/Ipa8cOHcd33nJz/+0W+fOXP23/37f2f2I75EMRFpdNX1EjZ61PIMaUAJ&#10;TxHVuTgVmUYIp0cgM9SJXxTdqWnZD+k6zbAS0jD4eRBZB6SMLwzRV8NcUAjYd9fBbjTtlxaXhZ3R&#10;PCtCStzAKS07swYoaHZW7889lFF4Qbr5T5XHS37izk9hQL/UH5QWwCSNeRbiDNjw0fphx/IxYln3&#10;WE9FgNFf7T5nD5+s31uptYv9CXEolI18WyqzEb/+1pMtVEWLrdc1sIAr4bGijOOoB72L14wArDIO&#10;lwNdA2pGfuO0kUv0etIQismNOuuTyurDo2xpzkwpbcd0FXFMHx2BbiF4MYNKMelNTdnnQBuX3esx&#10;cgaCZiF+CtagYLxSpcO1NaUZTyrD0MsYMG+PxQzen2Q/XbuMEOpu3Hj4jqVWniJWdDyL8xHf2VGC&#10;IQ3LfN7o+PDElNyKBjJcKszX9O5Eo6Wnb6BXRZjkVjjx2X2FLopqn3JZwa17oUpKe4mJ8zwd5IKZ&#10;8s1hLPgvsWkP/5L3Frtd76drggUGkNNcWo+P946dTTWbk421gFJA38iOZGccu4WUMNuhO1ANdARp&#10;2oEGbRYdkJhhMmTOWowDnhSJMYO2ehSezfkxDWZtU8IJZ0o5K7NcxTq0pquDBisj/6TRZMAmVZcI&#10;gb2nmjJ1xEeTXZ7q0QqreF6WSowSlceiUe/30Uos5QK4oylH6UuVM7d52E1MSFAxH+dG3JqwHhch&#10;+UDGrXUrr8UOAI09YIYO96PVWnehG8YRZu6FVZNZRJiMETo2myeNt6Urj4kvnr9CV2TA44jQYEEQ&#10;CzqQWcjBYIuiIDDejRdy3o6rsodHBpuJxIKchDBQ9AHCHTIgemsVLSfnAMrsKaxuOvUgtA49r57C&#10;6vpKlJ472jprkf5xqGAPlkAE6eJBM8IfneDSmwd3ZknruXK+rcQfFdXqUxg91Y1e7HYk7S74nhlm&#10;gG7bWrlcS5BBqTxFb9HHzbCyzOCJwjHJCKgYCoFu4I3VTfcujiHyHvEQwUTa7GITAU/LS4uri0Qo&#10;VqBCASB69Urqkg7FzoPmuz1LE8PSXhTedAKJ0ozR6fFx29RyFueXd7d0PoV0ZedLs5EWQCfDoxPp&#10;5cgMk1rfENmdioqEu66SHimqmrSCYdfFTMcXpw2niCSnv8/udWD4HgYDnq/+XVp69mJRQtLPTDOe&#10;r3UE1ubg3bqkPxV3n2ccKq8d8UcbMO2iGZjGibr6HQTPSJhm1p+Njjgi0VeOeAiuWVwyKoc2FRE7&#10;2WEZAFhPq1+RsDv96ZZgw5bSRHgqDJT+/6JomTzVtuPSgAupj26TfeenR8U4DIqyHSVfryxtxYUJ&#10;22Vxi25IWgoyEY6FWtvcunzxvDEJLLKLoW74+OOPBWRIbSvpC48i5UKBcHPZ9XuEQO3r6uOPP2lC&#10;WmT891roQdhfVy9fIuVoG4lKr165cvXqFTcWyZLCIolsUmkATQ0zM2bK4AV4Ql0FUv2iXy3+7v2H&#10;TtL4uCFCG1cvn+d1ek09UWiKuKqeLbECp1ljzTPaHAZNJZV30dosTwqt3nMcONyNUrTv2lxbbNYr&#10;M+PDDowH/cSjj5aaEUU91BPR0GbK19EWqyyvLW+ublIUcKmnsjtoO8AV+thSkxdfet0I7e/6jk8+&#10;8dhjN+/cKjMiTJw0mSYMyyKW7qTuh+xvKg8aQHPg5t17Kf3HlRQmWhkcLzsBzhycmEKBtYNDl/a7&#10;OAQy8f29uljTKxnVyTr1HlFFNO0z0AlfsGIjhdURxY0i8/St/fEuuKgqEeYynJFFINMsYbh84bIH&#10;BKrAnGEEk6iUoBAKFx8c2myy3uLHE5lmzGE0BVoMRKlfVBwKj267tWkjpWNe4VGezh5V6+5ZspG2&#10;rWMDPyJdbjifm3zr7bcKBz/gXTriref+nsxVrlIkQfEHc1f3Zx+mlpSBhWk7jGQ/anNwJGQaGJRO&#10;PYF7pri6d6wAz52rIWSS6GB/HwbVlw4PFjIAfgofriuDyDNqhTMMdpPznuV3mkowEgZdqXKSFvnP&#10;Yoh3z5nCUCjQpbU9Wkslzigv/2atOYS6tBMpceckMguw9tn5B+Q8jL0VIBi6+IGnnxrr7++uilD3&#10;VxYWG7XG6NhIYv/TEX/Z+C1rkioBcU1+jqFhxHIkMssjRKFI6xc82YWmdqZ+feCSFXuQbDAUAXIy&#10;KKgphDlDzg/aJKJ++E/8YJ8pK1jkOztvv/PO3OxD/EUz37IustxCDxdmCMpTarDjTtnBx20oFMvC&#10;6wBe7ty95/vVQljqQl3IbJ5i4T2g0j5c2NYBq8I7jwR2Nmjq/yfzi/OyH4C6j3VEC/NZ84ias7fY&#10;Z8G0IqzNQxc11Qxsyk1qAErXn2bUb5X/wxSxKkHf0/VPRbPerm3f2mxt7XeNdJ32O3ed6bGX1u4s&#10;19tptMrjKs84jvH055QHefrLDNT+Tz8BFBnmhHrJvpzEwuHdDynX36V9PtmXjZBkDG5MDaPRHB0i&#10;hxIO/imZkYV0Qoq637sCBSpWGko3d7aiwNDJ36PQaQqkQrMH9sjEpIgnH+AdRSuY9ywjQNaWF50T&#10;7FuJ1+pKpBUAgUXx+HROxLFiDhN8GhVGQv8YIzAwXkSyJEgxRqrAHVg1irwZsWySRn+PgjIrkXmO&#10;rjIdLZAqU6806jSUX5WJ8qLQ3CC06fh144aURlOsv4+WDQMjMA14UdofrVb63LUMOocNVo6xEXuk&#10;HMegcigMuWfC77mEwxP82hiVu7fnYE7S5kgii7z3I5vnBsv56sCjdFA1tVhr58F+TpIgPm4DJuFY&#10;YhqToPujUnqMER6EgodSBJ+YPAOMNBT3W80TSIfuc2JyNBp9GiQPDnGrJJ9wq7RMHx9G75g708FQ&#10;ZP88M5OWgJMZpFd0EAEBibVLu71m3Gim9WS2Nd4+TwF2KFI6Scxje4HriiObW+p4iuAOlG3qfEEN&#10;2Y5MPzo8YhPS5lKvWQG2cXR4MDo+/f1z83MMk94Ags2ZkqADKSKOGtjhK+bl0DcvQ9IzcKWMjjhM&#10;BOwJ4LHYsgo73LzTg64ZTURi7/t7HF8KxlqDc7KPt9Z2kA7RfjMNmbOBoWYKcyavlFELmTOMFuJb&#10;Uohgxxqm2wVvZNYcEqpwhQDTXl3BXsj4Fic8uk9xOmnms3EGx8YyioSobKQMhcGZK+agSXKYllg0&#10;uuiZZ8ZNW8bIm/C8okm9Bw4k/MK34UeGayK8PsElgHzDChWL02clDkYtGRgetG8j8G68HsC12U31&#10;yxpEBST5k64GI2QyPsf9BPvTN9PA7Npjargw+81JFdEyZuic6RAO27LpGem1ysHu1FI5KIUIsLrX&#10;csj1zsTKlQb+GIMiUgjOirJrVOu6zZCg9BP4qdBNIvnj/0k+uGc9iUEQQ9nm1zJhK8BuJoClTgH2&#10;wXiLPQmNk/3MRCLnWJUnub4LiixHHHAA26IszUAkV8jYb+6QnJVUcX9sdFxOb2KB+uG7fOs8oILV&#10;F4JdpE+KtYj3K/NRiu5YxKBchdxLrsMuCIovX7zkQy5fuUQ0Wzsq6S54OsubSmUk1IAKrdkFuvcE&#10;w6vnL57XfsEjwxGXlhauP3IVFOduMBu6pC8CATK5sXfJua00nN0KCUkdM0B9JlBNTKDRap4n1zlh&#10;JnKzod3kzTfeBJG9q34Jl4ioZIa1BmWNrnuC6SJYL+Q7WMqUZ3OolmTc9g2t56eeeKSvL98vCYc1&#10;ZShEV40UovqZcCZdBaI9HSTR7O0kMpIoLGpHuFPB5ki2Gw/nhoKCZNCcQLPqY4VcQW2wecyDQgUJ&#10;xXB/ZkyjaxpoJKwg6J1dGxpvE1Da/WB2HnJj2zrYL778YsSlEltl1neY1D0EUcO/pdLiHB3YE1pk&#10;avUb77yjJxF98+q1ayYOs10sdUlL4p+DqMZtC/3tmTRDwOHKmPNI/IsSMgspijaqkCk9e2j1mnG0&#10;xWBmlGVS+0SmsVlBGjFxAyxEhZVIUO38Of+7ICyWqQdJQkDcaXnaUvY4uZT20jmTOjY9ltOKZrky&#10;hHTpu2vCP/UsjN/t7iNDoPK07clFEH6ov9AeSLtlQEhqHQX+3Fxbe+TqFbH+22+/FfX/ZlM5zNFw&#10;DpgD4hoSWfmlBmwwJf8Img1WUdq95WFhIjV7k1ydIIz2tzJcLlPA2bWpcZoAvRKLA7Jt7UO1YXXK&#10;hh7hhHBhBFv+MOEVdOQbHEDK9npcUA1itlxqaeQJcJY4MaFCAshvlSATXOSjojBgYb8ZI4a5+K50&#10;zH8WI5pyI93Z2ttOT+HxIanF9fUVO9Y89NH+/g+95z1YrtiXhzy0eY+6FbUFJwkpaasfGkYmPkc2&#10;PVqMzHSGnCCl5LnKI8vAMZcdm5QWogTgmtIyRsDJgZSejFH0HJ+4dv2Rrd2dc2cv/Df/zX+DuPmV&#10;rz/D67/nqafdyq/86q/+xm/++nvf815YnjsCVpDK8ucyYyJT5kpLPC0V2jTkg0wt6lQZ8PRpy6+s&#10;rN66dbfo05zOD0/UxHNEGVdwXJDDlMpDf8E8aWvs4DdKoacOR+FxnQXPZFi7QDAnNs7+QO/2gsKq&#10;KTLsp/MkA74lOYmqRNnV/1kMV3CyoHKByyP4bxcZ7rx9f3t3Za9ruN45qGmr0jXVXentXLmzXDvq&#10;tqJBvDISU0NoeLrFOMfcp9n5W4Hjf/oSXgDZoY8dtiDi74SDmYKdwCw8gzTrerO7TYmAyVTpA5jp&#10;liiCYj67DEYtljnDQA6Rf1Z2wtMVbUTHSA7ob3k4yY/YTuyVECS3lYGE8HnZ/u7Ops90QtXrZcUM&#10;OKumuu1quHwWgYdQ5BWhc0FiO6uqgTA6xzkwPZk4T70Iw1pWyk9qZHAidWcetUlTSbEcn1PuCm+d&#10;id455zrq4BodYQ0yv8oGLUXYsL1DcUEgY9CinHoEU/AAEh51eKCDopVTNUQn9HQiXpaY6sraSpkj&#10;Dy2Ojm1hPO8F3jqRYTKtRJX2xW1RzjslBJQT6EoM0JJWol8AeEAwhXYVhE+YmHKK0p/W1MzTo54Y&#10;9DT6MjQdB4cwlTQtqYpnG2XWV/gA6OWqH1ROwuzv0E3ItJvvgCWfRvY8S+2roGgVzHoP02T3IW5y&#10;YQoYvprtheUGhQX5h24AuocTpRF+aHBEYBE5tvAR0/2SAX3oAQdCQGMvhsVRQBeX5/VlYifwLxLx&#10;nghHEMw+fOsBoZ8OaIthazGG/FTRYCZIGYlCO963UW1ltTS/lQr4ZjjUmTUcVl5fw6hoBzMKAFxD&#10;gJKUPliNtH3YYIz/UQsyTqhoR3JWWi4KDy6DYOQzUZeCX7O9AlNXTqu4DN5Li3QUfAzHMhuwDDAc&#10;GB6B9WI0RC1Iu1LgVZzuPOYRHXlDfWSDtzVWhWDa8nFOs9DWrULb7I20oRzIi5oSJN6h0UVMas88&#10;2AQPYPJMB8yNmzsV1tmRnpJmv73tpAMLkpmFDTw1PS2A1889NTNtMVXzbWaHB6kslUCjCuKnMj8W&#10;Fa10LzTtKoZuamKilFxOEDIEdcQEANsOqY5G6UOImEL4IhxtwzpHlgDXM0kQvbrCs4zlj9RNlC2t&#10;XCdicjKbE+eEn86RDy8N96vepdcpAQy/LGJVMiRYqPaZt4YSGd+cYnDWny22oM5elPPC7DIuMBam&#10;xAShn6POyc5Nqc9SlgwyXMz06mZuPWsKkqGM7imCr2x0HxHcKJa5g64Y+1uOkCJbqYAU22p1Sqk6&#10;JSwW35eOjoxar7Tik5Gs1y+ePyc3PXP+vPVN8NqmAbaZiIzOSGHOkrXjwRALLl+6wHYx8bdu37QC&#10;165dj12udukaVZEoDRbhR9jfdjYYXwQTxTR7+8h8rXR7+LoQjVxJKix1gkiZT6k3iqR+SGj6CjJB&#10;FRDolmOu7JIYLNNHkEF1+O/To1paWoVkxJh2HEsEz5+fAZyM9MmxtFMFQgvggLFL4W9gMIcE84gT&#10;CtPRGrWNXPds7RJeK/MuPaD0zRgEm7sobMi4SufD9xuWxh55KKo4OjopnFBHml1cNtXXswEaCEll&#10;ES7mHYM+Zucp3l2+fBmlTwDHHxdk91itOTDBqYBRrJCQq1uNkrESm46MjT3y6KPPP/+8h3b/4QPW&#10;8c7sAq6eUkXRfY1IUGSZwgxNjMaF82diQRfsHCEYncLd0huNeuUBaV6OiZfXu/GoD0U01byNcBMl&#10;SaAL60sb4uyFc9l4gMEyqs7H0JPzjbLNgEGRcy9K+AF4004eZwc96aB8NmiYrNUjOgMDvkDOJnj0&#10;zsb2WtS2RcR9mXYF5gynmLhGaKC0UQ4vnb908ewUS0q66N3ZLSFtZHSp6qWkRe5A6sJWYsTJj9Ob&#10;GB6JhgXvm20ZpxKUoa9BZKS+m3qdufWILHV5re4hjEyPHpmou6Mz45/DG9wvp7gASEUmNMOLSuXM&#10;PoFOQXOcMi8JpiTSSi0t7f4pZoSm9i2cqZBGogyfy/lmjJirfzeS/M96ViJKhfCkSn54gHW+uDCn&#10;gkdHDhHvqUevj42P7W7t5A7JerVNRkGgaVPrjNcvAlIpzRzXWhnl15bWoCA4FaWrwPFJuJ12+TL8&#10;5lTSRWFmZnIcmM3/c3c1ebjpZ4eHb9+86QzSqCPDurqy+ON/5s96lF/60pdMZPmf/z//89eefV5Q&#10;f+3SJWzaVAkbCkARrii8I4tIYTTqNjbM8sr6lXR/X330sUcFGiura2+++ZbGz2yRCG4B+biiyHaG&#10;R4orKRyPxhegMQ1PubsdZFOJBnzCKd7RWSEtNDuY+xEvZgI7eCmxBIyCSotumExizSTFMhkiXKaE&#10;h4kZM2381D4XHmikiMLrsuUjK5HCbVfzYG6vtbBbBXgN6PYsXSxTjc3F9a3FXSsYTLqQwwvSV8LO&#10;4t4CCfvP5NHffOin31nEDTNbCMKXkAcZpETC0ZkKth5WRRiioa6DltINGhZSCFgcnRTRbmNP0sVl&#10;PmGo3uKHjKGPLG6MZFSKyeYUGSMWD+HEcOGFaIqVvmb5hiqKrCykoG1TRuKa5GkjI6Mutsy/0w+R&#10;Go7X2RmE/z2doqYOXfVWVxXcidWN2BFuWvDUKAkU7onqxGAAWz9HbTPxqGoPj47gnETFIDAUyEfQ&#10;m3puKNcuq2DwvFv8faawMqVAzcxLTVScLk/ZkLArpglqxUzBQZC4wT0uHoInRnRAigBXikfernzx&#10;n5D4svw8hfL3+MSQ63YQ04NX01qeCTdE/iPRGigBQaLpDKevPKYpdQ9Xov027edbuxTvyrA4n8BD&#10;B+pjxDQ+nLJw0nlTcCM9o2miogd5eExuK92Qh0oWDcxy7p5NMFNBSMffRsAoFxfNLy6En5IMqcsH&#10;Aoh5we9qlImHYJ02VuvIABUUQZdIpvfhg/tb6ztKlmlz6fTgjtWRPbCUzk8OqKNE0XaXANxSIJJS&#10;JNzcNi9YwATuzWRgsjt2uBu3ZZTVS7mwKDdhtZj6ODpmc2qfJcdTuGlRnROoCRHFKoW2qNMApLNt&#10;Jx/QQz4weDMsNrtALbaQL5QT+wSsIIgwD/cz6sY2TYVamie83NMDtK6s5lI1XUH6IoLodBdoIzOj&#10;h0MhMGXbFjnJI+qw5oBgXP7+pvmQpBF2AUZg1MVleunZ51E1ctutPUIzm+s7FtFxhhEAX5O6pMvL&#10;gegEDzh1croYQ1HK5ha8yTq4/yzawyVOhy4LgbbIauqJ6ZMT5uIFtqId88SdCM5UsA3kBu2cNmJS&#10;kmdXGWFuNoc3uZ1NiyK56lwDTpu06YGvleOFheVUvBBLU7xPFhVpaS8/HelN3sgOjjToCVbHrmMS&#10;BaSEd1UAcZotsJUdNtQ3avg9fMNpF3dcU9mIafq0vhm0S0FAcgr39yusLQNJxUeZFxQ3ZfU1+72r&#10;HBtydGhdLoGxzpjdjhOtLZ7frVu3ReI6p+xXOG0cW8mpE4AWFS65XvjmhW6cHpSk4+HFRLinB2oB&#10;fohNi5R3BijupFbfaJg9b8tiakkbRT+rC4sECNgwycrlixd6BzSGA9d7Xn/jTS0OM1NTapY2FsEh&#10;WzDLd2zkkfyYudGcFyfoUfmfJKbMqy0Sn6lgZpy4KIqDl7wgX9qtIkRGhpkqNe6g4dnCSE4qZZ0C&#10;ebzADHyONcE4WVkGFGeoV+Xk0UeuZjg6KSkpifyVCQZkSraQCNQ7iIXUwhOVoJTpVUG5fAEIPjVp&#10;2E5nBxJPTk40iqM34XEd7O7oLxCXm/zdG3atOVRdxljzmvhSjB06S6Ovj0WSdEd266RiNuDK+hYM&#10;89HrGRmMiOnhawbEkNE/p6k4LIrUqiTreyurq7Aj7Na5+VltN2fOnB8aHU2Galqp9rLRGIv52bmN&#10;tQ3QP/s1PzefPPub2XMZ9BkLLx6LfGKESE6JiXBrpjDaOkFei7Zm4gybqkDu+li9fmJq8sK5c4hI&#10;yFQAaVUAyVPCzEqnSXdRGi69ACm+Bs1MRGKn59rLWDPbyFYHh2hdkgYBRS5fuUxJgzZXjldqKrVT&#10;snPKjEkfSYomJ7OGONpDA/2vvnEj9fICPKftUfd0QEfjK1OB9xcewcY2pnD94fy8uIcrkiPaG7xu&#10;8UR1lPmQeFtUI/bsdiP7RrRaDAyhL5FksN1Nxkx/ezq4QqdzH7Lr02gA585OyoDLjClngTWypFtY&#10;4B3INq1XKbGXgmICoG+V60sVOIK0p71r6UjL8PPoCYSBnonl4bGltSdlBv2kdUgGnNWHpUS+37p0&#10;bubaxQtEs/TyiagbagjNRqJcGjfm0ZWuCCCVoCD0wIxsNuiIAmNdpUNXAmgIsVW6l0iZ0S5Durki&#10;LDqkWNpVUrotwuOIg0ft+ZW1t27ffjC/hLzuc9+6cw+8/a//1b/kr77x4guf/f3fvf6IkO8xc4Ry&#10;eA4PUFHn5majSOxkZQRYFVQmkbRtZmbOvuep90rZU10wYXxj8+GDh0NDQ2iLwriCcYekJqxL40yA&#10;zgRipd8Jsyicel4ylZXobLfJjAQc7eoxdjMtVJEWjNBy2iTTfB++RIYilNlSKeZkTeKPkwDnyQTg&#10;TR74bq9QqkHY2RxYFDcEKPU6dOhwZX/nvsyzUtUnY08N1+tnerQ5rt/fqKX7Py1npaxSyJYhe2TJ&#10;v9nC8p/DlcWCawSsGlOWQmcwxIL0nW6MhHpJBWEVdS2VUNGIAe1FSbRk5qeEzljnjCPfR35Nn+Td&#10;u3cCwpqHyShmKu8JWToHgSEd7hss4kdUmpPjMSHES3xUWM9bBldEcpXctDxNBwm/6GMotgAwACFD&#10;ct1q6GXCOJFZxPjT9FYcmVgqMpQ6G9JVaZ8nxFcir2nO1VQaXBNOqTUEK+40ccrWMvVudNhNn46k&#10;sqUDDgsIlAuSY9fM7TaMu3AfTBN214eZiQdvEdEVqlUaSKNg7AXp8RErQzTAOWHSB0vjXDbCRIz6&#10;dTxXzlZZWbejxm1EtQYX5iP06xq+WpYbFmMoCJPI60c2i1SwsrssWohXLJSL10vD2YHBXEdmwJFw&#10;6u0ypVDvMOvKImTsbQjIWlX2Sb3K8wk8RYYwTW1gTsQ7goUhnAqbXICwGHYVzDUdV5qdCRmGIyvN&#10;9IGLy6tYv7iRdhzURhoQQYsD+7yLvA7zDH51TlBxaIpFKjlIXyxs0Q+OZLXHUVhqxvP0YrS6I41u&#10;7jqzHHFssKQOUizONAoERJN1OjPrzylT3Csi2JFEkC4EnAIf8K1V7zU/Ins7UUTmLiAUivczaGDP&#10;zYVh62ozhkgCH/q66pbZE0YRHlK0CJsudKPSVlUY7YWYnCmcHRpQy7Dy7DqtOf7AAZ09e9YAPbLK&#10;zQEIUQZyRl4j2u4ZCsDzZUi3+W00gJo9aS4mkQ04PDoaHcoIaQtmFq+DLs+zXCrC9Y6a8o7dKPGz&#10;eOLxBGdJWvLjejAgcXW21zdtPR16dlqRJcAE7FhdWimYVay/79IgK5yVMKNQOHMujS6LJ7W8umK3&#10;TE+PG02ZFhmch6xEIjIZm5PhImdn530y9Ne5q54/f8nTotueBQq1Gq2H8m0js4siruYZqCMnS0js&#10;HZWyqmQuXNrAG21RFPJodkIB9KB+XnoK9Tm3dqr49d3y1qnDSgXudM56Zj7GaBWhUa/c1QvWAS+h&#10;sQSAEV6K6DPFKx2CBkL3D7A/AmTkg4zc7kq/LUfHuXKm6D7pRcomzG1kG56a8RjcXI+dKdQrMAS6&#10;rqx2d15yI81dW3/k0UccUsXMqfHx3oGBubkFow8ZiCefeloTmAd55+7dWzdvzszob5508oMsJSKM&#10;exANIEVEQi9GNYhLYd1X0pmVsmf+L3GByKZgA4G4xYjrpdBZRsuEgBIODU+TGNFKlnJ/RphEbAhW&#10;UBGdBGPP08rgyN4LZyZjwjKjPBlj+voTWZc5xeCcNEdl/LrLko6pSIm0FBLim06O6alFQIjZzvgs&#10;353eGJ5Ao4vHmhA7AD0YrCUe8lAQjO2fiLAYDDIysrqr6JNmX4frtTffps5z5kyWhfD+ifAD5hcJ&#10;+2gpIHIwkoBDYK/v1hc8MjKhkej1N98eHhn9gR/4wT/3Ez/5Az/w6U//8A9/5KMff/yJx973gQ9f&#10;uvbI4088oTCUkUq9fXz/wtxDRXCHEB/g4dysa7ZJUmZL5EODoKhilLnXaaQomYkHhAdu04tr1ZVY&#10;2TPO8dSMmAwykDkbtU5hohgx3u6orY2rSGqkGdMO9XCFBda+REe6AlOlDR/oSOPkhhFVdrUXaJlX&#10;U1lemeX47ZlT7Yw8sIxgl6WUqhzt3I1tUrlXLp7HsmOXUGOKwBg+AzUTZACUkQP5invIAKF2VBtx&#10;T03hU+M4bYHLZ9YikbMyvxqdNmBrmQ8Lx7JEdDTT58TV6aeWcpX4ODGAMlqGKmSCqJUqFQQPUe5R&#10;8Tj8t+0WwmNqCIH0mafgsXljjqYwObzC8t6wa0r1MwQXUm1FZ9R+R4sJvovXEuUGDRyoiBGwWFxc&#10;sGLwPYn89Svnp8dGc+7h1Ls7LGfImPE3xe6elqwLMdCJUd3MkEpwsWKidg/wXjCuNg7RVnKgUJ34&#10;yDI/Jfos9hnAXld7Ks8kP/Zar731zurO3rmL5+8/vP/Sqy/TNP3e7/3+y5ev3bl9e2Zmen5+/ukn&#10;n8BQxHt75Nr1rzzzNUZmYWnxrIHsEeaVRJltsw/xvXD+/PVr1wx8PmXX4a1zovGgh2mAiNq+Z59O&#10;KeKtCZgSDLE57lI18YC+Rg5VqvbZnxWxcu6F19CNPjjIENsEoWGHGiPFraMT2VGp0522f9pChe8W&#10;71Sqlcm6Y30TpWGTWLv0/KeEEeFhFQBuvXxOs70BFALQ7naPdaeLxci0s5zf4frdlS7haJE1Pf2c&#10;xIil4HwKKea3mWQTRuRpPvAunSDWKWOjo4scYlOMTVKXYzoJGQ3V1w9i0G1gpNAS/kZG7nbVx0bH&#10;3ICXLS8thUufWCeNaFFCps9sCK/9Xxg2DJh7kYiilkqXSOtRP3BpMX3aVlY1MqbrN9zoWmVyekpn&#10;iRDHwF5WoqeXogJxoggGCcwKqzs4psg0PXzR7glv0kKFy56O8mSFHt/y+qqXRW84M8S6h0bHPDLn&#10;XjwaDmPK61AZBavs1py1ni72iKnJegEDj9X1dn3aQSsZexT+IJaG4GXgItwkP2GhpbWozpOGXJxQ&#10;HzMyQqf8Low5BfzShFfa6/J8pUwoeqq6WEEpHRQOFfFtnwm1ovEpQdDcXWYx7JaGp5YXeWxgIv/Z&#10;G2y+oLMx4Qb0keDmYo4B2NDLIjMZxWXKhin5mSUW7mNajwu5T5DUK83OBmsf4sBxtYX1UyXaBa01&#10;bcVdNzLKtaeUW4TdrYiypM0FbYCgjxyHwJZdoo3dzI9+i2CMCDRRnD3Y18zEiJFBr7KStpPimIE3&#10;GXwKbihho7dYsdPhb8KMUNJKxOZUKvKCUTPHc6cVAc7MwQR8wDgOUEV9ZprxgsRXrE2EDgj2Wb2U&#10;sE4bhQWuHrhA+Rhol5FlCbsECtFhkP6wsOnLSYxTUx3icEsvsMJ3DHIwJQ5jV7k6tVCPS4DopUSn&#10;pfw6BAxM9by9cW1rnS9w8pHo6IrJNsSxoiLx9Nj4JHDK5BCcaSzMsZGxcBzIbCmp02RY5oPSWsAY&#10;5kAwEY1ol6VLqak8pUVUf3EKZeBGpYRIUxxVElVrUvH8DN1QGu48mRiZtE6q4YG9MqeRl6hPT07p&#10;dBFduHiqGiT8OFYnFxqEVKAfELjCdWSocl8v7pOTu7UVF5OMIgXbdvXJx5/UzQCK5PrzhIosS2q1&#10;0Fd4jIvYF70WJZDCYHZgBUvKvjarna8HTa6XGX4J5wsD1HjsiEYkdwlhEaMChnfKq6l20DWN5Fli&#10;xTQjOweZoBbWAW0/742EntmHNExDEPEQNDH46CiZS4dMn2zPLzzEUwQ10dukPFJmYQX4iSsFT0bB&#10;SOitrJYVP+UCM7mjo5OD/YMb2xtpjCVsKPPrquuMWl1bUvaVV7mp+Qdzn/zEp2IlOyuwkKvXrt++&#10;dTN9ZDs7GlaeePKxuITw+RohcIVgEBXZUAnDlQpAVFQfUsFLV0KAmaDEYkQWJLz70I0TFULauG3B&#10;WV5UZukWOl7CCCvgdJw2HgMOlTrZi/n5JfXN6ckJu16sfP3qRSGg9qfSGBLYC8wWn5EZYuGb6911&#10;kELjDjUTteu0dyFfw1pJJvCC0ShJnbpYzf8FmsqRKG0qoWmsb+08XJgFSsMMQVbdtEwr6flIBJXa&#10;Ts/S2tqd+/cJW5w9M6XWvENM29KEkrtfWiBYE+3Ydk7SKYE0Yz0zOXWbMtDDed3EH//YJ6amzwR7&#10;QLsZGkb8mjo38/Rjj33sE9/5oY9+1FC4x5988sMf+cjjTz19/bHH+weG0tivkrK7tzA/R2KGdV9b&#10;31pZW97aderMdAxF2Oql++24zWRrRnE8dKRqoH780eueoAbv2M7iGQINpYRZUxHXHuWa/UeheOXp&#10;eURF0jaVoUziyz7FqhQRrpg0QFkdNWd6ekoH4vrWMnSDS4ug02Eb4TTCuRmcsMegAMejP9/o39la&#10;N5c22QV/E0iizqs5kMyljxXzoSMPNM0brZX5SLY5xY1WRsVXGIte4J+iecToOmvbG5JVKJw6YH16&#10;akbpIXGMlp1IGKYZJdW70x2YgWr/6Sd7sfQmp6ROzy8qP6eKBEKWlF6c2P8/Z/8d7HmWXYWe13vv&#10;Td70ptKU96Z9S+oWErIgzPAAETODBAKCIF7EBPxDEKCZYXBvBMIKGEAgBDzUkpA3ra625V1WZlb6&#10;6733bj7r/Eq4mSGCyS61qjNv/n5fc84+e6+99loeZCwsK13DlA+hhUAbs9iT2qXbkpEUsgBacSRq&#10;bWTVAuZ7lTKjnmqPMC7Xwb47REqprTtzYvDs2KhuDSm5ossTEYdQQZIg/lcjFAFK1JtJPVxYlK6N&#10;d6erZjwpLHU3VNGhqIbRlt6nm4iJNo8Zlj/0k1rbHkxPfnj7/nd+5xddwA/+vh/66PYd01Hvvvcu&#10;TqdFcePD65cfuTJy8pTXLcMbHep7+cWXQTtubHBoRAEQ/T/rZ3ezvavn0WvXiIo78GNqscN/os8h&#10;h3X32mvfmpmdiNFMY7PEyKsMXBHSAHkhWWbyjzy/dKIzpCXQCwvoawtzy4tzK50dLYMDQ2UgoA1d&#10;tlhYJSPZclj4GmFQdyyQoRcX1ezEyWg+RDQ65a48KPNGySq8ojS001gq/Gv+QIHH8IwJTzas3VnZ&#10;3dht6M0US02ZYjHfvvJwufE4xYbtG9QlAdgnFTnHzFgcp7xMEztZ4H9OEEv2GDefAGnJXOyJIghX&#10;XadC0c/1vxyf5zTmT5145aWX7E0/Jgtwvnsajhw7kRCgnpqQiHeUqGszHkQVy+FPabMjirbt4w+n&#10;YheGsBV18rhpSox0gY0klEnvmtbOtjgXFxGgzAzVVktcrOZQ2yNH4LBoyPZHfAr/MkbvFg0AuDJg&#10;VEmG3T6wzWPdzXkfTV/dDu84Sy9xmDuIM3aLkFkkwlkSS8qIz3uz6iEYgDphmzeH5l7Ic/AbKo8W&#10;g5GXQnCrNsxXphoCI9itQYexpZXrjREXwCETOqRrLNcFtMiwBfMp9a6HXBi6xn/Ez7j8JavbFQ1U&#10;3a5ia2PHjZRTkNKj5sFGKpSi8piEu7oK7iCCGQyKVy/ZslTZ0M06zzAlx3G15pkvyZAffYndPeWu&#10;BoUtoPTycn2dx0jPznMAS/X3D2Q8oOjmuLOQPjvajbu7WfhD1Hm4z1dXd7W053wnrZdxjJgMCxqY&#10;x51EmGkQ1tbK3qJDhCVTjKz0zW0crdj04psaRVQZTcYubXOlRMypM4quAZIxI5UJ3C/8n0zTZtbG&#10;Ay9wsqzCXYsEcEflrtZE8jvNHNIQ+zIzgCJtP830MnNTXn8IjGZ5I1UfNk0RkWoETZWeJ/z7WNrk&#10;ySTY1+c6N2hbprQuBiCpuelD1wFe0WbgLR091gjywJHU3EcElzjcjZZ18qowrGJjuSMwRorYypyZ&#10;nuPdIoD1c1iRWGvKk3SSDwZFCokV9KOuzhor40GZp4FrygSTHdShkLarihpoaUnlj5bJDjZgmvZ4&#10;a4BtLXhfUfLhQ+iXpBYEOzoylEOAVVtLm+MkJ7vaMv3rJtnUhrQ+4Df19fAKAhXHgUIGGJsxVaTm&#10;DdzQ01bw1w6NjBofvnP37iIEssGu4GJUyVgyEpv1FFEPUSQDKxl2M+bd3RWjOTJyIc/U2NFFwgyo&#10;nrGgHHIcCKIOJZPFoU46n5O2YGaqxkq3IhBuKvCEv8jykYxNnXfkDATpeo6WV8JZ2UPBiQpQhMgn&#10;H1haXSWkBOuem5vDFcAy5GArPqRtlyTMlxcfkQCdycxS2HFbb+tYWV7SxfAUBvoH/Vx609VcMdZp&#10;F6/zyQWm4j0c7M/MzcrPPrpzW3E8MTmukXX+3Fl4cqQNi8hTZuIqzgWlSxAdstA8ovkqrcjlViQQ&#10;gnkLZznuShphCwXodoyVdk3lvEwPNb8bcxe0nviy70VJGBLJy3JXIusWl1bXRwZ6p2cmTp0cHTtx&#10;wiWtb67pFKIUKKZDjYrbYTo8gv/GVqyrfGnYu6aGHV3FHwmAINUIwuGIqqvBfvM0o1RG7BBLfG0l&#10;QlP9veMzM7ayGGM9tXJmKxWVLqAyVAkm4/fiTH3fY7SD1z86QofFDlFixSt5n/mE+06LOZq2mUqt&#10;cf7JJhqa2k1Vz87NPfv8i489/gQJaKUFQFqW5z8ChPeEKO2xmGk6MXby3OmzV65cffb5l1555eWX&#10;Xnrl8Seffuzxpx597PGLly9LlKV6YlAWwfIi3l59S8wSpmdmFF1oNJaBeWLE277Bwc311eAHx3so&#10;a1GlqyfquQk5kISZXp+fXyj0XnVR9JOKmXO04iJHFAJR7EzFHxWP/1ZSCx8mkMihZb57ey32o8dV&#10;YcrW1oeOaYunkcn/EB0Z4RbC3Yz/qpp3YVpgklmRRe3jzCFBm2H/yvxuGRaVF3iCRWDOdLDLb4U/&#10;OBW82LQy2cMs02JMK7OljaGDqrVDHzkYZejd++otK9orF6Wij+da0k9MPlAho7m6SuPSb1p2MbfM&#10;dGZxjvs4GAYqKWT2qNRb6g6uoE4lR4FXQfE8h0ryHLQ1lSYIEyMlRjIa99Hur4ry3PkzJ08MDpiK&#10;4hcR0SlNEhLN5WMjsVcqRrsoFK5jN2jBAICMf8bhifKw0rEkQJmw0NbPVpMwhgNVCDEZqhMncaSa&#10;gKKTc3N3Hk6oDZ6+9thP/P1/MDwyCv6ij/jEtUe/9fqbshRnySMXL+DGiQMAjU998tPOyPevf3Dj&#10;1i2HkV4U2HZpbdmLFVL14BxgTmt71nnucXS2tDD8nJ6dYR0Rp43oBWXSPmO2xT28koJkODqiXCkY&#10;pX3ucmluhbcvvyYJ4sgAZYMezz3qR3RJijw4ooesJLL58dMm+Z4sx8KOtVZ+IJ4NVlJ5YB+n6uVF&#10;FT2Hj3FAiyVZtXQG2y2zOPWN6/dXdpf3tJsJ4kgTG4fNqdWtPljaWsYwC+s7B2daHwlQAV2SGcrf&#10;Q4T4b+dkcmNeQ1SbMlMTAbI8+4amzu4+N3Lp0iPW13d/13elNqCVdnT04OHk7Tv3QRRoxzvrITwJ&#10;MMQ6ZJ+Opcpg4NAghm6jdtvQANFMxuUHM1Mz7s9JTFPLz8SWLYyswvcM6yh+Ei7Y2ZkDPkySWHGY&#10;YhQ809oOhziECvdVRsZMcEU5318uE5CpeRICZRt19cobWZfDwo/ZTUV8DROjgaKxJd3b0y2XtWBs&#10;Jd8SWwuSjaVd7hVtE/ZEiIYix34C/SYmDKKi9e+gTPz1rWFAKbwiUW5cA3FidXFFdQyB9Zk2PRWM&#10;EMAs90oRZwvh4zbFoEuS53Yjd7BuGlChGA2N7ER1DEi1TPYTgvMy0tgrMj1R5trdaevsJM0lfsk8&#10;fHnwy2jyGHuitRQ7bYdwUWR0DQ3DSSCc3gggoWtzNE4gCpuwfm1+vW+wT8kXF+njI9QRRiniuUwA&#10;qC9596GR9k7NkL6BDDt9Bg/HPtXs7uigEagUz5xF+nipohC0QoYMTyTyUmF1yLBpOhKe1CoVyg0G&#10;lZmMZFeiZkYeo9OAVGcZAHFE1+DBpvfKvFZEb3C0SjXgfamqgT5A6LCBZeTkJCMmWqc77DWlERut&#10;kBheZ0iiiOaXgiGSYCm5ItkWblUazxFcs4qgyPVSec9HmePhi2DGjZHvYSu0bGjlJH+AqtZUNbU1&#10;yWIzsLqzbfs4fqylkhkwyG32BzR3oqVaVUVBEzoT9kNp1xCbTpsxyiTNcUjHB4gnYcwgMopE3Ncw&#10;TWtbqQISrSORapLd2ljBuHAAdCsMHIDtxBLj8BmIN3ci8hwTum+2LZrqGgUf2tUOVjmyIO8NqoeE&#10;Sv8z+VW0LYMrSJ/wEQOEhyCuxmjx0DLl7YX19Q3cv28gI72nbCo7KdNZ2Vd5EIWVBWgpdxXtBX8f&#10;JUJuUeI7wkCYJcIWirClCFC1AS0BpnwZ1yj0lwTR0EQzuGXJFkJC/imcAahGoYIV1ZWAn0eZzwdc&#10;ZwgyBP0NwyoRVI4DWyb2BcvMepIviq0uqmmEQagbeoXOHkKamQONi2WYSyFSlVmz2CbtxPcWiqME&#10;8LlzS4s2eMlEo2YfLL2+4YMPP5SkLizOR7u1qUkflfQuweczY6dIfXL5SfSpnJmFYygtS85bBJAz&#10;YJFbyp9k8DvNoBTpxbc0IzEqJZOZ9szmehJ/Zzv82IfpseX2yvx1HDmTZoa5IraaURKIJ6fnNBOJ&#10;e0mIz505Gwd6rHCykc00wzORZEbB+4nFZeElw4R0yWN6gWkXj7QYOWR2RH1g2L6MHLokqxnrIbah&#10;G+th3mQcrn5iZlomKLOjEtvY0gHDx3la0Zxt77Jv8DGC+La24TQ8HJ/xbC9cOkcLPp+O8MFcSDvS&#10;N5axZPmV9+R5JImtikzGxNT0/PyiUYBv/7YvhBEZ1foIiFoX2fsRwMta0QZJA83rq0gWSx8YGbR1&#10;nT9/9qnHn3z+medefOGll19+5crlK08+/fRlqM+Zs7S4zHCMjIxaGqvrqydOjskgOPZC8yLSUV3d&#10;3d5Jxyf6hNhIkRPPCgfoLiwQONQ1Ie4YdDhZfWD/DC3aOYW5b3q0aX6JsqhxtixXEhhZsMGUDS/Z&#10;z3kDGf8kAt/SDqGU88L5DYHY3pTRhgb7FJ2solR1WM9uUTjBSQKx+AHXAZzAR7YLxAtbOKYCkSPO&#10;+DE96WjSSRPWEZ/X4zpA6cMku2DFJKa/f3iwPw323S0bjIBCxcm+kJyo8JTBGJcMY6zAdplSCmoI&#10;sYswSPpmIj/6ZqHEmXrTbY/2OHH1pAtqrKgiF7TDb0RuM33iCL+bMIMPlP2LJ3iA2KdU41IRsKmq&#10;6szY2JWL573h3c31qIbltN4vAGWNijM5rcQmA/X1ReS20tI1cJPTWlcobeVkoYyVLWoV9X4sm0UQ&#10;OGJIWPmjJLKhOOuMbL5/8+7Gzh6y8qWr1154/kVDdYODw+YNjMTaE2LRE088xQRW5LGKBvt7A+g2&#10;N7//wfvAiTOnT9okTrv80cigWKaMEVVGTpxK49eQXdXR4vz8q1999fVvvX7m7FkOnamWAzIj++YR&#10;eBc5nIw3KkSbhGYv4Wht2axoXLKdOeRriUEyt6QnIMoRzMFWDHEpaWGa+WoMn6AXLNfOLEp1taGD&#10;EiWDbsnhk6glcS8P/Hebw6n3StJW5s/JukUSweMvHb32rcmNTLFQF+goItt9DfWDjXtrOxszq3q7&#10;4k/mC5PPcKBuCpOvMtD/Mefwv4KgS/or1uVQjIywp2KuYjDC+w31Up/u7i453w983/f/1pe/7Dh+&#10;4603yyFXvTi7MDg84jVuJjXHx2pDVUZNQ2EUb3XoYOT2vaNOXlhKtQiTalvDGlONhlxcFFdDJ9GV&#10;rtfdg3N4dx4GzNq9Y4haE5C2j1WDwtIDDkiJMiLtB+SnAZMoThceiAIDP8fP20SpcBTW/p8NS/aZ&#10;iyKCemtzGr+ReNtFcPKvab+EPaUrknmcggXwfXa+1kN2KpqpVqCgLaXzcFI65FzQf9swv4nkI3WW&#10;a+qNWw6WtR/2NDAgS586R2pjEEQ4WbIigYR7s0USAhOkM22lgH+elj57Vy/zkWb4Dq0TZSqs0PEF&#10;7ImG5cGeBpF3ihNU0kdk3wxcR2Q09XD8vvN4V9cdFQl4DSRF02a2kZpbO/xGB1e7ukZuMUXLE8k7&#10;juHwhZSMVVKWTBpBVcjStctKTMuZLOGssbEB9ivCMSxvWocG+oNQNoHKpDxyEUgx1iaBoaDBGQLU&#10;x08LJ5o4Altxpsm+D8mqZDAhQcmDsTsi8ZFFYG1rnlil2od+Y3VJAo1OaugwlWV8L6uqpdQeIBTY&#10;X5C4+5thcisik30k6AuERXQprmNFwqRBUVUhXaQb5wmjJMaoiXFzGKgZZ9o9WF5d1ogTEwTkoeFB&#10;z7YoGqqTA+iEcl51uMbIJypO0tzoZ0XSwoA2Mw77pa5B7lXp4TiCrS4X4DEGrXRT5mOiJhuD1iW+&#10;XwqkNQqRaXOlcMj1Zyojf/3YVEYn55XxBw/3tvj3iirsAzoN66iYVLaqL4m+3p3XJSrSispDLo7e&#10;k+P6gYscom0NDVODrclzGyPT0d7a5YsWZh3mi0qdpfklEvEgJ1YdwwNDkgp1TzDaCiFXxEzOCEpu&#10;Qnqz7/wXrenoBm1tkO3W4aZ0EOkUTxXe5hwpjNuQV1I0sGkigEQEh0RiRaAwzdgwUcLrzsFPyt/7&#10;0luRtxcFsoIAq2VksoHTN2jXRVA+8zIxd4iKvQ8I4aCZLokzO6+zCJSEMOKZc4SDpvmdwrt3tKDl&#10;Ht++e9eDjgkpQCUszCDZKh/BMCSnndDsfIKpkc3dza7O7lJH1xjFUs5SbQEWApPpowwPDQ2D1Pp7&#10;43DdITbFedNqk56iaGgDJm6GoZokVIaUZVfwgaijFep5FhNAqZCu0kVOnzdntGdY7P6i8VESkjSd&#10;pCgJhBkJP4hX78GB5ZUDO2bDuxMT074j8fvw8PTpk0SvYjqcYLVfJOX4Bhl32kvqKcbEaKSKxZx+&#10;RJDsOL+ZGYoRiUzUjixMZKFqjYZtIMx6A6GkaSTijewHY/18fESph+ewXoR0MNzg6Jyi5qTN5mmr&#10;p+7ce2hleVljhqzjK+goj8U8lbuc/c1su2uRpJIg7hOUWn708UclgO+8+75GydPPvfji8y/F9jcZ&#10;Rggm5uu82ggl7inQI5HPuYSYelqXZraoWHGWiGYLhw4j+nvxjWluNPhy9vx5Xeknnn762eefe/Tx&#10;xy9euvTYY9dOn9X7Oi34JuWyZyLBlPIoow9FWztnbyHYGUHwNqWAaZomKCd8FEAlo+IlS0kzzv6Z&#10;mpsPvtjUZGj35Nio/eJFOy3dlMdjldrAngOMgXyaw252eqG3p/8Hv+/7jaxpHBe9CdpA9Vu7vHx2&#10;pVOggoihdHelr3pEtGJdb0WFQ1jejjT3t7nCkrF6dmYOymUEkuyZ6UjFfydmaFevhovn5LgVnnPk&#10;xzsnwxwuN8AhTuHHbclidF2Q+2QbdhTJkgy0HEuvMvtTiuhMXyDvY/omWy9nclocKfGs6Io2h42U&#10;mSoMkHThkhkDWnWJZMrMVKanJ6TOHp1GxgkioKadPMiDPTszFQMlMFLAzW3eQbLYLPa0igIIpt9q&#10;4wutfvAgurhxaAS2xW4xGVHcGHOYl/RIZZTtFpAiupTqRhItBzfuTmys7RAkeuTqNXCO87O5ue3B&#10;/Ydf+fJve5FnTp12ww6AQt7Yffqpp779859/9NqjCLhf//rXb964weiSZMGZsyeffOopluiT09Nc&#10;s4HTDmLWlJ7AV1/9nd/4zd+4e/vu5sZydjebhMU5B2j2qYeW0y55toeJ6pxgkNowJZ+WlPoPZ1ct&#10;ytWpcM8i52vrx7vc+eNky/gtF0RHaabfgjCU8aA0eQPWRJ2+2N2EZZu2Q6l+I4SvtyOpzotQTUXf&#10;OwQJhD/HkmlNp9Hi7va4pmRNLUDRpEeZYjF1vDaxogVdtMaqTp8+44cj4IwdRfSg6D//dxlimP5F&#10;YcC/ZHo7nb5AZQB7+bFCBUUHhH/71m1swpdeelkVt7iy8tqbrwsIo4MDliCCjwMjt59Jthpet8C0&#10;8EPoeO4d1jS0kBYSWiOLTY+Nal+JjCHRi3qCz0FMPkK6Kmiq5y7HkpD5ZaHGTilrJ6YaJA5iWBuz&#10;b6BXKF/IZB6mnkghQWZXpETe49CdKtFN+esVrmE0UMzBBqtOh1+jwBXaUmkjB17N70KewhyFPsbR&#10;FNysyIlKK/cH/1O6FiC/NB+iAl1OgqL4E6lIl2r+tvTijpEpiYD603T6WsOqtwHoRuUUYRgW9eNm&#10;8tEaJj29fSglg/19kWIONlJfpjD9Obw0Oq4KDD+exra52mra15jJwU1zQthqivMwBcIlW1tZweyN&#10;0qFsjpw+DVr8hpzah/mhZM8RYDF+Y/OL+TJC+7HSOlsl+JK2lXVeK9D5ZqyANJQWli0jrSRlcIcJ&#10;mN3ddn/Ig3F3qwzJHmztrjmh7NioxKdvjLWfPWwteQ9SEKd/iPhaFuadNwnupO0bGCbNE2z7Gsmn&#10;xq2ul4folLftwMC2W4ERq6MjEVXdI+ivHbexvq3JHvyovsGtFUW0+HcUvQKUEp0HuXQHjDC9sTL5&#10;6lTGjig9YodhlH28BM0HOcLwyLCJJn9qS6oZdKM91aCC+rY1xyub67Nz827TpINdrBFXLB4MFwfw&#10;kutru1TmEDxYRznVkUhnqyF/l+eDJWWtwgu0g2ZZUkWzWc+7VX4VuXWR0Njlymp6L9TBtjWvyTlH&#10;pV8ni3BSRNcDuRPi3XSirC6tat9TVMehGFaeUc+Bl5mSodGdb+TCIh0P8R071L5ANvPupsan7YLs&#10;ZZJMMQZr7BvoCepVKLz2Bh32nlOnTgPUrAnFWUb80WhqqjnanTt7wT6x0zZ3WI/H1pMkidWpoxxm&#10;EuFQCj/mmktpEuX0DDrQnVIUHHualeaLxrw2Zal9Q9wNezfpk5TFkojUdQVhhh3rx3e0hSEUxkmZ&#10;6Yef2Og5rmEyxe0hpVfUbwJ6WNn+oq+F/XvP8MDZuYW+vkElDtZ/NFCSF8XfOQkZs2PIMAIB+KWt&#10;hUK2S00xHeIPJCUWghKPOJdHHjlfKZnS9ZbCMbfBQBFBFF5R2qN000LhszLyacflcKsU2xXaVhgG&#10;5X4rFX8gvjDO076Dj/rrBvdCyvb0Uzrnj0oACuxIVzoJjXl+hM6j3ZbGFu0tLVpFnoVoQV+6cF5o&#10;yuQjfV0m9ZH+zsCLv89rRWmJzSNcDg8NqxhyNfDFvf1Y26W1naNfs0Trx7/19w3J+SiSttEoaQj2&#10;EDeLnYMVjJBqwHiPzZYBibKPMjYc654GPS4EwQ9u3HCaexGPPfFY1NNixLxjcCEu26n+g/4VODEJ&#10;yeTU5O///X+QPenXvvZNyM0rn/701ctXdC2xh+l5RpUpFVm01pw/kvHVjQ1dEdVyazc9WzPFUYul&#10;fa9Y4TSBdRwyWkzkkvnEvM8onKjX3DI0NDI0PPI7v/lbv/wrvyqV8obceEitDQ28Z5ZXKSDEwsqY&#10;BfVDkZxmQjZeXlwGdTPQVDgRcdct8/nIzikNmenNTAtYvT2dziKFhIJKSlzEdjI4JN2cnJyZn1+G&#10;OdqiKGj9fT1yv862dtW4gztto8Ym/TJQCmKQDTk/L6DU9vb25DHto5bTLN0GWkEiKQ7bJh+8cxvH&#10;wLOVICKY+hk0emdN/8AAZbJ4wyMJdXZaydoBNnaOSFbCJXN13plMyRlYjvsyjJLDVVzdz42H0J2X&#10;FknoqN9HDazkAMk1S0emFHFFuJ9dS7GCgP2IBqWooH9SOO/JMY4XFyn/z9lV4rgUZnCg95GL53U/&#10;GEcYAI6NB/ZS5CqyW5DmfLuVGOXdHBMw0cBpZvkhDqAKB0+QGL+bsc1o2sc5M7BuPspkSYZm824+&#10;/uV89xn+xyOXL7a3d9Hqv3/v/huvv/GLP//zczNz9+7evnD+gqXhkJDwXb36KCn7F198cXB0FLfr&#10;7/w//zcMSp0uYQrwfOHiBYUyKSIBVB5LRicEsP29qYnJX/mV/wT0fenFF5588uniXVbX2WkYv3d8&#10;YjLyKM2NRiSLxEZKOraH4R5kWC2Icnp/qRxrkR8EwIwclH6B7y18uAx1G2d1w5GlWF0JLhupL3FX&#10;71JOhvMdtc0AiUYUIh+esZEAwxE3SQnqi6K+U8aWnbUhse9se+FWaQ1Zuhn9ma363sYahRutmBPN&#10;1vDKvcX643q+vSiDFy5c8sKX5ucFjkrbPIDif5cp5pQNrJ9XnkQ94oK+i+GWA95I38OHD0dPjGIS&#10;yxd5ZOuB3L03/tWvvkqBnCyyVo1t3tPXDgqSd4H3zHpTBckQQERwWHps86otd23cwuGk+3FgGKGg&#10;9Sl7WtqblUIeAg/Mrq70c3Dsy5CN0d7oy+Tv7gqYNOHsOJVMejn6Tr7CcwhlM7TzIqoXSycAXrAr&#10;P+zhFOOYqo7W9oRBLmf7u6vL2N5pOmmsRlGPr/rmtgQtljwb644LjwhFz6axKcqAWHjzMh7pDwEC&#10;gU/KVQCzOpI6kgohCCMN6UnjsjKtKOqwaKGCn6IAUkVn1yCIpkyj5XqoHAUUhT9MPASdPalykQyN&#10;aKjObtJgKyV5e4TVI0njIzMbi6NcFNDlZ6HMi3QHVVBtf1F9DttJbz6xK4pdyhLGyga/QIOZ1yFM&#10;tcc0OYO3GuhRyZZrFYlqKhlg1hii6Jl298kdY9eEcrq+1d3Rce7sKQgIupIUJ2OTB3uY4sSPY0QG&#10;ikdWFhqOIGrhXYl3kW9Mpzujn35Y8HX6VRrZGWcujr1l5ML6qJVuepDgN2GTobNn6uwmRpjrjONf&#10;a6g7sXXOc4jJiQsOSzJ7TeDNkEMozsUEUmzMWZMRT9FGQV0ZnnO3NlrhVpqPjkK3y5WhR4QIdFWI&#10;cLZ52tBFl5lcX2LVLoNvXGilAdap+pY7n/0ciYO0ATPvD86M1F0hg9YZSCqiVpShvejopcRvIiNx&#10;DcJ4OU/r1bGesOteXFyOFN3ycggV6EwqEwWVEzN6bzJFv7HhHUXcteSIftOblJW64KRSnYTR6FAC&#10;b7SwaTM1+R7rAtpQUpPAAs47qUXGZUxVc+U2Sk0oAD7dRnkU9Tz14t27D2M1FmZ9V2fUScIA9FJq&#10;VlxZd7fccWpq0uX29vQlrhkjasU4OQDgVQSErHsJGvwlTfTjKsZWFZ35KKRLJoAKgRtziem7FdQe&#10;IGDHw3/DcMmqrKE35KJ7O9sl37I9R13JSaLzk/Ko1vLi8hLAshxqKSThQ34nsFWsIXkYqKua0neo&#10;YehkpL9d+HYYh7+c9Cut85aWdpsSpurH5ODWjSimvPMzSV4rjKxQGBM1XLmom4e+vRnRHAGIqYxf&#10;LeA63sUbLLRFyLQzxEuBq7gK2KyVrlCFpRjaciQrA8DYZlFWOTzAuA2xP72PaHFnJCdCi/ZmtQ6D&#10;5MHbClzqvlFhokRYK6EgQzjAS5SiTdXxmVMnLS4fr9g6RKEu7OY4CDVQPGq3O/2OlYQ5J3ZHk7pQ&#10;LOxUkdFDhAT5gQcz81/6xjuvvnvjtet3ghFWVb1548G/++03v3nj4Rt3JqlFZRhz7+itm/e+9u4N&#10;nSDuRm7CbeUQjOH23kf375sbMox29vwZNTrGmDGGsKdk0jYGZ1IVuU5dGXRwTuhGvXf9w8mp2c7e&#10;vudfePnU6TOO1QpEgtANUomrYfEhsMHyclqaao/Zxq+EKM71K8FGNp54Fb1U2uBhQOwD5bLj66q3&#10;1pelG+IInOO3fvu3JsYfnD1z1iWBMDo7YH7kHmAJNnaG32PTFGcNbJuFHfVPZRw+07cJNN54LGDK&#10;bGqmK46PWW7ML6860T1J5T6czEoOcsekZ2sLiTOy6kb4Y00Zpzs7hSqL0+vixfMaIbaAw9h9ob3N&#10;Ts3sHLAGDkBKlJd1pm8Rb10QgUDrrbO7H5/o4f3xdG7aO/E3VQ4OVGmfrVtAzVahLnzTUrMm0GTK&#10;Fge8RZqfycQyD1XRpi7D7HExcYuEcRIMk2Kkm6YNE7AltrMZiE9cp7UJGOTBpeYoIjjeD5Kbv5O5&#10;74bMeMo/rNgU/fGFOVZte4Z+V87gA3SaLp4/e2JQI5Ka7jotG4Vv8OFkNdGfKDRD2nUFxMrOjHk6&#10;0rIlkO1BPi2vOGerKy/Th4kaFd+dID1QGRdX2WLyJ5qIuzveCyECRwvEP7nCxuYHNz46feqsyuTa&#10;1auyTNYRoyMjrCnu3f1InqdTdfrUqeXF5ddef+OrX/+q2flnnnv+0qXLvf09SIeCVU9fj76erAwA&#10;/PDe3f/wH/7tvXv3nnniCZ6c165eEgeNRX/qlU+Kahtb6zJ4JxaY0KkJGHTW8u+j6WpxKviG+/t9&#10;0fj4zLAE0UspTnaeW9qppY2QyRHhpogbWN5uLT6WTdhCRl+TEhQ8uCgW6KmlNZEuVWJpUfwLcGgp&#10;H1fr4TgiM59RVYXekBmFTIAfGjRuqm5cubOKA2fYOVMsTTUNI82HtUcL95br0jRLY+vihYsOSAiu&#10;czr+q9H7jaXNxwljiolSDudf0slxbVl5FmEdf9hNXPbLly8jCF69ek2ATU+qpeNLX/o5k5wSHemj&#10;48BT8jy9w3Bkj447GlpVmzkGxCVEZC1bAsv73majrWGBpXQoXFihubWjGb4oOzx1+kRQvsCZQTZD&#10;pUjwdZmhQxQVQzEzDuW2A/wClc2fa3An2JaOmQPVf+smeVa+e2Z2EXzu2Ml3Sdf5Gh8d809Na5YK&#10;AS13qcbRAd6zR20MQgG2uRGx4RCAVbmQHCgYgdUWRyGgyCR5XR415RdZTgEb1NbAFyXKwNCAsdZY&#10;hbs7wG4QlhxD6V4kk0tetnmwYWCzi7Joa4euI+Z02EKFJFeS0bTyKrSCNMoKtJssucx0u3EElI+R&#10;0WJ7knm+zU1Vq1FcGgtxFC0yyZUerpaIv6eMCUYgx6xvwrhQMEawWHOaRLHpqtIftf2A7iqZJRO4&#10;ZeDe3wJcSbxK2xr3oC+ZQwmj6rsI/avjoeC2dYyDYvablx1rA+JWUQWPXXzCkYC5bSTfYW7rO4SD&#10;tJUN4aVaMERnM/6PlBJYOGpbznqskqBMBYGx2CIcxuAYqrJ7oAUvfpYHwkM9JKwQ3bLGdJRAv4iq&#10;mcVObyM4X4Y70+2M2nGObMMUQe8SPKstkhD4+CMAaKIKWQObLkmeVxAJYjEnXpFRjwgcpINk4UnU&#10;QPi44iFbFW6xVSr+u/XOzi7HcLyhEcdL3WsHB1nPEEK9YSb37nLVn/K/xbklrxiRvUg/lzEoStFE&#10;151h6WCU0ZCI0VScsYrzWFGxz79En64mKgoh5kj+fPhScDfj2MSVusgfci+rNfU7QCxgeEQS7Dej&#10;JcQ6riOJbArxlBxUPFdyd1evPQEuFK18tCAOZK0MKDkMzKnZFV0dbTm449sYQls4FrTRDSCtby2t&#10;rNrbTkv1RuE+FVSClEAMfr1a78cnBcNILVZNf2RneWPVMS85i5uIGiKsnPRpCowG9rNlGuKelinI&#10;0MasKOdYXnZ6zdFMzRiKwjN+GzVOBiIw/gXmh9KgCPOsHz6csKJiTr28QpdSaUWHR9pl2sCXGNjx&#10;6L0kdSVGajpDmSNkfVNDicksv2IyXvUEQbTgyAAJjh6/N6lWS8iuCUWUhFGxinBVQacyNFwu+Hch&#10;DmlGaVZaBOUBRLqYiWoLe0BvvUS0BkKRnkL4Lo0wy02DUZIGMiGWO82g1qY2m3lhftGH0zhK27z2&#10;eHRsBIvUg2VVAHiJcohTIocG2h/3sJztGlj41+hiNgncB6br7JckRNgfE25r68370/+Pv/E3/vW/&#10;/tff8z3f8+71W7/5lW88+/Kn/t2/+3d//a//9WvXrv3Sb3/VRNnC8spmQ8c//qf/zDTAxMN7JwZ7&#10;Pf0KKd4xeef2A1kh5yqBr6W9ZZ1kdPWBsRmbL2MNIZZ5f3IV5ELWLM0/+P3f/83X37pzf6K3d+BT&#10;n/5MR1evp1c42GJZ+QfLLcp7mXdJbZe6U8IXPEO0CEO/MgoTtLS0qBN5wgCzG2K5EZTMGjsW2n7u&#10;5/531FbC6arfo8NtV7K5F79Xn6pPFNQq30JhoHZ6djo6omG5Za7Dcy0O0WXUrKgWV0wS7UCyhdqO&#10;FU8IPn4YhLB4LIl8kC7h7jZ+1djIyMBw3+mx0yOjQ/rRBSCuBsdiUMCDrSAxTCRWj7WYYDgxCP0z&#10;WgIbMhnkpIAmSXttWnv88qXLP/xHf/j9994bHhrY2Ig82BNPPkEXWnLDetXBPzDYLz6ZXQ8DvCpH&#10;rLKmtrFNtIWlRfLDYjNdy09NXb+DXOumQz/085W0IE/5cC+ucUQTM/QEvuIy3gY1WTMprn9qRcPE&#10;DuIKFQXTlKQQEr2niHkUa+4DQ2Oacj2dPRodF8+cfv6Jx7qF7K1t1brlWFMsHzw+JPBop0RRNQCY&#10;EFFUbNNxiLRMdrbyA+mjCGVHyLHkQ1j2rtgwJh3HuEZnGCQzNGX8xh3hmZaprJT4cV452Avnq97Y&#10;ATuEza6BIVvTJJP6uKSPh9cefXRlbeXatUe1df5f/+pf/tyX/qOV/clPfebxJ58i0qmct684ggoR&#10;p06dE93kaE6Rr3z5y+dOn3780WtaOzAkzblikgtAWddktwD5J1kGjjprg5mBkKpq9RNDA4OqBRfz&#10;xNVHsQIU23CrMhYS9SB4eVx5vJYyx5ZSrTq+HVb2cqyVwtAX4KMuK9Um4dYSFKdwXJIw+11SwZY9&#10;JHVhUaq+ItK4MK7HImRFwlDdoiPjCIsXy8Plg5X9uu4y7FzSxPqe+oW7cwsTc45em/T8hfPpCO8g&#10;QhiuymhJpQ+So6j887s07FTAUXEAZqAkxgikBqH5xo0Pye87DvVGYSSShF/85V+ZmZ4S7l547sX5&#10;peV2ijUZCqyNaTX+7J55gjr9GW/Ut5MkVDYUx9Qey8OJo2iJQgduZXvMrDUKGlvTm4pwTDR3o/0A&#10;YIv8Tc7LwyI6e9jb3Q1izIhUaZqTg/ZzRcUiGY/DKH594TBoaDJ0kbCK6soSfclt54JQBgzBbpem&#10;Fy0UDc30jmVaPgcdjYxIIY3k6XhujuXIjNlIW3HIcLCsL6+vLq529vBKCJOvo6tNokORV5aDyecy&#10;/M8MwGQIGCf4WB+w+L+F3wWuwzZp70Tlj9qDAAgGC6aGZpB9FzaqstmHWEEOJkemVVcIylG69lCk&#10;OKsLUrdD9ofOBz1Ze0l3MlrhEf2mSACyCclDiNZXlhZAPXy17NYSRPLXrI/sbEg2B0ixzpatdVp4&#10;4Dk/kCESR5KqjyKEUFYoiM24L1iSBoWAZhLmNZoHxzyIG3G3EErEruKQCgYpRF17XzYpKTsAXyQx&#10;DqUsugaZa5BwSh+snzKGFxhQ4LAMrDRpRhjABomOI2ganXbtV2I3Xe3F6C93rZXU291bQWnbGoPL&#10;wtuQ9WQdYUtlrtdQyFFatGqh6M+GA1C4vsn8hKAC/tbB0kqb0f6LPFApyIpHrMyrvhYo6C8Wo6ZW&#10;QVWZqEhQgUBzzE8CrILfy4cPJVjLGeQiFbS1EXOQojYakxskGS8x7t5G7JUcaS4oaeI62JpRcTkY&#10;8VtAIA1R4TC3r5e5vWWu05VEZ4jvssZWau3EZwTRosj1cT/TeiY4pPsQyqbjOI2fTEB43Bo2Kgem&#10;x9OkvGPz0dnfO5io2VDX3eOw6rTy9TnpQMVAqNgzEjvs4S88MTVO2Myzcow5Gu0E/QJyTbh9jqKi&#10;WRXNp9L5CanXmZTZojLfmII+g0vpz5ECqCi5SKH9N4TA8ReJ5jSG0QIiMBGNpQA1aRykHRbGaA7a&#10;0vEz7xkHqrjY/2cERHaTmjIfLDSk+V0QBp+mLBBtSYTqWiY7Y5MAhwznnfNg/JSWV1etp77eHhQK&#10;NZnWvnWwsua3Vzew6WPFoQ/brjFXpJ32zPtEF9cBSfey9Fai5FI0qJw91EGDPmXYU3BhFpq17qhL&#10;nzQ8kkxuRF87aX0ZWytGCIEpiyJGsJyGmNohNJS+bxn2IaUryORVRhQq3J36ug3SBnwY61qVC7z4&#10;5iemT546iXltW44MD9VW6W2Ebb69zjq9JYpBcCa8HLIC2Id7B6PDo9tLK35br0xWKo8Qa1BrNzdX&#10;5bP3ZuY/Fd24s9/7vd/rZr7ru77rtddf//N//s//i3/xL/7cn/tzn/3sZ2H4H934kMve57/4eyCy&#10;RrF+4T/98mh/lyWZoBgtt40bt++7wv6+LmrS88tzXEP1CvR2RISIaB5nXjvE1CLyZOG8/8H1Bw8m&#10;+odH7I0XXnrR8KjSKID3/x+/CrEufLSssCC1FR3gsLE4ENbWfuPrX3v+2edoAIAnpQ6apEW7A+Wz&#10;jAmkz+GUoLcXR5C6OkdvPs2nHkY6MpSDvb0wNVO0SBwZi29tL68td3T1SFm0jzs62w52NzINU7Vr&#10;MwNLUidU7iWuR3vd7a3welvOEwCF6wjG2Eovoxk3dG9ueaGRa4oCFCPKRHBDJBUWFuYUM96dmlX0&#10;ZLf16le/RsDl3r3xi5cu9PcNSOZIOncyfMJh7OmK4ZUoXCUf2+ls77F57EfsFkECVdHgCZdtvczY&#10;HeuNShDDjAgPEJ3M+SZsuf4y/5AEsaYeINTqqRKFWlxbm1lZ0Vo2ZS3QeZVedLJOx2lt1D2i4rSz&#10;KUABsHe2NlqbNErWnnv6MYP0p0dGDjZX8ec9a4SmjGPYkGWEP7J+ZXg/FDAdfO+iYEAJnbXKyyPz&#10;+w7PHOlFuE++6Ph2ad5xOJGl2lLMyUjC26VT3VAvuIp+sadGUU1bJ40ByYDeWF1ze8WAyBZ78YXn&#10;b9360JjzP/tnP/XB9etUC8xV/Kdf+WVdNjpLn/zMZ7DRGYNAmFUq5tJclb0GDHjj9dd+9t/+W4y6&#10;l154vq2r08EA/yUFZaM/ePjg7t07ly9dPHv2DMq4WD02Mnrh9GlP48mrj50/eXZ0aGSgp3t4YNBB&#10;C0pyBrDnsqikl7BGhxeqL2oWzIx5XmZhBZR4VTaN9A9YrE4drayibp8ZHiekzMrydK8qLnEmSnjF&#10;0VH6ZQnCTc0KqHXltfq5prOdHBKx3fWofXnqDr296Z2daVMstbUddeiJ9f0NjUS2V/eWHixIfp1V&#10;cjj7XT7oNDLCnjG4yJ9VXAlkIXFqUkt7R25m84BL+H6Gq4o1Vqq33b3XXvsmz8kvfenn6QbcuXt7&#10;YnLKwN+VK4/KNBeXF53T4Km8u1I1OwAclMkWaA7URPm1v7cbZO5UlI1h2ZP/Bb9FYAFHi7x2cP1Y&#10;u5epxyKxxQuLKwAA//RJREFUVahylYrUtnZs+/FM2Gb3pg6XEkXvNW1HUylpv4SMYesVYzQnlgNe&#10;eHTWislcWxIxIidagEJMQexGPKjNbQhIDv5aEwayAWI3HaVVVzqkERpLxSoSA9ukVhojMgYJhAMk&#10;R9W+7v/20tzqFjB3eQsROIjJnmLbdELS/paGGtQyH6KPp0ouNjT8G0P/lbliOtkwFoP03WLGoXd3&#10;Ja/FGTj0pzlJ04YpdPjDQ1TmrfUdQp3pzOzGk82Eh9eU0czG2FWXg0gBluRMUQTL9NcgYna3LpEn&#10;H6ZrsZgKlo/euqXSM+SLlLS9vLTkcLWeBPCQl8o0A+hten6On1sEVhSVDST8oF0RIko3X2eWg5cb&#10;TgIRJhUgw7xICfwuI+o9RUyXzjnsJfO5GWyJFBQ9NaTkRtKIldFvAIdLV5YQQnIY6VImsrFhNOCy&#10;s4OOJW9ODVmWhE9UHq+trCaNIkzNqq622r528pfpAOIVDXLoj7t+5Tzx215f7wBvSeipZeLhwHpD&#10;7yzm49EKzQiwFkHIAJKPWntTT9zbAKzqvkNpOrpaI+eSeUe4o1tQBpDKMmiSeS+waEbaYy9hNydx&#10;BVIYPLP4BUvKGFF3Fyv2s+/VrKzabCuaRLsbEdBWKNMnHxkeQLeowBdFXVWhUsy3OHGDHjtb0Vht&#10;BNQmgBdIEryuAAa7TC3OQtAMpri8rQ3iJw3QMqNb3gHg00EFqsYA404gecDJc09RDEC3p4BvQKEo&#10;DDgXiKPuiJLnz1+YmpywiiLtC4NmKpRxsFSVRf7Qsms2VFBIhR+LWWTYJThb2E7BO4ukR2s6tGz9&#10;ovTjMbU1y+9jnZDUSbIdO7QcX7owTqrSQSrvKqM9AZFi0B3+mNIF9FALCI5ZU2mPZcIAFy3pYhlS&#10;DcxK6CjsMexetZi1Z5Qpali59ST+AhpsH/5oxbN2KuhxUFlfn5ZP8Wk1SR3fdwaPu7pGcfrISRZv&#10;9YjreRory4v1jdhX8vZMCGAdFw5Aqe2z7DPnb8U7D3OypR+U9nieTJogDSbMhQzVShkAMq+X1lrR&#10;hsOUyCxKqMeRQsmhh1qODM6njmAbfSJ+U/QIo35SZl6NBURLFp4U/z2xSIdqu7O18+SJ07OTE+Ff&#10;F9pL7geV3nBDlElrr999+Nlv/8K7777727/9217lF77whQ8//BCR6Gd+5mcmxx8QLxwZGfn13/iN&#10;w/rGP/SH/vA//+f/HLLIZqb6aEejPKoA9fWrKxt3Hox7/ORAU8bl3mPwhyzuQURBoGjtwk0LEc07&#10;qR8ZHaOI8e7b716+eu3llz7FXKW0EcsL/5/5ZQVef+/dP/cn/pef+ns/8dP/9J/MTk/1jw79/L/7&#10;mb/4p3/kX/zjf/Qvf+ofnT53/v6D+3du3QEfY5OBATxee2snNB7cA48aJBUbazEe6JLULespOGQ4&#10;sqkQ0o2J3JOx2apafm8kcpbXN/oHB5y+5vbSJdVS39/QwlWhV8wDPYLVlSVhQqCydGK0A845osK6&#10;ZgzCw9/krdmdDY9eXDKuslrCfdxdXlvEopH5SLZODY0xLjp54uTNj+7evn33sccePXf6TGmVtmlY&#10;2PzKu5YGhTXuS0w9y3QUXx8vt87BTpsRPN/b0d7V2pmfic1j6InRH7RVtHBwJ9I8EDBT1nmd8jBx&#10;vKm5Q1277OKEG8ukkaFb7TbN3WUUghpVtSFKG8SAbhCUfbLJK+hHFt8KmKGR92hdJ0gJzOyOzNoT&#10;KI2KcXRCAwpmbwToDYgW9aUk6oFnEdJNvIU3ovZbX14jjpNGWM7o4r6tYLKC0zdXH6JOpjDMdG+c&#10;T0NBAXSm90gSDYxYppGSqQRUhrQ7GMxMjIx83/d97xe+4zvEKZLOY6dODvT23r13X/vP3zRN8vRT&#10;z/mi2ZW5iEKDDurqUCNweV/9yu/8x5/9WeSc7/3u36PRjJlEE/i5Z58hxPT9P/j9zj9t6/sP7ykS&#10;PGd6HeRLUXEQJGBVmpI3P7xxcvTk7bt3Tp88JZvX8XHcF7GJeNr09w8aHnOpalfvqKj6hfYud3QZ&#10;UQOBMFNKinhU6h9rSRNFv0tIVUmXeYxo8cWwp7rm4qXLf+D3/aEf+7E/+/hjj1tZhrilwp428Vrs&#10;8aQ7ezviSavm6XbtwVxs5Rv0nYWN7vqmUy08dlcnVthKWo+arYODgzIsIV9O8LtatrVOyAr8lFn+&#10;jvq9M0dr9WubMxtCc4h3hnz5+RbW9YMHD956+63/8HM/v2JAY3X15Zc/YQfaGtQG0JmGhgZdk0M3&#10;QuhZk8kHcotR/srv2YmVPk9PGnOm5+HcAkVsjcsoSSywJXh579xWEKZlgQ5px6ADSc+neJFHeCsj&#10;IlknWl5SQP8XxRptKxPHmPnC/DY4p4oamnTEF8DJpAX2iNDE/akIf0ajyuKyVJgoAh2KfKkjiHIN&#10;Abhux12I2rtJ3SRplnW2aFfMowd7u2XuTqFMWTfU6hNrtUq7k+scpTaUHfAasQK7u9q8YtqvbsdE&#10;mD6W+7BOwj9hAE3wCXAgOS6uB/YtHk48F3RtktAcle5U0TBVDGc8MSVdjI/iQhfnWpOJnlQEBQvI&#10;JOCH2+oyHEjldUfMkOS1U+wg7EMpY9y8fH5UCYkxHSwvrWS0uLbKpJ2wBu5qE1tDXFPsdIfeHDiq&#10;Q5Hg2GUxqYvrk4tDdPyFs381SzQpNDrKvnc0Ci4RHTzkg7DlHaXfWh8czo0Xw56QWwTJ+trm2Nqa&#10;XtzfURMGCY4Su/Zujea54ijxIDGUOmagHEwkKwTlmwOTv67Tpa5JxEENFA4aOTztCB7tbqCtQ7NO&#10;QlYZ7fv4IKrMG/PkNC2uJEjZHyzW7q54XsvbPEZ/K3yYzKYAxOPLm+olXYGYFps6b4p5UqbMQmzE&#10;dIwIUZS05c3FkrdI5EZvI2J5RS/J36KqFuypjO9kUdnfCjZcBIn78uJKMtTaut6+Hn9dKQIwtiSC&#10;ZbaGX+TGwe3+ekd3RwQOy8sCSYTzGL5EVMacC7zsJbXWidJFywLAhyglnuMMeN6AJP6oDvCF+WVc&#10;zJHBUVcuVa6l7kvWBHk/+6FwlWm926XQIyjLyvJKkveYbZVYnO6Q0y3vqQztJtJn8CKN4KKXUxrK&#10;mZEK7hcUozAQ0gINDTTUsfy4HYsrFtUlEiHBGgDgET6w+IOoIV6WJlTBipw7yZ9MvJYl7rFGGN2z&#10;Dh2jwJgilxiag6Q8x/iYKXPl49sy6LBbgII379w+MXpClW/N9pBb6OI4vrVt7+7jjqBqBeV2PFgD&#10;oQbEWAkpg8iTwzXiR8U2kd9URuQiwd/cWlwUKE0Ui5WodqcqSF9NeRBZxsQo27CIMAc9CQErlaeR&#10;ka35hbn4IjAgFs4+VqI58jYjT1BVIxehupxQJ7VsaHwwPuERQj0Noxmz7u60mLYyPyXU4hcS6vQi&#10;I6VRYSLEBToeqNvbYoSHI8BBssNQLS0tkMTy2vrAiVMvvPDCt771rVdeecW/mO58+eWXf+M3fqP+&#10;aO/0+UsYRT/3C7+I2j86OvpTP/VTJ0+ePH369Ne++c1hfrUmuxua6OCNT8667ZNjw0JMRoLSmCpK&#10;Q2lilomfojgQu4Vjw2sdzol7dx8sraw99uTTn/v8t3uQqcwqmf3/zC/zET/xf/+//q9/4S/87M/+&#10;7B/5I3/k+nvv/K0f/2tjgwM//dM//Tf/5t+Uzv7tv/HXRQc7ERtAgI+TQuJHQMY4gkfnJixJyYRt&#10;v7i4FIVzBb1xopgzBifONHYoe5H4l+1CF3RUYbR93fSolp0Wdp62dJm3YRrB/SzzBMgoFcPwnGVV&#10;VXPzy8i1mc6gN2R1olFW7du3GJf2jxiM2K62tmfMYmgYiRhDfWNKfynXE1cf++rXv0n81mbp76Xw&#10;OJiZ0OIQpXOacIaQpINQ7ORjf0K0bXNDIAw8X3VsSN/pUaG2RNq7eGrZLBkVSzK8lyZ5ppyycSwx&#10;t4qcAJ6anJvBEiA5rQku30eQExORxMPxiuZPuGuiidi6sLgsyc3QZkPdY9ce/RN/7I+/+PTT0xPj&#10;OI7GSj1cW0hIChqYXnd5lpR2ylBXZa7LORUYI0yUYwKnOhKhJSq4AiEW5+LEFAevo46+bvFUEwSq&#10;TPalQI/MAl2eIrWWoVDU2xiZRL4ADJM8MrPX+J07Zvc83k9+4hNPPvaUcZ/p6cmbN28W3zD2P1Vn&#10;z5y5dPERa5cOKezWhHF0Eg6PXvvm1//pT/1DC+OF55/73Gc+WeThd3sHT6CQX79x45d++ZcjN7C7&#10;K0LeuXNXLShjuHDmwonTYxSYmowStXWQy7H2ACQ2SEFwI+TW1t5p4KlZAM5wXq0C7+7duxQUYr5M&#10;E8eLqDVaTh1SoqC8CuwSo0LyNVwoqg/XaYPt7pgwVd+nTt/V9RLetp555nmL5Jd/5RejD7q+fvvO&#10;7QL/gL8JamwH2lf5HEFWdgS+ur26hQ/mnP2N/U2VKZbmk7xSjjcmNqLFChepb7py9dEs7AhIJMQF&#10;J2McUYhd+83Vh48dV32yvm6w8XDnYGMKryC92kL7ioYiMRRxvpBpOxtbmz/x0qduf3RDY/fePf7u&#10;96m7mkYlTZgXnBon0rneaKWLVFinGTchMCygIcM1aL1FG4XNKZaz1JgvA40YxI2cAhIvgTfLyIda&#10;ogXOVLEoU6Mv09ziHA3pVTKVKdENe0EWlymPQ8U5SuLe0sKqjSx+Ol/CTbcS5NMBjYpmu+zNEFJj&#10;EyFZgdRhvLtbFXwXAXqbLV63BCI5UKbujniYDg4Nye1cKpKTl+s1RSov+s+BxzIJYSWQC6xrGh4b&#10;EpbwuBqiiVMvS6VntbSyIkGUWVLgcFi2kLc3j5EUEJQDJWMYGCfrSB2mtZWTiX5dcmiMDNUwzQdv&#10;MPTxAQmJZ+V1BrSxdyIAHi4jb9fQNzP7iZLUoMKnzmdV+JBIJ0avrjDkoSfGfQQHzX1qvgwdQFw7&#10;m4w6BFHHKNmNcCVDLkOmo02jMAvzPllWyT7pEGdVSOkKAuLnbe2iqxV+C8lTXPLwx9w4EG7PVW9k&#10;+sp0y+42+C6gUplwSFa+veW4Q+010eVQThZSR4H82KxIcfGRGlL38RzgwbKfAyEdU0uWXBSX5ay4&#10;QLuJnmFwGpA3LEVXhHdpFUplIfWWfzLKUeZisUcGUKFIYVj+HmAGgGQ9skLpgZTdk0TfLLOpOVai&#10;l+L/kkRic4b+AyZIMVwXz9WMr2Gi7xA5Xg80124iNmCq+LG8tLzJt1oie1y9tLBsFdnMBOlcXlEi&#10;PjAtvryMv5EmQ1+PpK7TX9UzlMxJlqCvkshe7Spzx6gaNciLpn7bRTFZYCSQkloVxx7FSYzIwozv&#10;bOcGDghvBTVG9wnlIFC8TuPWhx9ej3jF/r5mlb/qhJLUJnN45PJlvL3YlASLSnLLxQTJNwzQGCHF&#10;JiQrofiKFGpWtIWdo2JwScuClJU5yCJuG94QsD9ZZS2VPWWBVF0fIWz6tN6DZbiurOrMy8bvJUmh&#10;PlawQYdfXkc+KfTLOAtbVVgIST2hMmhMUSeJXExUsAirxrhZyIioUvQoMY6F+zLPH8OuAzpeCkam&#10;KfqnGkMarzZLKdFCIkkSo3eTo0aHo1kxuLG2VPg3McqxmS26QinPjW0p3hMmjkh4ZMQyBlwRQPME&#10;0ikIdB/dqUJiKfKmRQSo8GojW+M7InyK2creujbegDak9y1+xSC5Nj3TpJnxMNRAWHFUYx1YDVMz&#10;sz7uwvnzH310+/TpsfaOCBaGe7d/EHOiXb4myY/tnBipN5AucnA3CL+ReKbtnlHlWD1m4jjo1XG6&#10;se9d/7Zv+7a//bf/tilO+uG//uu/LiP88pe/fO/Bg6eefsZalC/+6I/+qAb0X/pLf+mLX/yiZ/Wl&#10;n/9Pg70d6U00NWu0Tc8tg9pPnhpVg3qHQk8WYirT4ndZVUdqNEyjCNsDBrqlI9dvfIQO+PyLrzz3&#10;7HOI+cmn/+dzxI8+/BBo9Mwzz3z3d3/3nTt38Cm/8Y1v/NiP/Zgc0dVqlLuEpLNDA3pUGdJFnyV5&#10;FctEpSEGkiV2zJyUgwbWhZHD6OAnBcl8dOQ/pXjmUKNlGpGXEFZqaqZmZ6F4MjLnrvCBrpRedTEA&#10;gOnGVUXEK9IhIrRP9SIMlomjkAPtE3sr44w6dN4tT1uBTSRGEQ/sEXzGK7PKJifHrVmO1QZyTZmN&#10;j4+PjZ06e/q0PZYpGEU5Mq40KNBLIIHkdxg/XJIhusc1q8uUj6rRcYbllIE2hZ4QojEoKnzajLbD&#10;1EvFVRIy1AwNxKzO/sGRla21927ctGMXVle9U7bFnpWy5XgnrylzPPQlUivWUTw4e+ZcimxyEpqS&#10;ezufeOHFD958bWNpvqetVX1iD8T5yh5JbnWEUcUxTVXvcRXxxoItppRLQQ02g5u6JEwoF2y7l2xe&#10;iaHSyyx9OYaKVEAKtSLXW6SfJdcm4dKPiLLEkXftAIxijz2YGSjZIw285pNnTv/+H/z9IqaY+zM/&#10;829c/OTDh+7r9p2PWBFcuXal6CHLJ4JOVdgvH77/zpf+45dkbZcuXnj+2Wf7B7oLcxpG61LRnpLr&#10;Dw70G+h+OD45NGS+AO318MH4g/XVLYXQg/u3jRm+9vq3bt28SY8ppK70PS2nKJvEob6puR09xKSo&#10;BLytQyxKBwAtCYsr2DOTGq9v21y/ZNLz88WJ4wdCx9rC8hyaTxntPiYOP7+0BCjo7h745V/5ZSTL&#10;N95444MPPpiemx4ZGHrv/fe9GgAw+yoP0JVHLBrZJxG8bu3eGsyqoa9J6xmg2HSimfX74dy+lpag&#10;IeVhv05CSIbtPxGYLWb3sUjt3a16vgGj0V+sH2jE7Fmf2qw7ClJVLJ2PHD+Wv/1OsRSRyY5QhRoG&#10;+uD6B6BuHWSvy21GPsJb9abCYBHdf5cGkhMh9qpFz7WophVhSGsl7j67Vntiv6XoQ9LLiT5N4ltE&#10;rmNnH3pPpQ5Jl96cPP9i5wWM8PhIeidGpn7XxDTHtiNHXA7nqzEeek4epxVyTZqJMeWzKyMSj5ZE&#10;LEJWsbG2vbSwDihyCVJJ4/xl9EHKGPzENu8b6NdymJuaEwo4XkgbYrZRbfqhyYO3CRG9cpjUVmmr&#10;4uHGRGT/ANobozesR0ie6YFm3QZN1UoDJGg/Uldji8Arc/IgAELxRLBmgI42Ef6PRNljEcKsJBwb&#10;5BNW17qKFSnywo8yjpYxJLJlhKBNk3CKMkPgd4ShjrZmQQwrWkmJmiU/drCmsgjZgP7fBu6WIZo0&#10;/kzIhlmQcWVEpjBWnfcf6x3rj0dCz0a2iZADrANvuBADEgcyk5O6Mch/ezNfviSUllaRB8eTk+K0&#10;y9hkkdiPMhsxxysp/rTJWSuUXRmu2IFiKMHVKAvIchTeqg/N/AI9Nc/RWRtB7EM49tLKentXu2k8&#10;TcQyOCBRzaRITGLl0FvUhdPBzdkNdCVm3dyA7YOWmlQmjT64YbLD9G7b2sDVQYVUzwWaDYBVbn7V&#10;7lreaG1v7pFzh/siwEpF4hYFy/Pky7x+hCDCCIxwnoZ1WlBJoGMUeNDT2etwXppb0OpNNn8QKoJJ&#10;OEw/jkRx78P9J9zQ2YlcG6xXSRxrKzHqnFImVq4QdRVdmb/GLsXAlS6G38kO21BzAr6s2kfSUmyT&#10;QEfjxdIX+Jwe5jK3dKE0uyMzrOtjJEKuipuHRBxBYLVzxY+hcIGC2AkQdiHrWFildKkMFIdlqR9S&#10;cm6JIw2K4jhcwRBL+yhWzMUlM+NmsApjGY6W1HdpE6f+i791cvBYQOGwJpd0g8UByrHHTzZrJuPS&#10;EVgMX69QzipwQzHpKjRNp0ux5U7XO62WyNCD5UvimAlPIiwBF3KeSO0hgg68M6eI5p1FEE56ry5v&#10;7fTmnDIuInSDQL7GR3byQOFzyYcx0Rq7M/DVUiQI5X+RUBHlY1ZhO+b7MzQdiezQsDE/QpUoQGJ0&#10;iq1ruV/0A4qGs5iW+5HmNtSlKN3YImrjhcXDNCgCHrRDOPeMRZTWSXTXuCkcPhyfUBh4kiss3c6e&#10;8mBi2JMUWyiN7g/KWwmRcsRG3BHPZxPavrY+Pz05z414bkEm6cL0uLPL4lJ47N3/5E/9s3/zb/4N&#10;gHB6evrXfu3XJIIuUan/x/7YH/voI8ncxu/9vb/3h37oh/7Un/pTf+fv/J1PfOITUsnVpQW0CRvm&#10;7v0ggmZqTo2NNNOkUA6kVId1pSkREDGStdjHoWaXHlmTA+zmrY/sxc987vOWdcwDysjb/wyGmJ+d&#10;n529/9EtQ5TyWgDnxYsXf+EXfuGTn/ykDpfh08985jO3b99+57336SOiDud4iRhIGapLNNnfWovx&#10;qM1pLUFcdJpg9dV1zVt73M1hK7IM5NfkCpQNPFhjSyLP3MK8STWxz0Y6c+qU976ysblqYsu+2g1K&#10;H3oTaQGvKdqTh5iX4h1g0oQsfpu/imCCYJDsLgVVYbiKDQVuLtJdVRoqR9nkR7OT0pilkydOuaOe&#10;7t5HHrlQyKoIYcaUojgeimwRT9Yj89+WUE9Pl8nEIulR29WOr9j9+uuvwW6tWu+opa1LeIrJQQDu&#10;DNnI4dLDRYXZ2/V3mOtNr6688e7btyZmMMguXnxEjFZ2A9vaG1rVcap5V2A6rdjQNaysLEGyEOpz&#10;/FRXDQ0N3H7/7f21ZZxfTUcUd7WUm0xHq/RuIniVDSEJC3JYJFATEJJ6Vpsh5cwW+/NMZlb44ww5&#10;iqSbSSxx1HU6v4v8aDEeKcqj4ZrkI7zWJAT8V1KbA+4g/FHrBI76/XrXrD3oOqU7P/3T/+KJJ558&#10;OP5wbmZ6ZnZGyyyi1l2d68urcomBnk5geF9359tvvvnLv/qrb3/rtStXLn3ik6+MDg+OT4xLlXxv&#10;T1+/3hCKdgazKFhtrEj+tEVPjI594403MwcNvFvfaGnuwf1Ng3JoUMhM9S3UOPMqokIaFLhmjTzZ&#10;1nwvJkMhimQoFQ+HMe+O2Uknd8CGHMm41lshfsc1mNaGOONfIksZN9gyo5YUpJ3LnwEsMPP80ny4&#10;yztbf+gP/iHPe2BgCBLjFLJwPMaieIdWtN/V2r47tbW7slPf3VjD/cQmHmo47qxenlpenV7dzmjC&#10;voXkwCgcSn6vScCt1YXpBWhYAwxS5SXPGWyQ861PLuOKyleKvFemQ4pv0B5SOxmIhaXV999/TzmB&#10;Fy5gFq3ZzF8rzwC3VgguhyPcnYD2k2xFSiIvOclc6Q7Fi6+lRc/HUlE25xYiv5PJMpHUDs1SrKLt&#10;wPYmojwKD2vKyPnU7EJp7sVP2d91NHgIoe5p/xzVZjol6ijU19sUDKhdPHhgtZrWaTcEpDac4bDM&#10;xJvlt7K8Ec2odAZiqWwhqr6dFfZL4ID0Lapc28aKoQYbRAUV0L3woizMlqmJ6dSg2e4kcoFwMD1C&#10;My3RqcUj5CCnqD7Yawacx6klUhgOD08+tNSck2Vs9eAYfSW29WmipfuUcb9ijAQZQRCgJKtPodSM&#10;ngssrYl0Sc72YpE86iW6zY5QV3nQ70s7cohhYEcQProBRTYnDKUAClXR1XNwOJ9xQ0VTS0+QiYyX&#10;VF5nPAfPjqzR/28kjlNfh7e9trIcuHtnl2tAJgMipACbj9SQp2Rv7q7tmKglrEj9bW4KAWRJMTg0&#10;Ouh121Y5UgucDD8ErHr6XhuyNY3oStdSIspjwxkYQ/ClBcCrGK4OBdoFX1a2F96z8klscUzKs+xc&#10;2iyoUC4esLK0FFpFkVQ2iZAaOOpDhvzEeCM43Z39PX0FO4+0Qypz/SWD5PEBKgoRQS7xR/S1k6yH&#10;vAnZ2d7r6GwdHBgs0ihlRrvieGlHhAvkdEmHqQDexAg3S3OpQUYGK4gE7P4xq8ZQMAtJogT5Wlby&#10;hIpjKpaGQm2QXoIhes1d3UaXIMV+X4PReo/7SZwIQn83xVxG/kNoojsRWNhKs3d4I0sI0wSvFiYD&#10;YcSjRJTNweppQNBKF4V2hzuWocomWyLYev7s+fGH923sokgUy2p3g/2G4h0Svfy/bAaPSjFkP1ma&#10;/odNFLSviGpItIpklqkhvrFptGV8pORDmRDg2BFXxMrBVlA1XxRxxEh/eTEVUlo5RaJinPSo1iYx&#10;Rxl1J38rUTbHdjZKdJsQ5gvyXyJFiE4RoY0oa2TTHXul2R/TPL38/v4h8dq3q2jPnj7rCTmgYn+5&#10;VZTfq4B5oJHSfMwhGup4brnskkOA+NE+2DY4Y3GvKqKNBCx26hrZE4WNGI1DAyvAc8dYwkZImGmH&#10;A0MzeOd/hUdfjrOKv3iRESm04Rs3DH7cxwW8/+AhpHNqdlrqRhXpsGpvemrO5iu68E137t0F7Lk7&#10;KcW50yejvZ46OM65rioDQKk4xWcwTBjKPZ3dpM5QXjnonDh1krqSzpYVpiKxDhy9XiLVtx/7X/8v&#10;f+tv/a3333//7/7dn9Binppb+DN/5s/85b/8lyWI//Af/kP0RE/s13/pF77rhUctpJbOnieeeOK9&#10;t97gxSmTGR+fdGpZSSdPjshyKzqhSXBLvu3yyji+CJhRJFJoRZNodWpqRnr/yiufPH/+Ioart/7x&#10;nMf/TJ4I5P4nP/n3PvWpTwEOH3/88b//9//+N7/5TVvrr/yVv/LjP/7jSJb/+B//Y6fKqRMnbC0l&#10;Y2zcIrEe6r1XH41ufbfYaLZMTozHdbcpVtTgEKlJAFAcyqjY7+vQKyTCRT0+mltYGRqOnYmtZ15k&#10;bWNV12dje43tsU8G3GvAy/cq3gAxDImh3MHgUL85sVgUgKFiQK/rF9Xw0n8gpyPDxA/Z5KmkIm9v&#10;7QG+KmVl2lzYTcKYe2ElfGJklKNU0WWILYHztRI/EnzSpjM21O9g08qy3JQxlizGwle+9jVsDMEz&#10;tYNujj4XUSQpxV4YP5ga0S7heLu12dHZv7K59fo7792fnl/d2W7DM9ASZeDeKO7DKWztmu7uPnim&#10;WD89M/32u2+Dyj7xyU9cfuTSj/zI/9l/Q2sZTVC9MkenNhnq7cumLZoOarqIf4Ux3RJlzWSHFq24&#10;U7R0i7VtJIgxvCPZhuYRGYiSVUGjvT0ZdUzNy/kS3jASeYyaw2qqQia3F7w+w6iZJzMzWHRGtwMs&#10;Hc4uLQn4JCvfePedN99958bNG2+/8brV/nD8wdryotgxyj68v+eRS5d2MobSrni9ffuWo+srX/md&#10;D2/cUMZ8x7d9/rnnnq10UcMV0cYqyjKD/YNuK9GHhjBvsYa4Wrllu0ormY1IOmv1Dcrs/j7GDF1u&#10;JmlcS4t/N3Ag8ioqpK7UbkdPnHBroDXVnYQmncxMmhbmZjlgFJ8+lqmFuISM6kSU+VJmtJaQjEOG&#10;aNFOPVTxz8xNgwcwSRCbhvoHf/yv/vi/+ul/iXDF6YQSj87J/MJscKBKVRbySzVkam9292B2pwaR&#10;KVMstfX9jc2jzbtr21tzG9vrgT70YR5/4imRbm5+xqhU4Kij+tmbc1Z740BpVZe/5eVtTK6Tc4lu&#10;aClGvES53BQNqocTH964efHiWZje2MigZyVVC7Ot+KMm78mHpnaonGQOGismQP5ePJ0yQB3IPEW5&#10;KigN6tyCtYXTnhl9qzStWCTHNM4MqVC0zsSgPBQvyWlaUAecpqg7rKxHJpCwgIBp+2npCLB+sEgA&#10;tgY0XVszFOYTFHOiCp8ByIDunxpbnrS4tGyCz7GlhsnsZoS9JK3Skxzt2m5elmijcMf4MaHkKcky&#10;zT/EECgK/PXE2qJgFzTc4JcLtKuO2tqalbLRYpRCUVQhchStMlCCQfh029LKFl4wPQoxFwU2KVrR&#10;1g15PanpESaHo1M9UUedAKCwiquXd+3nyv8/lFmR1rp69Yrp7WxOQwxGjBtqUZusZHo9Qcl1sDbW&#10;C99G2Q/Dk7Sh0FRDrLt7aLISA8qQi2KwaDfLj8ss4GEVTEKyyJxbZ2Z+aXHegNLikml3uamI4uAs&#10;w64hqjkxrYToVFfVrCysKrFk7Un66vXWgpga1rKMvP0VGtZcqsNpDjLnSXnDUuyghjHRjcVaZ0eX&#10;z5QXeV92VvyyKHjU1omrQMSsKiIpIb6ZsyTAEpE4z4KPgTojJ1WRcE7WF2Ic8E9RzbNDNpFDtpzp&#10;UQx18XIYlBiAjhAc2S4A547WZeZw1Isrq5uZtdBfL/JkAGRhE6DmAAy/rpZIVlapjzJD4zvNvZld&#10;s+RijBRr3waYAhXmuEsXR/uSEQVyunDmzMOJh0WKxkCJCQmQ9ra02hS/P5U6x3HE+g8rsUrzHbfQ&#10;b2hPSEOL5n1x5SBx4AJIyGni75s9p8rXEoWdDWBqZpRR7tytlz8/NxuPmcODdihwsxrJY9+vFbl8&#10;LemjCsNdRONsAsAwTB41h0K28wSLYllitZ/x6CVV2QHFJqToMETSIno92c95fzke4ueDKNqoJrLG&#10;vZJIGSWzSeqY6Z7IKeGrle+IPU8oBemHFdPk2OwEfAg7rOQg9D0zvONVFYvKYGNQV/tKheTK8tYV&#10;Itu7BC+lmvGlMa3T1rZAGWJj3X1dvXo1ibi2BkJh0djMa0ADQUYh+tjUKjaFkNFQD4K1si23wkIN&#10;XhLWF6tEAHXEw+sZRoahGWTgSB5u1YPMIt6miUwtQ99ZlR8j1xztvjE1KWHIQnwwB+BLFhYW5BP+&#10;iv2JOok+aF1OjM/MLS5nBaxt0LqkrOaP1Lyq4KR3dbXnzp2OdmMg1VC1mMsS7BREIrHfEmMoxZTU&#10;3Owt1cTRwSEUhlOjYxfOnmXxPDI0CHhzIA0NDfn5f/lv/91f+Ws//q2vvnp1qGeoq+3mrZv/t7/5&#10;d/7aX/tr//7f//tT3S3T9+9+49XfvjDS3yO1bG40rvjaN7/a1dYsg1Aj3rp7TwHS09s1dmLIyt/e&#10;42kbEe8ySxi9G3M8ARHjRM2t3N9rN+EI0+zu6fvEpz4zPDJWxDSyYLJNUzh4wUVlo/zr/+DXW699&#10;69zJk+fOnTOO/bWvfQ3qCT4Edv7kT/7kD//wDz/99NMXLlx467XXT505gxMWpZCCSOSkr69qaYgb&#10;TYxTMnt1bD8UOXQcUGVLWv+xUWJuWxcNAtOPpbrMbBpsxvg2cU3J2cjwoD3PkzSOWXJ+Ii/WXlFq&#10;jVx86alk7kF9JXg1Ns7MTsIG5hdn3KmsWktaemjJoKwgOXlOzif/oc3UUNtc0UcF2YCZe7r7hwaH&#10;w3MtQoIm8YHJufaiTlcZi3P0QcK8TYSb6CNEfe1YnJqemopndByiq9taGqFKnm+aqgWfzwi81Lmm&#10;ob29Z21n88M7928+mFgnt9TZRkf68SefLH40sTDxuORld+/fwS742le/ev/ePV/9Hd/5xU9+4tNX&#10;nrxqJuHe3XtCNS5/d2tzh+4Sb4N9SWp6ZBmgpphNJP+4Wv9EmmI6N5SssLfERsEnlKoYsnFfTO0k&#10;t1bWNQWMzhXaH7taNn4zm8h7rNM7blT6k3rLDKGjOHWUR7W5LFqpHhiZmuLzLIyg1VVPLC7cvvdw&#10;bmH5E5/+tI8HuALeZudmSDlRJrp44SxwIVrfeZxkerAPtuySX/v1X6Nc88wzT2v0x2xth1Bw8o35&#10;uWnwueCT8VIxsCF2WNbMm2+/qaafnZ5xQkMCPGcSJ+fPnTP7hZzgdQKBzBnAJ7JzSxxzFFOK8BbI&#10;M+X4ymxbCgCi00kN4i8qmKiK05uTRV88f/7c+fNEZNbWVzTaJGRrJov2jENyMdDIjmEEvMijEM1W&#10;N1apJv3Kr//KybExivI87YnRmJp3cjthbIfYhxzuUWOhOxOsa3n/cJbhyX5jL2iwtq6rvvV0uy7m&#10;8oMF8gma5uMPH7z08isi7u3bHxUiV0NHU9vqOBvJo4b+osstTRxozHDD3blq7GhMaxOhuY8IZ6iV&#10;u7qDNcDYfbuEKTpXVEtCSQvnL/yJ0jtTgSkm0sJLSpR+UGaqUnum6+efeNMF2nemwkGSmtuhabxW&#10;O7Oobee0hsbJH0opVdPPEMEAQUtzsX/dw8Mu7c5DY5/+JbYcEW2PLJT0wqK025EotYOzDJtJ7q9Z&#10;rmXsIBfjMpWcItypk6OyyczzxjVvrzTEWYk3ZKxGQ9nGTJenOJCJA7jv3T34/ZnsDLWRn1FzxSdQ&#10;xqskQNvDKLAVDd5IhthVqKs8B03PMOq3YRnIFNHRqSidWEBSWZ8GLgs2EqRajZUJZc0fLw4sOjc9&#10;q54tFXsa92UsN2RxGs70yAAfQJKIShVhKpsoS26PQlC6/1K0Ym0Rq5tQpg+PDeqFvNbZqZeiYpNe&#10;FevINAgyhpUsEV1QbuQYap4en6Nu7e4Y+TpYyyQWGofqAYMnjQtzEUk9DuMXgqiyvEIVqPyp8tiJ&#10;31Df0dqsIaV+RuCLOPkhy9kMqaTpe3jcxcUgtXLYVh6FVqcTTXyL4DwxJp4SSQ3ySyzw7gQO699b&#10;97zxbKBLLnKwpzuyEjg8Wzvuw+FZnMv5L5vzbfXKTIXL2uNtub8lFCbm7GzD4KanF92UeEUYK3VF&#10;o3I32YsrUt9HJbWBeG0tGmjRKvTK8gMZpIsJtRBNzaBFjp6eUzP1wOSsK/PLi/O4GKtOpcLuSxkk&#10;NwFODQ8MRKMlPoSFipbZjsjF+EgclQ9v3DH2VJEWtOwCHmm8bG04QJx76xurXju2inBRhHiSZ7GD&#10;URUAqb0sTFEAFkZsEQdlDChIV9rvO7jEwoU9FV8njUfdwwx8FOJPhlLiUZbhGv2FiNsVrU6/G8nH&#10;BPciaVrYWvZ30a/5XbmuMEoQTtUWgSRjcyKnjadeJrzLk/LEFXYddMUy7VqE/YJDljauurCYRMel&#10;qjLDZV0rFWVOhc2TQFEmg+soeAMPaJKdOHGCN6tuiLCielF2FEW6Io+BUbuzlXyvodHh4R3L0x+9&#10;ei25VdG+x+v0r0GmyziIZLWAF3Ulh2D63FssdOMuEzVX2KFiKh5UcbhmdYRuFg54XmnyvkjMpTdS&#10;1Nsx/xyQ5Ucj1VE0zTxBdbOWsnayF+NH5bVjp0+Ojg5LRknlwZxDcSBEF3HM0r1ncVFoNvFWT2P5&#10;0EY6dWLUt5QetE2ieV0s1yLdSGNsX7GCA4Z4/u2f+ey7b7+5wCFtYnKOm9vs7MLcXFomW6whEUrq&#10;B3q7X7h26duee/rbX3j67KmxseHhSydPvHT1whPnTz578TQR0o7Gur52Yuthdlqg/d0d7RQS4gsW&#10;Cvb9h+MQVwMrA4N9LjXapgfKkUwz2dSZXyvJWaalakyD9gsnt+O1hcvb+unPfLaFpn/mgtWEaSt4&#10;Z0VNOUSRIqz8P8oR33v77cHeHgx9vWaEXV3md95559u//dsxsSCg8EWv7NWvfv30yZPQUw/PWLON&#10;pVQoTNaQ4ssUWGgrczMz4q+ZkFRZWwEwwjU+kroZWLbYk+srK81myvuM7dwLoNsx0N9Fj8NL0Wa2&#10;W3nRymPQRCy1QNBeWI6frYl7c22dzRr0kUNAyQs5O+UB6COqsyINolhOhVpKOvrZ+5uHFPfQVpsb&#10;4Blbo0Ojfb19onzZSlANCjnWqK6EDDE2I6EKRQI2sYwunQ0Dl6TIYxGfGD31ta9/0zZJummuxnhg&#10;KFz1JPGtcCZpTu7WNoxmhL+jG/fv3rj/cJV0X1P1+YuXTp89H+UP8fYoFu0dzY30ZOX3Zup7+vvQ&#10;5F7+1Cs/8qN/srt/8M7dWxNTk6gOqzQvDDSEgBgBNmeA+F78IPZgExtCDkAnM0BpvhQ/FwhhGXCL&#10;IUNckyJEGuGhZAmlwxUY3oPKhk+SKC1IsA63qYwFYbWnIV3fQKcbVzy6BjqH4qDpRYlJcz2/sM3d&#10;gzsPJ1nehDglBaqq7e3sejh+Fzh26vSYLnNXV1tfDwODyCCHJBiF3aqpyfGhwYGr166ePX/Wsp+b&#10;m17nsl3aIsjjP/Mz/zHut0X7iYPfwOAQI8eKegM4xF830lSEsZocqD42rOiaaq6e+DyuK2O29HrA&#10;Nesbgo3fdxjr2ht7V2CQGwubOaJaoJRdqY3ov7a1hTVx7drV+w8f3rl/z2EpJqhAFL0ZOiZQ19xc&#10;zNY7olVyqOHFHK/l3t24njhI33znrVMnxh7cvxdT7DiFbLKQcYUuLSM3pFIZPh1Vby9tL1yfc4VN&#10;A83J+Vpqm8Za1FWrD5eBYTqbTvZnnn5aVhkdKFJ/jrjapp2pzaPtAzbQpl7QExsH8n5XHyzXHzl/&#10;MxAQRLBMLXjrETokzGZFbGVWWhIkpKfzo5A8PlxeXFrfsXpjkmHaCTQol8tSj2puumhpUQWdSHsn&#10;otBrGwokJ0+khdPET8HsrwjFiYexFze5Ysg36loyGxF0fGpC8uQ4g4wKPp5eiI56vqk1VP6xq86c&#10;+OYWLhqWFh6JJuDCkrcf5ZTMvYWdnOGQMNTjQ1lsHmI2E5pWAKq0okTqME/8mdc6OAjj7xrp75dV&#10;gQzde3QltHQy2Z3atXjWVrd1tBBTkeY4WztbO0jVe0TSXFgghIJPTTrGsVeOikiopesUU4nOSr/Q&#10;5tKDToe6OUgSz7O1BfLGOuMKj+SFeYplkECOSzNPvo6DtUkJxiLEZ2ojbbve3hD/mInxaak9LrLU&#10;UyqGSqMOUcwICGrRgcFeGzSma1wvg2tsAi9EyAD5rS3IZjAqqYCMxvj/wNAQ5pv4HHQ//bRQbLVa&#10;owII062hjoXsKItQJEqkyAM3JX3gSEvqdWtzdnZ62+RP5OgQDyJH5RNalAElCYjMIKIxMnd1jQ6b&#10;7EvUFTekcTKqfeoHVaJogz643Q1dLnr10UKBqGZYvq52fYMPRtJcX+9B+ZC2znbvtKXNdHBrhhdb&#10;Iz4VjgxVEEqnG9sIQ3aNhSHlBZFpCcR5pcUag30afoDn4SIZSG8sMnbJTb1eX50ol662sYg9NefG&#10;xppMJ1MZtXDHZux1IwXx4rRcU4+IJem+2SIpFKsNIHYGJC5C20K9D7J+csgcHOJJC0QWOR5F0K5i&#10;TOAdlZNIQh2KqnXr8auTvVNfl2o8xUOEKWgzOdfUOXg4dBhCxGxrNwGjhrHpZC2wybC65UzUIuMM&#10;uG0mPKMV4EdFtjLGgSebonDhiWVBB4CozK2WOj89c/cZJvPH3cXk9UX0KrmEjrgfD69L8yujvZZs&#10;JDqjgBRgMt2OSNvkYKYfjDomYyvd2qyo8LtDPSzFdGEnhHyT0SGa4DYGgBP0bVngiWP1QdwkXq5M&#10;CCtyhvHsA9LLDPwPVZdnzwHiypXLHr+Pt3FqMX/TCCa1H/1qY3fyes+lRM64w6QINp6pBt0kNBMl&#10;gThqZctFYV27OXI9PCPiARg8Ur4dGCk0Zwl7gZX1oeLuHbkm+vB2BpA+aoVJrLNjs2b3D2yk0ydP&#10;49WdPnUSEf7iBVa3YycBdAMDkUoe6BkbHYnKztGhcENrJnYMFoGCkU4VJnOWTqogSwr1anlhkZnP&#10;2NDw9fc/CMiKqx3DmETa8D6gl2bVifcsLWTehdC2I9Y+MTPPa7OtdXiQuk7vQO/AQF/vIJ84T7k7&#10;RiAyXimIhdXY3I7lMTs361yWIA4N0QPL0L9foYVSl4TOC7ipWmRF0PJmPV855K1bd8yEjoyMfv7b&#10;v0P9Ff5rWJtK3ZpoZ0Y9M+xpiWXphVVkhPKroIz/5Zdv+Wf/8B987nOf+4mf+AmqPV/60pewKi36&#10;v/gX/yIQVKzXfdZflX53aMMF0kt5Fm97MZqVnLMn0jyxSR1/8EAgC7tASR4qjgcbomkEMshKh7+o&#10;k9jMED0zhp0dPId6+7rtZ8entUMpUBfe0+Y0AuyKw8raqvmA4v9j3xK2qIVRSwtieFcwE2/fsYKY&#10;WCoVzdwDiEXMirZ2pyfmDDKrfHhjTU3P2avDgyf0DiK1pdZKbpRhjwqgEiafKyxUrZyRaffE9zAO&#10;4NW1jCinHo6XlgWPor11yqvVxhI7zl84TW9lbVNPM2ONyDtLa6u6sIvrYV4Oj448++LLVrLoErv0&#10;TORXTDWMWqvpQdqblx999Du/+7tgJuZyAv5EP7laBTIzOeUSLfRoBTfQDAtnLDapx+kSRP08biop&#10;AlMAFINUOxQa5OEQnEO5i2lAxT06zPOiWmKoPOxklRB3HPYG2GlhX5nRicRBIWhRWUz7Ot3pehYB&#10;jpn2nn6aVjogja1db7z37hNPPvP7fuiHMovf0ADYeDB+T8L97NNPXb3yCFt2IxUE/9ZWFuVnHXKr&#10;1qYrl66eO3cemFdsdOK9Keui1CVr4QM7OTNhxB+0Nj9Pd3rXjd+7f8+5PjI8EopPI7QFQaPPcKtR&#10;ZeeBtSv4a/7GKlXfo0UFmLTeIScXckkxuamvyDMcgJvOnT8XbMYMZpya0TEPaPmeOnnqt1/9ilPz&#10;/sSU1JPFlqdE2iNTPxFDtSrSV3CsSSOExKDjlBNm5yhAOVJmZ2dtt6w6ki1w2VJ1W5CRV4xK+b6k&#10;LKnYztH6g7Xdta3mgbba1vSdG0eaatvrt2bW9paiiOEUeebpZ8ESGcTYTrLS1tCyPUNubqthoAy+&#10;cJrs5zp9vPxg2aelIRibniIm5SmniZ6BkqICHkHZLK5U4MfgYBJfadFsbneROk/oRqRL/AQkRvQH&#10;NTZ+WkG2gi/aXpkdzqhuzp6cLtZYErWQhDArkkhVZRqWvrQ9WCYngNh2U8UpVXrBGCYstLr6/l4q&#10;kXjGcrh8jnuDSTlEqEPPzS7IaWjjt3VE39uqTDGTceDmAlWTkUN3ix+wYyyHctDlkMaSH9TVGG7T&#10;g3GMintQotmZWWIxpkMiXp9q+vDk6VEtlohYy6z22WCaysfLjVWdjqKuNEzd4gZOFdZtehoyHkFJ&#10;7mjJJ7+KrWUiW6mpUggac5fGpaNTRlU8faWTO+3q7XTlGsGdPZ3OwOV1K2i9wwxizbG56qbaDvg7&#10;VR/MZnmw7GF5cTX4dp2x4m2nMxjRxGyIp5uAuuj28bxRk2xbMC0NiPI4rxVGVkZ9IqQaOoh5iHjZ&#10;BVfK+GZhyAUqSs5wZDxcix8No8pDUXNUervRuNGy0zkOiBRqVx6CMQC3trlNhR3CW6SUw+rWj1SC&#10;llwiXIStDfDulqPLqpuamC2Mt4xIWE82s2sZGerPgvHJh9UAWtVB2IRlmgdab1WnM9lKI7Nhf2M3&#10;wrBcp01bO6bkmkHygmUUe0ZdWEYeFsB2MGMkmbpGiY1kLtziwqExMeSlRggrs7YcmdegaprdOMry&#10;qZA0g0zX6s5HWB4WUIZuw50gt1l4uIroUnCi7TaACZNdKEn4XB0flVHmTk1PmufhReYx1zunpuam&#10;KRY71NL8LHLL6ImIZXwBBGRPXxukiK5rO8ibJXieLqmjAPuga6HJx85OTxfrjyOxxpXHh7Cns803&#10;4McUGJOdcfPp0ycnJycF04xb0H6EBQe7Su6XhOdj/mBF8UPCm5HzCh9NxdLcIuVPMzf9j3LqRj8+&#10;R2JQcacakKFwYkOSsI49cYW+rCyMjdgW5ZlHyiCan+xeC7lFfYYfVgiIIyMnCjXheGJiHP0c2GmH&#10;EOKyPTysXOcheiK/6WyYeDrzW1tZ9rCI3Zw8ecImlEe6zehwhyhfGPSZMjXknyMh2vf5q5ZsZtDG&#10;Rk6UMlEW74DDU47DsiiXDC1cVUOvrBmlaF6hIzXEo/xmMuIaC7CgrDJ3l2/px81HmRLKdrRM0pVM&#10;pZdxbomst5hBiorgxfDISFdPHzaaY+DU6VMWO+6UHeRUiwqUGT2lNhsiXDr4bsT8kr3iE0g6R01a&#10;dnd/9MGHZpsQU91gZaDVy7aYEFqLoEZmz3HhN1fXtMbEjqWFxY3l1cW5BWhWdMWjOdbEIDFios3t&#10;huDOnT3nGJtb3gJEMYhz9l84f7K1NcOnBSYObaBMuaFIxyNV/dbb3TU8NKaAQVC+ceMj77Z/cPAz&#10;n/1c5qDj3asXD0PmuSfap8p0XXFYCWNVp75U6uFm/TdpogIOAfnP/qkflRHiU+K8/B//3F94/913&#10;//yf+7N/9a/+VTLgZjYgNHRqtAaKlm4R6lM/RV8EohYpwbT4N7emZyZp6Of0yiizF8EColTcAbQS&#10;oaxa3z23uCBIjZw4Mf7w4dDwgFgQt9Yo+YYLETnocG2zWphxPbw7F1eV5vahATpBSXXjbWslH1T5&#10;eodH6FjkOYj4o/FGuysos7QD+kCmztObnZodHTl5NpLI/dE2CvxuJFiVEUryx5sv77OQezM+VRRK&#10;Q3GO2IMSc6Cnnz6Lo8rp4miz3vwBwuv4+NTU3Ey4VtLKppbF1fXrt29MLSxBSU6eOvXII5ehvPGM&#10;IGjsaCmzZLrGFoRG6ZPPPIVr8/nv+I7TZ88kg6ups5J7B/oGhgfkwcur69P37rhNgzKbu8y+s/Hx&#10;UzL3X1UvDwrBI/3raDTCWiuQD+5Vc0NLnEy0yDODTISbmHZyc2EmM08BmOnAxfrIXwzPNYy6tCJT&#10;qUmjHBMREC7yazVN+8zxEKZrqyfnFm5PjD/73Est2ly1zaKEb/3KV37ziScedzDDmCmJhByCT3aw&#10;S9RNsy86GTU1ixvr09OzKIaWpuxEq9dqFDHWVlbGJyFzR+u0KoLsEv9KhsdhUkJCKgJzlM45kfNH&#10;Lj2CZQiMiZa+IV9OeDWG/5Yc6pG9qEEVaocQKz5z8lGpK6zzt95+e3WdmW9waA0QJOON9RUrcXFl&#10;WQvAyoHBnzl71sRQV2+vWSL4lnCadS0cZyFpUYmlzbp3edQSI0c3QwjK7RkTjjmqiLe1vUEWTn0A&#10;InclGnMg/66OXrisI2R1aeneW/f3l3fb+trrOhAfahscZ0NNu2t7Kw+XpZjLK0u4eljOvo5dTcCC&#10;3aO1idXj7SPZYTJL9i0DDcrk1YnVqh0VkdZD+q0eF/1wkPZ/V+/lREnwS0ZBc0APEcyjYAjHPzwm&#10;YTgDJmnmFRU1Ax+BD8Eye/tKHaE2iod+2+TKHhgyxaYf3N7b6OjuCXhzcIQ6F76LETHbf3fPepPF&#10;ogShc1k5KjRTMiG711SD+iqoROrqFlj+ZqZHQzevklB6M06fsI80+te1EIpqGqFEfKpM6+VUtZwK&#10;tTKjUx4+xxeL5PTYKYo945NTUZWprj4x1B+GytERgNFrVU4AhhuaW2mzB2zZNWLfkLpkbWtpcdU7&#10;jRBOal2pfJu3BgrQyaeuji2qwsyEtEGKHdByTXtPB0orfCyaa8R1Wppwmc9fOt/Q0nD2wlkk6+Y2&#10;PfVwaVzz7NKcB04/L9NfKQlrKG/rnyCuJCgB+hM2dtwJLwAIU1Nru8VMMN9CCQPSu0gYKzqKDjxJ&#10;LaZKGt8NrhY1jbxoEepajZBO3mKOKGqEXiARAPfP72tzfVu1ntV4cKirFt85fMe4tLMPzvlRvB6L&#10;My2Hpzj4RbNQTAubrVr/E96JBZ1ryZKIH2mgXJSxoj0Sq1E3KEnyl4J9xs17G0InOj14OJlr3iAQ&#10;nRFSxgQis0XlX2JVLBcpzFetJB8bxRBUtPhttoL70uMr2iMKFZe0YzeuL0lV0duSoPBJP5IyUUiN&#10;/42/66GEhFAVhoDAGT4aIjiPSku0uhqqarq87GVkmFbbypNKPzJoZCgWVniGW+JcWGvGCL3QCqUy&#10;n4YmmyIpe2XwKClKcgdjzH6/KB8pyVTS0VhN3hkBqEMPPylWTd3tO3doKqxrscborgY32iljm0TP&#10;6OhYCy7n0nEN6cyIgRM1lagB8ItIbHdY5Ywp17A1NkqtmR0eUC04e5nMCUaXYzuVXgJ9UsBIGJbi&#10;IEY/SSPNC1sqci+6BpnzLaoFjO8W/D/cIZPVyFJsqVUM0vkk3vYc9o4jtcgH5YDaRxdNPyCfXBhM&#10;eCTDQyPwVesmjl0ZZExDIblFSQeiylr0d8L4LLimhZPKsoExbo/GX+xlVxaC/PLDKcPtFdaqfRX9&#10;jEhqRIzAR7koSyWQZ2whAjeWgqEiyBBjx3S+iGWkn+7Pd50xUPeKz2wQsviPgT4iTxI2SESDSx6d&#10;jmx6khXWnQQx83N5H3ptpd1vnTNccqwZdjvYoyVrTd65fW9ufk7HCo6Q3osLOBAX0seJmKSy26Ku&#10;qQvUxxXetFRnT3JEI5MF+vQQM5tVcv1sqCiY5Fuli+GS6LxGEpB4FVblscFM4hdSxuX5RV6GCytr&#10;ukuLy+se5wbm+/Ka6RazNT70mWcffTA+XSFce3CCYH//gAeiJov02S7fuZZrV59wUXMzs++9ewPF&#10;pru35wtf+M44ygPeUkyXgjDpTsx7KAOkfwN5KvBh+Sd5wn99tDhQRk+d/n0//Cd+/x//Ez/0R/7E&#10;Z37Pd46cGH35E5/4wz/8J/5Pf/JHn3j6+Q8+uN7GLYRVq94SnwHrNvB3pJK8hni6R1qlVgd5ZmpC&#10;1ZjiL/YrmWuBUVk90uP4R8GuEMWqq3VP4rbc2Mi3bWxsNEviWHsr8wQy6KGRMX6VUvPFhTnZ4Nlz&#10;Jz3bE6Mjbm50YMjLtVltvDLNqId7kIZdY1gLZT490rjSP78/M7VAskqO+OC+yeKLfT04NCrVuMFF&#10;ANlCrSgH2N9xDzGbsmsrihMil85dmRjz3Mi5bQ8NjT64e5+2VXIoOl5FcVfo8FfEhZZ21J8mtGW8&#10;hFnp/tI63PHM2XP+1nacfzN4lfWYIftw7n0r1GR5Ze2555/77u/5biPrccxLdySVtN0qzzYviZhh&#10;iD65o8OsiopYXXoZGdUv5XDGMctIJ4GkOMnmqHd6OLAgQiGTROE2R/VhtmOaKs5C+x7DnxC3hkp0&#10;7jCHIgKf/ntQx2pSxpF0tWZ2wNDCk2LVdNTy8o1741TiP/WZz35096P+geGJyXEv+PLli6dOjZ05&#10;c5qaQwkLkokdDGTQ33d98Ttv3zZ2f+vf/9z/3tM7MDwy6oFBVjIGQQ/LTkxFeWR2+IQmy8gIlTNs&#10;B7pRKCI4vghnIueIHsfIWBRrC2PI2guVJz2D43Si0T/rQa8oBppZWEpMVJswXG/evHHr1i0V8eDQ&#10;sF4GjEE8Qd1cXJg1YeDUiRHm5IRYND2LGpHJN1tWVRe2TKqLDVEvXVg0x/X1Usg7ZFMe2DwZ4AhV&#10;KZ3Q9PZDiSHyEpKd9BT2kw3CuYo6hIhdsqqD+YPdyV3Wi839LXWtdXU99dQTpaBL49aKIdMtp8+z&#10;Tz/n0yAxFi8kd2Ni7Xj7MKLclTSxn0di1er4Ss1Oteabcyq4XtLEEvf+61+ZsCxU5LinpFyPCvT+&#10;wUBfP9AoNUI5UV2edDZc9loNtXTlTPUWoT1iWwnedonpHZ+i86Gf7iYisYGZoWcVvjsYM65XdkoK&#10;+eLqFYYuY+7OWEvnoZTWU7sMdXubiGZbZ7ckmzoE4A/GnWlocF/UzWqYVSHA2iRQ9DhWpl9dRIGL&#10;PlTkuhvq1dW42kwFRwYG8RwmJx/6U2/fESI1FNE0LONf1dtjroLcRcZgjYjFzDsoeYZVQ3Oq6uwy&#10;OsalLC23DKRrgxTSVZCR7QNL1x3Bs1fnJUA7sXaxVk2gFzqKNm4Te5qmwEUoLp4nCRhNWgmJ/2h2&#10;m70L072+1mKbnpjNaFmxS/Y6GDmR95Ja9XYh1vQpzQQvDxbotL25xizUX6xMn8oa/XfiZ4CS4p2I&#10;8VZDGXtXwurk0MuKlIdeQNr1+X6LENqTBVnmWLw+6WwAM+VkoKj4q+V4Lc5Z8DkQhVfuiEeSK7Q5&#10;aNFmOAnw4eZGD9CCdNkCkrZGd0+nNF+UgNKPjo21cJ8rB1PavgIK5kNw+tjY5P+K9zXGauSR1tbB&#10;/AxOk/LSRKR+F0GlGAKFywpHFLUdovngzMR4ZRoFmUCK4U8p0mH/pNrhMC0twgHrIz8aSdd9Vod1&#10;66ur8pyevi63Ah+heuW4s73bO5r6unvoBZmscYMZjYgmo/iW/2SKyco2zFA8Vwt2ZlfELQadSdtw&#10;cWUpgkGmVaBFRb7HR9nehRKYgCOpkn6pJnwscNonuwVlqikUIa64j8lhahRI7sE6dxZZmXJ3G/bB&#10;xITDSd5L7zEltDPSbtOnGOKANDDMZqqnj1HsGpWjYNZJlWR9OaRynheWbmlxJO0p1kiZNbNLSk2l&#10;kVUfNVIhO2PJTcGr8PtwhJFOsJ0OnBPFsjJEymPigmYtAPI+1vszWYYBoK1c3BrVWhmGsP1cbBr+&#10;jeZL0J6YNXUpaoislpHnjEm6nIJPZPUK6aG8x1tFIYJMWUPMbHZmekWSuLo6NYOiN8djw28SkZeN&#10;SZEt3MA8e3umjVy188/1sAeQ/ljcmWOKEBJiU5JfRIdK8urTkzB73AKcfUwouUhD1zSQLPKb7ADS&#10;xawMT+tPSA+cvv5HxI5hZd7f0b7TyCYPr1CHD2i0vyNgpukQ5wFRvur+vft6xGdOjVVE1R2YajL5&#10;MFaRhx/V0Ci34ztj6m6MDDHrq4X14R0Cuov9cVlyRQw3tIEiMOmFFp3YRDffZaVkUDC0Fe1p53Uo&#10;o5I5yERqoNUV/bXxqZmHMyQLVnw/+tbzz1xz6OLRq5cgLmnChl6TsTsvInYRjc3PPv38FNniqVm9&#10;5v5B5/XQ5z73bYl6YneUAmk1e3EqmFQiSabLJSqk8twKHpUqIYnAf/lVjpWISZZ/KeTpZEuytuPb&#10;H938ytde7evq1ByXDIYeqsgOTVtGohUFY4+zm7NyKS9/IbP90T6INXkqWnBVDPusdrDfgd/1TmRI&#10;wrnWlfsaHRuqUOqKgnvoBm2N/JGpym2eOX3OM0Ns0cPENe7r7rKG7z+YwOnx3iWReit8e6KLR6As&#10;xAYcgBxYItHszFJne7d2yerCql6nibFoocX7LITe8Hk/3nlRCKt4o7mlzPsVeiyp9zB7HIUhPe32&#10;9Q1qg/reQkOEiBdVMMlu0UMuYur19sa9qfH703NwoQvnz/X1DbGXgYZE7SM9nhRLWwc7RGtxT8dO&#10;nYbdfuZznwMRBd6RNzag1WaLh+mNudIU3wLF9BtvvtmAIVHsVg2DZRgkcVZgkIKUN0hvysBYvN2T&#10;GqiQvMr4T6RGwu7w//ZkNMFjcmIVJYDIKlmdoSWk04TXkR9gWRGOs+oxBp1Qu9AGa9Y2d27fG19e&#10;39KP+63f/G3yFzTPxRPMMJfS2tGKP6HBshSFjkhBKYjUbB/dvmUo5/btO49cuTIyNmYexbyCs9P5&#10;pNTBRDRv4XhDXcVJEtwro3KQznaTbXhFLR32WvS5Yq1JUiRyzBU1Cv0Q6WNcQ3oibwaa8vS9rM3t&#10;9Rsf3vzmt741Pv6wX2k1MFBSZXs/Cky+xWyNsGVlKqNAFnce3BXKqA4h/8wtLNDmaGpqC4Pd463m&#10;I2fmjSFAVF1B8Q4J2I8qxV52144Kz00UShFOjFrCiyisOnWWFhpfoX3ai/FAsyCbDxrRExXz7cPt&#10;dW316IZNY5Kt4925LWl5erzHB08/85R4CA5J8VFVtzaxfrh5WNfD1lTTudYsix7K2uRq7QYt0mJ8&#10;l6fDn/O/ShODNuR8SpEYMQoDW5GFxD/Qp3M0CJCZVTYsv7m5tLbS0d1eVC4sEv2TRnRbJ5xuEFTP&#10;mSVpxhZQO2UaQyvRQgvrnGE7TSiNEKqxyZAjagFyLBOpsC2nMiQvegw1NQuziyoHZYzD0pyJpMoY&#10;1OxUNMndArA5ViXEATYQRQyfNdrLCd+BcUv8aYAQx6tF7hKXL0o9DKA72np7u4LA7eyfGB7s7eyU&#10;OXEYHBkciX5ZSYYQCA3l04Bm7KXXCCI03ypUOhHMQcsLkvIGSDsArKSQZqzqqGIDuukhVSENVjdE&#10;o9vOlNZUpr/NXOIwSJqyTwV6GWWEGLfCBMVtqI7CORxb1pLDHNKuZ1mPSbyjTPPjspz1lbWIs0Cm&#10;U+ocz0zN3H/4oLsjMyiZXqjQuh2sZerfRvDY3Y79osuOyGhBriwuS1E99gwJp4UWAce4ZgDpj433&#10;muuN6Rw00Rpu6WwVdcs8QMRJItKV+iHO8Dq7xd03tATy7BJGZzUOhkzRbJmA1qvxKvp08j7tDoBb&#10;cA/VsaxiZWXFcoKRQ/p10Cx1aVaWr0i7vEbn0gvPc0aJhjSZVWxq5JMTH6Pi8ldpYjqsyvUbXgyR&#10;V1R3+BZUIwWKKg54hI5QccexEtAEUHribIaWsbWzMA8ZW8W2wjq1CSIaSXuovS0ne9WBxRbNbNxH&#10;6UDkezZ1Sv2LMNDX12nc0N0liRDzObfVKLpQ0o9WVxbxpaQEMX2sqaIrt7i0Imv0povTr4Gtuo4W&#10;lc6ApKuSkqlN0WBwDVEnRBKbHVlI5lnIeBHTjFB0BA0F1ON0OaCVrY3azRCQ2nb+UcHqI+NkQVw4&#10;dx58FGZ4kUR2TofkERwmVI5ovmfU2r+GJhVqSShHwXhT06fhpbVU6wYC2Hr0PDei+mvgCAq7UZQ0&#10;93H+WYGPjp2iqXHtscdamlp5SYmk6eY2QjS3xFf7TvtVrehZW3AwrqxmRIG9PXa5ppmKylzqG5UR&#10;gkjRh48QTIW/lZUP4s4RFt/DHGQR2YnkwOLy2saajGeBJ8HM3Bzxp/nZeVnj0tJKuHqrq1aAWAWj&#10;1pjwvrWlIp8LMklTo0gpliwwNV1IA3BUJ2uwVcWbjIdspr3gUMkUjrI4k3Rg3JiOAPrxjg0oBE2M&#10;Nu6Og8+3FAIbB9SYIYNtLdloO3iS4gJWSn3t0uKyRWO4BHRuB7ijDCgYgtnckVsXGnvwfGeAdrMR&#10;FHXj+uqSBRSpP2/InTtTy6bLK0p3u0I4S/0T/mZSidLywQIr86jS/NyaNLdIYdk8sPb37tybmVvC&#10;lPHn586def75p7RTl1aWIkDaRJ9dM8seivS60831M4V59MqTDx4+vHvvwfjDqf5hI2iDTz71dAe7&#10;eloPeV+qn3AWSiIYfV9zgV5qIm+Rvw8vvIhz/je/ikhSySOT0eSsEZ7SRDn+6Natd9566/yZM7oC&#10;IZTlSZfs+NgsJEasFDAVn4+enYPLdmcoyI6S0octl5Ix77QYSwSTLnRb+kRasTJKq+DE2KiuWcxZ&#10;S6HmqpQxNlqGcSJIytS3UxSNtQj5t/rGkdHhxpamvp5+F6ovOnpCy3oYcBWfAtEqtuNRcnGq6u2t&#10;Lmmf1YLfLl28FIZeHCAjCFXeW34ld9Mo0FBO5ZCOkvgbIKXMZUsnwuY9OEDCwK2mAYiYYoFGPS6V&#10;U8QyogO9z0+2cXBwqLq5/vKFRwQZ8Fgw+ZpmyJCvs3kDMhbcUTthZmFB+Pv05z/n0i05GCG2n4PU&#10;VisjZ2HpirMSU9in9uLc/Kxt4N5tC80dn1ZO5yTESSijAlyyqSLymd6NtCrDCGkg5C2npMkJVGn0&#10;p9OjVZGzLfVofMkCj+3Y1akO8kQSNrwCItyra1vjU6lkZAgnTp6KysEhyZjWwcE++HpXT4frTMFZ&#10;V0VHBuRRXkIss+bmFh4+vH/i5JnPfuqzad8Ffc/wbCT+trbWNtJjUYVfv3nT48JyLsUxUkqDuTbn&#10;a3Ob2R6cobSHIpwlHU8xfADs0IwugONgGSsxB51Xht1hwvrNN97QPvZRdoXFBiHzaQ6H9BL291n7&#10;6IfivNqjAHE3ubiyNjO7YEvIuKT4BZipxz+ryBspqZwimdwpHD2aJU5uy0xZLUO1z+cX5jmQFd5w&#10;bRFojFlwheeao7iQS+xcEtAO/ebalpuv3hDrm/qbG7uaLNDGkeYqrMGZTQPn8/OLcBd4Kh8mTxA7&#10;uam2fmNqc39tr76nMTI6QRNLmjixUr2ZiXLxPGkir95kiQVNzBbhhpyahbdMqH4ZWCwfvr6pxPTA&#10;wxE3rel90JTdN4WdwRyLRTWuWo6na5k0FB4p3vkfEj9PDPRk08W8xOMAskYQh8w1JpLC+Gh5CQCx&#10;QRTTWEYcKZqbY6aHqLOxgZANoaG9wO1CxKDoBMlNxuIjrOZAI5joexJXyaBAF0JwYVXS/zILwuvC&#10;4Rszhox141ccKhRHR0fQ5sggMPcC+RQY42CwZ2BoYBCP3kOZnZ/HcbPk63kBEtRtaXQ+grlkPF4W&#10;WoLStPD/KUHu5oCLy7ByL9mLXS/yAH4GBgd6+3vIkpNT6OnqARn29vcbpU8fM6hasyQplSG2xHG1&#10;pwcQkVVko1XXsPqQhqIbZYI4/YEmaStSU19XbyYy4QE7u4Ab8ePkiVGpRoavNzfdtXI3erBk9rPg&#10;U58Y315aVHi3F6tDc4B7sD3fv7aqJ4kQvyC/X1lctQZWltep7URaS3OgOc584HVndRo4Xoa4G4MW&#10;uzp2nDCUMui+v07udNuLDhzozpwbLsByijR3LGcgkqrTg1SS1dXalaSsbApL24qwLcpQl3N2f35u&#10;GSAoDrWSeGnnAYEjF6cD2KqyN4OtwXwzfgrzURwALINAlVH7cCvljPUNEZ3e3ZXstpthbO8QWKR0&#10;HArj41VFJmlFXhhdfKaLnAvb2/oMftKiji42y8+Am0mk8AJxhTOKnR6gQImfLb93VMF+LSeO5YDA&#10;khIkgcNvL3p/tLRaO1qa1BsR0y53nXMtnIq0DuA+clFxoYgVRvsMJ7YAuUCZI1zUMiYYiWunvxRC&#10;nRzVsVTsNTI1HcgYeIYcVfiIw4N9+l8RCDw67O7qHR4ahK/ZzpEzVfnFyMuEXaxvMggWCK3Q5kMx&#10;iDRxOag91biWQd5lLvVG6OHD6jwJcwsGqFwFDletFYP9Srbk1PmLFx651js0eurshdPnr1567PG+&#10;odF+/wwOd/X0Dw+PCqycALGJNXHsitHhYRtdTFdnq8U7e7rIPodoZ4FnEhrFAMU4NXFKx2KGqIwo&#10;Bp5ym3j95bC0npoxliDPaWZHiS7cgoywIK/SP9X4liyKBnIaHe3CDafsqHUbQXmPO8yKDJbiRh3m&#10;jAuAgTHuQcdBLKOXbBJMlYclJGuMBnj4lYfMsDKj5dpEtVgnq+ciXyO5VCSXQZkyxEd8J8Teijp2&#10;EjpftWc3ojnfvnPXTgPaFfJOTVG+zJAUfT13ZJpSJ1R5EoP5ve3TJ8YM/tFEY2+eKbrSzE21HhJy&#10;4Dd5eqgzId3FFkb2EAuASDakiHR0Z2I9YFLecNrBRbZY/j63ujG7sg5rM1Ej0Xn02kUGuTMz05Ah&#10;uSvcFpW8JE+S5ZhTmgQaGh5V4t+7q2M2fYKa4tCI53P9+ofBw2LFHVUa154evXdJMrPGwVSOaSnP&#10;ofokSd5/T2NKg7pYJiVlzxysqwQba8C/+fobUxOTMjH9c8HL5Id0P5lAdVWZ+ytNZ/cbIjnlWnV5&#10;QNQCJZYua+kcRfk5tiv5WJDL9NycdvbU9KRDxXBfcOR4SoV2EOZr6OkRbgrBGioTvdqS0xbF4XiX&#10;mQ5W6ba2UVZzVmkoFyOhyLzFYDu9ACuhYW15c2V5zZVwSaFc5SLt28zi4QZlPDMS7BXQojKnEodc&#10;316tE8dAGSfV96Rkcug/duWKM+DhnbvGGFNWCQf+Lm1hXrcOmC0qbkQndgTH5p7OZGxGgWuz/k0d&#10;WJUZ5dvbqFaA1zXIL/Rkvv2LX3zplZf9Lds6E88JoyWldq8pqANTaulT0nn0ycfFzZWFBQEu5t01&#10;1U0hnCCGpnFdZPM1AQDWjcAutwahEYnSrgrdAfUwdOTcZwHvC9MuUwcKI69EyZTCIEq2hlKzQwzd&#10;FcFTyinYLMe4EJMz89ZsW2fnF77jO9vbug189PSb5KUNuRPht6qjNVb2bOjAr80teN1rO9HLfPhg&#10;HE+xv29kemnOGFeEf/ejciz5wBUyBCzeOeFX1tdu3LohsYsoZnPjxrZ5F/5aIDrTDMFxpYe6WKp8&#10;dDVpP700pW+kW43Am96DA/GO29t/7/13Kb77joGB/icee9x2lkUKV0ki6xucxxEycETpLYIaoKfN&#10;kqiIRGbwB0Uks6Ih11Bb1F3ROYoxes4nXFnVsufrpcZD2c/oihT/kYxEGBEIc7bUiYXqZLw8xZkU&#10;vOyLaO4wfBJAY+ra2DL17sOjzaMm4ptdTeiJTSPNdb31m/Mba9PUflYda06K8+fOCn35GNrOM5tH&#10;K/sN3Q01lTSxr8HrDzdRmmj0sqR6fv2XNLFS/B1XOzPjHHewS9vctWmYLixgwTbOLsyL9khyUYSK&#10;wHLUZaK2G0kN+eURij0zMuUZtQFHL+TGyjSYHDluaYuWvQxrI0qkwP5i5lUNCMxYaaXekBy06qTH&#10;a1f+ND2zYJnhA2TCbP9Iggik8OKko2WEtrco5FZBrZKEa9MDLGtRzJsHhvoM+jmhLEsB3/BrGD5H&#10;PirvFBrqK0Ry6lPhdPnf+myup+rQ3DoYDZiiuS/sRJ3KD+/lE+CaojogB8sq8pB0AUDrMDxq1Q0N&#10;g336okNCpydD87mxtaHI/cTVMNpStl7xI1KKZMS0KEUUnXZhsMG/SNe8+nQj0tV0g2wAlylsSMGX&#10;tIn29yUl8pUYPsEydFRJFzWb+srsjuMygGsYWBmFDOn/mCg04dUkIvIY6ojrKJtBuInh2x05a2Si&#10;SO9gVEo6GS1Y39VZjZ9N6VkjEepfCkthtwfByIBe5UiwemOkE+28XEnMyeJV0CAFzImzu42VpSWa&#10;MYDiKSEa+QDm4EHxw6JKjxYmBW0BwxeTcOnjttOB0x3Klf/09EUxW/PWHjCe4xxxvITzurGWGNgI&#10;YbVzMztvg1RqS2+fNI84HPKLv9XaBv71YOxlXAT/7RGVWRA9rHjDpAZrqJNKWg/Ypiomj7RBEu+M&#10;P9qFN2eDyPB2tgkkh5jhHQalruvtJv4awd1gkDLdhFvnaxIPE/rKUVNjgpWBFU/DSaopoZGT+Zu6&#10;euigYzuTc01N0Vbc3k6/rqlpbnraAWv/Jnny8NHnsUh5FPd0u2zhwT2ub64X2d0UUbWdTa1mMNKx&#10;lz0HcDYTNxP/gnhCikjpPWUQOEYI6cpVRsOK6GTEi46qAWxVUkPlgH/26pqplR/Wt+xW1R/zFDqq&#10;PSD03tLXOzJ6UNt66vJjF554duj0JXIvdW09m9VNkyvb9xfWZzb2jhvbWzqHewfGWA9musKUSXvz&#10;YH/3yZGB7q6O0MBtzc6env5+Uq6379zyAnI8AdWiWpw+aljNya2Kb5+zjpZoykx+dzi2seIROFPW&#10;hAmrXovZtZopE0lmvDNZU4ePQvpkcW3JeJ2sxTBXGQ6DwUY9Lb2liATFCy1AQnKIdIzDYIDj+Pcg&#10;49qTySKKHHd4jRmIgXzocjre4rZdRyE8Pbc4wGEENmDMeYDiRV2wgAxrRaDbyCYE1ylBgqGpgdUp&#10;0bszYycjZYSOQGcusu9m7+WBFXkuVXI6pr6WfODy/BLNE0ZF2S7BNSrc8JJklH+Sgjl1SmYUrZGC&#10;3JW5FxmLf8IllvOkBMgsLYpw3dbR4cTs/Cysq65mcKjnyuWzjz5+acZE6/SUxqh8zSb0bDx9OaJ9&#10;bY8N9vW3drRjf9+5/cAI7eipE5hVhBjHH9yfW5i7df39e3duj48/WJybNpG2t73pau24Sl8vaUFc&#10;fsXxJNRZciF0Jti54TTKK33G0vGXfPS3t+tTvPrqq3DltH7yKPZpDtubWQ8os8VMWYZDCNcJi00R&#10;qRHFQT19xByiBaFIxgxHNJGWHAR1xqZdXh4dG5mZnOyjGNQHAUWyRtgq6FfRhs10fyxfm0OpjXpB&#10;0EGhynIJOwGrAh/ZcEbcHXPxoqeYRxAPAu6T9jdlFAcgItdjUdJEbGkPVShO7xXicmWZFeA8KEyc&#10;cmpbVN/Fn0PKH0Szki5H+fFQJxTo++Y77xT12lTDjs9UBGGPZbKliMRHrM9nAfxiO4Ov3dQCZEhK&#10;yrKogPGFybT33Esvf/JTn3bwGENBZvCkciFFPR57LK2rSm+61nisacHtU2dOKesN0GPkyM7tuILv&#10;hHlJYD7bgUFsuv/xLSDYpqNX4cPlRkt3p9AB4pedRCivLo7SsDVt09DYa4gPZ6yhrjpGgsWjtXl5&#10;fXt2eWl6YYke+FHt0dlLFx679sTA4Ai1vNXVeceNZxhm+uFxekPR7oxBsGFtlQwJJM8W8oGf513p&#10;vKChgPpC7o6eX7uhNyuQfYv/bT14JyKG56C7W+layLaiml9U6ArLaVfzeBivom+wwgxB9FGI4GDD&#10;ZT+4/t7rb77+wvMvwOEYbMoOx8bGPFJ9NHAY7r8dR44k1eXhkfQG7htBZSdZr3QzBKLiZV1jCEXr&#10;Oj6le3Hw2yPkFjGpzHimKxApAwVbITBGWSLPFmXVCaMBKYAsrS5Z4QoBT12OErDMkGEcZo1qZpiM&#10;UJaZ5f253d3ZXcZpTb3NUU/sM73VrKRdnVrZ2RB4q7SuPvHiK3THIiy8e7gxvXK0eljTXl/XWUS5&#10;pYktNeZaqtbpJEeho3C3IrXmfVaUakoDITmN7Jyb84vPPX/29CnrbXzS+1xe36Rf3YRNLjIK9VQ8&#10;LfTYd5V6LroQ3T3RGWuUF5awUHMok0rn3Wm9tx2SeGTO8ssr4B/THTfzIyjZ/PR8f38PDCbokGCd&#10;2fXtrCfDB+ubkU3eppEe8rdTzs5UDIA2fWxysmaK36zMmgjYW866lpy/ZD4lBjuFm8JOK77FMhjs&#10;bRz6YE54hHZBPWpdW/ymm31VNFlNKRlhtIuoEBi0jKtNVPICtAbWraoFe4MVbAFhAZi1vrJ05cqV&#10;vv7BWw8/Sq+/vhphWj9HYWuBRNivEInhf4WsH39hLTPSdzReBBkrSyKoP5esEY0+0/EHciaHZZiq&#10;TOj1qdaRkwnHpM2paYsZ6Zoj2Yi5tm3QMb44VhTCuvzGV+BolibsDpkRmV/KDPM3dTRi0lcJE6wW&#10;J48DE1pUBJ/D9aME11DTM9DR3tVShlTSTQ54EY0L/VUTq2Exu32b1CZTqmVoT2XOGU86W2T1NzZ3&#10;M/ER0fFjZdF2TDNppkrpMq2c49j3AYPC4abSmj81qe209hJ1Y7osnubGnX3Csvw4whrDmBf4VWX2&#10;o4XnkrCEHZGSLVsc4Aeoc9c25PqKdL9JB9krzBFUzCEzj1r08/DXZIUxEy1Rza7s7mU/GHRZIhvw&#10;0msK4zzz/lY7ZNoZLsfSBDZpQyjHvpBveDsheUKnWloDVBW7S6lD9NdtcGpEh8dGT6TCnioVG6Dy&#10;3Xv30gPGKonSRbqL3ouGKfuuvr4uB5JxQ10I0KmcXr0oQZK5e5pio8dVrE4Pejt6HGY2VhYYDNzG&#10;sJXUTogxkC3zTdgJZfrYjEoITVlqGZCNV7LNFhgxf5wBdY2eoFAkxZ21LV01zR3bR3VMkY4aWver&#10;mw9oJR7Xre3WHta1dY+c7hk5Wds5sLxXO7ux93Bpa/mg9qCpvbajr76zv7q176iGj2RL8vaGmv1t&#10;Yv9rmYUkm6A/hnkqLtfUfe/v/R7V+f37d5Pax08WTFjGMIo5QXzd0wCA6yAQZOovp1fOsJyggoQN&#10;nFZ8nGKdsOituCrmX7PK3GkkO7A6d/d7eno141DWVKCd7aiySR1civ8WljQEy3SJNLSi7ZCpUjmm&#10;oOB3nT3FJBPVoD7FawrKilAV4JekWeMKWWwHdGYn/YC4hPBx5FLK3LisP3N8qe2aGoCCSTWrjjhb&#10;DPb39vX0Frly8zQ7Bt98MZvz0+fP+RCIpF+JdPv750+fnZue2t9i1BNFgNLJLZS93/1VAbrCUv84&#10;Y/wvf5AGUFgjCTEhEUUvHXUsKITl9t7NO6vIFo31J6nzjg5fuXoWhUtvUU7S2mzR13I1EExMJSmz&#10;RJORoYF33r3e0dF96+ZtS61vqGc7G2zB8n7njdc+ePftd999i3fL3Y9uffjBezevf3D75g2p28zk&#10;xMriIjowmDad9waZvaZGYRGE2RYI2L5LZV04+DFkS8fneHZm5pvf/EYkA44PJiYfmvtBqBVkif7o&#10;FKP5FuJpuKfuiNZoRcIzUSnuSfZ2phOLURwcRS8v8+OoGpiIcunFxZWx0yOkm1y8luVBNb5UdKog&#10;DdJCH1WSg8xD29jJh4Q5/fcSCosXQbVm1goWx94+WneqARNPStyqOh2uO/ceEpvYXBPEO0+ywfRe&#10;yg6r6EQEBg33LmpBuAoWm6RcepamJNg+EjPJ21QkRVgGC60efPX1V1/tBrG0tcEhbeeY86a1kYTW&#10;MWJ9Lm9tqPScfbTGUuhkLiYCOiIcRP/aY0/IllWWz33yZTMx5XIi7QGzjHOAtAv6C9L7WFU/z9BS&#10;29plRdB0/myEGMuQH05kShMd7wSbeCXsK44iUV7GxRxpBmb1qXQc9rb2DF7aWjF44E0c6EU7L/NV&#10;UbtQSiUbrqIkIaXwfY018RyrqW/CC7szOXlrfJIw2ub+/uipk4o9p9rk1ITXXx0yfsZ0AJQBZusa&#10;dRDBsx9ev2n4am5++dd+83cmJ6cGhsfkdbjQ7gsMoDRXSRZUuOrEiBwu45mOpV/9tV/VYZX8qcJD&#10;S6izSR3D3NkwB4QPV7138dz5vm6ev5lgl2k51cpIRMaxrMP5+VnmLiZdRkdG0/CVL6emgASs3rl/&#10;99btO5FBABnWs/FM6hS3TugvmGt7T3CTUshQrWKNS603cZsQ9xo/rpBN8YKjuGtPICehrygskT8k&#10;0dGLsZsCJEacJYrlQcFZjMgvNZgq0gHJKBVofidGBw0oUNGCWZ9Z33q4CdBq6I1idm1nXeMJOFnN&#10;5szG/tquvqSs5eTYKUbh6TDtHi4+WNpf3q/rNC9a0sTexqqW5JQ1W2HIqVWKj05JEzWdi1sIDqXo&#10;QQiQKNeVy49CbN5//7p257rkai24roBdLBZROc24I3vUKuu8qZAKqShoGnL7XJw1vhoGswmVwhWx&#10;QmVmaDhRXcX/qW8UQ/UFqRF58rLzkoopmfKpUhzxs9K+t4s2l31UmIaV9JIcX2Zz9xl7sPNlNlIk&#10;22LuUgsnSrumeIiLV8oYDxkdolL2UPYxCidksQ5Gc0r7K/YShe4TWzQPnBb3NkENBFBIlT9Uh4hC&#10;oRlXV83PLHS2tA729+lPadNAJuS4roth+u379zSIEVwSFRskmiqcKNWXlqCHmhx3ZWEe9RBuL+do&#10;M+qrvopXkDm8fV0RvGD3lT2lDkPXOzggiLa1xhJhl2ry3jYHy1jFSg6Vgk7WpsaizBemTfFJyhzC&#10;PgJftH/KdCFefUVlRlzVFQ+Dk69VHUPIEdyecK/3YaJe/TH6oINmYHTAsdXZ3R4Gf6hq6YSkwybT&#10;zXhs3puAGd4fwoAxBke7EZGGBi+rjY2WZITmdqcWTdfWHnoAgrtNGhlacbIy5hYcKTMxSvLMDuLo&#10;OUw0fwUytyHm8sSllpi/sh89bRMigPwg+LU1YTtogUbhnzrRLmSJL8P4jB5msDPNcXHdJnI93Z29&#10;cdo4PDSo4+CjxG5dLi9uRDtPLSTrqK/vwkwtsz4OV6EwFk0tzTJ74LgnHJtWtVf2IfXlxgDZ0Uqs&#10;YpIWI7tYTqXGK07Jm3Dfnt4OhO0yPCSVbDAL5Vy7cOnSolxwYdnb6e6WiB+a03ESxfpPICYDlxkA&#10;IF6zdeJ9QWEtCQyBbYrjq6vmVEUwklFYCiqrMDjTW+7Bfyo0anIn9Mf7BlD9gooiyQXZTyPP4Vx0&#10;bjLYX9SAKtYhycw0YWo5ujZ1NLZ1N7R27x3VAw738dIhnEUnM9pC9dwSBweGR80LtvcMYOul1lMV&#10;wn+7etuhhq0dELZM0sTXNycPqgAIY2N5YWtrNY1tUjNy7+2dVpu8v//mjes9fRHnhFUkyan0CCvk&#10;rQByobLJDjUDFfAfG2QXQ5+PDXfiCls0kg8jzhGPmbbOyCKW4QxphOTD/YES4OerFJcSplaD/xRG&#10;Y/AVg7E55AuntnjvhnGV9nsmqgtLLbkLTjhgyN+KDFdRrg/5IMoCjr1kguCk0HgzUZiBm6BkgLHM&#10;TPjsoJVhf2X6co+VyOkzp9Dt46K3qzwIwd0vwJbri7KFQ5Ss1HZ0/C+fv/jgzl39cR6idlRp2/73&#10;jL5KVpjUquim/ze/gqBFIC9GWGGbpXkRUeK9ndsPpqhj2cAXL5xhr3n27OidO3f0ONpoj0KRESMa&#10;qLQ1LSyDxHhNjjzz1FMmXhGrbn90z3WMjI7YeKRl0YJoluqReYmeCk3c2elZ2lFvvPHaO2+9ef36&#10;9Vs3Pnz3vXdIPN66+eHtj25xDSGmgGNZ9E+CHyNc64WVHnXkUAJjHR8/nLj/4fXrXhdesReKXbe2&#10;tiL9lx1GMd+5n3l2MdtII/3eEEDj6BWtwWiFlEI5Y6dpJJlYil1V3fTcTDFfqY9T89mxyuQHZvHB&#10;1r4u1sHmtk60NYuJ6LAMtzntjcrLjPJNITjGfsB3zczNn7tw0WLSxAwzqXQu4kK7s6c7g2MU8Zfa&#10;WoWge0tLOblQWKTxgSyOPU56K01Vw4SutMYLJ5JKRQGQnCjy6RAcj6uwNRjj6EWKX011jQaPDKN8&#10;PPmTeiEscDtX/8FBYvFyeZaReMIootH5P9ofn52m8c4Xu3NQYR1icmE/WBcY9CGWFSG49J0jtlhK&#10;MQW0+k7YsrXwqC5fOO9mZycnK2oRkYZN0RnBg0ixULzzgPHMNjdRj3wC/VrvxGqEVq5tr3d09qBL&#10;GwAcHjuxMDNb4YOr5vKM/IuD0N6rb5Fi35+SIBqmImVx1Dc0cOXaY2NjI/YF/oFF29zckfM4I+oe&#10;YNHrOjje3DvycGh3PvnE09/7PT/4p370x37g+75vbPTExMTEu+++//D+Q57ZcgDX5offfvetyGHv&#10;7RGyHh0eha+pIQsPgz2ptmMCe5zNjg+82pDld3ZZ/z18OE6LwEjKDG3D2VmDL6r2B/fvj506+cij&#10;1wwwmt6NUsnhkSCzurbqFEGPBnJMTUyJg8wedJ00vZrir0VgM/Qgd1Qw9sbttY2pqWknvfEIQzlU&#10;i60ESA6H3HNnztECm5h6CCHDDBsePknVJAS7VJfBybW9QjBHNDEvWbFDKb5Y4XJlOIjTRqj9fqa4&#10;YgQ3rdmtat9pkxvUdwPBYqzSNMr6ompjZv1o9UAczhTC6uq5s+e9x/m5xU2qivM7DR2Ntd08NGrq&#10;+xqrW6tXJlebd+qVN4UdXhHMi2ZJZVk6gwBFEJQ33nhzcmqy4GsN8ytLshbo8MzsopIjtX1IHUW4&#10;s1DOHcCrrKUhX0c08Gs8Rh6FCyuL3I8sN88rzVn8osa2rR3S33Vwoziu7O/Lsw1HewjNbW0OVwmC&#10;sQ3sCKlhnLW2MovqgYXcD7Ugd19Xx7NKexRtKc0+pRRREgBVJfhL9QQJtUhzsqJyFMRtTBoV3TeF&#10;kKSFelW67TUWXvgSEdCKR4uf8+3aCaQHYRgZnihRLUfLvmZ6ux2mxOnWRfOL8ntLC8DbCUiTcGVj&#10;FbuB2EVR10qQE1LEIs0qXQsB0A/L/sAcRfRNpWc6aNeJBibxxxIBxbcr9PgiDl+YVzJ+S8WfqLIi&#10;qdNJWDFzc9niJJMbc4R5htZGKS3IXaE3NIJI2YdGdrWa9yAYx3P1q52ioay36Pse4FlCmTq62gNF&#10;rm82S1ql/p1JRCqrMPO/HNHEhGj4ebS8gwX2yDB7R552ZIMO95PN45enx03MBQcECWQhCrXWAAnr&#10;3yW8hodKoLs8ywxfmu8s2IhzR5wWdTdXs/uAvIJacR9JTtDc2e5NOgKmx6ciVxn7jOOOVnLTR65Z&#10;Ll5SWWsPTKsMYADYoosXBYpSashQ3XVSlv2jtq72NF3r6qRcWiUma8pAZBKGojWdpy2lU2iQJcoQ&#10;UplPgBoaUl5eWNG79lBU1G1tXRJGOmGbGytrG8v+urBDnxFHsq+vO7ZDdXUIct2d3eKD6S5pfGdX&#10;nKcVAL7FylxZW3ZEw3qdmSaCxRbbrUxBbHtcYU0Uajx67uLiKqq2gCYjl4V71NMzU5wuW4IUHmlc&#10;tszMLagfLQdK/2G/x/IrHdvi9ZI50YqyjVgfb7nGzvqWjkNUiMau3WOlKgpI1EMdPj4NM0K8aG/v&#10;Hh1VZJ5mANfW0Za517QyjzImZlZGHxO+srUtv0lnu/DHLW5TaIB1dFDJUBoo1fWd7Z1gV/vxe7/3&#10;B/7JT/0jAha24Z27d0ohoVGS9+t1pMuHmBUVgMIqK5ldkE9wFKvHYGoFQUtGkeq1TPRWyyqkiDl9&#10;+YBp3gNdqo5FdqJBxlqsYLt9eHjEj8Y2oKiRFagvqjklCSisvej+RMq1DIlH/BOwLE1IN5S+bsnG&#10;/Lsj1BpTGvo7qZAyTZwJlhiNFaEvTy+nbAYco+jvSxQBxCDPnDqF9yzJl+ekgRhfDZ2Rg6XlZbVf&#10;RJhi/k42ovfk6InbN254uHKozIclDf3//us//wFIKvjNfzE4kZrk0jP7WGcc+zAdkO3tO+NT2/s2&#10;Z+3Fi2fOnz8tvty7dzupF82wtY34kqjVts0Y6Znsjg6PXb70yOxc9Bc//PCOBMx0sALIuhd9FH/2&#10;DKV4OgvgfVIRjv8Os0yE5aqrY242OQUu/cZr33ovBsG333n7jffee+/D6+/fuP7BLd3q8fuLi+Bz&#10;9mIbhRm7++GN692dHV/+8m/HKmprU+7psfo6OUFpXBOsLO8pGHPCr3VDOl1WKApHy5qagt0Zg6Ys&#10;yNJqRw6r0xw35efDxPgLF88KhYjQPAosHhPNq8vGwaoc0QJW0IUA7cG9kDQ8ztINcfqGexTP6+bW&#10;laV4qZ05c1Zajx2PY60BCmZgZKLe7etFxh2WrcpX00WtqGYXBYFCQ4ygEJ44Wru7iY9J8DzLPLu9&#10;AhXLTjMFWQX6OvHWm29WfMxt3opwcYXLWKkMVCzFrceFpeqIF0t9xkClodsHOwury9jviHf+0Z0p&#10;5NSa4AZpm4fMmnrWBQjkBabPGULixHMtsvD4R5nH5MrK9SD8GyckWyBI4nFmmjEPjw4xIm0rT8BH&#10;0fbJvC1RFmHr4GBuZalnsP/Rx5/wIICCv/Ubvxl9HGTKtOIbYWM6RvBDCZ9zb2p+7sbd+7Orq2gn&#10;/UP9Fy4+Qubafofgeod0D0ISDc8gOaprzXB0c1sG8qrrFNPLq8ud3LfamocHhnzmjZsffP3rr1Ek&#10;fe21b128cNGhPzk15Y7S3M3sXbgUMhsygToQZZSkDLWmyVxmsg8OcJ5uvP9hS1NbIV2l7FxeXCCU&#10;48W5cdZQJqwNlVIvlLjLO3fJbmylB+2tmFPF7u8f6LelZmfnxJGFuRlNZK6oZfEG5XIUySj9d5po&#10;8DMCy7KDIEMuJnRGIcLZ1ts9GKJ9dZXns7y4kon7jk5LqdJSt9fI56dxLdYBqDKFHWmzPKUyIBUK&#10;bxlhdXOhzAqA/cOHM4emUuq66+va66rRDUea6rsaN+c21uZAZIsyAwL95CFLlVKzOrW8PbNdr+nc&#10;I02shUHWdzbuLGwdrx9BIMJNTP8lJU0xujOI3QLAk0abJowQN0KIOf2Do/h5fMx1XvegNVWjsysr&#10;jIJipvSDjaSdD5AIqYbK39qS0eW8j47OVnW+NwUtcOKkIiXzUeydkKEzZLGLo7ZcphOQ76soQruY&#10;UPFE7I/V/gIZeskbq5vilRzN5YYnVk0hbzvDE2wCnMSYGOE8K36yHYqSd2SKxWQhKFImR3wXeyRz&#10;3hUqJ+eOiOfLkuM+bnumC4GqHgGNqkMOqwBLdyjtxjhXAoswsi5NmrSP2YANDsZ/ZaB3amqmf6C3&#10;dJMdSUVPPv2+2MuKUdZ/RWIZuOXJyOEovyGrmQZKcpNkF+oZkzclkKkKR63TpKGmwWlLl8frEcwl&#10;MPamr0MShfenqWcNRXUIpG0UqcoAIs0qG1xil+PfUBddg5Zm2SGpaSP1knitbSet2kbwxX7Tm7FV&#10;8za72nN04oBR/BM3M5EW3m2s0bBxLMaCsedYN8y7vgECFuI0CQoyhDtI6UUahEq4srI4l1mhphYX&#10;Qj3Q2056Z2MUXbloUARgkNwfCMKqdPcVpdZ4sYYQL5+VL+Oy2Vlba7Fg8acWg8EI9A8ry3TEqZMn&#10;uZ74Syr8kkzHUDFsmzDatcIzwuKkMXQYI1aU5bqA31Z34WxHGjmC1VnxzLFCb4LZKd4cgDGVSMcR&#10;IQ3pD3pavRaLwkSWhpomFYRyTwEj1dMfiWUR+lyysLq0rjLmwzvNMjQ5Fis4Lb6oUx9W9/XQyrDW&#10;pTQysXZf5B/5u7/kB1y/yJ0JsgiXpmaLORZHunYzJHVAfWmVxlsKFjfv7ZDvVqMMDfavrq5bssMD&#10;nKsYVR26oKyMgwO4mtPUuSQcei4+rbWz86C2TbhubO7ZJlGm/aZM0rOGOB4TAugcGztz7vxF88sA&#10;Xm0GWU2EpkUyWgeRiy0ajzm2olmJuG+Ni7Z1VZpxSCHHPAK726ME68YccKdPnxXRdNx/9t//W1N1&#10;wq5NqIRNQRmcO+mgbEYd4zGViaSILxcMLQyNTA2XJCyYnmBBsP7AlNNOTEtBU+nHZjY56SXR/OIa&#10;klfkhNveksgYHMugeBnpDvkwnxuWd3CUcvL6mvA1y9mTrEzISCOTxwBsP62U0JnxPzKBUV3Ejcus&#10;ZjFx9/uRXsxBHPJ4Ek9Mmqi6B6VZLmN7Z8+csQgKz2+nUqS2tDXIPDQ08SbB+mlGbW6Qjx7q6797&#10;62aLVml1A/nWnOj/v38F2s64SnhB+b7CSnQuJJEoE5TujPetFvnCxsbd8Wlnvuj22GOXz587KWG+&#10;c+c2XC5JYtpioK44o6IaYbecPXMaU1+PA352714EPmBPYYN5RqBzIu9CbIaso9Bh8/B5Ka4uBurY&#10;vAxQf4CT9/f2MIABPskzJscf3L19+/qH711///333n3n3XfevP7hB2++/q1f/ZVffvOtNx7evW8u&#10;hiWj0sdGdRMVlf+IZvuuQgcI5wX+VdDeIgEUrBDwRxEJ6qg1jVINdITTljZi7cbO5sz8HA860FHE&#10;zM+cDFnYzNrCnOHx9eUN+gIGqrrbOzMghsnB/lxgKrYCOVd2djwMSHTWxtHxrVu3/w9/+A87eNGF&#10;pmemcUTcqnwRSnrr5h3owrPPPIt3Fc9P6Ui0W+2kDPemToI0l20skQ0aV6yig/SmJgmv1JbMwaRC&#10;0qOprr7yyCW6KskhWltDiyqjgh+DxlkOcUIqE76Z4ErzETjtzRcjdbEZAGX8/PKVK9wJgSppD5Wm&#10;ngBXNExK2C2b7mMaRk7kYxRJbivOGAiWDNh9efqIz66LGqXqtqOrQ+WI62Hzg91kvQTq9koCKGLI&#10;Ezd2tqYWFnqGhz77he/4/Hd8kcrAt33hCx09fZYQdqOgJjpX1zXCPgHs4s7S5vrNu/cm5hd3q467&#10;+3ovXbk0dvK0tVTRkTFZZPoH0CFtys2GdlrOlqi9egLJLkiOnj936aUXXvQk0oNsab5x46aiXwLR&#10;190ryTYSIbzahrIf6Asc6Xe++rVTZ87avTzuHS2xxCWQRPADiJhRvw2sEJm8Y8P0h2OGtpe8dm5u&#10;5vFHH5dneBe3Se08eKAt7HiJyMLWLtpXoVLXjo9P+GpJ28TU7MTDGQC1R4Ro5dNUAeJ6OOaNBo+4&#10;X7SUwd5amjcMA2OdGi5dyiGjG5GdMwmBDru729PZnlKhyNMnuVQwmz3aThMw3IgCA4vxpomRC6GL&#10;RaDGoMCepxE2dgG3PNWulq7tqc295YM6NbypFH3k/oam0VZxf3t+c21prSLY9MpLr3jgGILSxGN0&#10;IqGupImSy+OOms35tcPlHL8O5sLTiQtFLFOQZSWyXV3J2IpN8rqMcV0PPe+SrKd1rfr0kJDFZfl6&#10;wLLa+JOE6h1WY55GbcPYqRMnxoZ6+7uIIbc0NazSz9sXk4HcuKaHpo4a2OG0NBVR2/3x8XGFujoB&#10;OU/tLVJGwizAjv5PWkTRyt7eTn8wLrLROfI8ha2QtOLglBY2hkaGA0McijlnxkiLvFGoFHV1dEPD&#10;Vs24VR61XbS1sSrbjFJEq/MUfIj04hwJnoHa5Cto8zgGNldZN28LWDIukMdg/2CU1W2r2RkcBGmf&#10;qOU6C/MiFYrVEC51kety5UAjaYS7A8QWweoNcTnchprqGIeqjzmzBZLNIC/kHrQjSOClIcBY50sL&#10;+jabSmJSeuJwVHUARqVfl7EG+JbGUZrp6Ye2Nbe7csm9+4U0iTP8PArt+1DuosvsnGINMjo27H5J&#10;80UJ7HBfg9iT0T6S1UqkiIosLi/GDD24SylowzlJpqhdvrKeJe1BOQ48etLo6nsor5+lOw3PDdu1&#10;Ikazqz4Ad9RIwCowbRHPYrhldTQAxmWo6eTX1ghNEtZAAy0t8k6JXUr9Vo5azLWbeA6mfN3b7+vq&#10;5nzm7btqzSaugiwhUpuUxDO2ZzgPHmL6RQo2Yzq5EnHAO7UThWv00CTulfJYeUqv3rsr43oEgJBZ&#10;MSY9EQT8TJXGzDryXhTa25tJSUW3LKwoRhsbm30DA0UgJcm0nBhmSTDKG5Exkf9xblmfloS9IIQ5&#10;SV2kPiR8LUHfoq1DqEPrND/nN0U8FkRVxjeRxfRpK2rtUPKowR4ezs4veBSy1dr25oAWLsHcpdCj&#10;sAUj+wu+OXVmQ2Nvbz+YyhBN6EW05tNPw5k4IiS+tokkyl+pXnYoV0AVQCRq7+o9fe7S+UtXT5w6&#10;w5mDcQ0R1RC5VX4ZvIpSbkVXyqmAcWkH2ekA2wgcw+pqDuU3MkWPc3SwXz+76mjPUtP9OTV22vb4&#10;na98GVitU3P18tXxiUmnkWNSAh3SYKGPFDZXxNvK8EgmiwNxFTeUShKUTkFx2fKSkloGrktn0Dnh&#10;yFRcps1awxYzxu0e1tiJEQIWhcIexZaMD/jhkuEVmmMRyI5Ya+J8pdOYS4h+do7C0pSupGnO0GjY&#10;qVwyeJ3BOlblSZgzOB0pmuL2F7M49ncalCk6pmenRRcpVyaRVV0VJZo23uFhVnIYY+thJgtsMT83&#10;89jVx3s6uu7euY01XRxNQ8H6H+SIBQ39+M+TL2YeT3lxZKY0Dbq0z9Nu5pE5u7p05yFVkeq+gZ5r&#10;1x65eu3S8tLC3bt3U02aMsyuE9kS6/d3tqzdC2cvuLPV9c3J6VlDzVyn5D1Gv6GDKUm32X0SgItM&#10;ahgCkRn3UrZ0wnRA2jq6Ok24D/QPs1CUJ2I50g/Ex/TvPTh2gD113v7K8pKp6tiU3bs7OT3x4a3r&#10;DK8iLhHlwsPIToVjWAaMioJwcfIGY4drkLiM9aWCtwbCUKh3LKkf4rWY1Bz3FXa4b16MbIEHJPMG&#10;7C/OzeMDydkeu3ZV+NbS1dTS4wMpKWJ9LzC8SFrynj40b251OSQo0fiip558mvzexQuXb35084MP&#10;Pow5Jtp538AH168/eDBh1n9kxOB/U0QG8uoOi7BmVlKOzyqilXjLCW2Y1/ZwVki57qIDH1GqCpaV&#10;thcGxcamtqbTMjSaRvYbYSkVyOt3C5qwVIuJVQqpiGAUaiw6nQ19/PTTdC1fiIMcEDG6g/G/EQRD&#10;muAOQj+yMruWNlsoKCG3mcUyt4JhHY+QddqThGl9JZR4iLaOYbg9nP21zd10NyJzVzw2cXk0vYHd&#10;0FdNiHlwYEvr577whadfeXnk5ImT58919AycPn+2vaObb+zbH7zf1dEVx3AAZEsbjsWNB3cfzMz4&#10;xNbOjotXr2qOgz/j7ZYQZy54t6urV6w0dFJMjDLaZYtlMick5vLwjo9U13i0Ch6//ebbb/7OV15V&#10;hp0cGyOScvLkmLu7/eCO6wdpf/Ub32DF4/wQKHj6psmhg2jzhsa8xaLBuGWIX5yO8RCIFDZJ5nLS&#10;OP/04k4Mj3o10fp1oMVnpQze1NA80WLFfG+WQXx0946RSgM/OmIXL1+QG8lmJIJDw0x3QmYSV0S8&#10;DJQeHmqYCtXOqIoImc+yXcVSc5VqO7Gr9MFD9UrAKUs9KU4GPrK2ktA4VOJIVkWPF3xumzW0tKWP&#10;Uab7vVgpp20CwsEnUU9In7Zmdg5naQTW1XKstRHJt41G8W5zbnOb4t3OLslx+daVy4+Iphtz61tT&#10;m1F56GnQdK7thALVbi1s0NDx3bqNhZpoLdC0X0FU0KwjNeeXt7O4Knm21NEoRfecjPJOSnCaEDGg&#10;ouVeZBfmJ6fqW+IOYFIBUNerk3hYO8h7Ds2qo0Xohd/otIT4cRgh6wwRE3xdW3YOqFZR+mKv1xYV&#10;jASXTvWAuJR2YnjxWTRaba0evI5tyhrDAaYHEuQQUgPmh2Lrndbn4IhYpG5S0W4LqUGvOdM/O04i&#10;N4oDk6x9a7M0jeNxWjSWcxt62lrt9PyQpkP/ODiCXHqhg329p06e4JCKsAush33AR/adxHDH7c3S&#10;iQo1sEwCQb1D9UR4UGaoMV1qFN8yjiPFr1ehqQEEECWcDZ3OY6RuiGcdbJj93nD075rQsmCGewdN&#10;kplNllYNDQ9l2IlCTXz2/KrTqQzbBSrBZiK/lWl1dAbrjOdbhmeTs5NBTfKk7Gzv7jxxGlx0Fr9I&#10;jqWK0VDGuhZX4S9Fy9OLLWokQLi2dm1fT4edlq4FyYK0m/X9ZWDNUpFeH0Ji0IsYHRow4Qw/jnB0&#10;q9nNTCJr76furyZgcmDwmcdKwpTsCpJa3oENoLBzaV6TfDFz/lADXNXm6EDbR1lpNfVc1DHXVXHd&#10;HZ1nxsbEfBPLjjfAKFvFhYU5YUExb9cowv0VH05mOoLPzp3YragZN5bmF1C9PeFQ0glcKCGiNZOp&#10;JpfhhqNk1JjupUWQ2cykB9KJuORwZF1LWkzAdauxrRFgrBQEEnX2ZLScOLodrUq4e+eeF5WU4ej4&#10;ISeoB5NmH/0h4bNeljlHxskzZC35Bs3GEHKOjQgJremOji7zrrYDTk6o0kfHlj6E2OhVYUHkYXqz&#10;biR95jRYM+lxMNg7hJ/kNUffPBJKmz56dWO9DM+DvjSHoyIuQVzbAoMveAcaRg4r/bKltU1gE8Pw&#10;E6dOnz2vmj/D+of7284RubWYSkrRdszXmMY3NBohPLMupTTc2sahaWppR/4Uz6wuVOk2MUWs21hv&#10;b1HvyshTGTho5bm3791/6623XB/u95nTp6258YmHkutSBVqs0ZSErpJnF4wLcuR601SJ5ZBcRqM9&#10;lZAXSdDbVEfJ4ZzB3pbsUHdobb0MMZSKs3h9iQH9A33wOZVAZbw2saD0nkoxUbQhK1hdySyT6OZ/&#10;Fu5iOlwJxB5CGv4O2lK7RTCoNJIVTJi0SeWO3XhEkQs8mWzZf4o0ysHkxLjPdlypsyObUohEDpU0&#10;TWvxiJvZZaIQOXZRgx85d8E6vX39AwKBcq/g4P/1uMr/Z7aYTPo//670yQjWMdeOJIgRHySVFyDb&#10;aPcEM7dpXNVafeFHrz3y2KNXQMt6E4lZ4evmLyTPy044oK0lCmg2akuMT07Ozc4MDA7K0gFGsThK&#10;byuOldG2jIOiHDhP1INx2zkGa6LZ5kRTLRs3tHbVVwKa2teUPiWwPny3PvuXP243Y2lng/E6WZcz&#10;1aNzUuqSSKPF3Nk5/IyoILIOcpITJvAAkygcHklrxVA7WsQWHPW/Q4glE2CTpKjWgtlWivkZfHOe&#10;2tzeJZ8aMUIaoaKTw2NQmi9++3c5S27duTM9PQ/9tHfclwNsc0dqEo8mRwsMxuzO0089/R1f/CLO&#10;xpe//FvEOLF4TOn7dsJGCrLzZy/wLY1hWKzz0lqM5IHZLyRucKKkBErCACaaE7qyYcQGAoiMb0XG&#10;PalaKb+Nua298PyL77zzjlPR8i/skML2rszKZhmGURRacWVqugiHajlTTLCWPvu5b7t0+Qo+dSZB&#10;k02EChmYudA2ijBF+SdOSMVHPEumBsHOmW0DarkQq+dhzdDJQs4kj/nlji7J5QrVlIV5DKhI2qRt&#10;y32LFBwIXZ1ZPW2IdXfvxU9/+vv+4B9o6+ldUaYKGqZ6a2pPnrzY189Xt/H+xEOvEEnKm/0QS3d6&#10;lmODvXDhkfOXrl3VRoG+YneVqfoMq0qrnF5RVkogcBDJncpJF9X3dJrcuNYQoVoomnILKVnfX0qn&#10;wYTp9HB8fGFx/tb1m7B8Vcrla1cF/ccefyI+TEDio+oc1vv6HiRahcdmlY9Qb3U7L2mipZkl39w3&#10;oHO8qMO4uaHXDPvhp3fx4iMRYqg6VvboUQSMaW++eec25jhE3jq3bJwEWlFKnQDwiOTFH8E+sXW0&#10;+yS2cD5IsD0V/Km1WZz0FVYJrue5c+ec+WoXSGepmgAMMQEo4MehHyxir1JtLfAM9spmlF5gSHWU&#10;lVHS0aJrGVz8OJblBrMCQZEprttb3q+eNyy512iKBT0RDkI9sfZ4fWrtYCPGQd4UsUzc8QhlLG+v&#10;P1ixocw4yymPG6qWZlbvfvXuzNSsL9H9ymasoPrgN9av0U01y5mjN7MkuZo8UmkBLJnCqAIS9cqj&#10;c2R6fVpomY3Yx0VTR6VBs78BqdmWOrkB4sIZOEXFS4UTwSM1g3o6GitHQKzNJDTGF/YOiHk5TRiH&#10;AEfiEtnYoGnoaaEoa6M6+2QDQUci07NVwM0DNKskeXrrpdYqLaPMHUM6trbT2/ReSuFdi0sgUpkx&#10;WlqYGxoZcQ53tuG91QDs00+K/0e6OIra9sbm0T5674e8HTU6x0aH4ViwQHE+pB7XrPSloS1EOIGS&#10;y2YeonLoBPJAHGefs0uU3jSMgi2ITt9Al8XneoxhOU29cwoMfqA8wJQQjCRWltb6Bvq88Q3U2LoG&#10;qsqWXF9vN0uhTIJm/MDktZohnuPSNd8S77uaWnRA6cjc3OL01JxgEmt7cozDg+A9PkQac1193UuL&#10;S119XXRb4WfgQsCdDMwNyLrU/7JPXVgtKzmGR2E92MIOdBkYiUWdcT3J6BmEph8LcNiNn1tfXxYH&#10;1WnJ0iPVDxqz81FIeaWiVAYM92hlwUGl945CwQS+8MWuTThKq6+6Vs6EV+EI8xgiMcbg0/Tq4TFL&#10;NnkHTfSLHGhbWrc3Vt1YBq4LXCUTT6c+s3d7UWjLqw/uLuU1eZZKmL53Z4c0Q02rwtHlJ/1jeyYg&#10;C38lo0e4ctI5wgUpILTEIZIsZVIHBOQcXV5e297cM7pExg5Y6MIMzVS8mqKpHTEsi7P5zddvbe2w&#10;8awJf6utBXPGWookKvpmkRXb2tlB4Yj0kpODeiAVxxQGxBlMl0ap1IlsNMQmQkVQRYBXbVuABdaj&#10;1a4JW0voOD3Omno7xJQ+sMwMafZt+lnSg3onRJku8wtI2zTNw2F6shiH7wu6Dinv9QQS3IkTBvLP&#10;njvf2tm9dRgnOs0DfSduFZEejW0xdpLEphmaT8pYkujcSZkYlU3E+vg1Vx/uNdUcdSg/nD9bm60N&#10;x5QDnIZPPvXE5tqyzAB5+catmzICGDUlFv0gDY6Z6UlYXEVhPflHep9RWStmnnm3FkTmsOsoyyso&#10;k4Z5pXmI9rl4pjF0RG99VwRwtnjunr4he9HQo1TKCsfEHaOwA/Qtwh9aycV9J0L5heOVPEtqmZks&#10;6sEZ/c7giiwnFZUPB2QG8UZtNiefwyu6SGmA79kJLixjR/GZSGWcqYfIXIXzYM7owYNIIo+dGN1V&#10;OO5HIVZyaI6P/bkM3OZQUDIXf+7ZF1565gUG4UD+yXt3g3jHVjhKWZV/imVHxesuMymVX/6dxHux&#10;fQ/MGXA3jdIsnSJQzTQilpOi7H0MzcVlP6iZfe78SdWtGRF8TegcZYcAD2UQN03IY0NVvWdOntNH&#10;w2H46M79yvqW3WRPHxrfyxRDloLzuRXXOG8p+yb8HpG9OJ/mBN9wWjvw9XZCSygPJD6exaa9WA9B&#10;PVBJ0Ks7lZLdPcxF8WrwE9SjLS7GvrQHPS7RTYcoCPGxMrqB7pft7UaBmoVUVCsWJQTFYzgdFcEJ&#10;cmxgZWJiUuan8JU8d/FsEB2iBdlAg/fe/fv+wjvvves8u3P3vlyBq7VMSpzKcOL2thXQ3dljganq&#10;ZX5yxKeeeuqrr77K4sft8Ee+fOVRA1giSHdPL+qfDRuxXxBzLYn/rKV0jyPZkxFUqyomdoXsnCQn&#10;Gz56lpFFzaxB2HDFT/0wTlBLyzPT05JrYFWRGdGXC2aWguXj3NCQXCw0fUeZiD9cZoN0eHDm3Lmn&#10;n33GpEjGtAsQrVESzbLIu1fsyCv0iuDdZdY5Hkhx8XLXWdT7k9NzOv7F5EnHgOiMvL+GiTZqCl6o&#10;N7s6vxjn3MbWCI7VpMli6xGMfuf23U985nO/5/u+X3sVt9H3gdMz5chZeO+YFvHg8LCvfTgxTurw&#10;4fS0kZB4kB0eXbh04ZErj8gc5DGQJ4s51OGwvevEAsS+8OpRyyMKCNrBjIyNqfzHCSs9sookta++&#10;+tVf+MWf/8Zrr33zG99yPXaOBBG+ODw0fOXRR689/tijjz8+dGKksa3ZYH62Cfni5kYGhtMTDyVz&#10;GkYek5gwNTEu16SWSx4FxqifqLJWnIB+8ROaW9vPnBxD8Vuen3cmuQxVlsOAZbN5RP8bsc8OAdpZ&#10;3iYwSsezFonC1Ikprwz7oI+4PLhFU2NA+6JUAR7NEEraKel7eA6XLl8WGihMZYq/WEaFMLR/FKKY&#10;ViMdWbSkSHYlv5eJAsN02kNywXKxrCuq9kGLw68CgoqclgHVWBss8PNe9c745uH2UQOAMN4qNY0j&#10;LUxZdha3j1muGBXd3nZKv/TCS+5oa2l79d4ST7v6zoa567N3fuGjmrWovph4s5tYjKYRU3MMACsL&#10;q6YynKuVpiss0/VwZACeJIenns5eWxuaLdLYjK1NbUgsIrzj3LaR5orXRiY9Wws2d4z7VZX0Vxiv&#10;pbyBQKJXFvZe1IBSjQYVr8K10NCM+AD1g/WtTp4tJsabWVP0eB2laxxXGv9EAaEkJjGXorCuzCj7&#10;VNleSMxllEa5GzOwzIhHs3YHF9kMKBO5HYQWhzTBa3CEMqMocUSzEpVbqQP6RHjoaW/XXkBxYPUI&#10;yfQwdURduVXkoxmvo74RCXd+wQWKEhj0C0hsy0bqsQjFJ+hpIGa4JPrMoSgoQUMhzoaNOn3p9Wev&#10;JKmPDvtBV0e38yZybFspLci1is5CKmWIUOUy6S43ai2xlGawILlpMlQBPz4+GWpHAv9BZ28HfMY+&#10;c/sEC5wj+H8SoyK1nSZa4YXjXClZD8yCmBRWXVApCiOWDtj62sAQ1fH6/a2YyoaA1NuTLD9nVSxk&#10;7LL2NhNaUJ3WkrfaNIRmKA4eZ6opJhrRii6FRqYAnDzR84mWdF66zhJA3U86KCTbqGZwOM9N5e+C&#10;JV7FoGXXbDCZhbMndRBHCeNURr9t5AAQcmtC4oYvu9pIMhSGDmRUZrhG0WZpCeUjUKZQYOO4O+vN&#10;tINoGj6PuRDK0RmBMoaodcPJSfRtczpW1PytNdLiqGXyTJdnYURGrugl2aj8WqH9kOZidcaxpn5T&#10;01f7vq012hqcYOjNDfXr1G5srKpppBExWdnbo0xpL8CnR4ZH0JnU/QP9QxZrGgvB6aM1qAfNEsaK&#10;lXkbkJXnSrqhrIDQeMwr4E6dPG25AB5Ds+VAJYOhBWokpSr21dpb0rhI0e7saSUEoG3I8D8t5Vde&#10;eRFH8vTpsZNjI9SvMwPW0Sp2zywtVmPXt7V6MQlPcQBwqDcb09cVt33sPbK+Nk9E1spsnT4khdD2&#10;xtoRjggr81VAzdmZ9ZVlijyyIBaB2K2vfu3ruFyyyrSKotzR8uKLL39480MziaAFdZv9AAdSh0Q2&#10;NWsgb2h5lXliHfkYHRUlXYHHK2J78TSMtVeRA/Y7NhroO5PhyfMyoOaBWCmw7w46SWlYRI1MWhyV&#10;TGzuyjlqg9h+mbOPKnWalUXluegLRtEI9SnGqeKfTllsBiroTWgHITEa7Apog/5i5DYD8rKtnMzR&#10;YNt88OAhaze6/DneykSMJNHp7oGRQxau6cABAnjcAdYACXD1e3fvtMW+RUqeMcBd6uaxTo/rtGVk&#10;H0jlqC1IQ8LfzpOQSsUCV8RBKw3MlDGmtJAj8IR+Wlt7f2qK5J2D/9zZU1cuX8TAFiwA16YvjT1Y&#10;imnsxl/o0EY9NXpK0ziNlf39j+7dCz+prdnyTvM0yGZmxCQAXV3t9rL7lOzYh+jDIkXI+JT2otxv&#10;B6JWBAytiHSKMp5qdBGTMELTSMyUtL1YVdoPAY3LdKHPSE+vpUl+H6ezQW2Kbv+zqzuzZtpSTta5&#10;udmp6RmH1fTcvDN4Be9zlToNgjVD+ngqTs1MO8WHBlgn7z/1+BMf3bwJgpb8OXc95N2Nbdxzl3n3&#10;wX055ZnTJ7HfAqvF3CFI0pSJMBIJTi9jKzu7zz33wvmzZ8kWvv/e++cvXLh47tzXv/Etsz63b9+9&#10;fOkyCFSEz1YojZUKthvyXJxhYgPqGUkICmLBZ8XVSRRKRutVmmEvyYHEkYCLsK5R8XDiYaxtzVTu&#10;7JCZFC8KKlgAwCQeKUr0YzNec6g7uTW/skjv6Xu//wdOnzsvKqHqelDeL3Hd/u6+Cskhg6K1OpsV&#10;GE5U8hmZZqMAkkXMSmF2nkGIAIk3LNPysoqXeijRgwMj9+7foU6vJpOjJ9ElKpG5gb05p9Da5sWr&#10;j/7gH/wDjzz+FHXmMMjI3QQZrYW9qzW9fDWuyVlx4MHE5MTMDEFEci9jp089cvXK4MBgqlZo2Q7J&#10;pJCsIIchbh4e0hrU2g3Fs9BMxZkiPJGg7wZjhLW9M/7gAdYE45NwJQ+PLl28SLnw2Wefv/rIZUZQ&#10;HUqZphYdQ5YYZmbPnDqnjDBNPDY6BgT8xje/4X2br+zr6pmZnrDonMGJB8USuoztb07OTJ0cHc2Q&#10;RCqHdA88TzSJuLLzcdmkhpipozSaaSIp/amikolBJyivdXZmzu93UKDASA6wz4Qz0ipZBkVPRLYR&#10;XS1tKuOKnDnr6o1iiC2Zrg9QGnNbkaGMowTEwKS0v5gRe2mEHRSixWJAIq3+im2VFZI91Bxf2kj7&#10;bov6lIr1/uL9BVATh3THtsZ3DlZ26yFNFdHswcaGvqYtcPHMmpNNiLYvTp8+7WrrDuom3n04/2Bx&#10;4ivjw3tDP/Inf+TatWuvv/GmuU5jduo8JY60LIygRKP0aiDfMkhwQHG4JuShBZGqMje+f/DEE4+/&#10;9sbrmpLvYyB0okuZymwk8CMStGBP13NXMzHFnlBbvPRS5GHyX2dqQnH0vayTMiQZLVUdiFgSbKyK&#10;4raGx2Xdel9hjSOeysdJdtuAETaNTUBst9IlAnKzgSZnm2ZlpPP29hncOXlKaZS/KzLLZR3tjieb&#10;fXTUMypk5S2GLtx7WcOnlE0nKmFOFzJZntKgtxO/Ypk7uA93LwAa6kXgqyV8jDqCiF1YdGAxBVow&#10;sP09yLeyqPAg80mRmGhtJbbAndXFx6VwjWAaeciu/IChHF2+2OA5gptdm0iD8yDrIvK/u7U18WAm&#10;6sGNdb0DPcUD+oiosh4OCTKDsXABAIq/5fNLsp7mT39vb3VDdTQmwUp0+w6ikhYPMLl7S6uc9eGD&#10;O7IKz62zp1OBCiFzw36sdINTfHrnEJCiCltBAeSyNaAC781hIWnIfL+qni9LihgOh5Z0SIoYW05Y&#10;M4vGsTMsURmj7my1V+4/JC2ccfRMt6R1ATmyd3gX7eC6oauW7DYZsKzRWSCR8ps7m7vstq9dvhzI&#10;trjSi3QKNmeSb+Z2rc29Fp0N2CdBwYgBOXhUZelI2V08IIkH6YNnfjERIE6/Ec8rOUeadNIXY4L1&#10;bFckU4o9aSRsBFNFPsedanF+OUX4wXGg0XR7ErV5IkRTTMlBzefgEG7orPTHLlKeImgYbDKHLmrm&#10;WWnKOc1RV9dW80CjbVIN7wCQ6+NHYPVgH1jvEto7O4RNDSxXlRusqYcgRhWrqHA7emold5n0np6S&#10;S0VlnqIP7URij+m4xelVJFVV0N0SnJaWl8oc4/HY2MlzZ2h8db/wzBOnTw7XHhdX1iKigMdhJ+Zw&#10;UNxENyUqkWX2DkKW87zMHydKmtMswn17yi7KTW2NtQPg0rqDvdWFzcWZ9YWZzeWlqYf3vvX61zLC&#10;0Gfc7+C3vvw7gkhQAeDX8TEc6/TJk1JGUnu2uqAgJUSasUYKORGlbKfIaLMzIS0RR85C3qICkBwt&#10;YqOAmqK9DdgUmGL/XVMHJ6cgkKcW05OjM2dOImWSijJUlt+IByXFsnRoMjBaacjqZaR+iHNUZdhZ&#10;1hXOoqhdLPsK9yh240pGl1bMmhBINRFiQlOZIXB5mbzBMSpqNUKOkkKOyASJdni5tnSB0kRPg6Fu&#10;9yhdJOF+eOTEk08+M4e8v7M1NzPvbXZ0d0iEPX5xAMVf/mbdZAVEi8xRkrVLXVRSKxOM3hXpZIAO&#10;YMl7a1SU23w8oyGpNfvaT3UNdyan4B0ysKHhgatXL49PTdp3WroG1A3n+00XBcbTwFXLnT1xOo6l&#10;Qtvuzjtv3/DE3TXUGirpwk2vRlmqUP7tarzwEC/REKAjMZKIUrTzLwyHVjIvldsOE6jYVqKppCIs&#10;T7tiI1461GlUwwuTn8thIqLoYEERs4m9uRx+1JY9Nyi50qXFIILuD2RadMolmfB1VGKhRAvWbPYe&#10;RZGpmbmBvh5NhKHBgeeefMpaRSJTN6zhXYXhh8UFL0HE0cSRfXYGCa3oK6q9amulVkqLQnw8fOml&#10;Vx65dFkd+ttffjWRVq1tJnd65lvf/OaVa1c1Uh1Lyt1KWqMTZMZTfRIFyOKRGM+9wh6MSkYBbEX9&#10;DFDX67LtCEtWC8B8aX5ViWAe/+bNmxnZy5x+LAsL0pFK5XfB4rAdXJXiXoakjplZnLFbf/AHf/9T&#10;zz0HpRgaGbSPaHcplkh/eJXSwDTszEulbiojzSyVQ7Cus3MweFDzKPjQ/wtTgnYjLaoUNJmIkCx6&#10;qAtL86gkM/MzWJLyZujp3PSc7HFqeWVhdWXo1Jnv+YEffOkzn9rYPSAKmhOgZMiRIjiKdmlx5+Zw&#10;fnTl0iMAReft9MKC2fgrV6/0D41EXlGhbP2Gb1z0r0KXiKKKZlkUeQDzqebiJyLgRu6tEIAgmx6M&#10;TSUPefbZ54zlXbhwgRuQVICAodQB4U9322ZfXFkS1l94+vnHnnjsU5/69InRsdGhEeo8NAfefvfN&#10;keEhQms4D1SgokJ1GPQrnq0IOUL47p7Sw1dnJjfCKBZzraTNBD7EQr6N7MoP8Prtm743rqV7GYjO&#10;2K/CvdTPpHolOhm+UXJrw62vS1eZi8QJNAs4SLs7FxgxUENJpCq4lRka2zzUTDFdbyTEPorxGdIX&#10;ooqGiVMhE/fiJAaHcQVPJY1ag+fa6PHaPpb9DPb1lbmNvaXFAmI1NBE+lj4iOR4uHuzNBg+rpfuO&#10;ntCrTWUYonpjau1o+zAuagcHTz/xlAPscPPo9f/0xqmuU3/mz/yZz33ucx9++OEbH7zRMJISUKPR&#10;OD/M0g4XKEwKpJMgN+Iz25QjDbmQfNrggA3VI/QVgl3z449fe/ONN89fOK+4cgxrzsMMidU71NOJ&#10;bjF4vpUVH+VuDS3PqH5xdRX2EXuk6kwcO+Z8chHZFr1qmBQbROU05rDz0LQgabtaSIoEyR+XOXcR&#10;0MDZHbaWsd/1ItrSGHoMDao9xVgyBvVJuP96cW4lDureCa3KYmSOC5jZyByPad3q+h0fb+8pt+Kx&#10;EC3eKs7Rs6wJnJEuTDyK84qZIe2TEggnJifxJgeGhsH18VPY3nJkpIlZz2IRP5XIKFE/YS5WmTJ7&#10;L8swmdxxZmK+obWR3J1bcKxLL+7ffSgA+5CF+cXOrh6dGmsCkc48E31hiQjSpC1T5HhqYW+93d1J&#10;u2NZtGbl+K54nBbJRwEaQROV20/uRIIALXsfvRWmrmJf1VnWE7c1ygEmM0V/DE1CEywN5bASfYgK&#10;zbA/xMaCb5aFtYBmU85G6AGrtIj2oUa6yIWVNW8BlijXUhrZDsMDA3hvkqSIWBZ5X8W8vxZ1MAV/&#10;6qhtaamkTdQXlJbngxQyvrPo0nWMM4Lk9DDethtbKr0rVy6pXqJOEVmKfd8P5FEs2Y+wbbsm6Uuc&#10;USPyH4g5SndxMtTnC4ESgKE5g7K2htUWbRzQYcRMshPNMFseYfR5hpyjV5fWraC56fkkE0fHi7NL&#10;lWf6MaeHoq2yoCiCl1yx2sRSd7dmg74WUK5YJrS2YNyl+HewhjDVgl2XYr6qyupTrEguAozV1EIQ&#10;PFK/iQ4tBUv5Ab/nUck3ZmMb5z+cLq3U9Iuq27paHRrxOsUHd/boJpw9d9Yi0JUjdhQWaa2VsdvZ&#10;1WsscWFxqVgPRzHIvvI6q/e3EK/Pnhwen5giO2/vFTOceNHAHJTekQI42EWQliqTUNFCNY5TevE2&#10;2U5L3ZHchI6hMZ7G48PmmqN24jZbq5tzk6tzE2vzk9srizVHu/duf4QroXZ/5JFHtGVv3LrtYnRM&#10;7EDxFxOTa99jjz32lW9+iwO2DSaxiOxSOAPhuZWEVBGGgMJbaV1al/Giol1VzNkyv9yR+f9UzN5f&#10;jrWSPoaIU4aq7Ewzxb29PW4K+1dnIK0HKhLIH/60CAyqTDOqUhI4/ejiORshCQddMaAEfNlOgRlx&#10;uzKJV+aFkzcHqkwq6SgUSwpMHZ+Ykv/Ux+lgbXl2ev7s2VNgsLQXYxsd9EjgCIIAOMnw1yENz9Nn&#10;zn506y6QAtf7zq27yKtvvv0+eRgeG5DrJYjF7s70wuzK1nZP74C8OCEsPt2BIiQSdrLhWI3moucR&#10;NdI0OpVHLTReWiYW5ifmZtGbrBsDK9PT9+fnZu/df2jRlGls6EdN5JqrTQCgp7LPkBuZDqlbWFl6&#10;550PZBlt3e2RG5ye0UNeXtrS7/LNJDK5ckf9J8cXSYsjgZ6LSdHo2q+BWcUKJTpGoW7mMK/otpQp&#10;cYcWuSFvMOY0dTRPM9CbMzGqgUWYKv8ENSqobcUGQ9plWVsD2Iq2vRyRLyocgqfuyBB+NrzRBBv7&#10;3XrLrEwiVeM6uqJv++xn33j9m9iPISfUs1lzpbGFlOlCIKIT0tAQdubGtiLMtbp9DXdTN0bv+fxe&#10;u3zt85/59P3Jyb/7k38PCI929u57H9DNk4DFXrK725Go5SG6uGAbjWiLUCKiYbTYtK48eBeowJ0W&#10;l9gIVNldYdQFhN3ZNblVO0YgaWDwzke3lf5xmoIiF21b20Q18HGCWBBKH2ARJSg6A44P8De+//t/&#10;4Ef+1I81o3XCxNDOGkhCxjcCVcqPiRuEZiMYBPctWJYXYICfRkBaVwf7FF5mpqbdQ+yMGabhvzc2&#10;x3gnCV8NtQ9jmuIfXq/D1W+LmxSSJqenLj/z9Obu7ud/z3d/4nOf3a2pXYVfFgfCQnwIYcNZIDJW&#10;DEZBBTaPvnNrZ9f4xMTnP/95+1RiJMs06I2DHIEbvavMKJVBjuxVqAOpvOis5rYLcF5kSYWKojRB&#10;ZbG5IYelLdcQFTGpvw3J4SMFPJZMFDyaPNvRE2NMUbizKuVNERW26OE3v/H1lDHFM8bxZE8Jrgh8&#10;yvecmjC5WHJrcW5hfb3z3vsAS8enVaOSSCMi9l9tABmUklDd9e+KR6qPMROgTPMgrPd0OaPIvb26&#10;gnt0wNpb3gweVf2CizzM0eERpQI+pdPLWeLoRaC0k6nywbM0TottGigFMTEsguyFI3OsRodx2ZcK&#10;H7cDM8Qtb2ZWr5F2g+Iy06AmEQsxgy5PV0/vxMRMdlC8B0jJyEuaapnbzR6tLq80D7TgJhp5bhht&#10;tk/Xp9eqtuWgO7BlMeK99z8wpPVjP/Zjn/jEJ37xF3/xn/yrf7J/8uDiD1xu7mzenFivO6gB3ykm&#10;9eE8Q0R35XaxKw8I7sSMJwj9DTYwB4eXLl36/u/7gQ+vf2Bg7dUvf2V+YcmCTy7U2NzZ2inFqdAT&#10;VYZ5y06EaM7X2XRSZzvHcwicBkohn9nYJMyqglYxF/b2qG8lnLZ20DSQybe2tGsXBqfKVHQAJ4uw&#10;+N5qsIRSrSTMKOFRgE/xPeLwMbmJrLFc3G4RGbwX4JxtJS7iX5rHi+ZbGaCqKOEXQqGiL8aSvqJw&#10;Uo/AIjIJkcoelUYJ7NIPpSzthQi1FPc86FQhA6T1mdG0EMDyYkU99Dvvd2VpWaIW557NTWXpgdOC&#10;unJvj9JoGYS2d0iLL0ZHFILoBDQ2+XAVdxxW2Hp0EolOIyJjbRqjuztKkeHhwdKXiPYKlksmmTDj&#10;o3RN4SVSIXCEcFcOOBZ2G7PPjEXGSWulVUiPIZvqzGrrtTQTN5H5qLo9T+ehHZmR2cyAJyxZnXCN&#10;gGGFOx5LQA8XZTBEf2jAIfTLQa5cTYyO7o/KBJjXEPuofb44afSFrNnSsDC7IEZbPHISdgARmdrZ&#10;s4OiBx59srjGx36tuSmz2Nz2GhrOn78AlCJ1YZos+ARzlNSfwSkAoBKPmcV5AyqRes2ayCC1SbZw&#10;oAuElvHyesrV23Ozy6GZFNnjotIa3aTMu+BHdXZ4+/Y7JZmVJTbUHPk6lH/bdMgbw3eMtkaxbE1i&#10;Ib3IOEXx1aV6fHR0/twpXMtSHwbad9ZUnlUQkwwhBKsuOtCk/UQz4yXA4CpAW08XgDPy3MkOd7bV&#10;rnNU/mgeNTB+hBQj/bdqwOIyoDZNj0+LMbVAUSmkT1TjyBQdlpq5lrWHoiXudJ+amjD7HU5xXf3I&#10;6BD0m1aftgeRiPmZ2VYvuYY0CbotTRbNkdwHoJPbnaQeu7K1oaq55rCRdWM51nWULShGxLpHdYe7&#10;1DLa6qraKN0YU9hbP9pcqj/YbjjY2Via02jeXl8Z6u93ZgkKw0Njb7z1+mtvvm0TOMjcfDxhj4/P&#10;njun4/C1r37F+KvHQhmpzHsUlcFoPWjmBjRwKvhNZ7+IGe8jA5uxG0SALMrXBXIwvhfjr2JnHGwx&#10;rBP2Mc1nz50xcp8j5ogbUmaUYYZxJ4siV/52sVFJiys6vyWJTKuZ7H6x6qq0EfL8EgJCU4Vm+Xi9&#10;VLHMQRLRORni/r6SQOenYiFo20eXdH19dn7p0vlz/EuiSReGfzyOSvJ5sAOLhr03NmOIDw6NPLw/&#10;7kMc8BfOXTh37sIrn3zlscefvHrt8edeeOniI48MDg4//eyLj1x8xKHz9vvvebNGhXy1GiCWhtFH&#10;bUYgiG1olnFxICjCGE4dhjY37j6Mikp19eWLZyB/CPHzC9PSCBxdt0MxeAlthdhBQzIwq1Dv4+bt&#10;u1ghtx/cN4d44vQJEdMKxvpX1SiA7EytJQWiay4iNXFnl+TpBWRUMO8QDFYEXXLnMZFJapgTvjJ0&#10;nSdfjExlh8nJy4R2macoGYB1UnZmVI3i7xYsqS5RpzpmxztHW+2x4VLBboNyuScQY403FkFn0EVn&#10;x4Dig8V77Bmauts7cHjffvstgEZUaiGBzuEY4Co0jBKI0iY0426CUCTUv/XuW9ffvq4yuf/gjkrz&#10;xedefPnFlwcGhj669ZGRCAeCtEa6f+PGLZxEIwuSGqlIiAwxvIz3cYXS4MGiHeCIhUSo7R4RjOT0&#10;BlYCYBc1agtSNPQgDIR+z+/93n/wk//b0sIiAECWCRGNulUR/vz4sXycIOb/hY5Fgh+UvbX1yqc/&#10;87/80T/a1tWxvUuR+Nhr9Ux6Jcf7e5DJuYVZgKh+rVwj/LZ4QIXwl85lNIoPqZSQuQ79EbHFktd+&#10;ioZOWiTCXPKR6mo4gAo+1AdDUE0tzz3z7LWnn3nsmWdOX3rk/MVHnnzhhabOLjwQJVbFNbu84qhl&#10;598DycfVWlsU7KQ9ih8s4fiPX/q5k6dOa4h4zxmXBmFmqjE235EqiExp4jqA1lmS8d5o+5S8MBOl&#10;YVOUOZ+EbnBXoVwgkm4Jyvg6iQilN8u1BWHUVPKJkRGppOUIS5GriZPEFgL4Hx9PPJwYO32iDKkR&#10;mTPeqXsYyw3bISJ+2f1yAvlEtWGA5AcNjVPT065GuDbwpEq///CBRrZuRrRLImlGTDIVTlSlIBa7&#10;aGTBS8QQoJTxAmQP+Utp/tYN9fWkNS+nILUT6QnDCuH4uz9ro4zlJtGX2uLUOzlkLGWjqHlBvEFN&#10;ogMfiI62C85uWDbYYKUNgmAdar9Rg2zFQx29ztm52d6ePpSkqrp4gSW1Pq6vWqjd4CPS01Rb6IkN&#10;w000FLfmNnmuTM/Of0sfv7HpT//pP/2pT33ql37pl/7BP/kHqx1r1/74Y31P9PP32986WJ7aqGLM&#10;5ULiSc37NHIUzsdiPyEzAE6jWCiKjJyfRC568oknVpZXtHdYPXkjjgAnHd0lpyAIzccUDS8SifBO&#10;lVVGvN2WZSm5UbYEpAH4aT2ZLkHKzEtFrJeai0itkh7wj9lPmbDzOX2GgpwHbDxOO8KOjwp91n/0&#10;7bnRgItLwK8tLs8Rq7JBxBNri9hbmB2E0pRSq0vuDLYBm5IWxiq3tZ0kCP61UFLhDHf29qkbM5ZA&#10;hLU5wUfdlaHjznZDUcoRUUfvaAGd4BBXJAHOJ4fjrq6G0kX5JTrGEf05khYMUDnQ6E7ucswHL10M&#10;KwEtJL6alncb15kmeyMCf9v6sLQ7Gs+cOZO9QjMIQ5E2zeF+d1uHlRNkOr7wbBfxBSMn7O0szM+5&#10;C7m806oMJwxDNFjPGbFYX5VqV2s886xPBlzGO8KuA3VDLWg41xyubTAGRLfYz2BAVRWoVTSLpItx&#10;r9hYmYuAEwtloUjhNnn+HpQs82hXObMqxGQ6Hia3tYk37727C1lvhEJ1srd35A+WQlsHJRDj8xEN&#10;UuRSqC5M0yq3n75iTKQa15ZXYbAUAHkgOasUaNbS0OCgICAjhFBmbre5Ycni2Nmsa9Jni2dGIjZO&#10;sGTaBGo0ydLy8YjEVXKWUVGo8NoSotNzBx8oCUIPPaa+t2mAXe5eVNZ1ENElk2qpMawBx5q/V4C9&#10;JlcbmlmTXnyGdGx/3JCAkXU1lLXVfsDC9rbOiiY2oNeVwNT0BDxn5YTUUl2nIWbXwxpECdoL05OT&#10;UD9FpqwPVuIUMxDtfqMhQJR0Dw5+IBfXxkpR/f8m67+jPU/Pq8D35JxzqHNO5erq6hzUklo5OsgY&#10;gy3bwiYNYQhDnsWsde9cFn9MBC54gMEzmHthOYCxjaNCK7TUVkudc6ic6+Sc8zn3s98jw8y6bSFa&#10;3VWnfr/v932fsJ/97A0Vwc4mLpPv6QGv+Qlok5S+q+z3iQ1q3pCda+v9uPn54B8hvB5iMXNcymaW&#10;csrRtEEttXB0BBTU7G01VO02Vh/UV+4oEBtrxZ2q+uiq7DNIbq4+aK056KyvGGiqbq+r6Kir2FyY&#10;rtvZWJ2daKagvb7S1d6ys7ZsQ9wpeerJp9c3VusaW1546ZWgSWXC6xo89NDDIyNjr77+miI1/kjW&#10;xKI1FSdEFb1LEY/UlfWIa+qIojXDbyISiKo9l4o1Yn59PnkAF4fYU3fAgiAW+z4/o6mtZXj4GJ5p&#10;vAlUIpzv97fM+NLBlFdYasRgpuGMo8NQhy9UlSOgWI4PE9FJMqGGo5Z5k8unX9G7oMqJMpYMHCzB&#10;lzjgzVs3sz3O+dqe6doqF3TUt5OnRsmFxpUgsjixiUsQ2LeLyvUkUax/cCh0xi3XTOtszKqzJJBa&#10;h0t/9oH7bYaIO/3DwyLpyTNn3n/v/Ss3br329juXrl+bmJlFlgrKqOgLN0xbVo3T4P36CfC8xpZO&#10;/2hlZwMfcTXps+b42PDjjz48NnLsicefGOgfGhgcpl6Dy25xZhuHm3w9KNxfa+tDY6NG+W+9f8kC&#10;IL7/vYlxR7O/PxIThGTaWrsC5UZgBx0kuTDNTUGeiruhhg+dAlHhaGE3HI4YyaVHCv3FP0jhXQoB&#10;FxL6GEzxBw6wbrQaRQDN/viOETfuSfkrGJhX44DpF7FaeYZG3CxkUMUSiMJjI/aubsMvfOzRR/Su&#10;YHIKrX09/X5amWIoQsJ1w1OoxiWPCx/cvllIVcnRcoolUUXFqZPHQzKLkBGwof5Hf/gL77z7Lj4b&#10;41TaY3fvjE9Nzjz55ON6ZUEq/WJ4Meks0l8U4xhxIR1hwGiE17J5UjRv4hmAKo4ZCdaNuwkH0jXY&#10;7a3bty5fvcp+oz0zreaK2DcFqFay9Hf3g3P+c32YNZDM9GvIbFAkf+jBB774M1969MnHwySJZWiQ&#10;ZE9fN2WGwcQZNdtfja0tB0ZBq2txSCZoL5OXtSZaaKSezek6WqLPI6xDfuUhoUpVKbmGIe4kou3v&#10;brkf2mtHy4BFIKOIBPN/6umPAabWtjdr6/mtZcCauxMYMDKWab09lbLnxEsdQ6HMuKvHjh93H159&#10;5WWzEgptbc0drKXyKrNnc9SywxuKDlamO0yuqTdnfzCoiD7Vk8zgPMpT5c/DfjcHSpHnnz/22OPi&#10;gNoOynzhgQeEvmgM4dGur81Oz06MTxA4VPG//vprl+MJ9J4feezYsGA6OT0ela2jPgWdtyjnZ5cr&#10;ZJN6BT4ECAA9N8t5ZfHy5avXrl+DNN+6fTfM7AIsRZkrzmz2plHZ6qLoERPbFCigDiFONxPZ3/xl&#10;nqH6OUCzlst9Nh/dn6Yo1cOrU3wvaEFpOKNYkOVgiI3pR2qbWrNU4ULY1AAEqnOtKmyFb5OUsnSZ&#10;5Yaj4UjxeveEYJTqZKlOPHQ2HMdijmFQpPDaa6qqY+68Ob9uMYW9ijhYN9Bw2FQ5eXVq8vqk2PZX&#10;/+pf/eQnP/mNb3zj//w//8/pucmBCwNDHz5W3Vpr2dnKM0xrVZm4Q/OrIavnBVhi/8HKHI3B9Swa&#10;yKjYDTduXe/q7v7ud59XBRwfo5dey/n6kYceE3HGJ6bl2bBwKdURgfMMSyFYYobFz1YHAHsHcGbM&#10;lh3CWG+EzlFkrhkc1MJfi/Jm9hPk1NLdpxQ0E4x/etJzRk/hLCX6hEtReBGVWm5hO+yuNh536DZh&#10;EB3J7ua3kVWNO3YV9b/onvr1uH61VdDbstyFFx7YrMxHAldEF6lKwbFlsozOUvbWwu7wUGbmFgRK&#10;AkHY4VHCKKw+LSsyOsjhyOfQfsTswoIZpBn7Eb1BoHPRnHJRBHAoAUksaoCyFq2xU8zZujBllvj2&#10;O1u7fPR4C3FqaW6ubKh2/WfmZ/2hDrEg5DNqI4tyh26HuDfFoTZlpgbSQQQ1nL7/nPPIwmRxhX47&#10;KGUPT88xAp5l5pSB5M7q/HJ3W/fczKRPhWnAujSzn9RPMeCZoPiW8WqtAtGjDSdN6mzg6pB7WAZd&#10;soRVZW8GSqJr548V//R4EdU1zM4uCL2wVdNRu18h2JHm9plhjRaeaLOvrVdhs5sWFpOqeFWFQVNJ&#10;bA0rwMQOH/TYcD/5FE2yvlOBJETYzTBSEDZpf2gsQmsNShFbjR8oYsazICQx986jUYUS3AC96XTE&#10;A0i3agp+pbsjwxlpD6SUJQaGrLC2UZMwJ20hFQwiIs0Z4DQ09Pa4npnqlA01w31xgNHJbn9vn8pY&#10;bPCi1DPCcdFnBUwSGzHCx0iBIa5DMWjNRQaTL0t398Ki/iRr486ncVr0IDtaJX4LK8IOEpYFzWwU&#10;HUaWH0vHN6s+f/+ZD3zgA+jq586dHRoahh6TLcZaAN09+sijA4OD587e98EPP3316lVPGSZvr9lA&#10;bXZmVmkorq05qbX1HZ09DBbAKj20DCr2lvDWD3ZWZycPtjeqkM/i17JbK6ce7AAdG2oqGiCLmpL9&#10;9SqkgJW5+fHbs3euLdy7uUqp2zFXl++s9zRly2FhYeHMmfs+/onPfPsPn7tx69blK5ctqUFoPS2D&#10;jz/3p//M62/Cd163F+0Ee2Sl103NFhTYHYjZhkSeneMUhiGSh+gjiaB7xWM5SlZFD1gxoSBB2+TE&#10;Wrps13+Dr2VHx/ETo/oJgETx8PMTDKAbgqYIuEFjigFgzDqrzF9kWZ8gVMXKhICQ6LKSEz/PDEVd&#10;KVhdvD8tLW888vBjXhIBd1fZKwCNvPbGa2ITQFFeM1w00mVwgvop/NjhyiIeydZwDVSZB1u2dLOs&#10;HShx98B3PNwiDL62mcNbWT2/sqw27hsa2g/omMzr8/jTX3rphUvXrpPWtKhkVX9pfXNmagoJZn5t&#10;/db43am5eXY7k7Oz47Pz44uLZBHjO1tRc+32HaUFlPbMyRPcEKawyebm1zL/xKLjHNM5ONx3fHSM&#10;wweZHgrnEtWJ06feu3pl62DLvQIRHSk7BrGPlmRSf0rnsMRiTqgOPIpiZTqUT1ykVsvUIbB7kV0J&#10;x7TU3rGiK+vZGfanJhDvi9DVEZqY/05ZbphhWac42hXF0+TLQPDF9T4GFcmgakSGvvWq8BZ7kq4x&#10;dxa2BEvL7773nvfFzNeWSt9AX5GYCb3FB4Oe+wFrWyvKYkOMjrYucytHCHpHvDMSA01YVO0nT99H&#10;l+rv/N2/b4L7PAePl14xUPAKZuZmiZ1bwmC2WzTX02se8U/sa4Tw7gmE/x7PY5c2a3nQRcPZ6WkU&#10;F7uNE5MTvCgghYYF0SIO3lN79co1C5lNDSzbj8TMkt398yO1phRNTmrZ0RORZQYVvirvT/3cn/7Y&#10;xz+JfahpcZzVVRYQkKUdMEQXVDkJHtA2Pz2lwMLbi58KqCGmlKoTjDofZAaoYDQl+uR+uSxQ9qy2&#10;yHPbFlqCFrvSEbGKLm4Hffym1nvT40LkEx/5lDKNXAfaCy/f4O5Hb7fQu+l75v+TaEMKOjh+bIQ6&#10;j13VGA9Y0OntMyidCo9HaQuhD44fBmZsDFISKyscEFkAruNja/DSyvphGRuWmjm/IRgkrqHAE0Sn&#10;OjIxTz31QYfTPoof9ZGPfFSfpgulizYxPk5y58rlK++/d5HMGAkPb2hwuNcWPJjcyzI4WlxZ1OCF&#10;lxbOsSiBemhlwT906Q8MquaLEbxukIatfmlhde2IUFj2UlX//vytjvZWhoUqZgNfinqwKfu/Wb5R&#10;BTdYs7PRYUge5g68ZG5uwS/hOVQmZtAdu3fWflyA3KfyNKJxgCCgrioqM5l0FtEi6Rnpos0oHyKQ&#10;nd2yXSfOW2VwJMUN8USJaU4L+Aff+j/7cxZ+O5mOUITeWC8iX0h1FCLbDuZ3NybXo5vdHi8WrJHb&#10;L95u3W+DIH7qU59Kgfh//B9i3Q995nO1u1Uz92Yqm+Kn51c2jhlZHq6Mr2DPhD3u89naCRqG8631&#10;KJCKV0nRvarmCnPPmzef/vDTL7zwopD61/7a3/rWt77mW1+7cU/K8PQwdT2qbG1HPzTEj6xyk+sL&#10;0gO0y3I4c+G9rf3t9R3LHH7vwvRyV1+3qOYKZI0yppqyOXE6rOvcQxup1oZSrx+JTEVrrR5W5EUz&#10;FCoPG8zD4/sAJ12V4N8G4Cxy2UWCpo70qvztHCoaMAbT1nR0Bcjd3btz+67W0RzaedUVEp5Zmp9T&#10;iV6/deeB+y+Ylk7OsAmOQ5/61Qn2HsUJKdzgBYFK0kNFic5GWFKWJABYO6bV2WsGJe1s6bnpI+aA&#10;BeiKdmzIMdX12kv/xKS+i/zT4kYoM5XQzZZIruQryKeR0dQkcpjKOobeo3z/DZ4ZxYkqibiljdrE&#10;6spyOruayuOnjwOZXPx+Ma6vV4U9O7cYxsvqmmpd7KBrZ+1SFFIqZs2ihfSm0sjLDQTugpapclY6&#10;gC5G88GJgIlCBPUST3XPdrAnSggMC5OrWpPAKCoWZSIRIIto3nhq9JA02FpyT4bYbYLWjy5aRAH3&#10;+MEyQbEmSOhxG7hcFKT32CD1qWFgWE2sQWOfwyDUglGUHWtr5pftNMYCMXEjFJtI3/nLpS5cfziQ&#10;JKTG3ZHCZRDF/ZHGdc4hunBrI3XhyL3VVIL49O1Kw7jNhZvGnn6zB1DUbpizOTY2ShBAu6p/OH/+&#10;rN4BWxDTEHra2d3RbZ7V3mI0bBmpCD1HHsu/E3VBe6JZAET2dZWx3UqDkL2c4IDOcPhjtDw3Nwb6&#10;B0u12gp6CqUmKfIQ9ctHCghrnqlBdbYdnk9+6mPwUxc1NDpbMKuLcB5uVGdPnkaaeeqppyw+T06M&#10;kziyUO3EFFdZWGQDp6DhkdFZe1aLK4SO1fwmH5EFRWtdXNohUmoXga5pTdXGytzqwszGyuLW8sIa&#10;E2v/WVnYWVvaXVtYnbk7efPS3J0ba3Qptzeqtfc7uBH7mAPDAwPq2Z6+3pGh4f/4W7/14ssvxdDM&#10;Tp2LUWQkn3z8CZXrV77yByBcikfoZQYHIYxnoTJqcKaBgJB4K/HHDFG37BrHCwcei30sDcfhwfMt&#10;ujQHiPDoaRE6UX0UnBKwYKN4ZGRYRSiwmlvrmMsqQOy1o7kp2hxpUOty4q1ep+8F2cc+pa4B6S/I&#10;f3HIlR0l1gxvWDAVaXz3c2B48NyZ85owaszCrqnZO++8HfC/oRqY4ARNTE95LWfPWKUM0+QHKbAM&#10;mzOwx5omF1ddMzZ2ghyZwNDU1p25tpOdM1nB4zMD0QaT0Lqe3j4sV2f8nbff/f4rr0qb58+dkVMe&#10;feghyhbt3V3CFhjML5jk2jhPARRLYfne9Myd8Ylbd+4KNCrUjq62k8dHCts60gkhcMfYI7KIYHPn&#10;dXnNooMlu1VAv850FpkUT9xSYYo0KGhkYHNp1ON59h4+kd6y8aUwymimoDyh9pbSsIxEo3qeDaUi&#10;71eExMJaKN7cRzbCGtvQcVNEHmn7GFtlN9gL2a1IV5Axf1ouF9hQF8UppNXsV5XloILK6rqWpyen&#10;ZhcWLRqrPID/6vu7k5MLswsnjiNXNB0txBYHjwMXv67JHkmIJ8kA9TXzcyqVZA4HA1/Iawa6ZfNa&#10;21pU077yjWf/7J/++U999nNf/sqXrXPevH2bEhXUQagW5NGxYU2ZqwQQDSFBI+SqFnZoxkjeohNy&#10;9ty5hx9++POf/Hx3Z8e1q5d/5zd/94EHH/rAB568dOnSe++/Z7aBdcCjTZMFKxdSKMKoSkXPKGKU&#10;r5oP6Tqo5g4Obt29OzM3d5LgzdkzJuzLIS87njY0o8sacVdtkta5oYnQT3aboHluAo3+2kaY7e7m&#10;uiEkmpGYh6itjHOLkITUYmKTRG9ZQzvG4V7EYJ6sxNTBYvL9yBd+DMn6gQcfPHv/A2xnZS+KH9rW&#10;DU5M3CCqlIpHluEFD4zdj7duydGH2SGm19rRhh69vb5O80ik8+IVbRQxok11xPIoxXB+a5b7UtvH&#10;eTyq0SGn5lz9lwIxg+D8QYeHQgqYWZBQ+IpwCBvvvvXmw4888vrrr+uc8Qhv3rzOIsU+ECzq0pVL&#10;zg5qAcjt/vvOk1BV2XlWEUPdZ+3Yokx044h7C9DQCBC46xDjZqOuEovsGHo1sCILUrvR4YiuY5mw&#10;Z9achVpSfFvF7yuoUiTfRQwXOb/S+DXmZqF2RTKE1Gtpdz1VF8p4SZ6HoKTXisuCpOWFH8jwBXC0&#10;xldjqTlejloLCGI2l30A/HKfZ1VvIcOZn6YBxNiLgdjhKh6zDYZYlQZyBIMYYccpOKy+jFaNPqTx&#10;lvrmw6WDjTs5P5Wt1XOXZ+eemflzf/rP/fiP//h3v/vdf/7P/7m55CMPP2gUef/pB1979tXrr16f&#10;eXd66friIez5WGNDW+3y+NrBloSNBhc6X2ymU3XZ/EuYiFq1sXiZHhp1fezjn/ZqpqdnjbfV3EXc&#10;p35nH6BGBqVREvUT+J0RmrGX48ITKuFrp7zVQRHmMi5fWV7H0WIcoXf3RbwR6Rd7zx0MGyd7FlE3&#10;hK0SXRSEwhSyS1QRHYzINwYyhm81pg/ZJfiiBc3hV2NCN4r8Cp3XwlrLGdtdWlubGJ/W4qN4SfJp&#10;Y3Z35ohh1dQsM+pUyxIfoa+T3cpDlKpjw8ccq7HhATHE4BRWetQNEkyP0MH27tVrt/2h8bIjtaFg&#10;NTvMu5b7Iv5iSTbzpPjNURSes04xfW/GIoIaTJTwxTWBPpb36KT1D/RrjyNGGAZDdeZC2xtMWWRX&#10;C1ggFWRKRUZIUWEHrhmYCH62cpBE/WJIglmpjgMzxgBeleHxIvAoyLJrVZXLIqTdvXMvWqSdPasL&#10;i0XxNnNCOdel450onJZAbuKPFU1Est09IHhuIcwZC75MejZ71haTkkZcbbWdQ5KlkKJOF8o7Bid6&#10;X3uLGTc42SuVx41xK1lye0vxnkkBtLMJuGXHnM4tcCASUXuHUGa+zaEjmxVRI499WZR0a7OAC2hE&#10;mRRgNvY0TsViqdCc8BWFTZ88oSXcsmpInp0oCVqL57OV3buK2sbajm78pcqF5flUbxV2k9vENpVh&#10;RnbWFgPx7T7y2CPae3+LR26Ljm5MoJy1lc5u4zdrW8aBzBK7xbcVCA/hqr0d1xl3lJ61HBsBCrWv&#10;/amG+sGhPpcd4V6FpvILhbSlxbWm4KEzBKNoIUTp0J3jzFSPQmNgvbG+A7DKTvTiYqwcRk6cgOgg&#10;pLshftDI4OD9952578RJyzbqubu3b969dWvdYkFNzeTUuGhlrA0Zxk+BHjzy2Ae6u3uELViLHpcn&#10;hoZraX4akyAS6vHt3Yj5REWlj+W8ri3OoWtsba6ZP9XsbzQq3qv27k1eq9rfgj56Ls01h3Oz4xzA&#10;+ro6Ll+5dG/i7vGxsXvkNGanCr16TSSK7t3mxmOPPAoqefXll9QfrGJEQ2tQHbbtIjoYayelhJio&#10;b4gGq+0GRTBmiYSNVlJ9KGQUa7swCU12W1o7dGPus731xdVlTU1czOPNeThsg3FsTJcsVmeHsNIm&#10;f6Pxh9hQ5IvFpVIj7hMRQOiEVal+7P2kLCtbtvsYNg532YaOjItzm+Jzf8/FoKh3/PiJrNFQduTb&#10;trz8/vvvC74qhqJBj8ozJduNjQzGzFruDbUuAzg/A1pljczxxhY/dfpMb29/gaNDm89YZBePpNEs&#10;7NU33nj7zbe+/Z1vP/vtZ7/1Lf/5hu+g4n/4gftOnxg7e/5CZ3f0rrF07Y4PDfVjXalFjL2b2lvo&#10;i2YfEo0dLHFY0d/d1tjWODjQE1V+HmL+L77y6zQa6LgvLTNMWkNDRGRFsgiRhO313FwSdqUcs5Hy&#10;fSsInGyk+ZH2/Bitsy8VOkjCQ+rF4hmWvWRNc+yDMtIMUBa81vwrqyiREPAAAYHZ+k2Jp6Qo5U+2&#10;hVSFqQz8b/+jKDaGOSS8ZNgcXxxzqwMvhVmTNO84i7rZc8GP5XkPhK+hbt3jS6nh9NW3r98eHOwr&#10;lCCWRxyD9vs62zWXcFujLANrE1XjDDWBYOpiezDqBriWx6BBe+wDT3jabrtO4POf/Sx86Q+fe444&#10;0blz58+eO++PBQCo/3wYeYROaHf30Omx0fcvvv/gQw/+mZ//M5/91GcfffjRx5544sTYSU2kIzF+&#10;794rr7546fJFdfR/+I1/D5v5N7/0r10KR7cLpSz7oBWgFPcxaTvkTrNpctTp+LM9WRbu0AYsG2rA&#10;JEVPt/fYQNRZG5r8skQ07E2K+6Fo19CxvHTl6jvvvXv95l3zl+CdfFhV7awgVtbI+jOabW2sLryx&#10;bZWiwszWbKx5Iua8AVmR1ZcXZ+W0oAiVlW297V/72jea2zpOnz+Pt6frQ3TAE0LcK/qwkABDz/3Y&#10;ruUvLy/9QWknamIb01QL1YuYWdVB9gjBMxWVr772iviQJdMQShsKreuoDCwOmWk8QqX9QZW852CW&#10;QvKP/gNhzP54FW2LeMA4uhrORx98+Pbtmx74+5feV9lcunTREINepkVmGef0qdNDA/20eJAUTRhV&#10;b5ETI3uO443vtctLverChQfu3ZvwQShiwi89EEsTLjdqpjrF8QZ8FuGHPUMow3jE1jyftrbiYkAl&#10;2M/cjH6N/lNZgCNY9g2dQzuIvgwJIaVt/C2LfF3GFCEWh+BfBOpiFpdZZCR31YICEpW+LNmKVPH1&#10;LS4vEfKNdD/ak1oQmBHtPf+TZAHgUAJWbAAqYNpwOH8QmVRjSnna32CUxCozbVP2oHWLDpdzWLdb&#10;ezCztzRNvn534eL8sb5j+G23bt36wz98zvGIZ33F4Vtvvzk9OT/SOjpSf2zrztb1l6/yiup4uLu+&#10;u2H13vr+2l7mP2XOmymrvB0fjEqyNnoJLz0KwJtb3/nOc2qFt995+9bt2/FPQ77k2re7Nz51L0YK&#10;MQK2HtCUCdC+PdyARp0Rr642qIHUYp4NcQHC0hpQsXf19HYjTgMQvCMps5ieZd12JbZsAbc3ttdB&#10;tgpDOSzwkOov0147vHylN2HH/G1jR4pvYb0sezbcbz2fgBJBhYv+opkfqSb17uXrtyUqNOLRkRNP&#10;fxh3/KFrt66bYAbFMfzb2bWhNTZ23EwP/w0p0AOfW5jPGDpb2BGmABAoetReKkudhNfkQ2puo8+H&#10;jr/nK1gula32zZeVXCZToetWHkownf29Sl8Yig4fqi9XLs9bAO014AcrxFeaf+bOTrQhmptwH10f&#10;q13maemFNukbRIYzOlw7e4ihgj1/LxWP56AmX15d8DmVMjAz2VggNZCEiJPa7u3pFu5wB401DUaX&#10;Vpe9WBsR/QOs6uMNrfn30zRfHj/GRYQH1zb48Zp8UI+Mwle1x8g2IlYFpnAwvyD0kQYJa3BldRNm&#10;pOqFqEfotFD26c9HGZEygMDHI3WNG1Box0cylkeBohz1enWqWdjGmnF81j68uuHjJ1wNumjg/+wI&#10;11ZtpCqOt5JSLGWjCeRhuoLMHotkMjQuqnCzSyxhIgFW1mjyjoJLZN8rfnXsoenpuWLEmqw31dSg&#10;MfvMOE5kN0ILJqscb5W6/LLGBq+eFCimX1Ym69Mx8rDw5BFOHCFZzCOZW5yDufok8IWItNRYxXP8&#10;U06s4V/qYTSHWqBl8oURwJqdI2RrB3GfHgPOXugWYUnY4asfHGAp2vcDRvsjTz4Bexge7D9/7typ&#10;Eyc625tnJyeuXrloGe3NV19emJleWZ6VCA1KMZdVJIIL5h16/u1btwkgS19RsGpsWFycD420KuUP&#10;QC62qoQVoh172NTayyQxSEzFASsda+pz0/e2t6FXC/emru/tWUpPnlfR7YW7D00h5jJoCXj0xJlb&#10;4xO+sJtGAkb0dC3VpmdOnfzAo4/cuU3F+WZ7fEtRWKKorEDL2qretggfegGUkVDklKwktrIGIiVv&#10;EYM1TSDpXAG0jPtNTKuCCcNNQXc6gKLFF8wo5JtjxzR8sEFR26+WblUZQm1GDWhtmjoEQdvpyFst&#10;9mR7LaoaawT7yl6zM1FLkUtR4s0VIUK0Wjw/K5MVOoNjx0aPHRvK6i6u8e4WTzapyDHqLjMI5dnt&#10;O7f1QGfOnCRf40YiIKKYuXXkbCxLtCOCmO8obZus4ooFFVD7yNywMIJVVNVRNZ+5Nw76WF5cVGm/&#10;/eabMxNT65trCqC741Njo8NnTh2/N37XI9/cXm1qazhx5kRTexNMu3sA58eMsW30zEjXQOdDj57r&#10;H+xq626rqDns7etSuKFexS0GehTt5shgS7OpXItcsI38BcOvvZ35tdWaRr8ye6olV6EbRPfUdcFS&#10;8CJMrLKG7GmGKZX146wqAGGroeKBAquinPhHy8pHPWZI/P5whWOdW57/mVogYJHm2N3OqNYyLCSs&#10;mmiFjKJ9zDZ0+nOW3pqEaObQu6FPhL+i1IgETzo+TOy9bGyA30ZHx6ieQFLvjN+mfpz6yaejvVNV&#10;ubi7zV5Ybqf77nNqu4Un689YJ+Kjv0ljqk6qrFxdWnr2O9979Y0379y99yd+4id06teu33z//Xef&#10;ePIDC0vLw4PDc4vz0IKwzWpxBlaGhkdwgOgKid3e2u///u//7u/+9m/99m/+1m/8xpe/8nvPffvb&#10;r7z6Mtltrb+JwNrKirmU2nawr18Adbp8/SgV2vKzSHhwsLS6IMLyYKVup1xTPNhCFdJEtNnFxR/7&#10;8Z+4deuO7k5y+uQnPkOph/J2np6VjM29gH+Vjm7lrfHpL3/5a9ev3+rr7nv44cfQKPWsdF121jaX&#10;53lorI4M9hroxzfFovSu8G3pQcnS4ANYszQXoRpDfqtDI7u60dLWJaYhHTz+gce3N4ya3b4m1eiR&#10;fkQIcfuVO2TIkYqPdlZSzGGqZOGMKFCM1PYZiEfHB81COEbTo2Uodtv5AO+BTEwQ4/mZpT4Sa3qC&#10;fUIeTkpoo8AA86PQHMyIQnkT1/2hzp7L4u3CcYwX8Kd0O+z1HJc33npLq3h3wsW8pE+zE2qCNkzR&#10;fnhQHQ1AVn1I4fSVjg0OyrTSGClkmW91Y8vlhY6UKTNqbAWsJZ6/dbXdrR3Y1fmuEbiNJ4RCJ/gV&#10;bneWvqkqVtM1lrFoGhD8ibQTzUWVqRGeVejoaNTOq8BM3yQXsj52AgAJhXZiqgwtSJovJI7iYILi&#10;CelXCvgFMUCWoqCDyd+RQ6ug/+d5RiU7PXM6aW1hYJJK66jbjqgvKqSrqzSCun/XSHafncmcQU0p&#10;uXKLUSgi+UmcujJDyabqpq3xDejIXtPhGy+/ubW8+eEPf1iS4zxJIgnGdvnKNd3fF7/4xZ/6qZ86&#10;e+rMwfL+pZcu7dXvj/zQmIZvfWK9ajPyNGn+vb9oqWSDjsChel9FndWKwt808be8mB6y4kC9LtuZ&#10;FUD7ICLyN7fLCI5mzUhWWtUzRlej8JSlLc8JOUr20sYAbDySpYUFG7hIPWEgkJra3FpZo2Qe6FTC&#10;Lj6rdQg2thEkHUKqqAbZW9xn8RIWgIyiPCSoLCClMohQWuQDMw2oUNKtL6wsO9nWKzf20exiDRwq&#10;fF3NxSuXbt+75bHAAH1yajWzVKIGjnV0dqiRwkPYRwZY1+UVC7hV2JQYE8WTni7rjtB3NMu8u9o6&#10;rqUdXR0ri0s9HcTwGmE5WhEi1ll7z2hio6+/V281PNQn3K4sz9dXSxahaGFgRk8SKLjhPS9ryD1S&#10;VHYPcHJ2TuA1RCrKktEVKh7rCmeN4uoRLq8ntengeBiSSrYxVDTqssJfx6wV0YSck9sYcLSztYXZ&#10;nXRsQwLTx5t19zMhtK1S6K/R/IvjaHhzorIISya62pH2Hi1QM9RpoL7U5FK7QanOs1esvjxaQKvR&#10;WSlDs4+/vV3uKN2JOhKf01H4tUzGkqAJ+z4oUEGU9Fe+lD/MGpiSq6/LSC072jBHYKxK0EuFvlNH&#10;8yu5xJIcw2eB06EUB9PNyC4r1VWWqbejGKX2CGEDMi3VReU+BaIFkKa2Jv5gIYlZzK2u5SqpAXQz&#10;gVQBnudZhhIlqFaVe5gOpE7Vo1bml/aPxEjsMzQbQrRZpYKBWJKz29HMPaIzUkdWL/KLc9wMkTIo&#10;i76e8Z4TEolE4PXM9Ly8qpmZX6BTVjUzO83owduXI/xGygrBZUXAopml3clg5uTpk8cGh554iPxb&#10;xfzM1JVLl+7euulv5ibHlZ/2PTHggR8YRSjtvi9FHoC4qagh18L8DCdjL05nDKrTTGNL6MZS/m/E&#10;q0fKBpudOnPBLPXhC4+fOnlqaGjk5uQ4q9+1lemtMLOphK0oB2mYui22wPlUK+PO3X9//8DwzZu3&#10;Tp8+q1gfGRnhLaZ9UTgjCH7wsUffeuvti2+9rbX1IPGLI3IZqq+N95iCa0GyC2n/08ey8FgkVOxs&#10;Zlk55CSby0caIilHPAvAcrEVC9YgPRR3uAyTMeRojjvUMBU/PFtZYpO0YgsOV0oCi6BROLx+Wn1z&#10;GBLZtsC02D9sqgm/IVsmuUyGA+kw3bQy/s+JXNlYe+KJJ9xzBzckUy7s+3vvvPc2XQbGltZNZTvU&#10;XRdg+Fg/dQ+3d3JqJkxrNqPRYV9LObAPXWju7RtwFGIwyFOrsTF/rE+4H/v2S++/e/3KdfW3j6jW&#10;6erpHB4c6LTj0Fz34IMPKWMxinyS9vZGGRssk7yrfl1amZrVHqxyumvGN25vVRW1d1raPST76QAp&#10;BxlJFaKn5TiAdEhuafqrq9Xg2RJlg8arMasA4UJGiRfvm6TW3r7KJt5wVmGWl6NWGAGI+Dr4hbZi&#10;oyWZUXJQwijkBblKn+eeZKXOAy+vKYPlzOUKcS067dteZJHxYdERiVIwWzno6fAc9sjT1CCSR2k6&#10;Q8e0iFlvpf0ojPhdAgo03Q/3R9siN+SLTUtl1b2JuaH+XsPUWMZVwJmq9WRaA011A0WnekVJyGci&#10;uNMM84hF/dYu93HUYz+eSaKW8b/683/hkYcf9ql/9/d+92tfe0aPcfL0aZElNvBFAy/jkv3dpYW5&#10;Wzdugmd3NjZ4EZsD+CONbKAmFvztbMI87J0VTdiMng1bo7qWTxIhkrLNXZpiTQdaFek2f3hYbOzf&#10;I1aPrEQYZI4G2M72xz75aUf9b/yNv0WZ7+kPfFiyz0geuLu9385eoaFVsPOCvvrst21UYCg//YEP&#10;njuDtHyfvYHl+XlA/N3rd/zhMZwjJ+eFZlV/xz4PwwY3GtzlCVhsVOLz46KC6OAXT636Rx95gBup&#10;EbJY75zHAKu6DlSdnX3juZKxjijBZXKs3EffWX/vzdf/q5/+k//yn/zP/+4X/yX2C6mif/f/+aW/&#10;/Zf/0v/2//7H3/r615Cq5+bm0djIQxoOuk5PPP4kcff25pb3rl+BoJgmoZyK78GWucPTKFCMZe00&#10;092yh5ReRcMTll9tzd27hLWvv/i97/f1Uwc8GBsdATadODGGjxdrkJjnyl/S7rq60G+0XDYzP+cj&#10;C30WkLXH5rdWB8zIczM8nqzlYoVbR9uZncfgrAZGiOxujiDr+xYmGSpXuOYaeibure2NjrrHI7w5&#10;r7KO4k/FIgIszK/4vD3d/YbXToisr2wOVT7acgJf0koW8nKt9vWN/lV2oiGl4ddv+/kydwbxaAxF&#10;Uc1vhRilLHNI2DqnUsz1yQJTfb1vZPos52cfXJ1dGRNLISqznUbIFn8zrU5EVl0Bc73wHDC6Fjer&#10;8AwbK9564+39jb3PfvazDi0SoW+pTTp79qzUa2TseT/99NMTt8evXLsy+KGh5pMtuEJr42u763t5&#10;ZfFSrS1bQFFcOtqrhTdBfE1sjVmB5WNjI5hY9DfAybilZnJ2MCxx4+S5DUJ7eCXEKHaJw6+bHEYS&#10;De4NXy/E1cBXmXfhV/Cps/29kPFXolSWwaOFVkWgI5CV2t8bB7TIgNktNBpCmc1aWYWJvxdkgwr+&#10;yj8t4WyfZWI3yMMCh0ds6qiBJq7lkEfJTwXpe5AnNJRbnp+emQoOXFPfFOYkwaYq367wd2mUbOvl&#10;UJC7e7p1fYJSSJCBGrk2q4dAQvGU9/IilIFpvrHTyC8Eb4BtAZ1daC4XwNl5zyEoI6FIRUwVit5G&#10;XSVqb+3GyhY6mHmvetRFW11aB0zAehwif4qkY7zT1d0J7eY1FYGJvf1sfFdUkfQrOs8xIQR9Kakt&#10;GymMfBjD0OmZmamJmSNRW5WOtyYNWwJTFVlt9fzngbJ74FJAR0dZZ6YevwUQ1T1lnL2+jJTqORd9&#10;0xooaXLtPms0y8tJ5Di2WqLVFUJJu5SoYKuR4wBDAFNCpzMSidBmNOFTC/JOzGoA3zm8LEzi0K8r&#10;Utg4/I8//rg/gij4uXOnRV15AxwDmgj0U1ODIFKGEFlpNwOL80VRVBMms1Ru8BFr1ArdRZhXYTTZ&#10;iVlVxFMCgil1Wr9ttlaXK+bXxy1md1/QAC7LVAIURNLv8vAlEo5+AjlMFu337sSENJ0KtMD8Drxz&#10;qE5UA87PTrtK1OFUqAN9TDR2ZmfmcEVQJ/NNYz5crQm/d2+GHrjXTTLZwFAnOdBr53gR+gNBc2WQ&#10;G4G4wAV1lKOoHIM8Fav3Q2BocTJOSW4mUfnaKy9JS++/8/aNK5esAgOykZaRap1RcxO30zadyAuT&#10;CxM0Vkj7b779ZldbK00Q00NSYLhkztgCOva27Vr4TXaqxyfGtQ1ggq6ePmTz1XWFzsqul7/E+bdK&#10;cR4f44wNs+kkzvoj3Q2DBY/gpZdevHGLn8KkKnZ2dn7i3j1zzMHBQa6C0g+UxYZgU1w6aIxxBaDP&#10;yUIuZ0iPq5rw1QB9AoBmB9Mudo3bGyqxok0PzFP4ShtF3boqN+FofzD+qiSsiy2baCcEqBHVT45j&#10;WBqZsMGHAnd6Xei9KOZH7Cd8JwhrgKroZardNPjxOtQ5ET0QS6SJeArRhdnaxLzLHuLm5uDQUCuX&#10;WCp3pQlyvd959x1ry/g3/qEh+bXrt7htehHzy5y0l/MWt6yLUkLXQGTdAhIzNjYWsghZvxbJvR1I&#10;4AypWLx4Vh/qzueee/78ubNPffCDpmMkXR64cN5myWMPPazccDO1fczWMyDeor+ABlQBM3jn7bdY&#10;fJ6979zYibFLNy4j4RIVWl9bQrRORE3jtZ+7FENMih5JSNE4DI+FxB+lq63Gpqi3OzJg4MI1jIg8&#10;mSkit6a6gBF1Mw+M3m7jzvZC5CuS2EGAit/b0VaKT1NWfX2jKH57lGlef8Cr+88yN+5nFp4jkRjP&#10;lWS+snIb5a2Q80JeUcrIbplbRxCn3n339GIks7Ollkr7mcoeRJ6ErShTP9ZVVF27cUsqOXX6uEhg&#10;EBxlllAiS+uZaFUbcgFRHqyjLETt+J2ICnCIQ/o+cWesXFa5b61//rOfP3Xi1LUb177z3HMf/uAH&#10;rbIODY/yKkwCQ19jUGmrKc54lfTuLL6ARvw0rtQovhQnu0PZazfHDKe20CiLp0YaRk+NmkUOZvr+&#10;8leR/klhXdaCTaEcqKX1pQiSyz4N9SaFP/szX/r85374M5/+PMBSesZ+YlRGEdyP7uruWdtZM/dH&#10;5Xnue89/87vPIyl95KMfeerxx1rI3KNJdbSosi6/956bEj97zPeNTScnS7PF6l3mMy4TggEwyggZ&#10;MZyX3QNy/f710PAw2JXWENFXk1sNp+8SzD3rHcXENe7lRTM7pOCsiWk0bMz8o3/4D/7e3/07v/Eb&#10;v/HzP//zmIL/8P/5/zh9/Phv/uZv/qN/9I+Ydvzar/zKyHGo/LGFmXk9sY6OyfK5+86+c/Gdq5ev&#10;KqNv3rrd3tah80iZtGXpLScsSrWQ6MNDBWoaWrzZo6eXriMGrPfdR3WrH9lZ9gaSoWTJeQEpM2Sq&#10;hhlhB/mcUzNTFy+9f/fO7ZnZGWKQMUbL+nDUQwoZQeZMzaD5iY57cLGGeCQXnzepZXpmXrFljH24&#10;s9HU2uH6lHXXAotnt5FSEtAQiUX2DEAKflAmSjPul2lURijxzqU5XBRXE7RZpUe8OelWacL2LT6o&#10;xVNK75j7WJP5i/WXrO/kaYtdDgACWeqm5N+CQGZFOOYuUSGmgx1ZpkTFQIzozw7/7o5SRk2mgIb3&#10;BPNDNthic8Vgup4w4P561pSh9u++887m8qZ8Yd3kR37kR6w5P/LII97xiy++eOXKlU9+8pO+4LPf&#10;/nZda13jQHPzWMtBXdXW1OrhVpRNhFUMeKVi2T37AZ00HuUVFTSB4YDjd+/C4FXtm2vrHV09xnDx&#10;1NvYpNQmnHrVroo3FRmXrFXRtc32hCdpPuNHKtYCnUY6UxVFf9x5pi8jucYTIT1KKUwdYgIKRwiX&#10;fVVzOX8WxQyPQY3uZ3hExVOD8peZRLGhFYUaAlJKM5s7Al+0AugOJGkkU+gaMKGXiiUVTbcWVaQD&#10;SVMJDnfuvnP0cf253urMwiyKl7rBre7o6gLa+8uqAJjwqJOCIiNCEGBErwoZYJM43/TSPKALhliD&#10;WSKi4lcNHRsAl7qnrqQvIoY31IC7LALsO4GimQ2X4rEe5Y+YiPKMwcxpaFDleHoJKjXB2EQeZDXs&#10;GtVIHgVj7izSrqS+MfuOJYTcmn3NOL4w9KipXZidam8xf263GORgt7d3rFlR2NmzgYEIWB51BuXZ&#10;SIwjvY6V/mghGup1eWdHVMbKTkS/nWe3RlpPygsOTOspvEYHHqoKcfeKoOOyW5aPcgEzdfL6QP4Z&#10;gnd2AIzdMn2aN+WX6XB0QQ6F3runK/5DaRONmaB6HFO2N313rxu3yYnlZdbW3Tk0Quq1kqyM0haq&#10;6/Qa8akbLPllfW0bY4Ggfj1TmY7uIje7shkLXuBR1uYJqkAGZJ+QTfwus8ayNq962QIY+Xk+OAzR&#10;dwISx/eoIW6fcQOJ4nMqCg/Z85UysOFY5ozfmRIkjLnXVswuVkWL27cn8HcD6GaLJYbvHc1UihvV&#10;VA5JmfxE/N4p8jU9QycklWjBieLQuLkugEtGmG3Gbzu4zcTdhwf6AHsYlDhE2WCJ4TEBoTZN1ezS&#10;oqB/d/xeUxNp1iqmzMtLi3BjAQK8ZJIl1LtrmGlqZCx465aXr1xVIAh5QyNjwtqly2/jRd++c3N2&#10;doZCKYWHiBu5V9ub1fvVVGSnxme7OEZUk+vc8MLke2eL0J81AqQRnktCNmcnVZ0jIcuKXvSKfB/f&#10;M+anQWAFLuQDJyOT5rhVFwlDMdUIfyODlSwDMv8oeyfqlPiap7AT+4g7gqBLteg+e17aP5vqnIk1&#10;yn46JdAIzgj0pXbRzAkzwR4TsyLwCtj3yiO9a49F4V+DPb1jyVHoZD/irWfUHfQxMKUzjt9wbGQs&#10;m4nYA5vrovndu/ecfnHDXMAloQ9yZ/yeAsHFk58iihJG/E6YR8YXtAYjMl1HAyxEnObISiG90e4C&#10;ozzxxIdI6gAlvvLlL1NSfeihB/xBO3uYvO1ZQWXCQ2WjKCFr9jLDCvAI+GlEuIEEQ7n+5J/4kx/8&#10;0FM8i4lFkeiAm6lVxIxsBpiMp89bTVnYQIA+ui3RW87UlZsGGpDmrYnoLvk9+QgpLVWb0qxGgagi&#10;349KhDWx2aWBwX6RK0umWRFL/j7ylMvSQhGKPxKXytisEAojMxYRExLiRxBi/jK5JheNA+CNyxvB&#10;0gI4pOze3rdTlIWkhHjGYkfzfqx8HLQCtyGUKzpxJ/y3hX6XCiKICWT3FpwgknqgLMY9r4gUgmkc&#10;Km1JvLaCbKq6hLZijiK3RMY5yV3cxAXcDNA0v772F//r//rhBx/StX/1ma/+3u/8jk81OnosOl5G&#10;IaRDpOxqaXXLdzON0no/+cSHJqcmRo4de/fd9wRAOm0KBOSNza210KJi6uBpJv8cLYY75EHeCoSY&#10;0370n6O/wsZM7HH5UaLQiA27P/u5z/2xP/7jrBoUy2I2fHpuebGjvTsDuYOKueWFjpZ2nIHnvvvd&#10;3//a16BNXOk++NRTeNyYztE23dzSXQiFIotPi20uCoSYq5uPZb3qX9BoRpZdWVtAh5HBoBtxMe7p&#10;ceA7uzs9vjI9cWfI8JtoG74A4CMWI+oQxct7L/pW+SvUgt0rly5vrS7D3X/sx36Mz68diLfffvtv&#10;/a2/9cu//Mv+287sERf745/6xAc//EH27p/77GeVkpBXV+MPv/McQHRlie3bgOCmuI8mQ5Ettgwi&#10;O4dcbLyLhHy08pTRLj2E+h6TSLNLbpbU7OIDYf3ogIetQIR9Ozs9HZr13HwgWHTtibtlzEKIPhSJ&#10;gnVnGAGzEmECKhk5FY5tkcXlKxBrCk+PAKpmVZEBJcJJlM6OZJDFsQggpBWpMdz3Z5FSiLbrPhPL&#10;7vHxqfF7k565h5+11kjCxdQkSUxSr8O4qFILRDHH5M+gigQGBnocFyjVt6oPsR36BvplSsPNTEqj&#10;9FYVlAJzRsURoj5UP5zACGzwQizj6SgDZKcMCrUtIPqP00VJ1Cf374hOACQ08x5REZmqUz+wAk1e&#10;qzh878r7l966KPb+/b//9x3KX/3VX/V5Hn30Uf4Ip06dsgz0ja9+fX16fWN6vaa1tvvR7oOaw8Xx&#10;hf3lyB+ms4uoqs/iQOeapz9S/1FXxS7Hoayq4PPjl2TsXFVjoA2x097ETvDwoKxlrKtx/EPfxaw2&#10;v9tOYSSlQmsurNVolce9NksefNOz1Wu1lv4OAprSr6MRBJg6KTpdRUISauiZrC3jmKybPCuz4uSr&#10;FOruwOiiZaapsMEmYWPCuZTgVTfaH7S4tq7olWxkLfiQi18EMGjmt0q7RjsQFuSuzIY3MqH2k5SU&#10;htQnTt0HLA//r7snnARTwnXfq1aV5Be7UtIWNzmwPd0B2mpsLM18fR69TU9Pe1R+yiqY5i1Q6m6V&#10;1eP9bSOdJeMRjYf7ZwQffflU5Pkl4gb5Q0htJGeIs9os1s6KheYHm+tlXF41dmwEYS45pGJf22/1&#10;U2PA/9RkPARdbB8SWqZSXdacq25ev+V5ShYAVA+bI2sW14t1tdjmT1F3hDa9C4YIWCqeRjGorCz6&#10;SFF0V/F39hwbHLWD61r5V+Y6HpqbyCiv+CXspzBtbIFZOjMYmU64TUSurCEOcMFeo2DDTicKdFGR&#10;29pSz3W0NamozNlxVy1AB6u0w1cUEEG2PkmWwvdY4cVJnLTN9NxUkB37mutruNS57gaJRZfUvEId&#10;RstGKnSIFNy+SRDNCL0BFBUD4HmnuWInzVysFGenF2JHlLXOaDEapjsQGQIRVityuIHA62oNf8gd&#10;eRVFz4QFQ5uRwu1bd6PFWl09NTntV6JVyA2Wjw09TIPLzlAVgAjpc2Lyrug7NTEFd4vN4S4Ckrvb&#10;KokYQBsOyOlZcMsTj6NwFubQzuiP2/7FKlQBOMFZ1ilyzXHhCyc0JHeTb3qQ03Mzii+BJ9P6ysPF&#10;2ZiVAYrFEK2mU+7jwpztO5uJ+fS6B3K+L7/02p07N30UCCUHAiUXeyww2hG9gMt8a2snIF1+TeVi&#10;nX7voL5Ge5BwM7+4YKnKsi2VZqOEBx94ENNWCZXBN0lSXJ+d7YVlHMUlk0HTuh3V52EVDlYRj7TY&#10;vy1hk5OLp3tNFRgSu3hmaQ7EkXLBFSmDoMjA1tVLM/6g6KikHOCwt03oEvghbjixERkLbbJk4ow+&#10;/ZIcWqMVBZaTZJBfRIX9rYir78j4MgQW/yPOSHu+m6AaG+5y4r1Fs8NTx0/ZOBOJUW3u3b2Hhd3T&#10;3eVkZSCUWfOEOA41ysyUxGvEsKr4bRuSXLp6s48jT3MTnMmI4Ctf/cZv/fbv3Lh+4yvPPHP92pVX&#10;Xnnx93//9xYW5u7evqPQGRro1ax53FG9ALjS4oqaYzh50qdJsVsFKKW//dRTH37jnXd7ewaoCbz0&#10;ymtf/fIzbIsRv7PUG+pGY2S8ZTtcWlWF2K/ZzF4oUDaWPxkZRye5CiOE1xyliQItNcBqujt6OZO7&#10;9k4zcXDtMisIyWR4cDCIWKb/xQjVcDFgYNlC+c+1TqkWipGNhxHGaTGx/EGNmCK97B8UE7+dte3M&#10;NyN8SgZ0n1ACCah2SgQhabEujBKTIVoIR/7n4vwiwMPVEpgcNvrAfnKxMFGLV/f39h4bHmpvxnBv&#10;Bz55ZcZJ2erIOSCvVh5GEdExvY2Sa3WDTx2dHRz73Z3puTnI7vBxA8qh6elpm0OWM0gy+8rFnTH7&#10;FhGYqCH+XC3AhXMWedKtP/+n/wwJIcjf5MyM/BGPJZ1f+VKJpiriKNRkwH+07R6hp1IjZinl6ID+&#10;UYGV/6Vnra9llEermdHtz/38n0aEVb+qWdCOi0lDjVumCzac7SeWtLv3zee+/dobb6g8HnzgoY99&#10;5KODvb3g/9bG5ig1V9tltIVXPdB/zIs3K1AQZDyGLoKDRakrVI0a64wCi/fiwLuDqm5VKfQ0TLs6&#10;Po30hBdjeZOFcbepyE+r86MpV9aTj0rcHywg709NTF95/93z589/85vfHB0dNaZ87bXXlIa//uu/&#10;LqYregBUN65f/1Nf+jnbB+pXgi6WHmmL0HWyJPTQgw+G1KihCoHbZ623MeqINTdzPlV8bcNhhNGt&#10;g03dB9szz9QY/UgmydguizBNdfK9AzBN9wlLe3Vl/G4GgJ52tIfXNuRIXy/Fi00UJ8jgSTdDgLMo&#10;sDqiGVWAiYpFtf+nOkkaYWLX3havH9OK2ATXRlt4cztax/V1rkO2y039Diq6+gdFj/o6IxouizEz&#10;7Orugu5EID05A2CZjaHEtZyHUmOnPM0SdJh8m5vjE5OytUxnvaKkgFCmNDU5Qmk27G/VZe8yJMds&#10;1wVZLLIaKoJQWTJVl0Pb8CvCyohQQRa0jzDITPcyBcs6XRQMDFTAeqC4emOsZsipbmF9b3N5f6Vm&#10;p4ZBDlL/L/zCL1y7du1Hf/RHP/GJT7zxxhv/9t/+W9XMpz/46cPZg/dffE+ir+6obRpt3lyl2Ugt&#10;dp0mi2uighHEysQzE+Tsqh+yTtBnivN5trj/HqadS/2Ami+qZNF6qFAfePCRRDWszP2PLENKcGN6&#10;uxdY1LIjIzF2bZSA07wVLplrvsUg0CTan4hetqu8CGoQhc2DOUZSpBsWZFfoxA6iWkNrOIJqIw9K&#10;YpLCwmTb3sYaKjoG0Lg00nHuPqyQE8VJF19x6axKfwhR3h2UnfIf3yYpcX5xhWG3t+h1LyEBZzVw&#10;FepkamfILFwoDRQi3rryAlnFy2JqlMzQYYpq/9Psp9W/BVKKacoUx94p8hhJTiCJmefCVRVJ0eyI&#10;MHCF0+GBBZ5uwa/tIAeT0UpDve4u+vMprmNaE+WaZtAmSMHgOKVaX1+PIrXFFKaxJbYOvQOm4M6Y&#10;5+/7arKMjIRoO3zilTLRz1H1ak7Az5GOP0S1dTU8yV3EBidoVdW3arslSKHzZN6oZhIm9HdqABUV&#10;JQpIpZ/piqGJmmVHPSdbd9JuTN5VPH6XT61tQYIUMJUKJnBEOMBbzm6oF3xl6usffuRhl8VTQlR1&#10;kNIkRAkBwyigM/XRiNWGaV2n5rHWYZ1gw86zff8uU/iYFEQFp5gqOUiOvP+RXZm9A7HCa87vDR/L&#10;StyOiwYYCKUdbhGpc1Y6a8vzIICAxuTiR0YHs6cpheXBpreEqXl6mUV40ft7pBJUUJinanuFnnG3&#10;+6uEmJiYsQTtj6M7pP6GUkvra+sr/MPcR6GGDsX8/Gx0v6kQNDd19XQhMfmf4APQUhykyB5l48qH&#10;BYvF+Kf63PkTCGo2qkFL+O6qKURq7SKixxF7EWKXWXxltdwGJMvcsLZ2HSuCr/HCHGGw3o4OOVOg&#10;9aPxP7KDMzf34Q9+aHpq8vTp0z/yQz9kGLe8uugcm/HEe5R3VllwNghn0rbIRlkRPTNHE8HSjNiB&#10;DIlMr6mZnJi6e+eOZhYW6+nq5i/cf//jDz0KsyEoZd9JyRD1bBNDitZlpu4gRtxK9hWUTcZdm8VF&#10;YdeZUCoVDaB9fXMwyMwlwwEqjggwv334IvZD6IMhoMQP+/jxMRJPEjgOTombWZnw7kSN6PZnkl3q&#10;k6LqJ6wo1zIkimUz5ZTKDIf2PfSa1oYWawap0ElTbq4CM/0ctbq54sjw6Kc+/inupZ/77Od/67d+&#10;Uyl8/uyZmCzVVIs+vDe7ulo3gnT4M/ZVTj5ecCI8wq3tk8PHeKUUlw6rrNs8Ayl4UZTVel65dA03&#10;4NbNW+K0V/3kEx9QFDqT0arY327t6kHIxVbzPyV4XwXYmXdM1KixySrD73/5y1PTUw53a0sDga7C&#10;O8wB1qqGQS8VCbJFGiqSkxW8czKaKvKBautYpyn95SRXyIy8p3cQNVEbQRdQdhm/MY7m43dg6TJ6&#10;NqpA8ddoSa9ZNom1qqodypMt50JDKnhYxEqVIMVWs/jq5WsXMcTwCVKxZRcWgN9QGOSuvYiuNSdK&#10;5PO7jabeVnK9rRTt1dUIY+lNK9jYt/R295sJk/rrQr4MhR/LOt6ShlcnRscmJ6bBXZYP9NDiCMjG&#10;ZEqjX/y4wlCWhsF62SSurEEOW5qddahGho8NHD/R3tX1kz/904rIb3zrG8iIjz3yuE15QAdogY4H&#10;/Drmnmk0clZFYs/RiDmD5p4e3sE2GZAByE2X2aMnn0WeArtGnr1s+WWJuxhelz37gh3moRUpxFJZ&#10;Z/6Iy6u1AA///M/93FMfeHKDKBotj7JF6wOU30Pw2d4YmlSooF73m++9a+H9409//MSJ49kLBriB&#10;9Kr2YwW7c0BM25kZGR5WyIbwtGBFLioqnHG1IRZ4/Ra4rFJGMLJb19Pdh1nB6NofhbLtFoEMpINS&#10;v6YCTp0NePITAk0VVcx0Aan9HXCB7V/983/OpePXfu3XqP/84i/+ItDoh37oh771rW9deOiCPISm&#10;bBn805/9NIFC7ElxPzo6Zf4kVihMAR589orBJqTvsLuzXeEeoRD9eMzpmcEhDUMQFWoR9IhmU17L&#10;dltJ+do/TTaDeKNSGUmOhMx5KRqGojOd66F6SFGicE8nHmq8tyXIRF+9+NuaBHkU3rLLyxS72Pyk&#10;bQuC5KnSw6KVWF8ncKMqegWR+6+qidhN9BIIjkSMV10YtCXpLQLRakLpxCjKcwLaRNW6/OW5cenw&#10;azLpPqxC0OztjHFINEQi+UHbxWodlZnsv8fBL6crvGqp12PD2AlBPuZPZQOvdE4ZIEbP68DCmUfF&#10;u8KTF5ikJSRyl9+fC7XEx1fmm1lbgS1uv7WKS+NIfJz9yr35WYoZa08++eSDDz4IGLZX98477/zj&#10;f/yPCZl96Utf+jt/5++MHhuduT47/vK9iWsTHRe6uh7uopewMbuBKuJueiJZD5G/QSmx1ogxcZZ1&#10;UxZA/hh1EEneUZiqvAFbcWStiZ+TFGvsG2PAomagdMjxK8VEJDVTAqTu1eZGPSoNKP0HbtrxZgJ2&#10;uBPMAfpsP/cP6J108kY+0UArQcDFs8/d2WX1yOROrqBbtGFiozTxUYEXEq4u3UEvewDZ7DzqeB+8&#10;70w4hTzkKWL6tMREm/iQd3z6E59W1ILiHGZ6I7oOaJDxwuzctC8+MTEFTQdVmtJqh5w0NKYyN4wa&#10;lIEy6VCloc5DfIusSdCsFCBFKtITy4aZcGcoafO7oaYBuWtp0Tw6AeOoMQ9HtbHhSz//cx/+8NOO&#10;TUQHHUfIsEPGDaeKokq6miNlJd0qzpqzZHqG9Uw9m0m3wzA9NeG43rlzyxEV1om3BgI0jfYlm0Me&#10;EDmTWRK3ibHTM1qVIDTJig0x3tBcyPWnx+UlmxgGZa2+jp/s86gO79254+c6k9AhcFyoI85wVE6z&#10;+1X+LxwJRYX22Ku0ZVUatqqujnb/kPcYzTZFm7OtCrrvvvM7W2tCp6gIolImRlA9s/Ws7wRGKnSz&#10;6JI2NUyVRlH4cm3jt5dFeMQZ5gJZg2BiXCD7EO09LNUFCMwQGQTpFc9NzK6sc3VZopYrAixzdVdZ&#10;BZrI0+/p4WLBXIe3QlnR3CORA4ZLZ14QhHXDLiUWcvADDzz0+OMffPONN99/96LBAiEzkQLoK9pb&#10;rfMTjDsswnZ3i47tYEK5Hq1V+eQseWWcUV3MCF9sbXo+vqB2RfzQRPscIltAXPjE/Q+c1Fp7r+QM&#10;xZv4krH0KPMrlb7xptko7NCvJnOTZqijJ/RnR6G+bm1thdYUjbdsnldXm0aRhBifuDfYP2jLRJ5G&#10;q/zmd569e+/m8NCgvdrPf+bTMt+J4ydeeeXlS5cvmejR4jbcBHu6WspjX6+lo1VFf2xksC1b26ai&#10;6XRXl5cUoJBz2ePW7ZsZyGeVcjduR9gGZam5r4+Gy/CpsZGPf/gpJ7e7ve3kyHBvZ/twf69H1BPd&#10;3toMljQ0Rs8Ml/HEVCpG3itrqvmoGMRydykpsuhNuPw+iW4jknww50Ryx1HFUaHi9qtSEh3uKl3i&#10;AVFRpTOTZYPoiKhqHSwc9ILNLSkhedppJfOXQUWYje6Dx+hKkzZ8+cUXC3bY/J1vP9fX3R1XCN1t&#10;c9usKntivHewz+9eXF2SR47GiJYrtGhcnIa62HhXDw8PUKkrQ6V6V8gvGRwcPn361MO0N86fu/DA&#10;/dai8TZ8enVnQr2azi5VnRtbJ4L4SObXxGj8EItav/mffl/y09TGJtUb7O6mfuyLRMWK4Cyyqcmu&#10;DdR49GWmW0yUs7AQwDSTdPEvw7pexiQ1DWTthvoHbEpreoD/kRYLHSh8IAFlZOyYP8KjRkq2mJGV&#10;lywU5meJ1D8oeY6odaVMzAJd+FieZaRWwqRKOVNKxoh7plhHgbJcnybUjSr5G+HAFpu7SnoaRwRy&#10;XKbEVAn1sjtyS2I3V4Noh+q/YQ+Cwo7Ckci50GZwQ7reUF+5QEzb2bBCKwQPDA3Rd3U+fSxVY1nA&#10;bEjfIQnsHxq4WD4wguklJjR87O69uy+9+BJhI2f41MkT8bXZdQ6i9RgicwQQQWjCAXNzg6e1+Tk+&#10;HAtu8rGRY8dHj5P2SIdqJBNX6gwig58cTWKzLRJE5AhHDH3zP4f5PwJikaim52bh+v0DRKU6R8dO&#10;RvwVQSqCn+ZosUjODnG2v1PfsKWBkH3s6Y8O9vc/+uBDsC9POP0Yge9UEWFA2VjKFu3B/uDQAJIG&#10;ird17JDwq2vFyziMVqMoJYBw09E7jYydMJePX2VtA6ZSGmJIMVfTrY1U+EXF3neC2BhbO0fREyvi&#10;eIBJb/h73/3Dk6NjJpJf+MIXvv/97//ZP/tnzZrVGc8999y7b7+Ljwg6kkF/7Md+FFNe2lCoISEr&#10;T+0h3rt359WXX0FbI+2IBEbDS6ZUI3rmunPzh6zc+DD1Yc1j3EtT6F8WZhcWptW+jtjOXshbMqpP&#10;A5h09CgPZKemqtKW7u1b43kqFMC1kXxDskWxGb+lmLtkd9KB9spWqaEDXO385YDtz8/OCxH6BEco&#10;aBO2VFZO9iZmJo7kfG0+CbLyx9TUtJKUAa4zv7K0Qc6a3BU0k/ZUJAwjbBRrMmHQCownKcRLliIG&#10;xiBkxUgtGuy7JNNiueGoQRekfwfII4o6sQk1t9YOHNyqiYlxkjqKplQIzeGjx6BC67y67uX6gJKC&#10;ZOzS0jqhJyMg+mnuhZ8T/TgsXiAVZ4z6EEjQV0KPidd2hUpUbjvcZtGxevHiJfj9Qw89BEG8c+fO&#10;//g//o/vvvvuD//wD//lv/yXhVbg4pNqx7P3X339iqJ86BPHWk63KE7XJlcrt7JUq1oAp7vFiuio&#10;hefulDNUcWDbj1iuaw4EKJ6pdgT3rduYFadUlZOjch9FtpCLwvhEdrR/6GN7+9kei8YEbmyWx6vR&#10;TMUEO1gzU9Pj49nPQMcyP+TtriYmCaf6NHakm9PepTdsaJdpOtsamxuiw4IZb5CHrWhw4es3wJ64&#10;7aGHijpJFOtb+OVV8/avs6TsmO9riz1PD1uToP7QRXf39ko6zpiOUKrcWFsX7pS25lpQf02OTlWH&#10;lTe8uRaTlWhP7cdnCe5dV237DZoAbEVd8xnatLWlLZaKgIhoBgzoLY3K9dqnosWd5qOsYuaOU0N7&#10;9KHHuju7r12+BrZMWiz0Awffo/DVlApSsEd6ZJLqXUBAMdiOj52Ymhz3Z0GrUCp9sPbGSFJHLpva&#10;cwyd4VB1biKEEna7lCm9y8HTnEjrpolZtAVW1mMIXt8oavEEGj0+BkoATIaLXQ3DarJiErlhJT4H&#10;VzI3B4xV0GH9PfAe6cDkBNtJbs/hx9gL0SwbI5jx69Kl5+wVpofx0qurbd+KIdHE1OXKidD3QmdC&#10;bvbdM58KbSl6W46YN0j+DXfQIN2XpKWY0YcTFsfXKAkqoFTSqi4NhCvQXNcMPQYt2URcnluO9axm&#10;prlhe23LOPj29cmt1V3Z0vHr7mk7cXzQGo9PBTx3WvJS0vhVj0/cKRkwK7aK5tNnzvV2D7z+xtuv&#10;vfYWcNlv3pZ5a61U8lZpMf5iGCZxwIwgndTZUArn5hYBs26872ulQc956uRJZGKZETak3hIRM25G&#10;SzMcjTFgrfKu+tiJPov1vqZs713Kx/51dkiETQBFRofBc/ylnKdUdP3OHXo8MB8Kl6iEAnu0Lpsb&#10;9Kl2yhACh4YG2Y7dvH2HPITzaIh84+YNAynjEJjj3Tu3HnvkoW89+6xZj3fsUIuGQPif+ONfWFua&#10;+9ozf4jLENpZhGkOVKWYTyLO6PDxwWODiGIqCg2DdKbrDVeIdngztXqc8pZHH3pAg+LfzkxOz5mq&#10;JFzHFK/TAtHmurGsX9TX1c0igESCGDbUZz8x/DOvPIS1/f2puRk9i3FfORyhfp0+e1opk2uT/OkM&#10;6M5jgJEBv8di470yvqhxDdGdAEJiNmwmn4XuDKYjH8HDupq/ageN/rQ58QNMDRVN32ol8jee+epL&#10;r76igPiFf/6/3b1713FncKcEkDNv37vjCWsKAZyBf+vZDdvIrnaZ379y7eSpk1QajXqPjZ3Ecc5q&#10;dmq5SIvqMNQ6RKCaWzt8MiANrUeDoNyF7IPJ+QcmbuLCrVs3bVU72FR9nESG4k889eRDDz3ip3ns&#10;voDLBiB2aCQw0PRAj7dj3JCSrmjip2Ar+iHhIeaXWxjeq7DvUFePadDwyY98HNTkKLvSH3v6493t&#10;XfoQaLHHefrUcbaeZhGem3GMci9EE5AkXZLgrz/gI+L4lwH20eiRcrjBfhRDorcSTDVoE54DrFrP&#10;FFXVTDHA0jOoqTPTUwLWkUaiL2s+HuXbbLWDhtGBM1BuzPwxK5kSYdR5UAOVPvvbXa0tnjrjNcMa&#10;tdbJkyfv3b3jBa5ubF+8fOPY0EB7Z4fFaYtIojmmiAdl4bcqdoC4L/XmquJeV0/PF/74T9Cqev75&#10;5+VCjVNPT384LdG2DDMy7VqEHuEKiXH6eGdYt2/+YYiVRqWigibW5cuXltc0muESFWHOo4X6IsdF&#10;prsYshXD8FJGl3K6qFT4dVm61J7pWZ1tKpif/tSnYSpHmw/F0je7nMpMnaxaxbOK9NphZXRP6xr6&#10;+vuXltetb5r44CZYoFEG4KlRBfIYs0IIhjFdIuBfzF3i+zKvkApbIKmxogoeQNULQXlgeNgmvvbC&#10;Dpx0GJQ3dujSlaedD13qNFkoBL4sLsmiOcwQT4+54tI77xLt5N9j1gxc+djHPvbss89+6EMfEivw&#10;2JSMUCg35SNPf8SALxzk0EYjwG4ETvtaqTExPqnIc1xJlpw8MQb2yBIhUu3GChgcEmXrqOixLRru&#10;zy9EepBsHqTEwaCll1cfMYFtKSPtfVXlxGQUxFHvERJsVNju6ujuhhbAI41lEYhNa+wvBxwoqySR&#10;MYfDxeRgS3Y6AnFjhBNrVCbgohDFGUG+LvrIYAlSLNk5qJ2ZmhejBDuTExGVK6420ooauAWi5sqZ&#10;VAScFLtS+QSCLbsphGBrogKb2ZapU0ZLQN8UQHt73gsnVgpHsaVCo8RmCWnGEIlHbfzKkR/l7831&#10;LeUptEnCC8jt92onN3gE1PR2dbc2tZYFHctGuY2d3T1FqaRhfXvD5w3BMUg24lrYuo6WLGRPGc5o&#10;nQRGQE7ZB/uP//E/fue57zD2/Lt/9++CsQGKDJ3xg//8n//zrsDz33u+43Qn4dyGY5SsqtamVw7X&#10;sUcaI0VXXQO3irJpqBbhgcWmkv9eVlKOfJUgF+mTnHOdAJkPEybwmPoHFy1e4HUKKZBJOENZRtS6&#10;xx16HxVNiaGIcUfsk4kSJh4jQ0N8XdVEZ0+d1NPG8LC+fnCwX8To6eqTX2k3ZZksl4K6ZCTXAP/6&#10;7aylZ52PrZlovQ2DzOprZi2pFK1gqlpcoNjl1VRvbClZaiTvO3cn8PVv3rhxb+IezmvBETchNw5I&#10;eGmhxh72d3cifPu+XpyzpDFim+Ehp110sw6yBFOopTSPNp2f77/w2swUUTx1qVy9jCKJgYOhSH84&#10;pSUFGZhraTJ9XDQMQUxMf+67z92bukd3D5EWDip25VcWYf8k2OxTt4lowoI3fu3G1UcuPJpJyG5s&#10;qQ2V1Fq1NcYjuJ6A5KhbiFf9PT3+xBCy6+Eyi06ys09xGmlKjSiauImtjeQCKg2aVYQOrhoG6JXn&#10;th3PPb9YCHOeC23AptEm1DZQTghd8ZQysPa29YTytTqSRB7eKgNYtaMJ6YLoGrtRUSjSIx6CATl8&#10;YWRoQM2pLoxCRZS2Doz3w8K1kxQSFEtx3BjdNSP7ZQCaUKBkd8Ai7lhRsbq0rJDQ2sXelTzI4pIn&#10;5iSJ7jgeMcjb2EbXVFdRS7B3rG+SlIeOcdVu9e4oVytS4cCubyyo87Ej03/y+AmMr700d3uUIogH&#10;33/+wvvvXSJF/q1nv4M7UuJnZmhQr2JOa/w7Oz5+D721v7+H2x6ikYG45zY9O+fnomTwAQPQkAS/&#10;NzEB0XBJHn/8A76aQCSjmfvpoNzlhOWu/kaDY1fLqrOb4DAJgiow/IPEWalA/Ew2EfQzbJ+enbXj&#10;nJbx6P/t75XmrNWQJWIIG5t4OQ+cf0DoIu5l7n758kU09xgsVlW+98572JRvv/0u6A4KLT7q0s7f&#10;dx/VMeYWn/nM56Ad5uKdnW0CHGDZ0lmWA2wk0ZHgCbW1aXpymHW6tH3AYSFSgerXe6MDvf2Orzus&#10;XZ28fQsm40rHKcUt0gQkG6wAbYRPMgCDXT2uh18ZKn2Xh2gfw4It8myV3e++HmyO5rbO6Mu7MAZP&#10;YcvtA5CRXIUhxw5jI6S5fXGGJGG2e+JY5yLFBml/Rzccfkqs1vdto2YDJo8qlBbrsW3YCvX1Mwvz&#10;CHmFHxqXLq+gbyDMD1TTukY3ter2XZKQ8rcJL0XDBWGxr1t/ua7Z6ujqRAPZBY9lL5J2sScZrzC1&#10;uGWxro4+/R4QdmON/VEINewlpR9KKNbIoeVGXa4KTf0TJ89MjN/LIjYme1tnEey1PzRvQ/7e1HSp&#10;qHbjiGY+lQLTioYBq4uj8VXTxFjY7zxCNzNojM1qHCHU8E65d92LHDaAR3oKrO2PnjOoCMQAAP/0&#10;SURBVJmapBP72uuvSajdHZJiETcuOpRHjpMpoPl55OcEJotkeBZ+yy5zmYg6dBackZ1v3LmJg5ul&#10;jdixS4FmOjX37k7ordU9i/MLJAl9mHCS8I0ODyVEEwUxHAPON4GpKiKL1lqdiX9U7nSl6RrX4Dqx&#10;H2BMtLLi+FjbbyJS2lgPWSqwCiBq4czpMSNj0tj61xTwOMu1Bs1V4DSNMqDilr5oaurJD36Q1OL8&#10;8vLLr7xM7BqhZ3h4pKh/HzEGsgWT5iP2P7EIz1gqZ6Y4bUTjbdmPf+mVV6Rz7x3tATapQs66Ur3R&#10;ZHwyZMootBcqTEpHucGnLJhcuuB9XAvx0AaivrF1emZSpnHaOzo7gW3eV2rLaHB46klcgSOtclHH&#10;rQbuIjn5EerCJOCUpwdW5lPcWkU2gSskizgXSFeGCarAYgcSw6+jw641h0T2DWmL21jvRF4yPLnI&#10;l2bek9dQbFd5G+yl73ImWxD5+dPIiHalG2jANruVRlPeyD/7J//s05/+9L/4F//CiPn3fu/3fvu3&#10;f9sL+ht/42/8w3/4DxWIXID/+n/zl0epn+AJreukOwo1KAKW4tTNW9f1JOCtaGEYMvR06pvpU3hz&#10;LqkpvJJOh70hxoszkcrEw6u/78w53w6iPDEx4YVAX2A5pBuyY8wwJh7NQzp+fyimvGOmXHBV1UMY&#10;AsYs2ZgOiAhp0/CGIGBhNiKt2SKMwXew0wrER/wnRsmZV8G2U00cOTlFeSNEMchZpl1lbV0cK20A&#10;Zbs19SG53YhWlG04NDBSNN6K4T3nFp/RP3eMobk+jHhP2JfQjGieK1xci8Rkjx0DZNJm9dKCPlDP&#10;oWZ14Rx46QDi60V4BTBFcwgPNgdMrRMfv8rp2Zls1YT+ELKCvUOE7yIpYmkmQ2F6QG6Tjk6AdE38&#10;GkM0TReUy9e8ePEyjs0bb77R19f3N//G37Tm/G/+zb9BMJUU8E29a//2ma99fWNmY+b1yaVbixWt&#10;VQ2jTTLr3krWSIupsQ3xsHvCKqMWqWMpMlIFwY3qvgNddLIcOWuCuyaOQom4YRgnXgM83T2MTidQ&#10;qyyLiwYhHMfcPKxnKRNllK6yGvT46KiZ77kzZ5uabW2G/qRlUtGoBcOC5s8L06KdtHe4bCazOO8x&#10;o7blFZZFuXBQQ7xhsEb2fM2tVWu73VAcVZQ3rrxJq6u4sb8oSFdVXLt+597UbGQRMQV19Y316hIi&#10;OxKTfAGw1OzFXG9rx2qOhqos7CVW59ZGDoAcj42NcGBQ7R1qz1z5Bc1yWjQqkprqWhDPGg3woIx3&#10;PKyjRWyVjaGftkp+MeVDFQhwezSpFd9D381ZLj7fVVZ966vrTG58/hMjp1VTOmTg1uzUlBG/U+2n&#10;qYMyeS3qnjF/AvcGRFR4KRn7LOmDjQiZcwUExupAss7S3jYyeswfgzPnbUSWaH5OYkWJ889FeE88&#10;h5YtKvB/jYnQnqcUFoTBPxV64Oj2NmnvQHH70Cggbhq2jHQrwr4Az5U51P5AX49QQ98K8GSgpFiw&#10;hiJehTtTaHn2+ZBUIjFVT7tK2xX3Ti1xLC0qWb+sy+FKFDwKIkEupgm3mnl2llmrwXe26TmjA+N9&#10;VPEEfVfitEXhWw8N98PIaCQJIT1dndBZZTFz1+JKXxYguFdP3HO+bfCfPH7qiccf+/jTH7t48Qrd&#10;KzJq+lSVcSzkRNF9y7iawHSYZVXr8IMfesJsY35+xjzTjFHlrWokQ4En4Aa4FouLS1CyL/zwjz70&#10;6KNZFD5g4sxmtVoppywWimI+0kH2vLHZsyy8lkqWAI61DTuogIMPFJHkwtncxqJAfarzB2BV5ngY&#10;u+aAxBNQYYbr6fRMT05gY7g2U9OztMSI6TsfCruuru6sZ9OaUxnNzqMxnBgdNRf48Ic/8plPf9q+&#10;zac++VEh+9jYEKzF6obaXpzN64/MdfxFzLXdQP1rPmctin1EquLlUSy0dRn8nZQ76kIfaml6or+j&#10;c4leQHU9wfDFudljAwNTk/eEOuNMiOdgZx/mbxZUuaQvYsUNjp088+nP/QhwjqQwUvz5CxceeeRx&#10;pZgCwgDPBRMrl1fWSXmLR9GHjkqCHo7gVmhtApXQT7bEFIRq9PYeox8f9sB/ufAqRmy2tXWGTrT4&#10;N8cnpxaXVm/cu/eFL/zYj/zQjz7xgQ888tDDf/pP/dyTj39Azy7eRjH/4ODKjSv4LSdOMoIjv348&#10;eqqrq/b1dIn2Axw1W47eHQ5i/Lpq6+yfmqs//ZGPzdsup8VI/CkRAQszI+DsUupNsI6i1YZotalx&#10;OnP2/Ne+/nXTKPAV/0NoXubGmRxUL8b6vWB4om5k0TBng80cCRbuoePLNa5b9gIRQaDsyZLqE/N7&#10;LYb875Lfd+685gnYoCpdmF0yTF5bWnUDC3aLzeNnqfiLRbP/UUsOCXsyZXc4PcDPeKscmUkWyzwc&#10;rIyZre/UaVWNIfzHSTyqbUwEMKEKXzbTLmixrUJztzjY+r5CZCUxjlZoYiFUNkARTf1jse07BYMz&#10;pNiUPwA53Z3aXEKjK6rq7CFZLGjrkESpeC4ur5q9AqIMms0BC+11OxY+RcQrEHjFIaTnwgMPHT95&#10;4gs/9sfk0ncuXvze974nPYPBDHwVlSFCF5uN6GUWlN518ooySCju4cksMTyU19eoJwgup4GvLF76&#10;+8pOYfhTeSXhxDpiqT/KPniWM5OzqSoUpxHYPo10hdYxu1ejo1BbM8rp2WlV9ejxE8hFKsQ8+uzS&#10;RhjZHJFUhoWrsCUi7Rn/sh9sBv2A/hlkqPAh/2iofWQWWDwSO3RaXV2YxD5IcaNHneimmS8OHy1d&#10;ltXFP0KFyyjczCUNQr6BXMVtpB6ycvvWjXNnT4u2WetuadU7+PuhY0Nc3cwl/+k//adbOxv/6z/5&#10;H5T1f+Ev/CX/5Ld+67f+l//1//XUBx9zDQ1AVHKFHhxLYikZznf1xqVvfePrluiNE7xsgweZaVtd&#10;SrjcAE/63tnGNkMg9t3cPpQA99aCHdGyG7dvYdBDX27euL227OiiIYbtii5mbIJRral2Sosx0p6a&#10;l/FuquntjYgiHRbhvegABD72aQTSheUlJxapX19XWsQYPAb9jwHlAZp2DJ7CvkpZDo9xd7wJ3ayN&#10;E4mqp6dbaYhsp9Ry6nx2QBT9Sy1Kho3Z1c2aRSRYIpO6BwdUoBQ3Ii4pC163IVQIEpCW3Yhv4635&#10;c+sbW4R1sZQ2O25s1pb1CVJuDOki15GNG/J1mclTJ0BX2k04KGVoBsqR32pz14ZGudtD4LjcCtLr&#10;oBTt0NnTZ+zAGXip5UTUbL6Qmj8gz3HbN/3JP/mTlLS/8pWvKPTVrE888eTf/tt/2zX/d//u39VW&#10;1H7+A58baRpZurR44/UbNb11fR8ZQNbcnFur2EExypywfOnAX4EO07GmVTqSjCmdZg6s4seqjQmQ&#10;KQ8oS3C4Nzle7EADu0aYLDcoPqHm1A4zPMLhaASqAJ0a84Gz59TfLyS6v9AQnYATxjg3RmpkyaPx&#10;tQZecoT8CVmzqCdjHp30CAalbjsyeknpLLboaV1qAxkVBgA4ZPP9fW2JOGCwgPzkotAX0bjBWXgE&#10;E5OJKkULvYSYCym1fW6YYW5ohr8ip4pHhE7szqPIjUoKguGFjlUTkRBXKSVvJiQqSx/G36O+tfhR&#10;tui8ZvlOA2k0CYAAgsLG3OIjj4Bkjkxyc9cjFUZth5Sb4W02PyPH5m+6Ozo31slJVo/fvW1o4GRa&#10;fxKBA45n/xWPxu5jIqSeKTs6RLukcJ4rJGxaWsRtz3lweAj21t83KBgC1T71qY97KTTbgtKtrtKH&#10;8qFUkAtz8zzg4kFSloDcRwHVh1WVeAlEQ0E5nhI+htwHgNcAuhTb1oMsmyyuHikAIFzFYn5f29DH&#10;cBVtgHYET7UQF6KdmmwnZ0W0NUPAsvxe/FcTrXkRMa3bxa+dXV5bcl84042NDRfGJwBSF2P+HdsC&#10;VssrS6tOQvqZuhr1Ll3JsKQidVJ7/PgxOI7na0hfdDuK5LvXA8hvopAVpocc6qXI0UrUt968+Pbb&#10;79A0eOmlVwgYaytMTLMq62havWKuUx2p3Wi+7e8+8shDly9dct912TpDAbO1uaGnt1c7pCxd2Ygg&#10;pkWI8/ffjz2FaGvVeHho5MJD+EXEg1ptpacZbumS2qrpGvjj5Zj+wT5vCNAlcUQoqaICGim+w8Sy&#10;Bd3Q7HFrWNUQikVzFT8CfBpiX8jUDlzH+va2EA8/GB48pgPramv+0s99idjHh59+6uMoTk8TT33s&#10;Qx948vQpvKwxn7Gvp+/c2bN/8OXffenF73/mM58Ws9EKS8I7cC5TR8OZjHH5VQs3CbKbYCR/LB3I&#10;YoOYxKpmfeqJJ95+481s8yF2VB7yYrc/xSskOIstLW6Gc/O2qNB3rEGrMKxVeqxluX5XbnMOhkZH&#10;PvbJT5y7cOHCg4+cOnVGp3L69LlTp0+dOX3GqHF4aGzItv3oGLytKXvp6WJjfwdfFG1Zm3d03pu4&#10;o3iCCFc30nbKLpzAnCSBFEJpyRZhdQOwAr+Yp7FfrIH+4p/4SZyAxx55DG/gF3/xX77yyivdcWri&#10;3rN989otmvhjMcmhb2RW2GyE2t3dh6wJEKhvabTBO4wO1tvD1GGeGFBd3f/8v/zj3/+935mamEyh&#10;WbiD8qszZ6dEuZXSI/VHLrzHxgkQZvW9F14cHRlShqpRsvcA2VJ2259fXIw9HjmSOA5oACO4E9JR&#10;AZC9k8Te/GPSgdFpiole2jUcTIJHvaCYvr5B4Q9/ubgA0YnYUES+9e7bJnSnz5yS5/RGPtpRCZJy&#10;KZhYzN0zkw8pJopYRyBl0lVNBBQKUxa5R05s8RsAxFFBPtzHGWrldt7eBSZUrdUbd+8jAwmyXCgC&#10;hhscCCCql7hsSmk7PJGjJAuVFF3CE0DVp8ZL1mRlmUyG8hVUgyDrHUYwFoI+OY4eO7ewNDk1f/L4&#10;sB4JPCJcYtKoEePUjpAfDZdKZwoF+L4HHlCv3x2/+5Wvfh2FjtoZti4Ao/Bdcx44zoMT840UeplG&#10;+pvAvIUxGXnvSNPie+nj2zv1GB/5yNN37t7yRh3dIncT5ZG4c0elIrILaQVKUgS149VAfUinynFD&#10;A4MlLhhtNEp9MbqIjLY2rM0OcBi0kYTeMwCN2rZlSMY7sYw0gsyKcikH/Vd55QUx+r8ViEnI0em1&#10;/OEKIM/RxFQlm02j2iBUyaCaaUdFkgFiqYlS4x7t08RWKY6nnt5QX9+l997Wi1nGf+aZr3zmM5/K&#10;fnTGplv5xVWVp86M/s2/91f/5t/7a/7zk1/8CVriH336A3/nv/1v/u5/+9f+zn/7V86cOiE9Qt2c&#10;7okZUvMVFD3D+jgMlf7ZZ7/hga2ur9i/Ad6L1GDOpAxSC3K1+UD5WqGLRQYr/HijAWFNPaHdt5Y3&#10;fnvStEqp6sVhVBtcCYwxCN9Dclj2qIueTcg5ThohFLeEEJq4rNEPLt2E7ZdWxpRHD8CbgC+qpj+8&#10;DXWthVzqG6nHyogzq7qp3GWgHJXKStRtBWXcZSqZN66BgZ1JWR9TwhXzIxS7YaSvbfoCXq/PgKPm&#10;oHmGakCRIV/vUGJuNcb1mhQ/mmT/xFPyq9rxm5rJ7gRyI5LvLGGJU42Ix0ORxw/tQUW1fwg31Q20&#10;t6i3doDKZbcjmsACoF88MjaiIfHSwtZSL0Swzr/Jo/jsJz6hsiLa57co5Qkys3Z0wCj6+grqgF/6&#10;//7S+NzE8MCwApEgzr//9//+hRde+Ct/5a/89E//NNnLhx58aHli6Y0X3uh6uKfnyR4d8NrU6sEG&#10;kQSC20WILzuFpBBDwShBo0hslv9ExMODQIaJrIR5OmJcG5A4TRF7ugLzhGdCPzIyTDtYxrFvBpFm&#10;gcvggnhZ9n4c4OKi6nUJZVwmI2WfVdVqJZrOwqCY+G44pkorvxUeqYCJuRToKzpyaYTzzHliId+3&#10;2ynR4De5vzYwdGQKkFAU6tCT6BESTDOnJsHYOTjcp9zRH+b/evso9mHphGlllFx2ttVvgWuiepDQ&#10;EcG9IhaWHZGM4nOLEnbguN5ztOGq1QN9HEVsRLa0qGwsonjImurh4WEXRO0ItfI1AhcXZai4JpW6&#10;O3yQzO8rEHcyzeeFayNzf7e3q++xxx6bnpq7c2/S015Z3TC5GOzrlhojbWkli8Z4dNesMJsnVLQ2&#10;tmWhijFMZ5econBTPMTU0Si5unpubhqc/OlPf+qTH38abPTgIxd8PM+1v39A1+HMeDtGqPIFiLTA&#10;vSwkIwvgafiUfmX0fg8O8ENiJ4ti3VRVgR2dona/DJF1boZvEc0bGRmEG5DVc755yiqgYwVbWx/u&#10;Ex03ouYBXCvyR2Se0YjUqOTUH5L/U+15+D55W1NTkGcIus+gH/Aio3FejfTlnEBhIyVjnNXUSTRY&#10;iY77JBOdOTVq1R0gzecs8g7VEDdUHOhJdhTTr27z02LXtaiCwzIE712/cu3G9btTU7OFh5+VvyyK&#10;ASgKp0oppEuygUcz51Of+qj282e/9EULIbhDN2/e9llu3p50dGTku7enLFh98Kknf/ZLf8rMFOSq&#10;eRgZPenzgA/Wltbfe/ti2hUmRqPnR5BINVoOM4gYW0JgFkGUAd4WYm7Z98ZfbrXVyCkD/khdOaZo&#10;mYZRbbPwZfJwSBBRhSEU6nfZJbozd+/dcmAffPCCqxg8pqqKyI3qNdyItrZHHnt8aDC14OixMSA2&#10;K25+IRECnbgzMT1lJUcVaMCR7dEQO6i2EndAqLeDQ1hxRd9gu8UhSwjYVSoRhqi4feuWgshKx8rc&#10;NIKOJ6b0jkBJaPgV5G1VVLpZMSUqBof73X298/NLaPInz9zXCOsePT4weGxhdSOq2pvru5t7UBEC&#10;mO0idEtnd3/viROnRo4ff+DBB0dHT6BYsY2578L9HrTOYOjYMEL9Hz7/HEa2hoWDEzDPaMBClT/L&#10;FDhc3bqGYgReJNsrKhTHSLJ21L///PNvvPmqxAxiHT42spS/lk3cbt+9O3psEOBvlqGpxTAQxuLu&#10;QGBQo1BV1dfZt77M/K1RiaXmHuwfeu7Zbw0MDk+Mj8v0nW3NeBWY7CWQpzEtKFdmhao6CSU0/+mp&#10;y5cuM+UzLJO+UpsqafPfLD4NRPKK3e8QpIH1VbWtccAuq5PoJ64ktnJmZmW6oQxwcdMWbtk8QmgQ&#10;Ars7+o2EyGURZMJQ9itYOELW6xtds+Uo5h9BhGGg+3MMszOxjrlqxGPyqKI3GMeIMEEVQR4fSWxf&#10;IaqzqT0yeNWdoSWkejUjXFvNvkoMZI0PQYEKA45hW2vLS1J/KF9VNgYOC2+dPGEUCmTh1sYmqjRj&#10;I6M9nfREWvk1e2t6LPBhUapr0sJmLSsrgTv3puZOnDgm9Wow1HLgekLSzjD8TKo8cXzkvvP3O8w/&#10;/CM/arr95ttvvfjSq5bEvUedCetm6I+YHU5hWSM90vAp88P4E2SmngWOqI67yaHNAaXoj9Zgyay1&#10;trdkkwwMyZjZaDLbYxGwCzHRJ85aVEERuS3v7WYzZnvb+C+mOiBXMVTsa2jycO5aCLx9x7TdlyUW&#10;U9Zwpa4IzUXeQk9hVRN+Tk0l2joFXg4DslSIR/85QmiOqsfyK4Ni6pzq6t+7ePH6jZvdPb1oJG76&#10;Mnw3cntUyjLY9svkNMkiDUvgEyIUba+8/NJ3n3/u6pXL/+m3fuPll1+4eeuGCPDwhYeEfCLn2QeJ&#10;iIA/IDrbeVCMVlO8ZMgZ7rQvYJ0ikjLQnYZlE9+1DZs0EGo52Grj/Q9e+NrXvuyZAOMlSwAwdG1x&#10;eUGNyGkrEDImhJxnjayF1o0CK8sWflEU5A6Zy3lK9sq6ArdUmxktq+J0/+LPnbvj6Dv+aCG7FCrV&#10;bZ1tQlaQexLiq3ze0+Hk0qD2pu3WbAdWoXePfqhEVhjGxgON7Ih/YC5bWARHHMHcvm1T1EP7ZOBM&#10;NQcNFDWWDWijhCgoULO3MoVaGp0LgIeGX/uaaxsqBWk61XlEmw8F5+RUMvsZy2XBvMjgRTCkWExF&#10;QVesJkTug8B1IjDgllsOWJzHoHFZTIjVvvZaXQo1pZjmTCqqszegq6utNTmNT+7O1tzSDBylkH/q&#10;79y9I3fdvXvHqMdfolsUfRtssFU3t7GxqHn3vfffu/LexOJkR3P7n/m5P0P80rr6P/tn/0zwt8XC&#10;oe5f/+t/rVBAP339xTfmFubGfvhE/WADCHplen1zNhMeH9vnZKmZFbXCgCpXq6zQxbczTW4Ontii&#10;nEFq3tl1EbgzixCoo0kuMQ5JapYsuPTEba8pwUF6Qd8H6/i50Y4GuMbmOsIobonGyfOHR6g9ovDA&#10;0Y40Dz5jROaifmyrF54D1KXl4vNZ+rbVAZDyZGIjFJECzQjgwzZYxHa8JuHdqZAtAvTS/yveYEdQ&#10;NJ1q2GyRzfKVinAHnh+9Peon0nQ0BrPt5UeHgaPkL4s89Mn8/CItFVid2g5HON8OP0RbgtPvOJmK&#10;mEVGKh2/K1hZ1kAD+JUFTrEK1qE0DiHS/4rqRHSOPE/3K4LVuB1tnRodYPzY2Kg/S4GFugdYdfId&#10;MwN0QLkgk462Dumf1MkKWNocHHZZlPbtGtTYMrYgqFO3T/KRj370R3/08+ILsNZJowd59sxp75P8&#10;pMTqm/jEpleivd8ez3HDVgF4J3ZB6FjxlS6iRQ5Y5uP0nWJyFik0Q36Fu8l7a3O9VQqlQkBCSnCg&#10;fLY6vGcslhXTI72PpiAAf4o/1JcO/xMoIIbwsvPGQ3byLg4rpqYWTp0cFQTamhoX5znVGKftxwVO&#10;Ha/vq5EigrhLKBJhiMV7+0ODSIit3b2d9BPjt1QB1NzZXNv0936L9SekUePyYDL7e5r5kcEhnqjX&#10;r7Emryd17rGKu4EIgMxhIxT1SMhtrXdXeer0yT/z8z/zsaefWl5aIPZ78dIlb/lIylS38tDDDzsn&#10;H/3oR3/o85/v7k2yc17C093YXtkK5HFCRz54jMoX0Zzq3mPtUHT2Ea60LidC2x5YiGKRXTDSpMGj&#10;KpFlzV8QaXv6BydnlsLZjghk9ExlC2g8ID1Cohvcx/G3mo2cvAOtpLR69fJlUnnXr11Dorx56xbA&#10;00bV9atXFT1OgMljBISrKx999GHHGp1RyFtfXfMxxIiGWuyu6AEiJ5VXEiSsf3DA2fIR462p29tR&#10;Ix47Njjw+muvekPkqpT9sorphry8urlW0tkBopJhH8MST5zvCOIjov3c/IJK9NS5s6a3Tzz1FBZ0&#10;1ruqDtlpJTHuAMUIOcbMCmygUaZe63hRjlciUEHQ1pw6fZaGnGgi63zvhe91D/Sah6/srmv5xVYF&#10;6+LiLEosJorzmqpC9M5MiH3n8tWbV/2Wt9568/W3Xv/yV79mCylYuta4JWQpquaI0jCMAGaAe7vB&#10;K2n9RaUm6Hxb263LOHnCco+Q9/7Fi//pd3/39u1bFjVWlpaIH2CMl18cmi/sLMuAhebmcCSVpvsJ&#10;hvzN556/774ztdlCXUv2z54PFfBd0xTQuKCJmJZWPLUCGkqNNcJgozQydrYohAunzpaEnXgkBHjQ&#10;skh7tyHpyVGrrNpx3JTl8fFJKR3l65333uofwPGvBaSHWm6DMsoTgD99vv+KwJuBWrDPUjs6PxRx&#10;Mt1OUx/ADeMBS/JIMQGjPGVixkvVUWq0b1RM/SxFjo5gt3QOa5d7+kaGBlX66uwrN2+GPBDcY8cu&#10;YgrTcE22pXmNeE7a+kY2acXcDBuyNR8rP66MnltZZVJK+gwjx4YKTTO2fiuLi1Ed88v2dkfHxsYn&#10;J+3m/eiP/XEOxfbFnvk6IuK3nnjsiQGobZS6lMU/UGouM7pSJB/xuXK4g6QWNAp1VvEDKkxJ7z3Q&#10;I4F5xGdax1bfEo03ME6WkDHeCksoiy+hBhrxC+/3xieNOQibEHtzwZFLhH5UOy+PvJ/VMSspBMOQ&#10;FXF3lAUSHnZACnEDSq8lHyLQg5xb8mwpEP+vNeJ/LhbLY1GcFg+XxudfePHX/sMvR1JxcJiFsfSm&#10;grPgF5pUJjiG4NwsKcznyV+5cvm9d99/601SjK9PjY+jL5KEcDVmZ2cff+ThRx54wMzlyDcWzpkR&#10;otQZvDmguOVNHeYRG1ROwZ3wNLKqYy2sulZrUEmCgLvPxkYMEvb3lKGXr70vpGBnksKSfknVBKos&#10;8nKlOItkRnWyDoZTNpwdJI+yv7e/k7Lu3EofTHTXUGXdsDh9iBdUoTdegCiApWnZBBeBMWysQYfU&#10;cEL8kdeCJySZOXTQGmh2aD41tW6wMxZOdzD5ICvBHXzhKBEWTIomuQ3CCKjtqKndd/gOrpbPINwL&#10;CDEaoSEdkZ+i1pUfopH2sJMxfTwFU7YlUsnZcgAfBWzyGycmx+PlU2BSyxaOn0Oe9eTtLZEJ+dtl&#10;52JFcQOShazpSHBV0AR6mNMT00oT+pzYVzFPUg+WhWyPw0IxWT64tRplbY0cKWp4IzEAqJsJppsE&#10;be1hG9XWsby6JtoYlPsFZe2wEZXIh2+pbflzf+7PYWUgJmq5vV+TFljXH/zBH3i2Vtovvvv+6y++&#10;vrexN/ve9K6v23A4fvXuzfduTk6QE9/2kzBwsisTGZHwBo5uWtgxtuHK/rzP7LLAokL8xTZubAaf&#10;84aljUMAnBNdWRfkyaHsrurp78HNjcYkCwoir3tG9mQ+xNXdTIv2t1LiI55KT1l+xCmUzjCxszt4&#10;dJ9VhV6rkGiGDir2EPDWIsvMpTOCRgfafdhaWqXN7QUKG5GUUr6a6+Q3uuvigUpD3Wk4YNwcXzua&#10;WQe7RzJtQO5Ydq2sHr310iUKG86yxVpxziA1UJ8wGpg7PlW72vE45djYELMTNvaB6dF+3z+YnZ2O&#10;iUO2rKKV6G+ONIHEW/wFp51Xambd+op0N3Rhgre59SdGj4tOviLc4eatO+668+N+OMh+mRZXz2TZ&#10;2vwXBxgtln3jnfEJ3yvLVSj16+rpQ6viTqhO5oGHHoS8/NDnPzcw0FuKEVoR5BGspByeOXUaRgNY&#10;8bmuXbsiUHgC0eIsXmUeiBDuQHoaDEdC7E4Pafjo6tUbGpsSuNpgUrNKZ3LQpGOgXwbVOMloZqm9&#10;Pd15SjYltgm4rjIbKXuYRSmefCN2CgfhfINVgzuiE077+uqmMZ0S86EHzyue1P3UykyxwATOhMeD&#10;FRoRb7Ik+/vjtydornm4MA89Q29vFy9agQbw7HiGxACiFkhrURqshMvkq5kxx9Ohw/jv/fcuZzys&#10;do06WE6YFJpxa1iL2VkXBwAQqoJzZ48jzr37/tszc1Ovv/lasaKFubbZ9T515sx7l649/sQTN65c&#10;teH3yEOPAYsD+Ylda+udPf1WhQUoz+Xu+ISLXN3QHaXMedjgemzlwu3aOzCA0+hHrYBn3S7/ykWK&#10;mHOLq2Dh1vau23fHRblE0H2EvNC/0oSWFGqShXRSBOvRGFKj0JrPnvlKnMVl3EQTzNOlxevXr0xO&#10;zNjbwge/d/c22aer167evnObOLZFYAdFyjOP0YR4IWg1WU/3Iyqr/UOxT40oP66vr0S1fGvn+Nhx&#10;sMyrL7wMxOQCaSUfOhL/8oG+2YVZiFexyNsdHh0eHx+HXw4OdvvTGxuaeLzWt3UcGx1r6ewYOXFy&#10;ZZtmvd34DdwZkIM3g6IV0KaimgRMBn/4OsvrygjlRSQxPJ0odO8w03333be/+/3nQd4t7S17Jpw7&#10;miTAYXUILeZBFVVStpmzSzkxfQ/CR8IZvHDz1k1EOu9ob39zcGBQSHUkPM6r129a1Bk7Pmod35mB&#10;y3qRWapyYjMrpqq/TtDNPDRlfZheh8ODBJ8HPRbnXl8EqdEkq/HKUkgFamY5BywEwzH0arq7euZX&#10;Vt575937zt+nDIO3ua/hGDKSSx2548/1CcHYhTFV1CKijWdgmwLN5YH4Tk/P6ueyzG/NyZurLHLw&#10;Ub6oHB09jmGjEMfUWVheofN+/dYNaytjp4+ti7ZG2AUd1D9F+jkb1xVr7GRI3iofQoVGMsrGTAK8&#10;2iXb9z+gsnmG2kRRu7BRo2orryhAJWY51mXo6OwiuosIueVUx+IIeFMnUqF24A5bQNbDd7YygKre&#10;2SBISx8ay7Y4rMVddVt0kKenZqcgoDpjAwtZDZDjJYr1mkoyuQ5e5E1RkWAYOZy2PvfujU9cuXET&#10;9dg6s8/65rvvfP+Fl+RRIwrwj8cGLnIDQucJu6X89QNxn+SxQg1ISstlCiZRK8n54tk1tqRCLxfj&#10;SMg2KGcIXVrykBnyQlJrCg9Or5Co/6G8X9VQfXrshJvY1tSaQjImPbvjEwiJM+5Xl2VMXjgrK7du&#10;3xJwzpy7Pw8qSmHZ6wzaWvTwEmX96P8yYP6/IIh/hCSqybx5me2tt9/+3d/7A6Oc0bHjH/vYx6Et&#10;EUqM6jldMavu9Pkr+jop7u794Xefe+etNy9fufw7v/s7UHM4YJQfDw/El8JBxOVQFbV293Rl1KlX&#10;j9u0fCevy48WEfm0et3ay21ZADNaqHLii7uJ/7/FC4TjZHxR4xYsA6q6eniTTKgxcZcinRI5Etez&#10;gn6PDjiVcYm7YpfoXPTttoGfKESxYqIWUWj+CQ50FcJpzQ3SFfvzFDFUuoq1V32GfMGsYkxqudVz&#10;iwJctAWKZIRCyhQyFX0G2iAlZVMmslmlt7G44m4ViCgz4qA4GdRG7r6jq0MUcKlh5z8QkYfeR9Ug&#10;S1OZkcefItxR5yHMoJ1dbsVZLadGmU3SYlhUhGnEQX+2+qwQlOPqC8xI7ozOUGS+RYxSX6V8kHsp&#10;vbnF4qpBtrigxGXD7agLJX5yCgnbFkFxsuMxPDLCQie+mJUQWXToBkFM/2auKvwjYeP/qMYInpPI&#10;1YvETSzsOkuWbfZNb9+6Q9vh5Zdftof+3//3/71n8/Wvf53CESMWkun+IYmciVvjXTsdh3cPJt+d&#10;nLk9s7OyO9ZvTnjiypWrnhVVjaRDdVs4Nsgaxd0zfN8o52VFKPMUr55rUcwKLY3yPDfLm1lYJE+T&#10;SA/yULU2NC0sLaBgNUVajQQpnk20FOQgYE9dZd1BrVYn8hteUQDImuq2jm5vzZFYtYBc7hqiWDFk&#10;4LBIAbFmHVhoTN/htLTE8tj11jFStGZMsGO+GbFLKz6ZlisXrPpKCeoJV9DY0bGMyVO1gaNeVF3o&#10;1htvI4f4n6T2CFkftZvZdMrpUQBmAJDA6mRE/iY7Jxl4FrqCMKeqCDmyuqqvu4MToCgNtdFC50mV&#10;pZcicxWqt8V0D9BD0wXGbrEInog2SlsHq7e7B25uvucSaT9uT4xbfdJ7sCStb25YXFlyHL2Rukbz&#10;qP3EdmYhqxugJEoF+ohY1KwyRK7mPXd65KRJ+uXL7//4T/wxAkN8zpwx15/oaUeXtMhEN8MQr5R/&#10;mMGg5+DLag28Z3TQlYWlDXLmxMPAb2U0nvKOxmGKvx4zDfcFv18F+cD950+MjWihrbripyut1RWx&#10;Z9VEeV/YwSTJqnZVeEXiW1uO6ZSyOX5EFVUc0TjWWhKwIolvcN/5M/0DPWfPnnfgaSqPHB9u6cAG&#10;qZvlRX70MSoxzVoBkHNTc+6q9mJ0dBg0gxgdMmIZyvrQxhfZKG/r8M4mp6YFMQEQm7C3u0svuLBI&#10;8PgOmsHMzHwQn8I9jW59RuFZHSExhW7rFH34g4998Yt/8v333zSphut7L+OTE4MDwxlmNjShaz/6&#10;6BM+1oWHHvT2Y4fLAzk+Xps6WEKdaYoY7dY1nTmOBfdI9djpwa397bpK+v6rOCLmZQUTAsKt4ntu&#10;hO2/g53d0tb58IMP+ASt3d2T09PmiUC1FDblPeR9qCwIjR5WGt/wvZJqodDWreO0oyQJMy40ct2w&#10;bk5VYUIRORqKo1E0prHUIndGGNNZpBofF5BsS4nb6m6dSvavDE0qKlFbCCgA5ARTZzb5a7/izMnT&#10;TNFVnEauhEIGerrFRNfM3Gduft7hsB+uNm3r6pqfnHNMT5w+dff2vYTXrC3vXXj4kdau7sFjY/qt&#10;+I5UxBRcYtYu2AJH4We/7K6ojD3KiO8UYVulRYYP+6kdtc/PfP3L3Jb7j/Ud1rnVrmRazDjkKAhU&#10;QrQnI1Go57RQRCe500PzxQvHKDmrq6NtZXE+TNZD6no9V69cdXLGRgYjxY/O1FBveCdGzC0uSjY6&#10;fvwQAgvraxtK2d6eLr8xari1tVjHQdfpptZU2TRUMPGHL0qGYe7pPTLULDxzeUDiMffxwtusedJF&#10;r05HIkEJoMrxqN6mNi/jm2BgVeHV1mgADIWrVcoCIDgQ81c3UXVQzc7XqTUDbmzrc9zPnT5PFsYx&#10;gPQsLK3o3t57542Dit1jo8PtjGQsDEWYLBLQwW8KrU3ZneqwpsKcI/S34JLRHTwyU/awj7QSfZ6o&#10;jGW/1FzCvuBmgamYHNB6tVBW097SmjGzZQKy4QmR2cgLKub9sSsNkCv3Y5xgbqQe04wSbUEP2tjd&#10;WlpcsSktDl++cfvB+88bHHjmCkWrnMoSKROLWyCIZk1gzezb0MyIwncogfHYQPiSCFEUn/vu81/9&#10;6jNnTp2NvVczbpC15dgMHonSRJE2WmP/ZWIbySXJpVANsfiyoxUWaQxj5NLslYdcG6JwdqRKdRkB&#10;GkV/Xm7YMHIVpNMANHy3njZwSE1jbavA2mxDbXd+cZGGqrR25uw5uo1yqlyitn7z3bdUaRbLTHhV&#10;YqDuiClEByf63vl8R6jh0V9HVMIwIJOGkneL7vmlK1e+/e1n33zr7U9+8hMf/vAH40VR1DJDsasp&#10;l/rw8PsvfP+ll1989bVXfvt3fxuRmwKoAovjnfa9NTwpW2iBe9SDdJVJfN137pzHK2LbSOZqoG7T&#10;XMnCBMAzfHZOivkx1KOAqHBEIdMrbgEtANQ97ddfz59449bNl198AS8oQl4qISw0tCG7pdQZVRKh&#10;VeVNcrMo9G9NfM5WXO0z1c1mSQH7glGbt+Au5w1FMpciB/zUUWo0VBKg9DFF8s378v4xM9I/x+ld&#10;02UMErZHqhWNpU5diDN1oiShGhMrnOSwqawJVTCAadZdK7Pk5Gzp0hoFDYYLhkFf21SnWNxbWVtd&#10;XJ4TeUDJZWQcbkjORMD4aqooYYiqv9o7jpxUBAetsmCdiaIU6JqozOBCHAQKcx8E5qRJxoqsrLtE&#10;CcefGbZ6TFNX1wGm506dteeAF+XIzczPu1RhAJiW7uyMjg6dOXdfwF2+NblXB+QbJu6N2/RSfjU3&#10;0ojengUPzE1eeOBBuz7zszPCFxoTAgQPR4CiQ/7O++9Ozk3CvXk6exG/8iu/orv72Z/9WTWilWfl&#10;7F/6C3/pZ37yZz724Y+11bRefPH9sf6x/+6/+++Ajt/+9ne8M7paMfmJOqYgFY5WGRGnalWwpWRP&#10;d0uuIbiO82Rv9777z4+MDD373HO45oAccCCFSI/Sq4U3a5wclGKnlocGFwq+qyaMzTj2mDp6q6wD&#10;lQa80G4y8YhXYICZoHoxFbBUm7FMZPm9ZmCUN6HiSL8TgdKolFNyaazvZF6V0XK4izqUYq2UISkU&#10;yEg636myQpvqeKLJ5eeU/tNl1yMlbmpfmkxgI1kSemKxE4TVFcfaYl5fECd9px+StismeIJS2hYX&#10;AWsND8JxjoGNiFluun8edZ54C4TwV5QoogCXKjjrc1WYsMRc/XQh986tOwbZhYpWWdMYbhghTG8t&#10;tqUVtf2dfSBAEYWSl9RTFndR8XiMrDZS8sYd3z+g4PGJT3z8oQsXOtta5xemwCvkPo3sjR+VauYh&#10;LCW/8c1vWMXzAczQDPQsAd67N+GpO8laDi8K4Uu973a6aEJm5c5Be2/32PBoJLitVMYHhfFJkWuT&#10;yjfXVS9Rza2qRlKJG28Gt6wWqhkcI16mkGlqxtA2XhMK3O6uzrZzZ05pdXxZrk5GkV29A/inWbWP&#10;fllHc32D8nxubUUhL2Adbhoz8uXGgyKxksw2ONjlrAovvCXs4ksr2aSGXLR1xuNxcxN0Zp3MloLr&#10;74tvrm1fvnod9i2AOyqcITJcy/pwUITg5tll3Jdkf+wLP/Kln/npa9cuzqh15hfMae/cu6EK1Dvw&#10;rOesa/YEtfIlr1y+/Nqrr4EqKfiauGeZrJMuD3rxVm1j8+7qWlc3h4vm6lOnhqAWCpc4K8Yspq6p&#10;vWViadFC1JvXbpy97/xjH//o0Ln7etEY1cI93R4kYE/xZKkpzh8VlZRvyF+qVYWmML7Fo8qq8WnK&#10;I6wbkbw7gOxOsCMnvs/PkgLfnZuZJR1rOhD2TA15+h6uBlpWHbytHBpyupK8b3eM9SERq0D0WfrD&#10;GyMEGtMwvT7mB5vKOl3+9tjxk3NTE2AtS/vjd+4N9w0Ygfi9I6NnJsenuju6IUxq2U48uc1tDcrs&#10;uN0DWyAtLb29jA9OnLuvgdnG4BAmEKOPYrbQont0t/VOYDXvSQy2weG0UXvhKItdgb4toTo2khTM&#10;9LW33rj4/vtdPR37tdlItf5YEnlUyJU+MAmQG0TKnri4w/XODzNulkuAVQo7ESN/Agga7ljXeOna&#10;DbwKJCgwYt5/Bg02T+HMGwSN5GbXvrWmbWt9D5NEiOno6clwUBRrNUXaAHqFCSGZZTPeblYQiEAl&#10;gYgO/RR4si9lqdMq+vnz5yzuJ+ZlNTKcNcOFRJyUL6GxxIDA2U8/XemxBtknSGZwo4cLWaQeqYra&#10;VXyTq2pMqti4o3Sok7TItc0tC7MTVv5Id73/3huCklrE1DwOY8wtAkeWua4CZ8/ePEzRHyYE+ZMF&#10;X5pfKSA9K12cMFcIfM6aCo1fzopv5MpGTM7vbKzxwZYX5sCE0rNNQ4NIF4nyt7Fw6UfxaOroFMgf&#10;PqqAm6QewpmmhcRyDlLU4tKKmTsb9u3cd+oMwRpcNM/kzMkx88ThkUFUHqsiUXKtNlPbOFhf8tq4&#10;VgP2FrfFUysjOz0DfVTvn3/xhQ88+eTC7MKJMyfKQDC9eWZfiU0pEIuJGlPpLQP0P6rEot2q/PHC&#10;AyyigRohcZKMN09IX5E0iXBxReqMjCA7mZeEZ+TdVO7R7JtZnKltq6moP2hpaDls5DHf3d7fgXWH&#10;B8YPEBB84f5z58+eba5taKkHAGMjcw2ou3Ht+ksvPNfb2XbyxEmOHmAKLwhC7elIqKLtSjRp9jDl&#10;aRa2NNXxJtg9jGQmTMNHwyL/3T/4g7feeeOppz70qU99YmR40OAkeD/1xPq6F55/7tUXvvfy977z&#10;/Lefef5bX1ZEdDbVNtVWkK/i55v0u7WeRqheJAG/rXvFeg/lDRF4kyhY7fLy/Bzj9uWlRnB1S0fm&#10;XdXMkQvTJA6MinSVsp6UOJz5azSz3n39lV/7lX/7ta995fqNK3OzU0AA3A/YFoRFnccTq/jV7gA7&#10;7VsJR0VFyKfFJiQbkfSYM7kNTTSH3VLnKDEzoHSWdslD7jD6dHya6yx7HRQRvNCJYHl+qvfk8pMr&#10;T7qJBC62t90vMVXfmIF+FuGrqnk/lnyw0d3di1/j8qkjHcSUXWJQgS7kAU9YElJmqW/i64N1U0jJ&#10;MRLAtcvqfWzCfdxc4ECG0QouO38YNBEGL+igPrR6edOwKCKiEcElOB8F+FStIXZn0xltw3JYgMy0&#10;T8WS1KkGV2aQt6t50LrtmswCUzUykWR1DvQzIV9W4f7bLCHvrbbcP4wXH9zx3u27PV3dvN/c37IW&#10;0iCM3xufkkePHxuyZQPVcLoKX7MapmfATQ7au3ZfPvnJT5KYMG62wqJnIIXz9/7e31M73rt3z5CR&#10;3Y5/i1Pl3/7+7//+W1fe6jvTW8v8zyZQblZadKWeoKiVU8WmfC6NaAjOkWjIXq5TYWjoCXzkQ099&#10;+7nn7t27a/oIRixiT+rwmGfw6aBfKFBj5wUl9rh213HX/B3RMVh1OKZVZEDwuQ/5fjo4dNoEfIfQ&#10;SStBV6Q7ZPUUCgTW0zq1wrYiTVBoIvlgYEoFxObK+hLHqSyA8cW1tlLrvpOq3M9cDohXV6O6SgEZ&#10;MIvKtN010GOzddQjT3rLC2GnpZkpMqpGQNnWtmOAv4vNo7DAqQBnVtFJhNFUt/QywHKHAlXYkYoP&#10;I2EtFn5NPrDxk7ZBfdrcRgonSY5AKvklrQOMv7Wpi06LH4V+ID1Mzy++9s57WSoAbdHYp0kO9t/a&#10;ZUba1GQhN5MBPwkZlTyIPkeCXtmkJLCpdg170mKDiqe54fz5sx/68Ifq9CEIUc2NShxugqpm3NrB&#10;7oHF6cVvfOOb//Jf/CI5Sh2O2sPNgokeHx4+MTKm2Dg1OtaJTWRvuqt9eXEqqNjuPhlL7Pz7z1ww&#10;zMHWcABiIr+7jV5g41kB6mprqIx4gbJ+vWQjhiM+OsfZUalqVNSD9DU4KqS74/fOnDrOz0Y+KUuK&#10;h9aHnKfEXz1YSv8KRKo6Xn/VNauLK7tbKh+D9I3lOVkvgP/ICQIL7abMrY2NWxsrjr4YJ+jZ+xDj&#10;QRKSQm//sCo/nmOUOOuMwg+s0Ctx1JoFfW+UCNOfK95SnpQLWVH58U98+Ed+9IcIC77/3pvK1eOj&#10;I2srmwtL06gQzpmm4s6d8QfOXyDxZTrmpPkhhGNv3LjR2dH94EOP6Y23NldshNIeC4Rl9Y219OBY&#10;X352xQGTZ+vMhWYQblhlYwMBayqailkDqbB99w5kCGrxN67duHz7Fjg+wY65XDYBC3VSsFIdcPeK&#10;yDlEZ/v6zXEye0zh5swCN1ec0o2DjV00Qs4XO7hsq+2tnV0DI+IVF8Gllbkmon1hdWRHwhRlaYus&#10;cRRFMkw5Eq5lPLAdQzn6MkWfNVWLKkJTMnVvXGTURyzMzgGWo5lcVatMsS6ASAQoSt1Gmmh7E1fX&#10;XYovKj7HysrA0HDv0HB334DaLJBCbEj2jTkqTdvF5SMeS3goWan1IYTaLA2IFNDWlXlvi/220dIb&#10;b79x6dLFrmPdRtsosrPzUxuKjh1cN5NQq1hLstnc/PKlq9cPa6Eetsvtsm03NCk/UlL5qUo6BasN&#10;CQ7Oly9dPDbc39PNAuTAlo7lacdh3jSKs3tnr7awqaldzLK3IA+BYaIrWxKG6tnbEChzdAR+Ymn7&#10;lXQUI+cVnzErXVW0N/1SVCB39fyDDwSNqq3uGO6raq7epgnK8v5wb2WHBsaKa2zfI3T+IniS06M6&#10;FUtCQ40jCksTt7S1otHqNWwA4uqfRJynqRmbhClNR0PdrVs3DjYXgWeXLl0yvLEERikgfrThQu81&#10;15Ot307fjEDjytVhLq83t2RKWPSYcPb3XOhMjPZ3seaV3NpnHafFU7VsAKHausP25rWtNWZqpkO+&#10;uJNAiw5gGOzT4KkYKIiFeHY2DJuoYGxvWwoVm8KA4VXQ3KxXFZuBVasxEmzRB5l+4K1uh/FNrQZf&#10;G/6bNeTU3IWtB3II3qw2qa5EMRjCDe1op7KDunr37uSdiZm3330X7Zj4Zkdzm19vWwuIj9mze7i1&#10;yYJnb2N5m16dQc0mKuBBBcMMIPWG5hLcoHSLsLboGHAiUtuFm5x4UPwgyx50OODalT30WWcpVk0+&#10;rC2QToVZ/WENgnm1OaaVKfqp5iPiH83CsZEReACczCeJsxY3rV0rSly5Gu+7735H2/UpC+vVukFN&#10;ksCXQ1VxIPgixSpZRAgQCxkFChTx/9jd+9Zz37ly+RIU/1Mf/8SF+89DVeG1EIwXXvgu7PCdd9++&#10;cvUyJokIc+rkaWRZ+ztAOEd3H7tD+jUoiP9HOODOhaLBQvTExB1FgCdGh0/8pf5AjuHIQDLNW221&#10;eTJ82woFrFyetuahhDKO47OB/fwrv/Zrl65eDZPPNJF2dCGoMLcMDBJpH5Sho31cs8JoeoYqHjpL&#10;ZspqtZPHR2kXW43H+NRvAAyM9kJ0M1+L11psxEhIaL38R9zwZI7Sef53VKPhfGr3zOpgbA0oZYqT&#10;WhYsjidksZ6khZET6qqKrHAFg2Og00Vb2x4BO9rltdnJOd4SwlB28s0ly3ZTNJOze1WpqBZqdir0&#10;D3bGoR4R64C56sl9P+qk+tt4fu4fYk7ws/HhIpOo8Jer29t965w8fE6qPdk9z6RFMSrvQrZgtUp3&#10;I6Etwzt+HYvLlsDXVvA57ExUKd/pnWmzQXQaDKUM9sWZMyeWV1i008fxzHZjSMXInllId1f8DasO&#10;3Tiy5V6ffh/K0Nbeffbsg5Mz0+9fecvzYUYHMmfsBNpx8HixuC/2VGglvvXWW1/+8pc/8YlP/ORP&#10;/iR6L6Nn/s5klf7Un/pTKsivfe1rv/rbv9r+VOfYJ47HYWkxcryiaDHYBU5JRiGUlQWU0pipaqvI&#10;GkfjVgmuZlmYWTD4HB4+Zjpx7cY1JxCxMTEeQoH2unM4v7xeaAd1+/UVofjVVW8eVrNRSTmB+FPV&#10;sBsyEvsJ6ZyK4YoNCciqVkCkYurlqXu2imYvyF6YgV70LCPOQCaz9Mi1NVKEFtnEJEareKX19R56&#10;tHR2I6zmdni9nm1D5LhlRHhMdgeXFncmxt1vDeDmPX8zu4zRtjy9aILdXFXXrlajh0reP0QU8Ofh&#10;7pphEVS7MlozxT6tmBdEwD+iNsVMNVNkoTLezfs2kzIK8wSlxfW1wGib0UJvae9y3TjwOfDMyoMN&#10;FQ9PjzuKZJkchBYcIZgI8sSdxfSZ4CsV6WgR5e5RfomMNgQI+qWGcp7Pn7/vk5/6pO8uPeJTxoau&#10;pZkTW2drlxJWHH7tlVd//T/+xpOPP05FKB8ZfHOopnV9wr0GmaeULyIP09OTzv/oEJevqjG+l35U&#10;U013c11HKy3vw7bmut2tNeDM0GA3M1iL7IRl7B1YZJPufSp7mySPdM94NPXdDdhGZuJY9Z6AYTI2&#10;EY8ZMx8cVRrfpPcPkzpY3dTZAILUg1WaKju7mrtv3Lhpp2pzNnvr506dIPnQ0l7f0lY32NcbxyCh&#10;1xZmoRcguorIEW9TaYRcV7bidnY4fYyMDb1/6bITRBJSV5MCpNCRlCX6MYc7KvYVhx/4wKM//sc+&#10;T+Lm6sU3hamRwZEl/O6VpepDFoj1mIgsjj/yoQ/i7dN/1L+Z23Q0d8HdBZm7d8YlkKHe/r6OXkWd&#10;cVdLY52C/z/8+39XPXS8r4yLLah7RsnDAKAijhv695HAlQLPjRWcTDREq+vXri+tLMX1vdCnFAtF&#10;4ywlWzgWdakm04dVcefrJrOR3WegVztTu6iFydbefZbztXyNNsJqsBP297Y1kbpfIyejwbIAFeQ8&#10;rJKMspMXshBsXx0FwdaYHRHjv+D1u4hlTz762AvPf+9IBMclE2plL62OKmNufoZw8ez0NGcCh9U+&#10;54MXHsRYUAE42Sivg4N9/aNjZIWVdIuL63Rtoqi0sSquZVJh+zXcd5sVUcT14iQb4iP81FWQQmao&#10;yuTENlZ//Tf/g1XrMJ38el4UG2Efh8HgmkTOxZ7UViY7oLWiv6+liTi+HaQsR6mJd9KS7h+wK714&#10;6Qoach+OCf/gxhoGMBCoTLi4PocAhN/TFvOiuF9UUivAQLJ0KWgWYnszVCz+8QQepMf8fadLCK00&#10;1jO9wsAxGuvu6QNM+i5oOc6w/R6OOBOT98T9EI0jEJBJWbZr9MoE1cvqY2Nr5DxSi8gpZfmiEHqP&#10;pLCT4SjIVNREFWJ4cBjfUTQY6OuYnp4ZGhklo/HOO2/qyH2CmOCh1bFzjb4uVTl9eMZngBkdDxoD&#10;7AVpXkJzcIMIGt6FZx0mNU0xXZ1DmwlgpGyiVcU5yOy/pYE0P423PY+4k3SqMg5NUBO/s4eHZlmo&#10;6JrkZWBWuHuRUtrdVjeLPmQwqA7sVh20NbbLbcjJjvDZ+84hpwoZizPTzrNDHqqW2V8ZyStPJZha&#10;aaKyGoVONwUyuX1vwpSxur5FM/DAufv95gfOXfDTIqG3sWmOpi5ZCUPfuGfd6TV5AseHOcrxpYmz&#10;xXoIcwZiVlUIEXvxNPclukgYZo0lI+eQvzz0cJ2Q+DxDDZtVCXLZtohareH3KDMwIHuKK1TEF6cm&#10;2YlNDw0Pnz91PgMO+lBK9Ly7vERH4vHHHhf67WjjSxWJ5cgIBNjTThZvXP/tDkp0XrSKBVJCpqip&#10;rravf5Ah3te//S3KV5/8xCfsHjoL01P3Xnv1pa89A8O7DRviQt5noS42qClBsgQaXffkD3QLbffO&#10;1ioyHzEU2ce/3VxnfsVq4jaM5MzZ+0eGB0TCeMMExIkNaiFEBC5GcEqHHxgRLqwNqHIvAfbf/OY3&#10;vvnss+bsDr05S1EGpX4SjeUopBREN+PUnfCZomdWJJezJRSd3T2ApMcq3NgrdK6EfnVacWU2gd2I&#10;B59EmnCU5XQH2l6aWxG966JhC3csvMRoWKJt+NNi/4DzUFeDJF14kNl11gbjQwS7YXhgISmyHeYV&#10;1Zrq8MdXVlmDiDLubPghLr7jbzKOl8x5ryxHO1HZNTRdLZvTopXxoz4Z12F+MT49/rEvjDakCPQw&#10;ff1s1GInNzSGbOj3VrFkmPNzLcSo03wuoSwKAel0eD0nBCiapaOMFdN88h3ZjJl1zLuLV6L2s5hz&#10;PvjQfSgVxqfitjYv269E+zfWic8pOMBZZQM6hXJcvw4qsICUbbjgOrSJmSmaU354NkPNT+Lwsf/9&#10;77/w7rvvkQNTBcpENHFkon/wD/7BpUvvg1GRFD/72c9yMPqFf/ELEyuTjb2NlS1VBzZw6g5XCaes&#10;rEo0IlhrduM8TsJe+StpKnS7onKXMY9woSPYWVhePXnqeP/A4OTk5Owsw62MqkP7RpWroWxg6iWb&#10;68zJwaTsdnFUxhbB/ETjBy8jP9cIRU8rNy0tod0Fbyg1l9VXEWxxdsVvB1tEJS+BVQVSHyGRShIi&#10;kWb08URabMgYcPsj4WHoVYanZZlJ151omQ2YoBalX8jCfPiyNqc3N/v7O53nG9fvzCH4ZqoTXBk8&#10;NnbqpOO7srwULUlMmyJ86GNAVHwqPwXH3qJDZPeT0mNbE33OUjs6nBKBKCTRyAfyFBKzfkl7zhOS&#10;8B+6iv1N11BVFAOCFvputQYvWVeNYiH+OnavmZ+KKos7MWtoqoe5urGKdyLkqRZDct996KEHnv7Q&#10;h48dG2b3CP8NSSrKZQf9Pf0z89Pi+dtvvf3Lv/zL9wxbs71moTufFmTDTszYKkBqEEkz4vh5qzjP&#10;njvr7rAIzjeG2GcRZFNTWBac92zB072kpO0DFB1QOyTt2bsBKDY1dPX2Zs2FleLB3pLFoO1NrsHi&#10;qwLUcFSXS0MWepfBY+rqEoRN/OtYtnqhgfbjabhbtbexe/fmHXCHbz06NtzSWn9sZPjMmdMOmOU0&#10;5DCMjuyc57OH9iTUBrFBjEhGzTK7DIJh/VNf/OkHH3gQgGQXkDii+1QYZWaYgdHEmvP3nfnxH/8x&#10;E57XXnuJBLE4o8gB4liOz6rlYtSCBnv77G5OT06aKkfukQgRsnsZsnMhpnDiBBqdM9fwsKS4b337&#10;m7/z27+RGjENVsZ72QPA9PbgkFSlUnraPAu2N9euXb/ucFpJ1n+Q4r15/TrxPOcpDg/F3zKdWRGl&#10;EmJhrQUKL6ugFeqGppdfenEAQzBz6pT9wmxhdqesACDAOaAfRdiYP2AmizHeTYmaDX+ZtRC8i+VS&#10;znABcbQPMeridmVxZAf5bKh34LWXXyaRDaCbuH3PvrFDQDM0nJy19cGh4buYT0Bm7qUmZhVV3Mnc&#10;SBMWaJ4g1clxs69vt3AeewaGlUDB5WNq5DlkLOS/yuoeelXWin2/oqRKbCJeO9/73nN2EbS2G5ur&#10;LW1NCyvozw3mw0oQC5TBtbmr7ZDrq7cbzt+PnjECDszQYy/IRfxp6WK4b2knKqtvXL3B0EG/IqkC&#10;3sRH8d0sjFKSzU7xxMidrNvS3IxJopeFGOGOxWMnDgEV6PliEF5UWUwOMUr5IuLotPw4qb4UF/Gq&#10;lyW+/o1vgUMmZ6ereLCFtlMUaQM41GfKjB2F74zBc7gnlRIQjpJQwirQbdOts1msbmsySqiOuYJS&#10;i36pR/vyy68tzc84qW+99Q4YdWN9RR+2vGwPv2NlcYF/YxxEsxpfA9UXDwJ0lg0yuiXFr8cKzZKC&#10;KSVOdc27b71BW9U4GJYRanTxE4uWY5xPUqKKuuVFVQdbdHe3dmzYFTdvPxWikWuQVV0ttaYzEiXV&#10;WmQ/iEWBwBJidfxz9tS+rQ3NorC8KJMdGxxKgiGh0ko9zo3a0xR7aLqpWNM5TmurcUnZ21d0zszN&#10;3Lo34V+QEeVlPY9Agy+8fzDQM+DVgjlhWtpl3O3Q3hvq8nizpxwKY1Rtd/ZG7RwNDqk1aL0WxNoU&#10;zz5KPGyilbUpMePqUaoS6IrgWaUbHrlHKuUGRlj2qR7cJb8+wD8PdojQpi9gtwl2d/78+XYOK4Hb&#10;4XZZ3lXWZ9/s4MAjL315DSz8G9/61kef/rAwRD1HJaSMc4bD3iMIUnEIlJuZm+9tby+DmAbw4etv&#10;vXpnaubjH/3Y/Ow0gJCj8YwmXs3XM8ArWRrI1pYtP4CuB1jXKLuavfiEuLzGJp5zq8lQZ5fzMD07&#10;xTYK0c1nVgTYlnvs4YdSp6XFR8DbwJ7RcljuQ++xNt7W1tnS2kU61FdW8ZBQ/e7z30VXevGlFylg&#10;wwcoAGQ980h+JkO4kPqS4ndCyEMbCHE4ud4UKELejgGmoK0CC/suiIMoKOi1nFvj4FidRvokRC6z&#10;SklUTFKV+mARtM6UM8PNEryyN1DMph06pRZm2AG7SN+N/guLcOW7+fHM9JyfrQ7ziCQ5koem9jor&#10;69K+Dp5e1A1NNEuJk4SB1YP8Z4YHcy36kWXTBscyNW8W4yzzHRw6QooP/8oP9I3gniy9fCYZ0MkI&#10;4VJ2MyJvbFpeXokJyvZub193yMTZ9vVSFO57NMzCM88dS1L2dPzwIAGVwYRsrphNZ8mmupq92Nkz&#10;Z8+eOwep9aeEuKb1jSxfZTNXX716FH5hArVmlInJ1HwOKpG9VRXru+tPf/QjHOKAEb6hjwrFd1Q6&#10;O7tU9Xen7y43rK7UrrYftv/Fv/gXTZx/6Zd+CbXX1jtZnPn5ed59FpJOnzzTttM6f3F24s5U/VBD&#10;03DT5speNSMVtRHOQwg0sfWV1NL/pPpJVInye4WGB2H+gDoBbfnjx4bPnj69srosJ7lobc3taQSr&#10;05zHfMLgM2Koleo3BHMoIr6M/hBIlpRRJoNZ8ra+On4v4tT6IaPKulocN32D0GUQ50CYwxbNfLW0&#10;Q4sJk1OncISSaPUBhkbzHoUWIqBMfX3kh/c5iDQWT5D0uWVbO9VnhCGxbPxA8XfvEOQm7HtNOkC/&#10;FyE7Wug1NehJXX39/qekdsQnCmFFWx7fXe0X+SfmtxBS1WxIC0noGX9vzy7OFqeYbMHoVv025UF9&#10;ZR1GC2fvifFpS5+CjGpweOSYz6lJjvtrnmzomTJLLDbij8ephBRl9g8j2J70gpmWAal1M99Eafjx&#10;j39M8aSyEbeAd0JX8Pq6WrtfXe3d3Cv+46//R73fww8+CAoB2xs6xusrRIKo06fIioanjpqRUjeq&#10;lcJIpC3eRYn+Kpms4evJUYPgo/mrfnlxFn3ZYVb/LC7NUUyT+6yJtHR3izD+4vxG188XcTE92OGh&#10;gYcvnM+aS7TZMrWOFFB1jYduATtGOQDUTCvksrqr165b49N0SvosAJAgz9x3zhhzazfh3cgIdzpr&#10;STrgItMR7aKssORrB+6N7sEuiO7u3fGbN2969UQiZdtz999nNEKLVJEuCh0/PtLZ1fHjX/jRwYH+&#10;a9ev+LwKuY6WTleY2S8lbQs3RhmEqaVg9beQYtpnCyWST/SPhYPKSrEadeE73/oGPo9t3RdeeM7d&#10;/PVf/1UqftVDI30eVRbzsSG2NsUU/Exliv3HyEKCr6LlWOV6kLiDQwz29/nzpiem9OAR/IOsWDXY&#10;C4Zf2MBhyGStILxssl6RibePRrw6zUfB/aK9hJ4Q0mgKQB8aHqqmFuiSjks2j5qGPArwwK7dojoJ&#10;cdnL2mqglyzkh0Odo1mFhfjYw48C9l/4/osIo26kyZBQRVuhp7fPAkoqmOaGpbk5OjUl2B0Mj45R&#10;ojFbiRDa/h4nwJb29tETZBotXh00trVnVL+1w/MhE9VqeTpAVFn0cJACtxu+Q0xdeNpaQkxvX8/4&#10;vbtfe+ar7V12P0TJVM1KhBDWVN6bWG7xTALZy1k6EjnAL8uPC6BaLEWPTDaKQZkHfvfWhH93+uQY&#10;WBxfytwzAC5O2Oq6t+OJ2X939iUnupdDQ8Nf+9q39HjpYGBCFuVb24WviamJ48fG0q6h6IJnqowY&#10;DjhWqwM1CoE5C3H1jdffvHV7onewV/2oEkoaCI9SKin2KolEaThiZ0BGq6lFSZdIVRQKlUkwP5CP&#10;Wb/itogFLj5034Vrt+5ev3qjr2/o6uWr3//+izeu3YRVnD977q233h45NkwyKAse+ssqMmzN5O+g&#10;PMX+kzA7tiV+wjh9WRyOiOMWik38Ou18VFbY1fd1EiZL5orxcWyLj5qHzJFKg1olRsJNS5MpGAPz&#10;42q/5xlXVauKhHEXz7sQCmQCYWVqdlrsTn+ys4cqdLizPzU9I471d5OOaReQgbCunPMqAAFgyrhQ&#10;RUr7w2ZJTEUFMi8lEoGqv6bmGd4Imy5htcULghphL/omUQqAAIUYGZXmAFTZZ6Lnp+5UHLMkKbJH&#10;a7paYVaMzmSzjB7MB+zd6A31wxF5EVYQhorxc2drC6k/eCy5/+7O7nQd2nA1onkNpYxaE6UdNSIU&#10;zwaD7CS7EIiQaH0jxJuIFxanTWWFnPHlrz5z7swZgi+nT550QXyyottMNDQnIMKTzNmajBpKvXV4&#10;+LVnnpENz5w+l0+7h0Ey46gEzY0/6apoNTMzpZqHh22VpShKKM4VwVukW5+Ih6HeyQWzYsL8zTkp&#10;gMohhbSLF99bWFoGA6BbmYbYrbHW+uU/+Mrk5PR776H+Xnz5pdevXbnxzNefee/d9772zDef/+73&#10;Xnnt9Rdfevn3v/xVqUEibyN5neyW89FUm5lO1A2kqMoqG1daBRuRNtajsm4qmWlvyjmvJ+55EWUM&#10;kz/Mx3jCUj4RVzehYA59xmWxjk2Jn55kd7+3vUuL7JdlpJjF5CCX5UanU4t6OU8XliebO0hRjlxn&#10;W8faOm2LlSzhcugCa6BMVFQQLUKTIp/hnMNCKGJaSsh2ttUWY7V6yHhecCJsdJKjtOBpU3kzbowL&#10;Y9mMl+IDMWZnmUKvRyzeMPQzLVyX0iJjWoiSvJdla/EHN8vkIcwEE4KdHROAI/1wjyHoGBos8sbu&#10;jjKFf6yr6jFiSEqelgBOnDquCiTrba1BXetrqjmtDvlX/lIp7hzsCUoBCPyR8gVntsi7NOuRBHMB&#10;7d133rUt4ehOz8wuziEFhQiluzUSEd8QARAe1ifXnnrqKTOTW7du0Yr7S3/pL507d45uIrfuP//n&#10;/vzP/tTPfurjnzoxdGLqcshV3U/1tYy2LE+uVK7v40KIFhGJdNDL6mRADF4hSLelT1b0YuiLMgZw&#10;qGDnzl/whytQUlFs46hJCG3ZGw+GXYy3M6rOFfvB/i8ya309C0atlJ7Q20czJZeLGa942FQH7eRq&#10;+5dG07wNAUgUF6LjSLdQU0rbL1zRhI2ALIDkyFQF3SzZClpWL4hh4wrOii2h2Nv0T7QBkTUoYgja&#10;H+WOoTAEJIjRHlIQMgmob0m7xRQUzcAE3NOMhJbahIUD4YZN1Yl3m9lsvtoRGOPRZHl/E7aXHVsj&#10;a1uDjI/DAj/o7WA0x8F80y0iE+WAzM+tGFAYTGHsuKfYpTZNl5DCFSZ1BEFReuxUBbMuhihqoYBm&#10;DlthIuxojaQAgeWzn/7UubNnHDZPSYml91GTZBoLp2wgT7v+W//pt37t3//ahfsvKO9849gPZvl4&#10;Jzu9MjQGcDYkiiyEobxBtrXk3V1CsIO9/adOnT6iC1NkS6sVSVGwepR33OXsBu1rktedTzmuWETg&#10;BW3Ak2eX5pLrqqmTLueWtYAP9u8/eybbOnubZaszYgLeE5xyLaKqNo0bKrKaUc3P6sWXXzEdxhkb&#10;Gh6MRzwA1Wu15Cr+F2WxDC5+YEhQ1gDjVJpMkfWmIryYjGbLZQMRqMW5mp2dOjF24vix0U987BP3&#10;308j6L4nn3iC7N995848cOF+UmI8YGn/SZbdfd1W7nwe0yFWpfhFEh/xYMgWmoGr4Mf6nClluZeV&#10;8QgQyWXkh3zz+rWrVy+auL7yyotq4urzD5wJQpbrS6BIwotWiwONo4qv1tHVA5KR3XrYiLW33rpz&#10;OxB8dfXq2pLlzbR9KsIA6nJm2GXeRIr67Loze4VXmYI1KWZdThLx+GHKFGiPMBS5oDKkNA5wMlUe&#10;cqcPgPukQI8T9CFn9HX3hNiy2tbf6DD8cbFrdqsbzOOq8GNVrg+cu09V/41nvoUQZqcrAnJN9bgd&#10;KArU203uBEt9IVkEOiaypoBFYsGUwNe2b3/hARysmuHR4+uYs1ZtqytEB3OsKPVowlJjpHxTBYMM&#10;rWd5vd3t3R4xtqn0gEICfL5y+coLLz3vzPUOcH+mY54m3kxLKZbaqrJacVBG4TWRXK6NVJjhThZR&#10;Qz4L5ywaomX4BpG6dPEqO07iTc5gtK6KVJVTYo9CBHElgN7R347uPjopgumar6iZ8GlNnN070+c3&#10;3377wgMPC/RwBYfuaP9c75sBf0P9Ek/AeAxUv/3OO2i8I6MDmNWZ3Meg6sjEMv6/hRudzR3/UgMq&#10;jaXvLOTvBM3isiQQ+IERZdknktc40D987cpNT8n4cqCnt7W1kUPggw88oOknQ6yF9VopR8Vn7EAo&#10;YjFJzbXDC+JW4YakHKmskvCgpzMzc0fGrKbXahtTWttRjl9B5o2jI7gdXYIG/xbX2hslCLGbLdPa&#10;epJShdKQjWZzZL86Uwbhz5A86MuuWXPxB9qDDlgAjzpJtAgrAHFewdjxETlV4ir0KQ6KTs5+dJew&#10;ArY2FQDlJteg8QnQWTeUFON51FbnKu7tT88tTM3OM8HZXt8Waub1JGRkN9cMJeIyKAekrrBJwLZx&#10;Z2V9jdJYdBx4NC8uWGCKIaEvVleDu+SLYykJRjg+uh0vJxZbcSGL+VbxWgU27k5NT5rSR/yMiwBq&#10;XfSZ0Ruhy0R/1mamFu8/f25wYKihvjlbr6aNBil5ejrigqAdWjZklLgohD/x2OOPPfro+NR0V3e7&#10;tQ6L8xKDrBlOp07chmZguXy8l155WXbxGx0sU12jGXsldKymWP1MTYGqTJiJHrtKWv/M/IyEvUwf&#10;2qNUQBzuAZBgZhbuuHfiugVV3d+ryYerNwYihmIC+PTTTzPglr8LNX7+9u27X/7KMzdv37HMePkK&#10;juuld959//aNW6+/8ebdW7e8Q7HOXZCMA1+2tpb7RXSTyd5ytLJNo+rRNK3zx0DExr27o63S8Yb9&#10;WbRRslAF1YeIpDeKrk/UB8PNyFcv/moIQ6mYVTvePd6LyTuCilPEmSDONemY8KqjSarSpO8jRgrQ&#10;Otv+AUZK++pF58pPk0z11w6nIGUZeXWJQmRGvPghrqGo664BUhUtUaYwpQUpybfm7AhwwWYy0s0I&#10;IJu0MOlKEQby4c9CPPE89RvajMg57h3YIzaF9eu3NncQuDJiC6JT0MpGayVH36tKO+FQeB3ha/4g&#10;eoR+rWVROToquC5F5O/g3H1nNW/GFEIHqkuQeCtHFRXkXREYfErcX8VqemPefRJyo2lyKDwwYToX&#10;sOHJqRmb+GvLa489/gR/tldfeS2OsSRX438dD8Dag7r1OZO+2ds3b+MmWlL5/Oc/728YdpPa/gt/&#10;4S/QTYSy6B9UjQ8/9PB7r7+3sLM49MljFU0V64vbtZt2cRAxoyfqwPuxUVCz4o3nl75WTU9u7hCp&#10;krchMQ8bOafP3udG2GoU+MMhtkTcEOMTTF9Vgd8Mj/EtymCWkN4mSMRnVk2ry4Oe1ZBXjOxFkHgN&#10;H4Yg5T8mQ7RmKirm52ylEFVRCCfgzC/Zo0p3HgVEc8fQEtSyqr0cFZcxddLhYQd8UaNbPJz4IAeW&#10;29uOKWKCuvXBDPU8L79FIFLipEGQzSsPmaDZvLUR19M3oKzLWH13Zynq8b5X+NwGET6oI5eoWcpV&#10;79dBwMMGr3c0d/jTsxFXXRNP5eZ2w+doZi2sTE/Dq3Qdq9HqzaYRzYH142Njzvvyiq2LjF+UEghU&#10;er4EHLL/St66WiMtNaiArx/WTpDV/MwnPvbUBz9YhGrguxFB0zvHN6GqEpgtYpD+/d9+4Z+ePHG2&#10;u3NAB0o1ToOu95bKfNkjK6AiGlaJnquBccojmp73knZOrVwMCaMMH7PK4u6VmseeVtQxSM+iM4FU&#10;I32vgrRZgYo2tzivcJdPnVWPqPRHbSNDx0ihF8AvFVYcHNHzdTv7lCOLUUY4elUzU3Nvv3fxxvUb&#10;KOpM2iK03trCN1l2yx5bYQ+IM0i9Lv4PRDxjtFJkBFMrpohMvYhuVJghKgFz8OyJq4YU6XiczCGP&#10;jfzO7/zWz/zMT3/9mWdQEG7dvDY7M+1rjx4/bgDiAHgO3Em0av48expSjAt4JHSVnx/eYbSuPBtc&#10;4QL4BPU7Pjb67rsXH3rwAnQPO6J6cKSHL5TfDLZxvNKOEJSJRVhaUqccwGhA5pMrSsyzAPsBxqnN&#10;bTKZCMlWF26HQRWoIg12fWiBNFiF+Gsk6LzL974+Oe9ebT3EQm0ghx15i0b7O71M0VcL9psW2ehN&#10;abMX3WwSPKYh8nq5a5vgXwRH1YMEL430dHaaOn3i6Y/fuXHrzdffHBscgm7SxbCwEtOLHZKwtdhv&#10;IfLs71t6InBi68XNtM1kk6Ctq10/0d7Vcf9DjzHaKb5Y5oTtkBhWsw4ispixdrb7CqtEHHY0bTcD&#10;usMi1/xl3igz1r/55usvf+/7uL0uGhsr333nYFuHkn00pVXA51rhUooCDCB0Yn8X4CDM5eLRRQnF&#10;004d5/bcuHaLZtDo6EjUoUu/6iehKUfI4SCRiEimkOHrxxYUrra/BzDIpL6qSsEqZGvoL16+/MiD&#10;D7m3jpShjmFKxkb7expN7HsXyXaz9/T2228nzSQ+cNlZi0xCRLF+ID+bri/Cs+yqlOaVGNPFZjxC&#10;bOj4pm6xQskwN0dbGjPAZbX5xptvYgz64OYLQ/1DYDZvVGEQrTiTrFJhGY82tUTkiLi02aXY52HO&#10;zM162MCkqB1pbPeIOHZbkkjPq+stXA31XU6ctcOdnCIZyljhyGxA7+EYi0H2311Uh8hmgJPgVmW8&#10;VXHofyaEbG/BLQrvvwLe7Oek7/QQtOxFQs3tWpydJ8xE2cDneeHFlxRAjtWxY6PSg2rPW8tjqW+g&#10;NCZVIE2mS8pcycNouHn33qXrN3nUUtPwUsJ2WpgXelCdfIuQrrIyagvE9UoXqcL2UP18U1qCU6bD&#10;c9OzSBrIpB1RmcuKf2NTfdmsjbwuLDJIUXWFiZ+T8N6li2TJEOBRUi0RCX15FHt7CA9qBTxx12d0&#10;6FikbTAWUvlkzUtcowgkCqsL0FPAih4X0SXF0ze+8fVf+9VfJQd09969ixcvq5JweVUErjw43eze&#10;Xgx1++989zs6V0iYBUCvX0wIr3Zvd8qHif5iV2EgtiJfGlBIiQJTRzNpBD6tNfPz00vmrojl0+Mr&#10;i9TRNOK1bR2sY9M37uiemcASeQGktbQ88uQHkP0ICV1Ci750U7nDWlD5F1X1g4OZ+cXO1vb5xWUB&#10;vX+wFw/d/VWE5eZlMJolg/RZXjxbv6L1rgLTHhytigujAp3qHpiS1CIBSboNQCzUWXxQVshE2lIY&#10;FfEkxi0kWjJQdlI8DxIPehKwmT89kE9FlV9QkJ60TP6NgkgF6XSFxbu144kEj8cS7iAAZQ5gDptR&#10;tM9jYxG/GXvYDNqb0g5lo5LlJh8LNYRQUPyfioBiNI8KjUuDtiPOwD7NxfwgiIu/XPRYqKuHYPCh&#10;g5uuqidNRyzJZUYcXFE+SFbNUBAAFlIvV499b9mYQqm0wmLq7q3J1o7mZLOIrJLCxQwJQTxO07u7&#10;ApR/QogYAmF3hJpshIqKKlUsghDqUOV2ss6cPRvOh/jT4YyS7lI2CHR7p86cUow+8vCjP/XTX3RW&#10;n3z8SdKkN28S7Mz+v6QVRb4wXIw3Gl999bU333zTt/v4xz/++uuv/+//+/+OO6FG/O53v/tP/sk/&#10;RltEjfhjf+yP0Rr55u99Y3NR1tpqGGxY5/Exv2kKVPJfHlzgtwq7a9vk/RR0eJehihZtJ29fPYF3&#10;ce7sfXLogq2lOfNHMsB6TKSLjAAi6hr8Iqi78+c2Rs5VEFYjBsUIW1RD5TfOLsz5IZ65RJEBVhRu&#10;iPCvpTxsCClQOJ8z2mtvT11B621ltdzMFG1ejNOQTrR0TUcSjIqaI25i6B8+StRS/0jMsggZhkhc&#10;oewzFoCt5cD6f+bNlrW7ensEX98dliz+qjyUdziviF5Hi2IRZcpCfWorTYtkGIGubIUGNu1oacpM&#10;Lf7jhuHVfV19i8usPqcHh4ZaAiLHaMNWnJwuH5GcE8ytaWa0Ey5jkmS8w1m4OdxQSZEPXQizvqb6&#10;/gce+OiHPoh6FeJ41MnQKrIh2dqqqlQkNH7z61//5V/5ZdWeb6GXzkcvxwn10ycpouIRoA4sXbEr&#10;LclZTovqx1tQvQq5RvBepCKPk6EyUUXosgikfohf442rApWNeidf2xaP+2ir2mTVbE0jKnpIMj5z&#10;fXXFe++9y3dPmJF6hDuQNA5Dhgl5Khga3n6rc/jOu5fev3jNSNrqW6s1mTqD6EP8DG9Icax8y4P2&#10;OBOgspMbKgN1oJSu6tScE0fU/19OFnZLRalosl+mNCL4eu/e7Zu3rs/NTrNxfvedtyjaRBFsZdW8&#10;y2WUNDTeoSdtRR8G+u67O9WCj67LH+vhFMQKdzPIpWwv5YUE765SF1pbgYIvLM6BsdAEqodHByJS&#10;kHBZqUz2keOtSAUqdqUGPmv694S/eiucGtlmn+nenbtZbiGYhyUdb2zqFDGujdpCeYMWV7IKiXpV&#10;LEUWF3GT9wYG+8xQwroysMtWSnjxQjdhca+jnJxUiRGnVRe5ajG3PqTFiCmaxj3S8ebLyptN5l0+&#10;eVpSqwxxKTrwyi9fvNTf3ameD/7uooIiagOGS/MkUiWwI4lv6Ao7I33AfRfOLiwsuTnEl/kyDx8f&#10;IaRD48G6rMLUFAJTVbQjR7OFpYaWA8AU/I40FVEc6uosMuouS0mx8a1vft0H0BV19BB9tDab0YOY&#10;rgz0aUlBF0nFkAWLj/x+ooSsD5cqRot2BsvkHfG+ZnZ24drVO8eO9Q0MDUQEf3sbw0GRJNMEA7Me&#10;0WZlvqmnq0vBWrTcCPzGICf8n7293nIN3JPbd+7SMfFkuNdD/+MusCzvL4jv01MzWK1ZS6uv//6L&#10;Lymhevq7apvyNtPBRN5ZK5dF7sw0eafV12+raYjdxx0jaj7+L392cWh3P9XTTXw71taG+4ed87fe&#10;el+pYc35kD+YTi4nknOui41iomWJ+pqUEAUEaE2EbyoB6XMLC/KxvCeN+RPlL5lBMZq1UHPx+jo4&#10;V2rRMA2yzh15Glt1fJaFYYanFr7IZ0ZQi4IA84xG+Ttma1ZbrBEwAl6aJ14QNqG4aT2zwn+vZn9w&#10;1QZJWpUg5MoL676RlouxjapMAa11sz8R26iebn9c9rubWiCgeH1GN3leMbwHUVDV9sxqlzfWKFUP&#10;0AQItEiYiohrDSjlSN0XKZrqQbEbpP2UpODSydhKQVXg1PisHIDR5/joAazkU9K1LBusKaSoKmGL&#10;XeBihOUrnAT57g9feEGGDtNAhwLxVRWFrXjISF5CLQVQM34LwyTfTsT0Z61srPjGFLlU37h3KDLC&#10;1q2b10PMaGmBNrmnV6/dsNzc0d/93nvveH3Wn0gPhaIfA9eDV197neceGBW2APYzxWD6V4QqmWW1&#10;jo6N+BZmNJEgqKkRoDE6hAQh/vqdW4sLS2ZSc7PU9ZLU8sYckiDBESpR23j8kTMooi2WqKanJl94&#10;6RUJiVWmzB+QLEMuarR5IMQKWHlIzJ6tMS5OWAwbNA/NECy0Ez8tATH+P1l35c4SRet4O1XxPtlR&#10;0DW1GCZGVqbodWdEhUtsJwzLIiO2bWIfdglrCDnGCJLWRBFy0FAWioOeDXOxGofAszWNinteRbUt&#10;Jaks+qPZGo4ty4a+cHmrpaOFVH70F7DcYq5a3ikPipZmHJG+bhs2tNVIsjFEzkJSId7EP82fdsRS&#10;OpJnkmgSTPb2wfPWObX7UoIQsbrMKGhftQq3EM8j8Sx9VVe5JJurmHlYWYlCvJjNsL3IuCuBnezm&#10;IO8b7whrZuIBh9JlySh+QLDEDKQODeDhJiZqujbvrK+rl6pIm07AGLSxnvadMgCTWBjv6OiJhBeX&#10;9lSTSKi1zoZWEBxIQEM0AzEacNhCUGRcunxFT/ML/+Sf/vKv/grK5ixEvL7Rx4hDbHFxVFT5MzyW&#10;m7dvvv1O/s+alI7LmrPN9//pf/qfKL3lVdTUwBQJPD33zHcGDvsrZg/nNueGPjZU3Va7Pr12sHng&#10;64QQVXYzAHs4d/t7dAmA75lSQoUCrVRVhYm0ucXlHH3L/dQaOaZIAqoyrG6BWumWbY+sdZKMbY0O&#10;Yln2iF4Xqe39fWWZQg0LUGbMr8/eSUj28pdJvPPDXl4kDJQF9sa3iaAmPfPoWsE504QbXwbYUzeA&#10;3sFLuRz+vmzv4no0+dA6jQyYjwTWkn7VdiJJU083PnpNALAVTkIO+V7f8IDgk6Z7d+/S5WsRBfTF&#10;o6cYVSDvyJRRajtSbizcw+RggGba/oYGlrTw6cjChGfFR+7wyvWbd+/MEs50QWCsAisdb3EkP4Dj&#10;ZQeSd1AVP1MwKatTBhsVshvSY7YzcQlbmiA+PoPsoy9CKCn5fVsXLK+IjWkxaltfeuEVI2ab28Kp&#10;10QlzosoXI5U62ubxONEmWA4hU2v4KrJuIldjbos/nJFqzhKkBVyceyYpeYYqUMPi1ZGLrjbnUJY&#10;lllaX5Utojde3o7KwYgpgHB2BfaXljOQOXXymN8kyqWeN6+NWBtgs0FlI6X6ChcvXX37XWvIu2Nj&#10;g7RhHIyyhVZpNGYiH9erumoE5/i/7G3ZZ40MSih7wmq8myKbH13c+EYqCoqcfgBFnxYyaIPTb3Si&#10;/JgMPYpCN66IkiMyNAP+xH6R38ZFrt7O4X33nV1cXAEbS0/l16MxbJaduSOStior1Ff9ARBUlR6n&#10;LhyD5ka0tLFjx8Ynx+GIvXj6YDlv1HMqJmjKJIP57I7cu3O7V/Fe3zAwOIg8FK8yHKNsw4VVdeTX&#10;RftgfnmZ2JLRs5Pd0moIgmWnUsykP5LRuxm1IKVanMgp29ksm9q+XGqMowVSfbOIHNxXiRuzKWrV&#10;2e+DgUFTEF/+aA0tD9Iv4gqN3ovaT1rzs5/41Htv09+/Pdjdr53wp9oPSJ3EpY14e2MtLE3+gNup&#10;L0nzwKXSRdc3cg1CdqSy8fgTT3X096vGVjbk40xQRRFkmAyFd7eEbQO/BjvLxTbEL2rwHaMLpgwv&#10;kseHey+/9BJ00Ciwo1NNaMjC/2o5gSdr/hHoz3ndP3QTvFx1+tY6ck+9hwaUcx7ZgWRRpLpRbJAL&#10;pyZmRsrxCsthW2+KQFWp/wv4VFk12DdkTSfrNDGNDSEp/qSF3OgF29exEaKPv33rxkMPPyroqL04&#10;gjtVLnAKoM2N2dm5E6dOKiDM40Vcl3b0+LGoLOiK6qKXUfyC06TKC/5H0kwIBTk9xa8hlW7RIioH&#10;RrcQwpKdhk074pSWXn7hZUDd++++z+ganwzZv+wCGwVHRcjRCWa+smy5R4cNUHQaDGVyJnS0hegj&#10;lgYLyZ4BFDNsBCFVexUiTnBAeX8XR6SloVlGtKkA+fC7ZZQjFBAeZvHWYctET3tZtK51SBF1iIz+&#10;Dqq14ZGMKPCm1iybZem7kyeql+eXnGH32a/xaQsNoAq91Up19E62NtArVDaeO3P2NIAA+XgLcU2o&#10;nWM5v7ioYzsxdlJJGOOymkppAJiK2BTrIh3UPm8M48wU3yEbJHlsebYeYJxMl2G/Gpl1sCJyj4wb&#10;wbZYlmvGdmbn5y9duTy/vDQ1HUFQw4W5pUV1jjuFr2JRA3t1gzD62jZcym8Z6B/SThwfPZlqNX15&#10;yPIZS1Ziyq5anPKU1EOXLl9+6ZVX6ZycOH3i3bffP37yxE/9yT/5xJNPCmlnz51W0vlzy+Q2jJzJ&#10;mYnf/O3ftOHmiMLF8VIsxRI7VOUoflTX3DK84pY2ixwAKmM7QuQLcr+XvsIHaXneiUVIzFJwI9ZB&#10;JllqD/Ui7MvuFqDPjErtjk+s5njx5RfJ4/s6L734wr2JKY9UVsSmmJmfsWkhDUeMQ/eclGmkaM3W&#10;jDNahqZRwr04i/0FJRa0nEOvuWDiISoorYz0lc7hKW5nzR/NxjoMd3GNTdknyOxP7hTZ0aY9z+wk&#10;YHdkQrWnJEN71QgT5fKD0VOi6rK6Mm1dxt5GGKsqjFg2KxCcMUVb32CfYCufWc1aWltSPQccyOSN&#10;sh8tw/iJGf5k5hjvHluujaubUZU6koGHQzAGNNz3W7LzEJAhiJTzP36PcRbSYFSyxXLgSgeBUlzP&#10;gIUV1r/cUAHQEpI4YBYfK072mEU0OGQM1HDCT9SOMHQPDwwoG1takNYQGLK14etk+Y5mQYuaCi+z&#10;p7PHv/Bz1OLhVB/umdK4ayZJsXkv1D1dccQTCuEpFcDe1vT0lMpXNC42rUire/g/Z86csar17//D&#10;f1AvekR0racmp91yqwRAQXksdVJdPa1d3TGO/9258YXdRbyKj3zoIzCSf/NvfslvMdr+whd+jGgi&#10;axbrz3/9r//13s7e7zz7nbqe+qpWkboCEW9/ZU/x7fiDIBhihbCfJcGaKLUCuaK3zOWiGfcKywVc&#10;cOb0aauLDmGOB8Iu5JMabmyrMyYutaWT3648Y9wQXEoXVAxsFNnOLjSMOqI47wUrQuLCUMcjuNF0&#10;IFh15mi4IiJMEr43HooasMosIjEw+5oZnxaRjTCASoRyDjP0Dyn8YGOHLDFyDS3ZotkWs53Irnh0&#10;WfVI2b9lqiZTCDLIwf4CNcJ9LRSF5Khh0IMtLItvGGz+9/g9E4BGmzryb5wGKg8jft7S7eNEPK62&#10;SaqZmZoHZl2+dGNyeqavf4BmiNZ7Zm5BPOzt7VfiX7z4jpCVNa/2DkdLqeRqJ3UqzRopzmRHp0gy&#10;7Vq/VRmhIX7sIx8RG1MRlJma7INU4TMw6vyd3/69bz377OnTp+gEZWKDsRAcMTmIZG8xuKsiNkVt&#10;VQUfUtB6hAL8WWm+itpKpmQRLqqx4mZC5Tg5dXCyEu+zAijCm8bGG4y0WRVdp5iXirRuffBwAmFe&#10;dwb9FZ3dHSNDPbTfhwf6+WccYQo+DIC+msSRtfeWtiuXr7382psTE7Pnzp44NjYCJPC+fHOmbLCE&#10;3Ixq43DBecmHS/EaICYOuEf01rSfGbiH/R2bi/AT0mh7saG/RQjVilUgulA2TQzYBW7EU1QIRXsV&#10;OAEck+P3ZudnHR8exTiBM7NTJVkLtlbjgT42u+Pf4TqnMA2iGcep6Bcq4sUqj6VeqAQirAZAbO/2&#10;sFK8BqS1l04NMgV6eNasrw2z5GlbzMdHx1RV9DOiPKp8tHNXV7MwuygbIfsTmCttX3EPCyU4yHj4&#10;FnkqxLL2VpbWBMfujvbUNVnd1VIERy8vya5VVmh5+Qi+IKzsBtVEJUd9AD70zY/GFz5hnFpaOuJt&#10;paXwnpubocenRk+8/8477o2pitkxOfNQ1Jrj5qfTYwhl0aG5QfkVkz27uToDAyn/892L73lnrV2d&#10;Dz/+hKrR/DVrfFkyChlC+2HBVmOCRAOR8f5sfXOt3K/eN8uOaJQVzSYyjdkH/97zf3jr1s2wOhpr&#10;gChHNkezU8yCpIaYiDmyorDgovIghY1PgutmkS2TaAov5FpwDiKftm1bYnFu4eQZu8+hsASfDbMi&#10;2/VlMlQlx7gwAkCmhvi5oGu4S6X3HW6+1RwrosIBwZGRkTEzcSBzU0NrWg0fZk953XH92o3evt68&#10;45oakxq/sX+otzoajVH9lnlCzQ5tKJtuyheAnDpSvhfNYkYKbwybMNZ40ceBc5pDaRF39rvbOl1j&#10;KwV0ywlD9nV3GjHHnrIsBaecNjc3NNnnFeY1VY/PxPbDkNg7TZrWy3IBKrxjOI3+JpsH7epu3Cww&#10;ZFT64nS+smQ6hMUjCam+Ek/pb1fGB8Wn4/eV70G/dB0UVIWnHOXewNuN/gC1BXScTKEUpQ2Iv2L0&#10;8Wtt8XvU9c1NvnIqTh5Tvf1W/vKUwNLmjqxXdR00IBpbTalRHV0clSigJ4JEOTkR5r07OXH52g0R&#10;8vjoaaWJQJ3BDUgJVE5rUA9NIMH4L4RbT1ALsSUVzM9NCcvicjR48KfUt0ow1fzCSm9Xe7TVi+2K&#10;VdCr1660dnQouFwxKV895HhZNvR2XDYbmZ7z3BTAtebkidG+7oEzJ06S5YkCWJzlYRNqsj3Dtvbm&#10;BkVSWq5oLtccHz02Mjr6xZ/6KcsEz37r2x3drYQMf/crvzMxMf7iqy9fuvKuTdm33n5tanpcofzs&#10;d5596gOPt3a0KR+7GClVV6mPlS9mc+urywBBj9oen2oaXG7wodiyajB++7aV8ti7wgrqpWpVj8dr&#10;lJaNkNKFhLrnYcEQnRCRBK4pgoOd7AMpL2PDVdOItOLPst7S0dnuoYUJajPDAkprs/Mc2yUiN/Er&#10;ETerLCpmgTSKQWGNeBHqYN/aSQsbIQrqxVImQQnxPwtY7ot3mbRRxzndoJmkJcd2PEy9cwXOjkfh&#10;R1vKFjSgT1F2jIRT5MMK3hM576w6xeICIw3Csg7P1mv4h13FXdA1p1VkkimSmHQtLywVn8YGCVVS&#10;ck3ExsxULKLRTJmfjg5AVjyjyzg/u+TCEjbSr7tcID71U1ScYNrrRGqSFo/Ui3ymafeLVE0WM/fY&#10;PBRbDfMVnXOT9WpHBfU2UPrSirdg3VqgFWoUalYNYsTIG8DFjEOgoYOpdxShvRcwviVKGNbI6LDf&#10;HvmSOE1DpTXdem19qPyFehWhlrKpEhdFs2+tox/oh9+bvBuStUJna/Pmrbt3bt+enJqgkr2+ubU4&#10;Pye0i6UuchrUYnpRvns89NraPcDKpvamNR5CezWf/OQnwwyuqYUg/ok/8Sfef/998igXLlz4mZ/5&#10;mffee++5Z5/bmdvZuLuxXbPTeb7DjG17MR9eAS2SOB5emd48TgiCf1lGSe2RMV/17Dz+64Eg7WOb&#10;kBRhSvaDRKzAooZVac6FBuiGbvTOnVu2PFFsDaAtWmXnpqYGa9NvCtEiZ2aLu0EW2KPWnx2imMuU&#10;BiYfhjLq3vYRt19ijKVi+b8yc0/pGN+uMJsyrnO6jKGln9JgYDQ1JIIe7DEL9qsdyNJ1FEJavBz3&#10;dUN+Bsg/MSpqLfv3X7jg781SRLWuzkhyqpwyEdrdRTDQwJSNxBiNkBvgg4PlRTDl7sSkrlKrKUD5&#10;useGj8mMkXqI/bhrXZ/vvjDnSLjUWXfaPwRrxbTatv7CrC8cRV3IUJYWbOhTHMnk9PU337xzd0LE&#10;OHHiZDKayIWz2NJuWPuVrz3z/Rde7O0dGObOktWZbFoIc0V9PFctfqRuSjFxi+2LfdZiT11EVv7o&#10;r1JQOvnaA/8m/s7WBuyZdmbT3/NiMw6a1cNjD3gXbi8ups+mc8bL6uaD2ZGqEf2svUXr18g3Molq&#10;x+RKls9aBSygiBPXcEB99fW3r928d+L4yIULZ6FxKyF+yJaBWgpFJIVA/CvLYD8OKfHGDNIv7OWE&#10;/ZGEi28Ju3T2Y08foot3GwHXcGCD1/i1YdBAjrxsn9Nlmbg3YZLpH8/NcutY5Y1uzXx+fsF91X8G&#10;n060t9xTvBlKfZVNz8zrDfnDvCra7AEYQ5bb2sC1w5WtHh4bEJxzj/UfEtPunhx1ZHwuNMcDqqXB&#10;+ictK2S1uD8mR4aB4ZWDnQkl+nCzPCXMEagYIbIuzYoNhpL+VHEiW4opS630yhZmLyCxatHWYQCW&#10;5iQqL4BDAPh0P/UKCYVIfNkPq3BDi5bVQVnhNkAptuXbu1ZVisxYi0e4zAnYuGVucebePXiJZ6nT&#10;FUQaWzhfZBqgRtQNQ8UjF+qC+fKb6xqgQFE7uzS8u3p6PvrRj8P6VHOsBMINFCHiWYSgYwlsU8iN&#10;MzogMM+T7YF223C8MYS8mDiqYte//ey3phTQu7sjY8dYMcrGczOTsxNLqgA4K4kjiwtjx8aKpFWg&#10;b66L8/OzoGG4nXSYb1kWY5TCCBC7Oxs8pR0LQ9RUTplVHa2epI3QwTtthLucF6/No3Biy4qCt3ag&#10;RhR9fIvbt++dPH3K34OkVEZHDqF2XAS1V195NdKMRhhVtZg9/uih0YHYs5tFivLbeJ92bdcMXDXN&#10;kaBNdUu9OKTWWP+E+KePirOIpBNmQ0xaauE1Lh6U95WXXnMgTv6AT1kYlcU21elTFRU+VY1oCyDJ&#10;3/E+ic4WiRCos+NnGBqfA3CRxw6ncX8D/xSTMbiyyNjbO6jScGkVG/6xZwI5UFSgwGcVd21jZFgD&#10;18abW4o14lMjZdNFuKxA0WDKkQo3zFtPP/7pUdRC3DN0xcyTkdhQ08uUzlUzIEBnjztOBlWZZ9VB&#10;YEQ9zYOLGWG6erLeaTNlGGH36nUGOS2PP/pYdgSoRQQ3bQQ3BqKOJ8h+XbOeMjaGehG5teg1RhM7&#10;yrPVNSHvErXaxMaLQMDps2ePjw03NNUa4egRKWUqkVNQ0XqMmlqtaYi0EpGzrJ2G0dvT3n5iZPTC&#10;fWfPHD812D+oIJ6cnkSrIClCWfq119+Mhy9hFKofTZHaHhodsWVqdUArPzkzR8r+zr3xvoEeN1Kl&#10;Prs0qzgy/dfY3Lxz3U14/9L73/r2d1JJdLTevn3z/YsXae5ACm/euGYyMzE9rlDwBNJo1TB93vMY&#10;p2Zmn332G/4sJD+1bIyHys2PYEdhUQn5tXUI+OYPtVj2sY4VcALwxmi9GCeaFNXByS30GFUnqkhC&#10;lQfYjewWAkaGvB9rY1OkI92+ILjVlStrwZ1L7NOL28RXocZSSsJw0Uuzl2F0ZNJ399aUola+dZIA&#10;s8Z6Yym3FV5/RAoVELx3jZN4MzVtUJ6ezId3XKM+7YXhpbixYhlOGAAv5ZQ/sYoCiYrTC+kf6kvC&#10;oqwUt9z9mclJaS+2zk4jQFM7Wlcfc89IrJC/xcRe8mfAZPABlI9enE9ufVwBxmVbkOxIIQuU2tMO&#10;YRAKz2ayGyuUE6gM4Y1k8T9MYY2ZTRQTmcgDNBkOu7xR66isVMGgUuxviy1VCmL3wZqktJgt7xou&#10;fOzF6cMtaSTiTR7R8ZDsjWhGWA/0dhM9XvLbk9uy2+dfRMfR90coqgnpM2O6uH7iIG56j2r0/oFe&#10;5Cq3OHoR5Y2IRaKOOKZ7HxkZ/V/+h//h1u3bFy7c/70XvhevRSBt8M7goHHONUtF5axtnrw3aYvF&#10;C/rMZz7zuc997oknnrh27dq/+lf/yq3/4he/iGJk65l89U987o+PdY5efOv9mmN1bfd3ApE3ZlaM&#10;duBGkTSMhFVmVGkbzEN+IClT4lpNLYkFVZSK0+m4e++Wj6ph9pGGR0bLmQ1DVNeSU7qza9B/w+cR&#10;Z8TtOIJGuESMzUZdDWHFSG4V9fWYwxWtTc1MXo04D1gSUovOJXxfjKLWHgaPMufIYlvrI07SesR4&#10;8ofq1lPBe7UhOVZqubIfJe1VgGazNaqgpDanpO7p7oWqs5jb2thew0M4OJB0nOFzZ84OwwVq4rbc&#10;0topRQrjTHdbm1q8JIWLOUZ3RydtQgEZSBSPlMZmpsve7s2bt8nJRaWouZWs9IKFraoKeUeVL6f3&#10;9xO5q0VlvnztipboaMTh+czOzQvOAH7SgYUenAY7Z2/n4Oq1q0hQlmVp+MsH0sTMzOxXv/q17zz3&#10;nJhvNVM54Lsq55mVUJNXwwuYWRyxKO5e2+fIMhUlnSJImWz6X0rEH/xd/lWlw+/RK2xEy9BC6kDm&#10;Fc1WOgo8kWlVnWWmBB2AqB9jbXRwoI8+PKHiJgsmKbVol8V6FJiK1+g+qN7bKf5UVLK4evuti5eu&#10;3UIQ4mVliuI+SKOg3qwlSK5HKqZK+VR3EYUIeFcIKwH7f7BYLkplm6ZIdKW7ii5s/v8ULxGWCiPP&#10;PchqdBnkRvpHbCxJBPFsW+XHi/X42MmOjk6pX5um4gjRMPTzyByXbExtIHhdnPyykgRBL9vGpppF&#10;k9rbJ16QwbIPOTg6RKo5HR1jyrrae3fuJayEyp2xl/GN78CqRAaVbLIxkIFjXUsnDcWMCby7SLPq&#10;cGqtBtN3VKDUdbW3imWaGQdezx0y7UGaSCR2+JaEXLrkaMDCeHz6ttYueUGudne0qhrm/Cl10Kbi&#10;LgWXhjDnmQVrWJpfWVhYHRsdghulXFvffvpDH3zxe9/3P6kclUuSXT9PMuat1XhyGGA7RnzClbUX&#10;eIvjwEIGqTO2mpUVCqnHnnwydutmvjvSQ4NEhYoTcfjDGqV8irpqi8DLuqDmmmY9pSggwoZJGROW&#10;PVK3f/idb6vkHejRsWMEgsxfiu5KJZqtd+bQuLFZ2CwU1Pjw1NcDQQUO1pvQSpH1SBkRwHD3zoRg&#10;MjY27HjVR5G/Grx5NOEKdamh3rDJa5aYpU1nJHy7I7AxkjrN6PzSkrdv7XNw+Bi8wdZPMjHaYnXN&#10;AxceMBC8ffu2b8EAWmH58quvCkNDxwasH3V1dOF+iToZFLYTWMrX9PD1Xlanibop34v6Q0Qr5Qyn&#10;NuWRVjjvnzMaK4Vmi3tXr4BU6wV9jmomxamn1cFeYXVEAZ10TRBqCIxNpLUKVoYIITiWmB2RCnXY&#10;Fk5JCsF+G2cmN6mBS6nZ020En6sqpjRURS0y1weBLF4j1d09nVL7iVOnYYH+cTD5wrUPV6UsAboi&#10;+Hn9/b0Dff0gD3nUincRr68hJE5+ZW2JiMHOLA2AufnJqVnOS+p7W8NGFYpCGlpWa01LsxlQvAUy&#10;0obHeEBlV8qjQ+E+Nii29Hsqhm0Zxdqu9Wc7EnVJCRi42atL+5PBnFcXgSTrk3gIK2vOcJBVtVEx&#10;EBg+hqmTsSkNy9kZi2YEcBs8PNvQTtjqJt+dDnnZ4Ylkse2ZvSoufKhUgnXwBWsslC9WeCvpnrup&#10;tnoK2CqW1NwOCNebb71pE+Ty1Ss3bt+mwOIfLm1anNzDFsLgJCh2oLpm4bm1njXDzvaZuen2rlZV&#10;9fWbV+9MjWdfmy1p/r+Nq9cpgl27N34vazpL865ucQu9a8c5fs0224r4Ztk4NJml6Et4CAuwSLBV&#10;ako3xifGxd4bd26pUUBe4C5FDSMEiUBCcubsOXHk8KuxA71/YaSMZ/OfOAEknO5Pz046mx6HUlLE&#10;Ky27XNuIXB5ee2zmI+rstRXeeuQA0z/ESz1Ca/JHPLITcw4VhSHjxlI5ZCFxlmGJboGSFyRIp6QL&#10;hfvkGJddRBsAadWjQGqnClYdqr7IKeaNHBsRML1ry6RgtjLGbVD6kMpX9Buat7Z3xT1o3eJIfLTV&#10;Z5ECqTo8PjLk/CtjHOmgqzv29DcQYHPXFhYsQ09NTbrC2duM+FgVSaeYQrm8PHZ58RXSK8KjQp/B&#10;khJctABh6S7CCQV61dREHBEJjNkpo4FK0yQzqcQcB1zwk0ncXy8NOhVPDg1zdcXY6DHEA1WvJcIg&#10;OGiKyhcVk3FtazMNZ1Nyn0HFLEokjcVMLjL4nqenA1nN7lptAxMiFXlgPH1CbQ2a/NjYqMfDgpkE&#10;BwIismN47fxXIwdjdBuyMvJpfU0DSOKd90yDLqoOn3nmmS9/7ctvX3z75NjJL33pSxRwbGXaaPn5&#10;n/95p+V3f/v3FiYX1xbXdmv26noa+N6hJ6KiFqXeMHZ8kihshHspzCIJCUQhqYFpFLn2z4QmBaKh&#10;tpt15tw5TBG0RXcRWuKDqf5cWA0GjI25WfyvpTwUATOf1lAPpT/5opzP1NrFaz4uXD/okVRt26YZ&#10;vlRGai6y//Yqj1i2WBh+aUgvyLUS6rq7rL4MtTI/hXZBKnrDH7hjwCXh0WGUF7qxQhuakFI22N9x&#10;BlIFZ2K+ifKBzTk1M7W8rEtPpXtsaIxyeF9/f0jVYWLs+Y1k8EAGKCJgtlMnTgeKayHD5LnUGBkr&#10;b0mp09HpHxhSn3jF+F2ueV1zMw6x+kGXLbmH81131GmnE4v+Tc4DOMXkj0mSmbIWt3J2fo6Fg6dD&#10;w3l9bfP57z3/B7//B9hPuJWCAFJPeqv9nYBhcVEp2wneQQZrGT3HeIuMQhYOS034/18j+kMxpKmt&#10;NbUg3xrIqPwc+HQIamgs80IbLW8ky5d2E10m3k7RdohEkZhtsk+o7f/H1p8H+55dV4Hnned5fve+&#10;MV9mvsxUKjWlhGRLlizPUC6MbcIDeKKpwBBlQ9MdFY7gn6ogCujoLrsN3YFx4SiDjcGGcgMFLmMs&#10;yxqslFJK5Ty9ebzzPM+3P2v/0lR0RD+npaeX9/2G8z1nn73XXnut5EoZ2FSrRYM2E2lwVrHr3v37&#10;UGYaFk88fvXCBYU9yEPqkXFpGSInw7Aagxs6HMYPIgsSC9nkjZFYLImu0CKrtxy533ISyVdxA8JH&#10;GxrhnmMSi0wJ60phJphBacO1+eS3fNurL79i/lhicOnyJTCtJJ5OgtZmhgbUcB50egwxP2mMkEte&#10;spgRLYTItts7PooszG3ipAuoudNhnOfOT/T2YMjxER50uSIOxhdYggil6KGJMIAjtXuwk519dIgA&#10;Hrt0QdHte8gw17wey8uIhPmlQSAZwkiLl1Fvh7MRvc3uTj6D7jpzYNqS5T6dfq7c2QXmsLvqhSS1&#10;c0RGjqK8kBuEIr8uNfZomCgkoHFm6bcd+iY6rVcfuxSvPOnR7j7Wnvbco/v3QyzSbmtHaoziFLdO&#10;S5m0swVPX9DPvgyDO7VXDM5gnJjCvtfQ2OS3fupbCQfJFYqKniFwu5ZwagSXo40bsZWNHVYQ3YGC&#10;5Y+uehN8xp26A2Lde3D/q1/5EuEQC3/l6hWjpiKA8gJ+raltyth8qtuM8WCZW7gkDlOKxHVRDCIX&#10;Z9gi9SwfIyU7liSe4tDIQNSxYlZgNDJZWXqZLc1UxPTNfQOFjvQ3ZDhXbFtHySplDBBzXJ3pAz98&#10;9Gia8PT0uaWlBS/QTw0RUrK1qXGvgQj3nb4wI79/+ZVXfRexPjcuj4pAaENSW/XK7MMHCiihHFRj&#10;86kHLE1xPNI3V3zEayT7OXqEiuC0JGbnPT29s6lJyzAeeL+JHFp50VclF8G/fCeCCJkdEe/c18Yp&#10;QHv8en2BdPd2cJXS9JZqaE6JqNjQ9rN7FyY0Pj6SgZWtbXfk7taeHIK8aohW8SdS/ES2kwqj2/1H&#10;f/THfQASWfA56BC4N7mUj5KpMT9JuGHPLYvR5z9zWo4j+pDJBrltX7fphGxC4nChqB9s7W745MTA&#10;7tNpWVhyHyCT0E0x9+GGgTALByxiZF3iiIBLXwrhl0GLnsXScjTbcXMb3K8SNqicxo2f7KTl3t2b&#10;oGXxwspgFRqQAiuub+zwwJX13ptdMINw5+FdZTjNGUmvFCPUWIS5s2alLihLReOSkCinW2AObot7&#10;mC0c+qbl+uCHPvypT32WYbzd8vjVJ69eeSxWFigsW4ZO+nlSa4RhN8MM2MjZUGAdPREIoqZqkeuj&#10;41kDN5oEBVrHSZbKyUnmQ9vbdTfYvJhGAgVpfDieEhrwvreQW4+XGaYFUOc5mzzNivcsC0mXPrrQ&#10;TWduLKETcXdufg6jXwNJsmheJLMrLZnBlLij4Ws1Srs5esVHVfMk5gRlm4KLEjHjlOnuStPugrBd&#10;AbdQ0wq1NRuU+rju0Wj4oN95aVm+846CNhfgfwlKgA1Spl7tiDfp7FWjg0eK689JNAckwEY68OiY&#10;+Jw2RDJQcuKtsF6eZlE1sn/kWHBhl6ILGzW5ux/a1zAmYuSW6ZYwIpr5tB5urGxMTU9g3HhwOga2&#10;xu17s5Ya0JyJBMx0ZM2zs/uP5g2hWCvUG5tHd4eLpxuFfFQ+bbPJ9zrAPV1qvzTUImMV0htWH41F&#10;s4b+z0oqkFCAknS2d0gRzk1OmpbxN6VibJoSKAaMUPgiSftcZzHYKCfD4/0D+XZ4kEdnTLOeeuoJ&#10;lZoj7MQl7daAyvwvWf5deKL2C6K2dMqnCIBg8DPH92x1HZ091A72PAPDww2DNc1ZfXbVr6TTpPsr&#10;r72izJibmwUef+DZ94NG3OgZylFK+cvA3eKXaeS5YUCqcxuztzfvPjya3e3aa9pu+s5Pf6cGtPSR&#10;nuIzzzzjMPze7/3el77wxacvPH2p68Ld6/fOxpt7LvYebnNCPDYBlgbFKWKLNC6mX3XRVQ2srjAh&#10;dNYk57M/3//sB3zBhqPY933v97326qtwJDuBjxfFSqcZGi2vsv1mZqaFIMxOKdf46KRM3aeGkyUD&#10;iOizKzBTDs6lkgPk6CIQz0OggqXHDyqWeFGfZoBpeVWee7yXFNIBU13edqMmr7/u6W+yJtjdHxwK&#10;ScCJE+MiKTA0os70FOKTRN59b8/csYsqA9e7Lr0DferA2ywZNteuv3sbPwBl7cqVS8By1z0YO5yp&#10;Dlh7aNYkc92/CkG/EC6TkfA7PQnzh2qCfksjLICT4VtPPXlNJ0Jb0cU+NjYlDJopltdOT02gDGVY&#10;ahWd0Y0d9UdXc/iyfNEwF4+Ob925DX0kOfLv/+2/Ixf29ttvieFMz7UIksg2cRfe51YSAluoD0Fl&#10;izqPgL6TwiX30p/+8/8vTSSYL7e5d2+2f7BHheOu10it2WrfiCyEXP8oZhZQm/29kv5FEj2BsKQd&#10;erDvgYWdTM0C0tkUjV53ugNrIkIRqAFhWb76tdfOnRu1qTr5+h4kzkdDP+47bbhQ7nAnF5Mo8IrA&#10;nc5bxsbTNI8rThCk0EoxuCLVFA+jDEKlQjvJrsgGKmMs2ZsLJwazEnZjyDgn/Qp1oev+XTZy7/vY&#10;8x+BK4t+keVNN9m7lTJQSNi5KDJ8UozAAGMwmybiwTWHYQTyrEkhaONx3iBWmSR86sJE2tDNLR6k&#10;e79sbJKq17lOkzGU7QNAFxGcbSJn3ku1EA9pCNj+EUKBmliEnZgY9YDt0XhO7G5V71o1HCVVXy09&#10;7IwOiPVYlscYOM6gWirNDi6o6SNDXOiutU9PTUu0azVCCRaIaxwenKxVZHI+IX+UoN/AgPt8aGRU&#10;jLMCoOnyXPJGZOV1hY7sPusBq8jsHl26Zr05JX4zESysIgM0JrGsjVA/df7Cxz7+cYdvbnnZB3Y8&#10;0v+OkFokAtOW1KSWs8pe7enkoV1CvKanuGk6ScZ/8+atL33hC76xlFqv2Sod7e8omUcGY8c5NDwW&#10;yurO4cjIeNGQjbeHppNEVvssXL24OlkBSak2ll4zWxpq1tLZSFXXFeiMpId1eqqVHatocwYbW1iJ&#10;JUzgKaFQRHhPbKKkJf1XskB/Izc0OkyLRFNVAwjWgHU21D8IO0SNwjd3/RN28cg5QoZ31xYOUCam&#10;2zupQ+GWjY1N+po+m39lr0vEi0ubiFaT8o5rihMxx5dSY1ycnqC/n+9yeqKvffniRU0lBBzbNEKn&#10;ISUyibeMnVI0dG/sAhMWjW5juIrpnhcXUkJcY2OS9Mcff9yFpxGsvKMLmlDIpeOELHOvjeA3mAb+&#10;PvzRaG0h8ViFvVPnpr/0pS/KQelJqQF9YMNuLm93kkiysLjo7lFWRLlqUHzo44uQeX4uTGPEWSAK&#10;Z+BeqFXGGkAWvQSfI4rkFh4ZG5K3udPD7op1cKvENp4roLaDI5eT95qfWxJI5OUyFR+YhcPWxrqm&#10;8GmG4PdyR6QBUDpksBml/bZOd89Q31CLaTGm592ZSZLXuvhXMp8c5SdxKBeYUQlWv0dAcfpnGbhQ&#10;CdobRQn1kpGRNyBCk5hBZ/GeOpFv1HU7yoPDA1r2cjVPWnV+5fKVe48eakl41pKV+/fv81owcgHg&#10;Pms9pdikwkmudrTNH8wlHn3HyJA5Rvh5xrpjdob7u722jrggL1F+yNEiyQkh6O5RiogD/oTthKSY&#10;bJ/FDK1MNWhgn3u8awov2j7bijhRYJuDPdwP6W/iRzj+Ye+75BST2I0o4oQ2wLi69GkaVu0qdMbh&#10;OrBKJu0sX8E0DovNE52gJJKI8xnQVRVsB/YNeS6gClgo10200FWw7Yo5X89rpMrtwhUrdnxuntzs&#10;XjMTTmSoWSpHad8gJ2loITeij5yXlc0ljXTA6VX4QWyX4QlrtbPzV3zBiP8FyExbHARkf4o5Q0qw&#10;vppzNDtyhgg7LMzZ3jVlFflKkBP8zPuCDWyJsqhm+k5PT7CkpzN42oqGT1UnvfR0P6kwTk5Kg2cu&#10;zIj7wBDrEpOCtLDUPGxXAm5phzmb1IWU1Glfmvj2js0JuSmkdQnMl4RZF/nrcA4PUpNL7JHxowmM&#10;/822KkMGDVHpEOn4ebpdRe/GbIoaHW1faFESmF1YXQWpNvNViyML5eeODqQCSKQ1cbOGpimh3t64&#10;df2WbJjtEKai3rEfodwEvxJ33OCxhCYxhXPeA4kgJtoyemV06tMzbvSuxc6/8bN/g0OPYolw5sOH&#10;Dz3c//Af/sO1J6/9zZ//m88+++zX/+TFu+/cJV3bOdVlcGNvxdKyjM+MczAWoZhgyWnMn+wwMA8C&#10;s3i7sLRsOeQrPqEuwRtvvM40wdUgO5BSiFiiDsx4ZXHRPQiQlKlbZCiJgGZ6IAMQhvBqijnhMtln&#10;s6BSIuKEtV34mWjJLL/kI1ObtN4iBGtzAam8iKfecnqyUQKc8XLUyC5NGVFXsUowhBUpnjZ2foOd&#10;CRAHtsARjvcAMe0Kb2UA767oTWMznMEaSzGwrQVbw+wXUmOUNvAmDw6Mq0u+Yj/o1Bzu2+SeDooL&#10;g8EEXrLEiFwww3LuUVBJABTZ7lloCKa43NKJAaH6CkKFQTeXJs8CJ5obsG9H69QlEhn/goRHhsds&#10;9iBoLS1mlZYWF69efYLOYoQvWuiCYRvafnhozg513qD7bn+5aV/vQEa9VN4QxEaL+b+wELPP/7Td&#10;HCuUZFqJmdvbr7/+ThFn4feRsrdQijD1S7zjozSuISSquMoHpW4SdFw6LQ0pnIoujW3VsSodkmpA&#10;u+BG4uRWUtpjhtI1OjwsR+wR3OwcchrvQYRiRPWCU3VRRslVmPEPrQZ20un5ukzKQE7qH9Gi7Awl&#10;npTJxVs7szmTTOUVhmygnjFGm3/hWYIDTOPcv/dAZYVcdPnCJZYwQmskwUtfMAzDxvRTYInQRipn&#10;TIpVA+L5pblR1pJ8AY7oeYZi3tad28YY59Ql7IRTNYsrSAR0uXJNyI6PkU7wXClnqeG02UwxjzVd&#10;UVFD/kSG2fuq/yCIEmHL52Ab28xQTHTS2bKh1KyR80GwiMxETzcGH3604IiqYo0ePpj1V/p6Itma&#10;lsf4+IWpaWQUU/0ub+9r4FdQCDba1kzrSO9EKLQ0mLNyZ7FGby4dT6YOWzRxCBCikTbHL8RgFHAr&#10;qoal+wodjuZt6eJ29gyGSHEX4ug6mJiZef75P5OuvGmNTmWKRIbChatCJg9SRWjKY6MWUYtMOn/X&#10;/3w4/9AX5e1tpd98/dWvv/g1T9VxmJwcc51aa48W2Vub05WT2S7k5TAipUBHxZiOlq+hUQ/R5SV8&#10;Qp2dX0Ofj+bmL18672OD4jPlVK419oo1BLheOH8Ri82Uin2t1EtFEB4DLcB4LskOJQdRI4pXXUYZ&#10;4AeOyxNPROiHny9mCfkxi2NNpAIqmi9/+QXjZlPT49IA1xJmGWaJINXV24FNjx4QnDyDJuXRhDKV&#10;2eEQiWww5XyDnR1rP2OhUV7ofOftW9QYldGerCCV6XaMRotRh1aTIXzMzkKJDo/BpyX1GUSnURjE&#10;BOLwSEN0ZWlNBKQkPDZuVjr3K3pQ9KX2NCxinqv3LThev35DCq14oMWa4URcKMN3iyv6p1QGV9bX&#10;5CACk1IeLFQDWOsJKuiPLTgAYxYNVKkVYvv5I585nbKjtL0Ux9G7LptmtYnbNyfFUH880ATBLsB0&#10;pnaigXdK4MTtHrXzw4O1lXWFI/loPRoNl5Gx6bGxYSYEAWGD98a33cPNHgiAnFS7f3jYO0ls0LhJ&#10;uEsg1eX2DgBggdq/0bCdraD40ZJq7+xNgLAZnDtUYyp9ClmrZ28BvXXMfU7ibPOGM1eWZufm7tyl&#10;MPz2g4f3XqAk8Y0X9URu3b7Ls+feo0fa/TGBCADdTUBYLmgFBKS9SAkiq+0GL0/jzMBfZQ4ZCUkH&#10;xOLIuSGCIFS7obOFd7mAuY2dmaGIGHyf2TzSByPR2SrurdDY5aDbuiGRlEBnrgQxQ6/Hx1SsnUFp&#10;DzmxJChnp5ZPMMMUWlpeQ0QpZY9MyHobWEgsFhIy80sRawQkCyv8RSAyE8eCjGlr0K2cVfiWX/r0&#10;CKgek3MOiNXKUIJPnpvItuQYBkeKSZLZrcxslc4VuXXKYXuEEYRWbI0ij8cCKrd+quN9MZfWt58x&#10;bO/p20jSrhEaNkNDvAOrKZYkz11YvmqxIEhb3SS757xNYD8zz+MTkzH6DMOM+oGPjUxyBim3mBtb&#10;uIDhWAtJcPZM+3R27W3v+VuUaPe3c9+oew+O07qlW6npFtkBfDKa5yGnpxfiGC4sLlhU2Vj6u4bh&#10;zBeSVunoPDqIGKR2gXNHy9rJ9oohi0bvxuITAN2my5aWlLzfze/bjQ5duXLRude+EmdkF9pjyBJk&#10;Mp0a1jUscBpAUWParrVTrEqqzZ5U6hzJO2KcUufTs/7+QU+tLhoTPx2BPo924b4OjcT6U5/85AN2&#10;b/Nz56Yn42UQ0CONsurYHabdFgYu5gWd1a6NpfWdjd2TueNPfvKTGqm/+Zu/+dWvfpWqtjJSfvZj&#10;P/Zjgh5A0RX4/DPPr95dRYE4oU4BKbchDpkyhMOd8dKU7HHwtClDvTSjGYpCZjx1Ui9fubLMC3Jp&#10;8TJZsY3N7ApeyfsH6ONCe0TslbZxE4ivcfwOctmLsvEEif5DHGtCRPCeNb6gvDG+JsAT6yb7IlWK&#10;BYhBIrCReNVQnUsZ41+EDBYRckvppMC80PrVpYhQNo6gKe8f6B/2Wjkcx4dry0UxOj597PJV4hIg&#10;PVExKutxIwxbFOPWoIZoZhXlI8paKzA9hZJoxjmyPnbI/OLqP/9X//6Fr7/6yhs33rn54Mbth29f&#10;v/XqG2++/uZb77z79qNHVvFO6U1yQ8nTkPGD6oU8H9v5Vvv6Q3q1wNA3Xns5YHHEIsxHq5FS0QS6&#10;KoDLwbIg+mecOF1At2/d+NAHP2wfKjvjIpC5sxb5oqoqDsCBPMiD45a7PfbctYWU5bKMvEu2XcWF&#10;kC/+j8QRyZ72iD3vA2sia9TI+6OooEXp/NJj7mi7PzsruAPs0+5EJDzcE+Cck6SqUjiiMxkMiqJo&#10;Tb8lERTBu5lUBz9KAFFUcTvPKU8Lk5u2XWBrlfBkk8/s8sFey0auIZa6VjOaVFPtVPEVmvKB+gLh&#10;G2aAJL1VigviRsrrsrXwWZLaxosLSwpSEz14kNC3fesnbduHDx/lzxsoq5osLaboGodqFbuEWh0v&#10;5joPKTYpaHebeflo50Hz0MUbxrP5O7Ki6avTMa5sipu4vqqCT83ra6hW9Igl7FUiZpicBOve/rbr&#10;sCBoVU3ccsTRMFLtVH2HGr73ibv7wQBx+i1CZokg7sU4SOWHFeziT6c85qeH7oOxkTFV/cjgSJQz&#10;jxjMr02OTRjQ0xVGenjvqXss5IsSDqgxZ8bN98QA8IfyGHALx5u+ju4LM+dV9MOj48RIIqYTY5A+&#10;N1P2jq5BIA23V69VEsmJlw6OTHT3DeHVPvfB52jLuTn8T1k3lnrwfFKfyejpKsHw9m7cvLllOntk&#10;BLhvqaBB7g8Vkkf2wldfMG0accThoceeeNyG1WpJ3zPjkjSiPK8TCH4ES0NEy3CGm8/5ddPEZrVG&#10;6mLyloO6yKP26aevqVC9SASGpE3KDdyL4+OZc9PXrj2VNl7JfsqY95KZhZURY/IaGMWUguN4Zgo9&#10;h4hekitqaGAEL0SY0P7TBZYHNGjXbB+5U9jF4M8MSVBD2Jeydyc5OGshpBIEwg6N8D0uts0NTy3v&#10;pwCuQfq0VxTfuQdPsM2Io57cufUgxyK82qQ/KDtWNphE0W8zSgVlbGYAz1QjXIMSDfXlUhCLmM6A&#10;7QEqN7WKQKMwCKQPc4I9N9BLjmQd6ZvLFE3G2IQKxPXNLY2PMCAH+6QdodCLPxlXItsbxYS4pJR2&#10;4Bo/3ONokqFC6231DSQ1iUY3zkewe4gUH45Yu7o/0k73N/1+b7+UTbU0jRrMukQk1KEPga06u12Q&#10;vsIQXRg3YnML1+XhATw214Q/8RrcpfqPjjMRaWPCsyOafxQBqZSCEpf2joNtwl34XvsqKC8eLi8x&#10;tv4eBxkmQVzayziMSg0ZDPR8bUPLxhNnaCaTY9OnGRodh3LCbZK72Oh0qt1xV598AoAXQ9fOLqnA&#10;5NTUlSeu2kwI1+glyVR21tnl2USS4yigaZUODNT5DdMHdBSZV2Ul7nwxzQUK5TNSSkQGTG7Gr6Ld&#10;mWH3F/0jgs+obzLF5qbh8bE0rw0roFmhQ/HSPj6cm52VlS4vLjlw5cwe11r3HOa4Q1HOumGCAcN8&#10;pOhO7x2S6cZPFQE12nBDpVaco1RoCk0R2EPTcHSMclelmMpfTVwNaSWi8w5g1oRvZrlMlAFhCH/O&#10;FJ6w4+cxTEyqkYhrRMo+LnzuYLXI/p5/lQ5GQmyTcxyD1GRQEen1McBmaGSqsp0DengdkTttbZEj&#10;yjDUY3JrJXIKOL0kjJHU/JigC7JWE83GtDMjuLcf3yPamWEZBL2G3IR8LAJnwiPgRyzmZeGxOBJf&#10;lUCxWIxwTKapsf1anGIfPF7tyQ6PHs7P+o3Z+FA3MiPYIk+xmM6+ExsPSSz/Ir3olFl8z1o0lrQ5&#10;egO0XU1aRF5DmExHSafzcJdEf7/vTWoqdEjGg2MmyQbrw3AwT6vUX2iotdegTibP7EbxkFoY0CYy&#10;YRbFyQ6uElw1nB56bNIps3TRoMnInknuTImCOfvEZQd5B1FBEqE/bmMXmTtmVKGtkC+GccgsU3B2&#10;tNG22TjZXDTBuP7mq29+4ctf+OILX5yZmmHZp7fgFzGmf/SP/pFJZ+Ms8kWGhhQT527Pbh5t9c30&#10;+0aHOyfiXo0G5BqOykgxTBqCLLg0WC7Cpn+P4S1waRcUGJzJUGA3XNBtShulpg+bEAeld+HJlf2s&#10;XrZVs/e0OFyQFqhmjkWwqBtKlG22uIq3RlbTAmJC20VcHjziUsyO7WeUyCr7ib+OoWNYXR8QIOqM&#10;AprLmYJN9Er7BqPQtB9tv7XVDUKa/hBfUx6OLOtNwWN2NOZEOkKRjKZtjPjfbtdBdD1B7+558gh2&#10;Nt98+91f/of/79/93d/97+vXz/zMz3gKv/Vbv/VLv/RLjT/R5PlP/+l/n5qYiOax5769ZcxPthiO&#10;QZJG/h3dCtyVtXXSX9yVbLm+wX5nOUPIpiKiAhAakSkofx3Ad/Wxy1ybP/zhj6JOyUDSR9bhzLXh&#10;yegJpF3q5oL3qfZjvhx1WphLJBFkhOHVhawJt8ufhOWfQBDpgjVi/gcHz73/6WvXnnCCUIDKxKhJ&#10;pyti8+3tRG3FmUyhOZBOsUNFhHKgj61a0Bw0cWGnC+8ipC4kF9svtV8kDgK9J9PPsYmzQ6TfQfJN&#10;uYh7upA3IjchFfEE6lTWv5ZvdEdI0h7TWAz/yUYsCaRYglYjN1pl6Q1nfLo0g1zE/sx8STYGfYK4&#10;qPcOudSuXLpoBuB9Tz9z994dPV5LnwljJLRGXf9eypwlypUW5nLY/6rjyhdFnzadF4VKKvE4DUgE&#10;M4yahG7m6rno0zSnPVMJZli16tmwW09OdKrq1ojjcMJApjEFMWPRB+vrW5A8NAg721PEUJabR/aM&#10;wEeJ/fSNDtBcR8RRARBTiLp6pcd+HhJbcHRkWmdNRj1aoFnwxuvSsNvvvH1zZRUnYc9f2drcBWiP&#10;jk729A5gnnk8QwPjKhINIxsMQ254cGRq8pw/Vw/cnZtf39u7ef/R7XsPkDRuP5jdOSwrkTa+fJ0m&#10;jwBNCIYt1L8sSV//1s7B6Pi0AP3hDz2/vrWNBShH3eXUHMpiuAGuxZro9yNdSYDa25995hmDDI9m&#10;72NvxO8DwXZ0WGj/+otfxQsW1jF+pmemXepZd8GsmiMxcgirLfwrhHdZettJs2zclojQC1dfg9OH&#10;x8geYDwKIWZZ3OWWC/4PsYbaykepkPnKpJIZLzJ5xeApb3hCu2aaiK9mJsvjM6nKYXNnZ3tlbSVC&#10;wXsHk+Nj7gbSun6YwmV0QyA0pCWALpzst7cZnrrGLl+9qBhykc/OPVhYnHfsEHtdlOfOz0TXP7L4&#10;lgfxFG6VqQs/aZdnUkBTuMCV4ASJEbtvv3Xn8sUZXQ93Z4qohMV4AqQkr5nugm2OfDX5us9f0uk9&#10;I0OjnrUywL0HnQT/bMhQh8fAS3Nzj+jrIbIo4BPNDSXtR3Ict9IaPno06+T73kI76xy5ald/9+Do&#10;EKxYjjWYHksHywwVs5JTa07kcP0Q9gutVjmUiXprqQWTy9+uz7CCMQ+6PwSl0mK164YdWuIB1TBo&#10;Gx2f0JtWpdrd1I49Pm6tQAXHXF0BU3H1G9QRBHO7a8yat+jsMJNC51A5RD/RbIceekMAQ+7iCnEX&#10;yLolQJJj3wuopGIeUS2ZRxGZdnaMXMdRIx26mESDLqLMH3OtMufJMBwOss5AIq88AHde3itKw+uG&#10;RweZj0sjpeT6a1sGXyUQPRpAa4JnZAeq7aRRq/AQLRJU3EMWwvRGmtedEZUMPyL4UnLoWB0Ogq9i&#10;J7qbHeidYYOUBelY2WbpCsmXi7YaZeYYQkg68ylNoGcSDtjPZCxQNBT2yBmLKdbhzuqucRl5Ujjp&#10;tBekobs7MLNM6wMNQJI+VYQqunuSBNIr74AOypxibmEHahGGJ9BCYCwjY8DC4N2cbLp71bEbK1ui&#10;pY1nL7sGgCWCMDanejItnpNjMx6ei1USnYyCsnLuajN3jFSXAiYa+NoIO1ueftYmE74KZjLCpxog&#10;km83itivEgCL2KuuD4qwYp48NpIw5RWkvgNsBlvSnLCUkZpoMqEfqRqNPAlFqT/q06Xj4OaUoaGf&#10;F7Hd/SOnhAm4RCL/a2n130nqDA3sH++anuYgH+jCzUMt0uh9UzSJgH+5hhLUE9Uc2bTViKHsbKW7&#10;TT/vFEdW3RvfCMUDaCFijUThYz8IbnSTDojo9oQfdvDJFCpWXeHud4hm8jZ4hpG49MoZHW1rdVXV&#10;dyw7wU7xfWsSNH7EpZuVgSGbKYYipye6kwM9/ZdnzqsstrfWvbUhbsUjCEHxjwyQiwPQQJpneMTN&#10;iKjiAmhoTXkCWHFh2gUH72o5bDFiuKHF2rFl1PBbPvKJn/qpn7Krfv/3f/9XfuVXbt269UM/9EOM&#10;WNjX6kR/26e+baRv5K3X3z4cOh7/2OTB2u7x+oHSMY8knJcSBSmzzwSE4gPhI22EL9HzPuO3rU3q&#10;dIGtq4uj8XvyZt7L3nafWpN0Lo9PGEeBEiFeskmJeL78yRkwGdrqagEu2sarGI2y3EiHRY7HO/vz&#10;TIcwYvXjRr8zbBuxJFdJOD+JTtGv9UkjiII3vX+0vqRDCrkfs7NcASWhnGlprG83nQ2jGyb8VaLh&#10;rzT1j/JD7WAwXhRtBP2Iabvd7VKXArzZ59CGcI5+9Vd/7X+oX5wPeSf98i//8t/9u3+38SeWgr3N&#10;xurK5QszYt3m+hqg+eKlJxfnHmFJwgkuX7iCDomFIv7jkJjqg1I4wsF/1Zzl62MX2wNqMiFX58Hc&#10;68XLl+xaGlUWdmCg2+a9d+9uCDAg6c6YVMHH044tLauEweb2w7OaXAxZr/KheGFi98rMokglheG0&#10;8uqbb/cM9X7Lt37CPnz6mae//sqL8leFmbkUF8Td+w88bqLCg4NDqROgiezBeO0mDyiFu8x/pBOk&#10;wIipjQSXKKJsx0QL2nSmxmAl0lmXZ5GIMTFcNyFwaU9FajGTc5CD5JUh6Atc/hWGljge+3fAbQZt&#10;Qy9zWKoHXHMsbh38D6a1qtAwnAIqGihBQTblHMUl3NHW9rfeePvDH/7wvQcPaE2EYdkXqN7ghN5H&#10;SIxGmrI2yREbKjzQSwD1YeS7FcZtIZKgQ5gbk4a2aMCetiZbLBxzbGZYduubx2US4WhzKw4tXX1k&#10;IKS1+fOCYSJJE0agAaJ9Ih85/FE31Po50oxA9HYRohYx9ETbddLixhvrzzRWTneS0B+cHq5srJG2&#10;Ey6lFGFs4OoahbPoXT3k+mbOTfgMcjIfQw1PTH/ONOncIm6KGWQ/vGez78Gxh0mpYtOJJvPLyx96&#10;7jm7PmJL2zu3796X1bH/vDc770Iyhf5gbuHOg7k7Dx+8e/PO/PLa7OK8mVUfUpcLY5bPpOnd2/fv&#10;f+FPvvLW2+988+WXDfy+8RZfidcxqJZw2BfI0Bzev3NH2iRRu3vv9vXr7/jXt27pcL77YPa+69kz&#10;+8qffJGBCUG4OF8NKCl1Y2uilphTZ1eEPTlkHTBWYv5RjnkAtRxWkT7PW8ItZIyOTKCd3bp5Vzbw&#10;wQ88/fyHn4PrfPsnPy1NJU6JUgZQ11GVbwkcOBApKSgqIY5QFUoLoidhzUBRqwYHj5xdrE1gxcTw&#10;sKakUtVkEok+NAsv6Eartq9i0UTHPbHh0hVzWNoQp+ubK7xnNA3V0aMTY40zYGPZX+FM+A7SxOKn&#10;QxRMBPqOkV/CinO3HJ3yVStJ6Q5EyAxoxRYFOJ+Uy993itRJYpA9EOaUQNnVPTYCz+t3cNRV5u+i&#10;i8Q4Z3PDXJ1qJDjxLgRuH/e6/CXJfIgdcbm1bSKZrqQLfbaDmHNUwbva+0b7HCA5XSytWpsNjJry&#10;AUWMaIYBortBgOp8ZaEGjR/gQ+it5BwNRc/Qgn3ayBALx8UaLu/4iO9w7JTB7GzuW0aaK2aYoPQ2&#10;hgbCYM+Qj+RLRfMtltYnIf5HHjfEDNHKDbG8tIhA4IjqCaXHpF2yvcu8R12ogkDuPtjR3LRzCLPT&#10;8e8TwG7fuaPeoycnV20Q2grei8cynrQn6wMLEZl2ReZQzPEe3T+wvWUAvfQCKFtMjHiIcoLAYK50&#10;n4vmqAmttc2FxdmVpVXUN3zA8hKIjlJDAxINI+LPcdSkKio7AlgD+dLn8SISDwFLievzi3T7uFP6&#10;tqaIiMS4JBl4nJxhiBunckdl26T0jSZIFNTFr5DtPO7wtO2HSO/1aAEbFF3QxlEhJLne3pOueXFI&#10;5+XLl+XQ0gWjRWBpfF+rUZ7JkWJNg6Iv8sVLaysOFXZddmPYPEE921s6CPHIWqJvuI/7a8YcqVpu&#10;p1M/5Ij19PcUwTdDh0KcvQDTiDO1s7C+lgburrxnr39oUHESSlDplwS3MH0VgT18PhsVNxQhITIf&#10;Rjtdxytry6oTVYp7y46wOF5fHOAKrISTxmFcIbbLfgRXXh0WH5prRN3eViJ7OhkclJuS9ovgRfKO&#10;1JNnpygWFi1TsXT5cOa6oXFJArUBGvoSiauY+CZt5aKZEYycWVi8Ao0ktCan5C+OoTRmbXPVzS05&#10;8DhNq+ig1waOpbJKWQMQDOwY+gXIt6oNDxgMFo21jIfLLtJHzrUD18t2b2k3MosHiial2eGOYRyF&#10;2pt/hXS+nykW4uFAIOm1vzmqg0QasL2d0IHAHwK6zdMdyRuoxoM7DxRTqLHR1VjfMj7CvVGcVFmZ&#10;rosmMNlF29unDYJr62VupHu4W8+nv1Vc6f+d3/mdf/bP/pkZZwKKYDCZ4i/+4i+++cYbFG2I5tx4&#10;+/qd5bsX/+zllsH2g+3Dg4WduAEJokD+0sRC24sBerSU5GVRbM3MFnnRoSEAHiyqNndZ3dMkwv4r&#10;DwZLIj2TLsd1RF1YTWFtdoV6apjoL0Y0NQiEQhORID0K4bEjchniW8O5qa2rgJuAVWFbxf+jJTaC&#10;LexPdny2zrYe07WZtNXpaD7FVw5G1daJL2QM11NrjfpnYNEa4qeTEHMvsbEJu828Y5RFkIhUuyDA&#10;iJ5U6BKimjbWtqcmRl307tr3P3vtqccv6dL82I//JYDC3TvvfPzjz42PjM6cv/SZz3zm13/91y+f&#10;n5b/eUeFgGfKjCSBsDZi8XRMZwOIuSSfeOoqKA8FzmPHogHYxNBOhaUqF0VegohmJqGBpfvGBU5V&#10;b+MELIq2RJWBVkkGicp/3PaPYLB7xucvqKz6y0nxYjnharBKKurFhUUzUIMTA+MTE3Ozc//tz//8&#10;H/zB/379ndvuRqmdR/Pu9Rt8m1ZXVuhRpPpS60SuYUss9sAqmRFew6xLXzGuR5lslYfJf2zZmB9n&#10;drjZLF1sFmFyEvIgcfl5lBWfwWeOb20kLpEu5F/RwY7cfWkeJ3EPMyBRLZiF3WCc4wTCWz4w0X2k&#10;Z96TTncOpiFpPYcAdq4xuM8771y/9tT7xCbG92AY64+fDwrTBhNXSySo0MMobznTLAQrZhBfJGBk&#10;ZoOvN2J0nDLi9yJdC+089Wux3MYvyMyIfQNoogvk86GCuvn8HZemaOWou989baFZX8+fq4qEhlA2&#10;Iue2QTXeJeTWV9/bWM6FaQiPybESr8tlPMOvjbFOYjdUYKgVZqwhKkApI8R399DzH/jAjXdvf+pb&#10;P8ED7Zn3v0/Khf8LbLDP2Dzgynz95dfu3L9748at67dv0VWCEPQP9PA7AgPIk+zvq49fNsyCLoOn&#10;lbay8xDgBw6fcoWyOSYwdtf9WQ4V8u+5d2/efP3dt27fvQW/uXH7lpqPxcnLL78kS/z6N77+6quv&#10;fv1rX/vKC3/y0je+IWt86+03Htx7oF1LHxDEEClJ8Uxrr6VF2piis0OnZiDzuKD7lkzkYLeepobY&#10;OW05ljdjpgOU7Xo1E9h/7yDdL/9DVCPLbOcxLcQkmJgco+yj0Hrt9bfeePPNMiNO70fjlol7CYUm&#10;T9rd2ext785YplTj0AMG/NCeEKKbJViTE1Oe1czUOS1FDS+PkVLDMsM78WNt7Zsvf9M63Lt/T+34&#10;zltvgtNnLpxT50fd9MQG6Iu6x8SYHeKwvEcUTFVdjlUlzC68CHDRpspN6UgccUSA7BqneOedW49d&#10;ulQiJ+8ZKpZPCcvz9kgqpgFNLUzxw0FyBxN6njvX4sKscdbZ2VxHSU62UbIe3H4oTwL42bL25MjY&#10;uGMpWwK+6cxtsbFBsI3D/bpThpZqLwWb6zOoaJl5m0beRAwtpD1HQnXFJMoBRjchguU7Ir0n+EYp&#10;KOVovFha2h3vOBME9Up7MYgU14r2lo3tvdSUUYiMdV60tTJlGSQYa7bRYLKe7gOXHHp7RohUfpS3&#10;LQ5SF6Xu9mbJFexRmiKBhv4qyYQ19Ehumxtrm+YTkz4y7iNTQv0nQsT75y9M9w7KBZsM0NWMTLMP&#10;7/rHUBSslEt4hM6+d3HteBdjIFZVVkl41sRSJl27M24iBpFpkDTqm0ie1BVjw6PkBROBz3zgIQRB&#10;3bRIkCCXKC0Do3fL/0rMJcypgd4hj8zexQYWz0wSkAxNIlY+UnHvGArgGhCyNdTM8tgIS0Gq7GvC&#10;k1I7HZ7E5EYZWSAK6qrTC0uWnj68Pdc32o+UoODDQDXjJRmQnq5JHzbW4pF9vK+9EMHyitZ2ije1&#10;Ym5B9TcuPFN4mVnDTQfSo+MmcZJuZnQ1Gtfk3ONYodCxGnBQQznsBS1akrxQdwRwtHFNfBu83brp&#10;/WmVeHGk1Wict7UNDMH0o/4I6SFD7XOkgXfCA3MsVg/SzWNOOetACOMlTquHFdpTCdO4wTNvoUgw&#10;99fTFxUtI1wtVEXHfIawLwLmtrlCiB0qYLa5yQ/29o30acBH7pFfPESW0Z/9hLIWhcsuhCCZUaSn&#10;OgxJaDrH28m/sv0jWgpoX5iTwFQyEjUXD7NIXJqdqpgjd6SxP0P/cEc8UasKL3FIXSomn+LyjOyp&#10;+E/hkXFDhKWN9TXBNpLs9kkopLQD73su+HNI26Dc9bUNu8LJKm3XfR1PA+mutwwBOB2t7edGJ6oP&#10;CxSM0IYMwj5ZWljk8AE1BBHJ5111tmX1uEJYkykI62raKFke0w1YklU3rDWSB1Boootk/sYcBCWM&#10;ozao9qP52ZdefOmFb76wvrX+/Iee/5t/829aBB3nL37xC17ywx/5CLbiV1/46ssvvby7tLP2cG1r&#10;Q2nFxdECmrZpl5xEgCmJTuDEqD4SLwOQHx0a3ZV5nb94ybPbWFvOAGo1SUItq8a9QLuFIbFFn4py&#10;NbU4lPTMjiBVSP7kSQ6CRZbBu6Yi7J7JKza6QXETz5VnCGEcJRpz+jUjmCZrGq4ZrHHDUtXJzECc&#10;4n2u2MR6lHi3KhDVhc6DTS0fwAQAGWh2SURUwpigpfOVneO72DQ+TFoJ3IkInYQDoPnXNj09BcWd&#10;PneuhgJPjKQMjU593/d936/92q9dOD9qJ5Eb+omf/CkJ94133xmfYNhjaRVv/WDdiESsKAB6ImvQ&#10;0ko9OcTKsk1SpUSPmuKVJzi/MIoVFtw04s2kPKiym9uDv4oojomA6HsMDw74Ps9/5Pn5uTm72vJF&#10;vkeFpLApPaZwMZMDvZciNgiILiofKPNAzWeijYNA9quFaahxn9bWL3/+i9Mz5yUzg6UfHqfjrc2Y&#10;2E0Z1xxOPYYRd3wi6sTjiuhKcqM004IexLOmaFnRT2iRFPJRjiZfzJdhKJWX2kKtrNUzhe8z+GwG&#10;oJBvcgBK/DouSk4iACJRyvWUSfYot0dm1xxgZ342EFBgUhTW1CoKSixeDBKTeqoZsvYtRpF6P/OZ&#10;737ttVdtOdkOUWORDwFBEoLhl3E9Dt0NR4rGr5qSrm5xxmBZrqSfbTZAiKTBGaHBuPvYh2FB4Tll&#10;2Ke5dfrKOUc0rXKiIYQPewBdBgMhn1EeWV5cEZ7cZADbaGU1QQu2MjZ7JNyHINrZG0VcrQpXh8so&#10;ww0dYe9ZB8/SDwguZxFwJVtgcANzcWdwxNVE7UTXeMu7WpT52WURy2ULEAPgzVyYnl9YSqtoZx8Q&#10;4k+eed/To6NDF2do2lE14vDFn8q05+aXv/Ky5ODlV19/552bBurxEvQBXYqXLl4ki/D4E1eJ1M2c&#10;Pz8tY5J5jfP+GOWKKuzSgYtwPa2m4gK7reUeabqlNRo8qDAhlnGsC6hsdC/MPlqVHs7PbW6sLS2T&#10;komjl+8o7TU1zIW0d4hIZJIP9UBRR0qNj6bX3jYOaiS4RIRY52H/vEcHKF1Ms/SGD/qhKs4nqrXn&#10;NKrTPAzg6L17547myzj1HJa4JgNcZpGm3xEyZJjhAnb0OPyKjwygqDIy+WinHmj5vfj1rxNMfvFr&#10;L77yyquvvvb6N7/5it+/+spr3/zmy6+98pohhtvE4B8+/OAHn3NJ28vTFyapSYIjfe5qKQYVj3gG&#10;IlRPn5suYglV76h+3DyZnQirEqddjQSlRpnXG+lUKVJeHR4cBuBhTttq1krPyE8BAmhtCBzcn5xb&#10;ijNhUS/P4U+YMAjATsF7Z8eDi1/WGWbqqstscIRL4rgeeqC8aIFRfu/lMhI8h74u9B6T5pij1PbQ&#10;cK8T7rHGq1xXpas1YmeY+9U1ip6W96jBGNLEfoQTvS8UvbFkCDjLmUgQDcLzPjGP1i7uKoccipAi&#10;NIOO0h1T3jdmyqBf8QHJ64ZZ6sPoDUatJbO90U7SXI1oQl2xPrqpF3sM/9Fa2f1RtiAesbLu6+7s&#10;8sjyqdtUWYrpCqlS1cOVlXW0JjWPwKM281I2mLSpYbqd+BVt8JChpRcCq68mq6Q67sPY8AjgoFBx&#10;yqZyyVd56l3cgImoilnXgEvFeRHRVBH5Xh3ROZNfAmq8YIPHCROK2yOkqr2FspothwWlDvGZ52dn&#10;rUl+YP8I3GW7qA3T08fkNw0hC7RLRNTIfUXS3hcBoaV8Om1GforaUyfKppsyqqX4i0GBaGH0D6l2&#10;PH3XzcYGjhRUddCHh/w5rV7Q5SFPXltaH58a8/UPUi+fjIyO+na5G/K+BWI0NzkLWDGiRIiIWNho&#10;zTDQNvOwCqFO6Ph7Ayi7m7Icq+MS92l9Qj/upncYHXXF09UrV9JzHRpyzNzbxt39kt3K0cv8cNPV&#10;EhxaIc5WanMzNG7XvNgXFY1YDguhNVV97OcwtBx+2WfiDGizty/OtrTHGY41NXFaiuVMqFRVziek&#10;SLFglt0BONPmypfxgsYLIiXbHTm92Fpu2svHC4tahWvJW8pReNwc/hBaedOAEVQCddY6hGDEA6IK&#10;kngzs7g0eUFP1vIK1KJgHIoZtyivC6DWa5O1u0pL1vdMbaE+TMMwnm0dagbJq4OQ7761de/BPSD3&#10;hjR2N/YkjGG2dzeHxogENWM+uKR9spDUFU58dELYIle+JzjIpxWHSs309SU9mK/bWxbOd9ze3FZE&#10;OTSPX33cIabzGpYeucqdHdCiNanzeKpCCABhwc2Qth6eTJ6dDTcPNQ3+5F/6STZ9AMV/+2//rWX8&#10;nu/9XhqKBp//xb/4F23HrVd6rwwdDa3Orj2iDmtomJr7QbMfSwyvfZt2JkGLiFWhaNm07XYVYIO8&#10;F3lLvVRJaoZfW2nWHEKkgOQPHz2YOX/hwaM5iYCGgzzGxvPcDCCHaNocRYVM8h2Rz9xyXbCYMPdk&#10;p1peYkb2FfdDKbiDIBvP8EwYPqIRD0KCVow0s0Shv2UIWmOP3NQOA2DVYzE8jCw0ssp0O+M51CkR&#10;iaJcbE7Pjsx8mnWGUOw6ZpJ1WH5Hd+ik8uM2rbydkcEhd4EBE73Ft9658yM/+mOabK+/9k2yYt6s&#10;vbP/z/7ZP2s9L05PuqtiOBGZgzZKDuAtk+yyE0ce7MIyF3EblhRzGqMtPd1qOXEvFQaIoaAtJTEg&#10;FntVovbU49eWVlfnZh8trWyivToRP/1Tf8WwketXhOnpkYa6rxKlK7FK0vzeWEqCWqVBlYg5/qpK&#10;souiPttAc006VJ09beLJR//M8ytLCzPnorxIJPTB/TujY1NIWa7hOutpfMmfPYTMV6UJkwUtuS68&#10;OSEjyY3LMUMzgp3LMSpUkbmIWSV9gJqbK1azKaWAjMrsnNySdjRrFjKbYe0IIQXiFUhN/mWK3YlX&#10;JTqYSrkUg0nSMkkdrW2JFZpjB2EjJ91+DNG/q+eNN95i3vvM09caqj2WyBihcC0V7OyMuHUYLf9l&#10;3LsSxQgJBQAJyVrwsQdj8xs02aPI1e/Pk87mX4Veq9fMdjNS3TSLHAlJqPKlJTcvQDt3O5q2ryQF&#10;KcZ64qyGAORO4uLmth2d1agnRIkw58laBTQF5sSvj0hh+BwJdmQj9qmdtU1MTijyVMKuYuV/bLUz&#10;ZEfVoeP27Yfao5rJcQPo6aFYVtOdEtNNmZZHE3moXcWBGeeBsfGRCxenMxCHF0X+8ORIU/LFl75K&#10;LuHu/bt3Ht3nIMfHN6V3B33v6eGx0Ukl88T4ufNT1uF9zz3DkH5qalw/iC/nyPgItqwL2hlQ9T79&#10;1DXpqBp9amrSXtZZ5BYK5pEa6djGw64McewhkcIB6OltPzpDaV8DgvrM+F5RreyMX18OdXPGVCM9&#10;oTecPeZhHNptJbNNZQDz9JTBENW9d6/ffOzqlfNTI+jg3vD9zz3L/zpWeBkd0LFKKR8Zjj123VyY&#10;tMka5QF5GhVZppx8wYzcUs8ygHK4T02QGxi4CC3GDktfurNd1gVe9fVR/aTsxj8Hhl2QyeodAulg&#10;Bhtr9C6KGGknZ3hArhPtX2nqrjQU+STMKjm0TyWzFr7dxAsLUkCaBe13787SxrJ973HtmJ2XEKqs&#10;1ZFGLDPUbni2TTnhHLo7Ri3y8Ai5tMHRMT2pUPXtZKEeFmNypVSX4+Bgttj1pmLhSi7vVMwIr8or&#10;0/P0OD0v8GTUx9x4cT7lJRXjAbu2hoQyH+Dz0wWW7tjDHqW+l7ZbJr+IvcvZkNLcnRlOVIeZ3z0Z&#10;6O1371FndALldn56fHS8DBBq6rEm0QQ+XaSySTUdFQ6JR4ww6mtH2WaHYhReSyzI/bAUUvpYWEW6&#10;eFK30sdPmEvn4OgUpdKfGEB3iHz3VPxSmfDGdLiCeYpNkV7a2pmaGM/g5GlTNNLjTtTJJURadnBg&#10;FGNcNlZk0ZQykVHEKD87iaMgu7lS9A9v5DBWeAaNPVEokEw5JO8KYJJO2wCFl0+c/nHGXIF4lpDm&#10;Fvc8FSjduIV5PcciFOV9tALXV1BlN7yvRD9LoSYuTjdWncgRjAyBcm8fGrTwcBFnTvZh60m1xFoa&#10;9XIU7wVQL+WzlKPqY2FXt1M0ELt1qYzsRJAh1+CpTRuenUK7er72STlMFCUm5njhw+UBmxXkEksB&#10;WI3fJlEjTxOXBBlMLFlPj2TJZEc1G3L9WL6TE1PAorI/d+84fZI83Y9orhzsexz2ni8tTcdkqg7p&#10;jqYJ7V8bTGknUs0vLiQzJpLR3e1vOeQZ71Nple8I1BkALJkQbDPqHCe9yMd483CIs4viV+mNbPuh&#10;4QEHxHEMryA5C+QhjPZMUFbBg7qnFyVd0DL2oH0qSxKwqvSkECyDeAfdoPmV8WHP3iuoRrLrSMkY&#10;lUqTPbxrDZmwr8mGR5qiE0VF91ailtlMrDsZUoK/IcXWzAXS9q+GH4Z03jqtoExqy1VUd95QUmM1&#10;fCNOSV7d2pboBDEl01Ng453YghV24eqTbDr+xLDsF4ikXxFSDZ0B2ZeNYeeTjz957elrfjDa412d&#10;P/0TP/3f/V//OzdLTL03N1VWQoPIbNjeLkv5RAHapx7tbu1tW7+9PjU2JcX5jd/8DcI6H//Yx//W&#10;3/pbdtpv//Zv25B/42/8jb/wF/7Cpz75qQtTFxYeLNxbvj/w1GCGD7ZOseIaoEsmVDMwE3GQjHjS&#10;MdAEKKvPZ596pqn9THtdWdUrBwktLf7y/7d/8P+YnrmkLMerjlq7gbYMYncWxywBVgu6HAoCm2Vq&#10;IT1O/WKnwJxst3DtWSJmhbaIycZiamsLr8sWtJANZaIQBqJFuoV5hS6inSiHDOhYykqB79FPMcuo&#10;ebQ281RyUjwmFXXfQISHNLZhHGlTZ9wCUBpNyNAfM+gQ42RbWqnHJ90gwA//8A/LCCfHh3y/N9++&#10;8WM//pdBuS9+7YXHmFm0l05n+ZN47tBcyY4Sce7RrHvczysYXEy2oTYjVpgQYXWNDLpMtLkcRiq+&#10;8gcrkcF/cPjAwP25WTKr3/Ud3/njP/rj716/buUzo0A1LJ1nbfwMPwbuS1hrTAzXP3+aDCX7PGna&#10;3N7UnkJSeuzyxQvnp5GROnraOD3BKfBSMI4sotPNWFpL3UCFGKwLoruSvByPgbSSXhnSbVDL3VSe&#10;FA1rAjsNqprTjH9wnEgNBVOQjVcwaKmYysGRMnhcCVoLAkUGWDX5gwrbAcHOCz3OqfIn6ZinwPB0&#10;3QLpW/syBSdF+xrFwODTyb7SVD0vEHu09PsePJp9+93rPDus47PvewbIEsDL+sSSLdOT6ftJ9Vpw&#10;qBDGIGLV+tPUxdqSB7fmYwsdSVLbulwiwfMSfHRCw1QPhREx8cLVGd/Vd0Lg0DmLg4Xp1GgDmgc8&#10;UrbI/9JVVJHHqHwrky9KTMh5+lyIbmysB2BR0+cmbW4Mv1RdzW0IGLYLbUybLL2/SHyFBA+9F3Fo&#10;X4ibKFpAF1GvgQlFlGiwZ2Zm0i3v6oK4KPiFPwBebM6xx/UUDvbVKOGE2v7NLRtaAxlJ1/dU9QFp&#10;eqYvXPRsRT8Xj4jojCGvzD96+Mprb5nWh57dun2LPivXCtNMjARdIHKS4+ajqfFxMTWe6Hj6LWWC&#10;rIiOoNrW5NRkNKLbW6khuqK0/6kQnZuYEMftdd13Uc8sV0YxY1wZjQ/vHrfNwLFpInT1DJgHLu9F&#10;GTNqlywRNpAhSpsEDge3cFnevHOXCgxx2q2NlflFPfQuNqAqjAecKhRWc7M+kjsJWTCMrt5OZSFR&#10;Awi/jCWWG5H5N+uNJHp29bGrly9cFAefeOKJqXPnLpw/z9vqySdNjD3x9LWnJsfHZ87P6IeOTY4J&#10;zLlfO9Q7eBX5lYtKl44tDdijiGnxFFFAt3WdEBoQcpRxxYqoYxITcMm4Ts383Dz7hKDnkf+NZ3xX&#10;rzFzuCLLw0j4ugbctWBSgwKA4fGxoQRU5GW3VHuY2gHGUwC1AwsnfLexMdWuhCBEfvrbIXwD80w7&#10;dQ70DiivR4eHZfODIbhsm9fOJRbiUIzti0qcEVF/aHHUeK4Tt4tzJxmy8Grq8sOibeZooQCC2DPV&#10;jzxiJ8XLoQ98i60c2y74enX3zM1TwElMh7doZchVcpoCFwXDb6h4xFWIrOA2M4xcLOOiztikiksu&#10;qw0nunhGZhIRXJztmoxss26+siVV/CT5VEMAJFZXPDjTAt4X0dP13Tc0pPAp4uCezN4vn8TTyZXA&#10;69nwtSnpznZXex6buiKcexdtCMvWLaJUQDKE4GPz0cjgzT6S4sp3HOgKx3l+aUkaqc4L1lhaer6B&#10;RVXdRQk1YtcZf/ZEiPEO9w/qzckXEaEgFWvLa8f7xwOj/VJ/A9/wUSlpQ7xVy01+iSAjZvr5tZUV&#10;D0nykmus03c/bGjdi8sJr+ncMjZw8sxNUUJpYxFWFEBwqbC/ZvYP65H+pbODXwXShjxbeSWiG8rT&#10;V4dYn60N6cR2BkaT9cEqus9fvGAERG60ubbJlzZ62qcn5y+wnY32mlMpVaEVgGTm95IteYyXktyH&#10;GanE3d2OmnRrG05ILgrmJaCmpiYTZCU8OWKU3Zr5CgBI/1YGqax/OGuQ2S1zSHpNuMDFta/co868&#10;QtizcWohahY4BDKKsMTFmJ2WbYZ0BOUG98MzlZQkXNStkqZmFkxf21B56jongysqfSs5hH2hWPpT&#10;oV0AVVepOtAqj8KUDN7rlymzITHE7lj0yemdxNy7skuhOE8g3h6SeBdbUvazJvZO0GGf320ICJfr&#10;BJpPkWSiI4M0ng3OT+ltZB4xk6HSHd8luqMWttvcmehB2U6t6DLw/jZq2VOnYW3xPTAVvdDruyvX&#10;DfFgOLjCfQDn2X2Jc6DYdh6Zbb76xquf/vSnjUBx4Xv1lVftbQlQ5bHHHkqS3Y7uEzbU20c4v6+9&#10;8fo7777zaHn26qWrf/1n//r73//+f/Nv/o2s8ed+7ufobH/xi1+8c+cOVUWKoS+/8srZZPPkp6b3&#10;VnZ2V3IPBPLcddFEvCguR70RanWz2nlaD8pseoFW0QGJn6c90duvMJYd/PRP/KSr5O2333xwZy6q&#10;h1EDShqRrCHjqLyX+JDhYmUavapHZ/TUQpEhExTiEFoFQUkemirIPJZPkcAbirS/YlavL0qOJ17W&#10;ZoiQRjKSUiSoKcYwKxqDDwKd2SLLHq+Rge7+YaEDAA8DS4eqGI2pVKPfeRIyn/weytXf0w+U/vM/&#10;8IPmuL/ypT++ennGqxoW/f7v/6/Td56eiJmkSaYiZ0RNmd5+3Im6M0kWvCplzJp5PmJAXdDE9SoC&#10;OQEhkXUh8S8uzF+cmSG3Bz7xP+nIqttkAiENDfT+1b/61z//uT/4jX/+zz2gVFAZe1XvBSF3T1jH&#10;OIV46axoA1h4L1m0SmLUrdt3PKiLF5mezEDh1vcWSoKJxa62W4+XciPMzz2EIDKkgUMVXp7JpDij&#10;sHEM8REy68nE2EaEzbS7/4vFaKrUAFzWNnB2S+buUwIH5i+UEVIeB5MokvqVN05F5O+mvY5A34Y0&#10;nDkV95C7CHcwrR2bPOGP5jbtsEa/sVySkvGBCTMW4krbPtgm4fLGG+9+/RuvfuyjH3ny2hMQ6821&#10;VZCbebnocHiYtGwcrJZTpWRp59kZUsXcBKnv3V+h2vsk0NCDWGOEERmZibKwZj/tmsqIS3hDTVho&#10;9Kj6+8So8qg6QTHWOubSFOpiW3umwWV4AO1NZIIRKmiZ9Bgc4M3gipVjhXLe2Tk3vyxldNkUiCqe&#10;bibWyIoSX8CtGVFHKRbrVUyIzzo6xjnjip2xzDA6cFlACh6B2RdhRVc3tpUyfQ2OtFxy6zsb0QKX&#10;1mmrRfgsE5FRWRLllRS2acQUDjByNd4QabWfMuvX0Tk6ic824igTSS6+S3RnaKNn2OvsWPXJjARh&#10;L+2R+kNp0cbaerQV9/ftnmBpIR4YJk2dtosM1w5mCMPEcdKjU4kcN4Uhbhe4SwQL9wTeI0FChd/m&#10;zmZuF8tNJUFynSMVMWrbIsgcc0+N4+6eu3cfaEl9+CPPLa/MA7PgM1oOkB+XmdAUJNsXpCaq1RVj&#10;a2XoADUpQF7cOxiNEAI9OTYJq6AneWqhJHBvvfN2imBdgAFjMaOuUs0gX9PDjTNyd5dE0IsHEMeD&#10;7eJev7NsOkBBgH6UfKdibnSCA+YBuxCpqHnaZtBTW+L+/UfLSzrMCDrc8PYIMl+5fNl7TU7IBf0v&#10;ndNe7SNJc5i+YTKnTxdZ9TibZ4Tcg423QIQko/+f+acIYneKZzZMWiq73MPOZh8+wkTUrnUdacSA&#10;sSUy5PsfPniwvrIsn3zqmmFDiabzmfJO2aXQNK3ZGH2DDsqCfYbtaN5iUyXcFtXeSFZ4h8GFy+ZX&#10;yWtZhLDYHMUNBQEo+gVIYC4M2Ul3mFUhFaVbUuMO0eKACnv02y4/VshSSbdjAx0ZERFS/WL9I95v&#10;7m5uCKmml1TYpLnEGZrF6T8+vDdvyWI9rAu5Fz9J/5TshaZp69LiapSeNtZ9msBjRyb+koUlTc+v&#10;MyAu4td77VRgIV36cIQ6SxTGdR5+WAbI0NFcS6E9kNFmnLhCW0VCLKULQb6URzIk7rvI3QK8bq0s&#10;mR8yGIS/ciLEe9UEPUWCc7R36JGhThJfGBkhVHE0PTOBzOTUa/gJRlC6jO0fnzqlIUII6/voJS2U&#10;Zy09CckMZCAzRMdlbws6TtCYa19R0SPduLPnkF26dMXdtrpsqGPZsLqOs4s4cgEFnPssfljGHOpP&#10;rDj25mcXt1a3qUhGxhMbKxNiIn6NBp80+8o+B7hOtan9NzU1RXrbrkHiDD2OwiBiJVxxZMycku6y&#10;Hdvb153WCKYBHSdbl4RYvHozWF7TqzzBN+m1ilrpAuM5xNIqN4agfufmo/golEp1RDG6O50OrxZF&#10;3QSDbhe03VEyKJHJdWElKY+nxRHf5NHx0XrAJ24SO9b3jS1HjUH6PhlHp0qWkcS4VxQ5rw1dcnBo&#10;UOdReV+gBQXWqPDEgjbQYdQIApceHZtOkx02phyVDTJRbDaHGQQuBlgHQSBSOymJzN0H53BLafkU&#10;ETMIuuCNGiNR8JG8VFKZiPVQR9/C4LREoneOiRrUw0qZEUdr4dTf1FG1vdNBglx12qKUJmXt0SNE&#10;Jpb6aOUrCmI/c3DEmvnB3Xu2HaDSMf/Dz/3hG2+84T9Zz+Njzc0+9Jiefvp9gScd/7jbZ//rO7Pr&#10;NEq133ZwOgK7O/ngEx/8gR/4gRdeeOE//sf/aGblu77ru2SKUhD/E4z6bd/2bS+9+I2lo+Wrf/HJ&#10;9rEOZ+req/duvHODPLH8VePVHWcpwiluxwql3tVu0MHV+tz7nvXQeQzJWbM3Qmxt+os/+EMQfZQe&#10;MtoWRB3rDrcI6eZFNjvYm6/ji+fmqJLMigqwhEEUNjZIjc9in2+htQoH4NoUP/J0LHNGSmEoZcKA&#10;rTBORZIL8ECEgCsbEU7VYS6SoAYZF9OWwUntphLX112+0EjzOEvNWlSAI0lpURuI3WZmWHZgSlox&#10;gxDy1a/8yeuvvXzpwpQ5YMfZDvnf/v2/V6gzypP+p7Ax6JZiASu6Ut7T4zCk+mPbQ73IZw7Rb3BI&#10;TuagR8Ii1nzHt25fx4eRS5SZdSauHORlaaI7aHXl//xz/5eH9+//69/57W+89NLoQD/JUWie3aiL&#10;DEoITTx7Oeihvxrhm//SUY2CKbr2zptvvs1m7MknriKWkNZpCdP1zNystI8DutUDvrK2x+e164W6&#10;YAftAmBEXhJ0W856jMMNjWi06gQquWPxbHMWQp8mPv5YGskZ4QfLRdY/JJBM0oiv0oH3UldPNe5K&#10;qe9cO7n0RE/rHNOprjJy5JeW+Y0GL0UoKHqlfZK/4/REYTGeZDuRSevoOj99wb++fet+d1/nB97/&#10;PnuR4IPcsVLPaMWkO5lGS3rKdHQIqjQlTNoaJXVzcohzmmpWCDiMmF1AAYPhiaSVUeokZ9IFa8tO&#10;1Ws+N+Z95RzhZB5mpsRh2Nr2pHPmxaYkNzEuA8Y0iarR9R0d0SDq7MIVTXoc1YmWGJa4EtOSO4wu&#10;iezewY85b9mKFE5bTlkaVUCmjk6bMXplByAE0Q9Jv5NhVHTC4EnGWgsqS5fKA3CATumxrYk9RnPt&#10;e/syhKRjRsnzJnaBQ7E2iSVMckfPEgYYxgY0zP/HhTATv97cTIOb4MrjV/r7u3HMvZJ/MpQe6dqj&#10;SHhEz7TF/EgoZtg4mcKzLDGA0iENBfSQ986qKTl1lfTFBlEiy0WY0JjxBbZEBPBkXz5ltCeaR80t&#10;DrTaKMMWpBnN+kSzPUiUTSn3T97ZdEYpBsJ07/788FDv8x/5MITl6hMXIg5yemyCdtxhHdZxGlFd&#10;bUhJ0ROiJnYyc+6CgLizTiFwP3K50G2bq6NdfEdsEyJZR5N7ted0b4bHRtQlc4ssA5ZikmFbiB2s&#10;J0NUbdGOk4+wt8oI9ta2zVV+Qj1R1IQQGHK32gvzOsuPjJovrWkdG6cgIuo9La/uvCWmsaKHJWD5&#10;eDFsgHM242f0pm+S4eiMUkUlN8y4MhgIiofYkGn/OPQ4OfkXKdB9Zre+9J11Afl4X9hJSP11IodA&#10;fFXsykAyORjXkJYWUtUecPVVMZzEEC9eEvUZPdENQCcyI3UGP3ZTh5gfFBCh/kw2bw8nXyzluYzj&#10;yAlojAMKjsi8JwdyUHOlgsY7uqAgQoC+eya9apbN76X5ZputlSgWxb5UMfEo8gjEwNQbJj8kpp2d&#10;iDjhFEk/LW5Pb+r3eJpn+EW/w0eSBttr4frWZw7ADKcncL+hod8uWVE47e9FMi2FVqeNijrTaaca&#10;3fV9rGUAnE7iQYeYQIK1zYCO5kiGM6p4JW6/s7eytoZ+hzBiAbEHXC66dY6GSIR2ZmXTlCcC1URI&#10;EmY0Iq2XmgF+APayOi+OOLi2vKpAcmoBiovLq/Y04Le3v5suT5S8jL+7Em2w5qat9dXIvGv6N7VC&#10;C8SXKmkiHIM35pCEXWfRsyoYsU2qGAlNWRC1ApJNidDcllQp+Zw4G3ZnD98AnnC8tbtlMX2GsMbx&#10;EOKSYEhrO5djGaMBcdWjuWv3j6To+ryWFInMODMQfWBoQEfC9az14+Ntc/HZ5QOZieCoF1v/kCI6&#10;VI/2gC6a8OLsOELOIHkpybFNJ3Fylr2gK0E4EtipicO0qMxKetLoaE38BC/5nIN9/Zn/6ehUX7kR&#10;IGkWWeakQSwbFrjFNwEMdi/xAnb6dkHyYlhCazoCa/48iieZgDxxEGDc+C05WVHwJis46I0x/XX0&#10;1PlRmYkGfzOQMau+H33W3K0G51U7vb2ekM/znp5c/ay8vEDTfTYn1Dqt4erSii1ki9IFcLvbt1PT&#10;k259AJKzKErzLPBNHe++gSHhI1zV2gEZxW0zN5q+v0cZ7Y/2NskqegNm59jQSMadomSSaX32a76U&#10;HnGcG2LFmwxfPF6HvyZVIvwU8VQCtEZbiLDMPXpQ6scHn/zWT378ox99+803ZhfmUkQSJTXXVWY/&#10;jokOgC6Jw9I6xD/3yHjKo4eP/uAP/sBLUcYRxiWIH/3oR9lDX7x40Sn4oz/6o+2e7UvfeeWss2nx&#10;9uLDFx5cvexfXn333evwb4m8MQ7bwAfUufKp6tJcX1pZeeLq4+4Uj07W+PFPfPyFr3zt/Pnzn/jE&#10;J77vu7/30tXHPvChD25qXq2y2YyKcgTjInJ0xldEzIFehwOUznuTbVCTGQ5PFPtNPCsIGgPREWQt&#10;2WlNeUMeemcCruch8fJ1bDltxmBSLhhOKhQANKGHhtWqCbYIXd3tAyNwmHhAH4J9GI9FtAQRJeSp&#10;WHkxrZUcHp2KQp41s1PBbGRoUDdzanI0biLpwbf093aqyeF8eR4RPkEwrRZUpWlhPJcBXUyOujo0&#10;nVMw93SiZMDI3WJQYajFNtyku2t6epr1VxSbA6TumxkQTDUsAWMGiL724ldfefkVfWKVdjXfCl0N&#10;M6dc7VK7hHOrpKwx3QB2opP/dMY5aT33/melFDijCUYxPJBY68esI1FA2iF/t959MJmG1tDS0pre&#10;t6thYS6sx/lHD6TjmSnc3Vl4OIvUGBS2YJ0cPXJvoDZHsqvLkK9zEbtTI8YdkNGVWFNWNznE7+B3&#10;4SyFvyVvzNRTKSjUlJ+l89Sjgp6D70pKHFbzSavskfqCcrakzmXQEj79YP+Igkc+df36rZu373zi&#10;Ex87f+HyysqSmTMoo7JR4iE7ipqrh+BR5alEKDJWbJlSDsfBPpIA+whxbvOOGc9KnAhtv5l/j7Ql&#10;fWolaTTrrOj5qyw9TLrF8NA93UjawD+6IxnvDmMO0hmYFdyHh6wDrKFQD8hXh9YRXorEAkp+yM51&#10;aTnR1oQxBTyyZJbjXuAwByAJzZMClnawua1jnANtY0z5lLOZgm1z5jyKqAmFyNnivrHJwpBTm5XC&#10;i2wPPBIiTluUsosLjwgsMYXrAIR4TYrqnZAc7iv7p8Zyk+J4X/mfZgxkpXKCTiVUGFYZRN1v0M9D&#10;6KvFiRQFMjXZLXTpQH2hI4BtajgxebhPoopKHtzSLLuNaWFnRGvdzWEZy9Lb451q8jHiilFkzDPC&#10;Awgly+wbF4TcIgcUSvqJ0fYNXjp/6eHs3I1374z5NT4yPTrg4k9m1tSG9msJrly9KgemVJNJTnOw&#10;wbqbp8+d9/FyQzR3nMigzSAIgkDv5nZJR6SnDw57B4cFkZDW21q96azOSOAnd30n07/B4X6Ln8as&#10;4huxcnWDjJ/jFHLRwQF9io3VTW5Ya0trj+4urS1sri1tnh6gTjfrjcIStAyIDyNGhFaobT045CFJ&#10;vgKkp2zJYE/kQ5MMAsmj/wJTD+di37uYOYYRbrkUAQNFaW2B3dYUcw+BKRR7V6/9c+P6HROlvnDm&#10;n2SENOp29zHG4knVnB8L06BDo0oX36SFo2K8dy9GmaX+L66o/3yh0qyKRFx4JEdazLZ0ptF8DtT4&#10;aBnyKdHD7+nJesS0FTQY6SmJnD+J2IlQgfTT1qbjLxBkbDM2HmA5LyhaZIensmmhCD0ohZXFOWYS&#10;yBIEbZZMXLx8XuaBK6Vm0WpLDXN0AliCqdBwNOuTyeV4FwGuEvUywLe3l7TPgAJEvM1331N5u/Pk&#10;bDVIhHbZLom0pbfXKTqlqYrHp/klFvjrQGMdeSWjJEq+Dm1cW1lW9uKJcHCKgyJoyn71UJW5PeBS&#10;TMQ0jOCmYqIkJgp/iFQaPWGgJDDLldFFCN/Y3SiJ+YK7hzMzMx4oqqsXjyf2mR3Y5xy5DPxvgS7o&#10;DqtldnNU+A5lRR50f7pGgRDwtOwZxcIpCNt1iNWa4V+dPc2HVnYjm0JEgAqOUDt8m7Yl5A51kNGY&#10;dBOiWzZTnxt6bT2ofA+g/UTZKX/MUOgxSRpKK2f9w3lHmxMSDaWTIMabtXwsBMpbN24Cm8cmxky5&#10;rS6v7BzsuuXUueJvOjGCu+5BmHuM7AfFe5wEp9nwjXDkc2ZzGs5pa04/SAMZlEdp3zboNMzX7KuY&#10;bwiaWQpnUfjF5ynxRR8p/STUd/2Bw4wACsjuRVemPMvWFbiiRp4JamIRvdidgm5mMwhrh8cKdzQ0&#10;ww5EFzKAijWJGMvBgacTScW2NvL5Gb8OuBBKvR3lnvQxYpge7dv8sX1rM/shbhmZhCU4OgiJPNWP&#10;UT7pBujJaNNDZbTv7A31TyapKzsQOlPbNDUjSOAk4SUWPMZ2dVOzEug7NQlWZGwjD1+3vQXHWFzG&#10;pbkz5OE0OwP/wLYtb0SUKD1p668sjY2OW3xsNElCCDDm9qWxgFaLe3jw1LUn/+p/89+Y0bn6+LU7&#10;N28a1UpY7ure2xE8w/aRAIuE3S0dxxvE4M7WDtbffvAOEYWpkSk44u3bt//hP/yHtjQE8YMf/ODX&#10;vva1P/jPfzB8abjvSv/yjeW7v3/r8eHHf+EXfuE7vuM7vAjrJroTCkDoV26jDLUInmmuww9XV5bs&#10;B9WyLOFP/uRLs/NLzz77vueefdaPPXb16nPPfdAirSws3bl1F7iofLWFogDJquf0TLGRJWw2mm0e&#10;NA839k7JtYIjalE479XYj918tGDi5ak1xPTVVUkmRv0Q3i3x5Iw6GWFWcCWnbPdHRatNmoDV5pf4&#10;JlNQLSvMXL7pESW309azf2UCu4QTB7q6hXdbVGafpCbte9u426UctZ1SkW7QqNNwjal3rJPDi0+3&#10;PN8kAHZLnFHcEeKmRApakU4VxVZsAcy5M0NmI9OTkz5q7oUUFbEskpZglr/0jRdlnH/0uT/iu8Yr&#10;zCK49TJmUVqwFRqDpb83opvCMeMgSVKTpqZXXgpZZXLCLJRcmXKyzM7jmkNvTuzY3SV+RYLDfWcX&#10;yXrBOzvbG4pSU8+esrYbtCGDujwdoMcGvJrPtvbwPk/3c82CNNNic/8aHfL1wSIeZ9Q8pDG7e/LC&#10;SFQbumiiXsRpgnu7FvSpxlbo2/6QEgrwA5qrkxYny4hqyUP4BrmhNLXjW9F00teJDn6m/RUSQjcf&#10;4P2bN++4mD8IQnzfs1qg6JWULzOgHGmymp2r+Wo3ydYOmENbwzXh3krL1goOj0xs72wlH8NipwEn&#10;nczQfjx/M4VQKU4tcJMgBijg1zzlNTfXySzs7wD2cfvMOcaQtE/NJNbjARKJCvdhn/zveh2P7IaC&#10;wS2FbZ6iuSwTwtAs16BIjqvoYgjDa7Kzu6Z84iebFufBiXEXi7qPjIz8FkcQMwGRqwi7C/0/0+Fw&#10;VwJ1ya5C71IRGnEw3k0EODBqY6o4l3SMO9vbzMmGxeJNo38beMyyuJMisLS/12+YdHtbB6pkw+KV&#10;JEhlsoC6vkLf4jLHi1xRtnXJAsVCMdIDpPYpXzhLUKwO+lsumLRHK4XSiZPQ2zeGTroAkQAZZ8SB&#10;tAyVS0jaNTwJGRDOjaOidIT1mC9nqaXo3i/TmkVSxH7QyXTcFG1mu1yE0b/lpQ6H7wpXnfrPytIK&#10;gq9Jazm/xMGnhj7K0Tn5Ci6uEO8oS9PTBZeO4LkbHejpI62m9+fJu9mWlhcFTRvLowyWvb+nFX7z&#10;xo03kJBv3Xrnxq2bD+5RoCFYFRmLJRPcKwv3V+Vgk1PjhnuMflHKunJFK3nwicceBzjFCy4NYsom&#10;6U1kKiKhP07nevYQG2zl0vbX+rHyqXRluDWnxNUuEy+QWsE31lucfto72MwIkMgqoqe+TVRJydJ2&#10;d8sF3R/FQc2LyL3Y6EEyeCGem5hyvUIy5Ft4Qu7xPEVWde63pBcdE6MGdFplYHHw0o7MTNUxTEWa&#10;rwr3fynHR0cH+yXT2k1SLJNhiEehvTqWKabilhQzLc0rbWY57sL8rDLXv4jVQ8npJf1HQmzHRwGB&#10;MJ/11om6LstylImPiNeuj6rECokxPoT66b5da6Q9Gq5Q8ILUWAGvoZwn1OA8C6srLRsY7new4jKX&#10;vC4uhRpyAmVYE+T37N42lVGnjr9Y0bh0M7nT1CRc1oSm2ZED7R4pl2/d3dnr994mPASmRKdnoCBV&#10;elLGMuEIrYlR4fBIHHM6YlunSyArEX3ApyY+KAvgmsTGkIbtqRnttYtXL6l9ipFpJ/QDhWu6OU+2&#10;R75YE+My2snxUZ03abVujXogParAYGmHheN7eipB1E93yHEtvLt/Q5yvOEixP0niSJICd4LUfE+3&#10;Mn5u7uHKo01YjIfAwjHrzGEMhjQwkCPM3yI0aNRYsh2to+PjFnlpYWlq+pzO4NrWmgc3uzhXbm+E&#10;mk0B9xP1oJAgXCBJJLxFHzDWBRjJ8MtyYdkXjOA2UkEH3FGQJss48bAV7Np90nTqPZllZw0V4KEV&#10;rdAeiLeVGibVjpsmFUY4hSluQ+skfK6QC/dDZjYe3VBxRtR1JA2DNmDykNYybRtuAzXv6Abs7YIi&#10;BK2pyWkE00CeotBxzAwdCYdRnHLw0nDMGgY1D22D65UOMtAlCn5R2MzYJbwgDPImQMvlyxckKTys&#10;AyCHstiXPRkGSH+EbGkMnZwlM86MROblAbe24tLystDMGcEzBdXIFSK22tGhFG5YxXiUmJr+Yf9j&#10;+4GO27qYie+Unm5OkpdyAH1F4krwVE9Q1zIwv3iRnNs8eBJrH1LecO3Jp9SB/8s/+9Wf+omfwGF7&#10;9bVXVomtDAzQBY1hRYkOSJcFGQMlLsquoa6hJ4b1kTfubZw/d55NiAmq69evo8r5zef+8A8FwO/8&#10;1GcXbizc/NKN7pXun/2rfw3fkQADoZzp6Rl8do143GookhNCsM73wmO2QzY2V+VYIW4NjooY6KeP&#10;Gz+8fAW/YBf/vr3tox/7OMcHoZiegz5PhJYLEItTsvw+pMDkY46dS1GpGdnzmpYBLkRA1LOJlV+7&#10;GUTXD9ILnZwAUsnvYtYg1Xdb2YRp7EyMxXhNx0MuGDQ3PFQbQHVaCvlhioAJEtuSd1HNEK0CWEI0&#10;BokGDwxFPrnhOhqLtpBlsaFzu8dwK/G+ZLjMh9k3SSzC1akJ4zidJivUJIy5JphJQ8NdIDDLMqWe&#10;8a9fXI73kvGUvr5E5UM2E6prvZeAoH7YEKWekiJJdz8Ier1mpkQbPMsGw++93+mjcqYNzaxotJE8&#10;859SYdvGVWu2xtjN9t4W9EPqUjILcbsWJaanxuPvt4edMiuZeeXrL1957OKHP/hBxxb12Ykb6u+e&#10;mpp5/KnHYWuyCL4Q8bHMuraKvJYmdiKHbIRiXO/RWIykKOFlhtqe4ompb1uH68AX86lKdFPPI0wN&#10;ba+UZ/Cd5hPzFiZIktM0nU2NT1oiGqKNSfkIm9cGJseC4yQavPAn33j/+59++qmnIsvJ3XRjPesf&#10;x2f7LkiqZ10Dc70WJcPYpHakCEE3MlIkJpTGcNiiwHocmqQqtZiNufCEiNK+EC00WlsHRgeiqq8l&#10;ioqytYMMNDlxboIxg5ia4TZYfUcCk9TbvEJLi1whEvcGv9NHT/vMS4cbkFKUOgYhEm1lN2V+yOaR&#10;QQow6RokAWzRu7E73SvhH21vV1MM5p1KxY8EVKlhCMW9Yf4M6OBiix87EAuMpo71HWNQoQZr8KUZ&#10;1xmpOfeK4+N+TzdK/yJjj9kpdnyu/L5+BYRUwzfaZnTmPJGezmhEpJ1raj1NSWyp6uMXWF4WfP53&#10;Y3DVOQoH1lt0dSk+4sMThCkQqy/lM/jWgJZcI/Cr0qm3kvCbkAOwcEpkU+YiTG+ubkY6IUhtfHw9&#10;M1hdMNSWtneuv/vw3hIYBokPMR+7CDs7gyrzC65MGInkwH3DGV6fgRao++bChSsKL4zp8clzOlnk&#10;hKRywNWe/gHQrjq7CGU7tNeXl5bu3rvLkgT89rUXv3H95o0X8V1ff8dVBxuGJpopuXD+HHm+S+cv&#10;cBZWfUkAx4dGLj0246aZGB09PzlOC0DvYHx4kulcxirKjQQW4Mm5cZyEdMh0mrY3dveVHAxOt+ic&#10;QZAyUh9Xmmj0ZLYLpUPrOaLNacbZDHaIcy0UuTTD3CoFVg8oaDR32sN9yfTFC9NWRt8hnffRIWAo&#10;LTT1mUPi9pLr4xrLNGwAjRM3qydXqAzEYcOjCf+h+YxNma8GXcOOqU53qIIZHIv4fMvB7qETYW5B&#10;S08qE2SrDC6j7tgUKbIokuhA7x1m5i3VeWgMoXCkKFJn90eWShldbutWPv9EJitGlFozEjZRP9Sj&#10;THK0Wo0gXMCkWB1Els9uUSbWXSGwYwu5j3vMSFkxapduREvmgqTJE/WW3l75RHqO+piKnPJHLnEi&#10;zBUiSTtmEdIKlB65gdIRiqm3vmg89IZGKOncuX3HOMjYOC/XZQMfaytcJDaonUWLJGlDYCHZpL8a&#10;Q8uYwWTweWUBYre5Mr+k2+AUxQAwBrFxSU7FRSb9hN7ylulY2ZV7KE7iqYhSQzg4BggB2A39iGTn&#10;NGiKhXOksDoNyRWWTFGEpeTVq4+rd3iiVjAJ+1Pgg6GGE9mNkR0cOmh9tYCH2KCFqH/mmKcl5K7l&#10;yyVBQdVFaz45HuwdriExesjWZx9PKyKO5a8DmQsm0tIkt5DtuS2kC8y+M50tggYnalGN1FyB2eED&#10;fr02hz3ghwHz6nNGKXGzkmKneQQGPJR7agxiL+FvhAwzPJwZZ3s0g2UZkHa5RIMzvRNVv0AYwiQq&#10;oeXKYEQXgaHBh4/uRwvc1dLWbljD8imCAGMScafSFavMcIvjOQBIensH0sY8CKtJlRPa/NmZgTF3&#10;hgNW45XpZwBXpDiZVMOK9dXUeBXDNfeVciUXJ6033hTb4gywBKyMs6K5o8IXmi9fueTLZqIxJrZB&#10;55Pf151i6eiV2tXsuAtij5kcANLOTBOc8tn+kSdedIj4RgJ9rapdoYqOihbuY5E91Dxh+xTHx8OK&#10;o2Yx+pHJVPZCOO4K4MejNM5Jx+I7P/udn/62T4+NTbLqIoQGpRge0tMn4NWuklGLOJ8Zauwy3Num&#10;uXPafra2tj57Y1Z/+VOf+tSVK1eoQ/+rf/Wv4LWw3sGO3sV3F9cfbv7ID/zIn/tzf+6P//iPYY2S&#10;yM985jN+noiYq/L8hYuWJTepp2AUlP7DWcvK4pp0XG2Axir4DA8MKkI+8IEPwmq4K6GCKNevPf2U&#10;7ODBw7vB/zLfadakJAv8RsEQm8cu9bbiquYC84AaKnkR9sgjJadqHhTIlPCbbqBsJFPSMZkMKox4&#10;F0i6pa9nwC1nKlyjD3FV6ErKBw8sY6JYBYowp+bVWpsOmzBIcgDE847u0YFhqmoBR0yzxVHYhso8&#10;rAccBoehPZRbd1rynPiRBAaXlATDi9NudPcDaJWFqz/wn4k9raYVw20N7WFdMMxhPTm9c/9eZuni&#10;wxTgQ0wTkuHDU+dmOtubQqCn5hPndFOGUdf3dXOvN379aY6o6RPZ3VjFhI5h3WxpBVmwHqD+7r4Z&#10;Rv85OtVfJLiIrLnr3eYAS2diYX7ep9SHVhRBYi5dvigRjAJO0+nNO3iwd2kKkw6FFxZ7TWhGdcVv&#10;DSnZpRU2dA2kZsIvkazT3eAWEFoyJ2KmhUe88He0H/flZPw1p2KAxHKp+jLzHBBUehsPDn5gacwe&#10;Kfg9YMWQLxoeQmvb+OjEo/nFRw8fvP+55559+klDPcCEAlrSO5W15D/bemJJGIWHWGsKJFhxbtq6&#10;ZzN8nDsX1/kAJFEGxaF+xSeikRqmVZ1easbgoogLOT7cb+3qI6BNhaQTS9Qz8xgcXxITlttf0soW&#10;GCPdFpEXIDNlLK7hmR9RmmI2CBBiomBRiGz0GvIAdLX3YUgR3w4KgiIez8QwB0R7C5EcLsLC1PJW&#10;+gv6VpalQcxjgKmxQBiD4yNi7v5S2Uq5tro9nAhh0L5h/C5sJORsIcRLAaUUUYoPV6qVFEgN3Fn4&#10;EN/chTH8aDoVXzJZFmJG6iCfSEoEBXX+7HifOTG3nH3Kc72GenKkQnmJUZVAQ3WpCi/rkIInTL6k&#10;nJ4u+g6GuxWO2xt+SbfWeegv9q7MKUMjp6caKGqjxYWFiFlt71DVigxH1iFpwf0Hsz7Y5PSESHlu&#10;clSkpnhMHS4mIzS4o17WKdfkmm2njY1OXLhw6doT1157Ay13msY6RaHe/gHxJS22wQFR7OGDR6wI&#10;HjyYI6Hkn3t3H7z5xg1f3JSJhMww1/S0ie3Rq49dOXduamb6PI402coMpdrUeoUtzQZDoOHGk/QI&#10;wJ3RjnJETS8xYNWu6upxC8gMsu9PmpRTaEe4R4CzzFLUICL8KX6mmAbmOiM2vQurS7ISQ+G2XB4D&#10;vc5AMh59+fYOFKgMQKPgDQwV8wwb+pgAjSWIhAFLylAOAi7aEUGlIlF4ND/7IKYRcirys/FBDifY&#10;rhYHAQnOWznhZroZ00WY47gqfO/s0yKKDCT/HtV4QmCORlkOJDKHaaMlGjEIFcTJmdrX2ZPDjQwN&#10;mHkWF2OGm0s+oFvKmxBnzT8o1oy7wo8xGfRsQ/jI5DIG7anWm2Z6ZriygUX0lHTbEVtFktiJMmrw&#10;4KjJlOx7zkV0NKjAxKEETZ7cY9JSdLEQHx3SgH+FYur4Z2RBjuJgqNOUui2tBslN/oK+3NlRU8PT&#10;zGNpAUvFp3FqAgoWAR3TnyUTA0JV8zjJISodB/D2Lti0mZpuB5vRoURr0/YdWJpdkkXiLRA8oU2L&#10;8RUfn96uew/vJ3qbI+7t7B+JMo7LuKi366tzq4GUEwDTJ466RFdf/PmyIFGU9RcbyoJAKyaKfC8z&#10;lg6swFEu1fko6qdrnd5BjO1N9pdxQEOkMpMPaKy9rLK7qXfpR2u4i+ECPnjbz7377hu82tRvSdDk&#10;7wfbCiGguxXIqpZTc5Ja7EBdp51dxQiH4rGJKenW6vIySqq3wMrdXdoaHB/xOWJhGD+JkKFiKREL&#10;UwNYHRJxD1crzfawnYeGR7VRlci1taCVsVsEP0YQBHmoOq0XZqb0ZJ0dH985kq2qscjEynKEUElY&#10;hgNQH3q6PMqQE/r7M4UP34jk8r5dNzrSL2K4MwQvu9Sy0y6QQSNLQERKW564TxoIYao5ewMIGCb2&#10;YpLkaNCRzIYPHb9lZ2sDkY1iRUntoMwTnNp0NCDiGG4kCCOi2e0axldzzZz5tl7W/SxFdQVKZ/0C&#10;0fsY3ErpjWHvNPR9tKrw+dI8MmpzeEgbS8nkrRsgSOaXSXKA68HDGR3rNrkYKVYdJWNVYZVEXNNf&#10;N6kqsxcKKOZ6dN/6rZ/U31DqMFhwbbkCGsyks5aObXyvDA6HcRWZNvKWe1qGePtHc4vz77z1jgzA&#10;NcQMVro/PaNIn0Q3f/Ro/rOf/o6/9tf+momTX/xHv/T6vdfnV+fG+se+53u+h/fxO++8ffHSJTaf&#10;RQoN0T8eE32DpEUQD3x38cvk6c1bNwXnCxcu4pSr3SCmWouDY0MfevoZTcn52Uf0w+RhNYwbs4f0&#10;aX3UcAcb/a7YsUAWwFDBTfEHqiVop3n9ZI1xkg+7QH4t/CgPlDC5ak5OgCPgDPmf06oLLb7gJBTu&#10;EWFzr5DWWYRFo+cSZye3ZUyJ2jAjGXdmCLcabj5ZTUDUFVqzIK6qDKoLwoq0iIUlVcsIc/AVXjP8&#10;PTJzHP8n3YwMSQU80vWV/MP2ZudmKdAJ9cIlPWC9qempKQliWOMykbQ2xWQk/s0yV9dtinF6zlcw&#10;GflIJvzeg7waqFdSUZ0caYfgTHQuptiBhhx5wrG7HIP7Gv1PUS1eQcZWNjcNIhipdNW5hUV9hCVc&#10;+giBnuw7rvn6zp2KTXJCfHdtxZSFwxcHAeKvIVCFn5GzJx3WRW7rErh8BOIkYomaLczCAAKVB2Iq&#10;aU6TeY8vdTQDMjTpmujkGRqDBg3l9K/ji4l8FW1Q+YW3VkREZ7s1Qo8+CwObm7fuPP74Fdrmrj+6&#10;aUIQ5A4jVvKUp6WBoDEt16yby83kQTmDJHI0s0jdyUZcJW7PkEPS58bRzNSPR+f6A2yEPZD/CqSI&#10;e1JqwVLP7jaYA9lPsRuPTawF6nT1hDYTVP/gcI3kR2szzULhXYan4dLAJH1ZRUUD+VczRSY+vfZ4&#10;S3nSQVKldASiG6wpu0DRk0Q6YqSuBRtA6hitGLoSJ8IBgqyQ1LyyZoiyWzMhTZqeHtZVEWvg7uVb&#10;hB7hY9HZaHNiAOWw/cCdYX3F+iI1GbPa4OpJzBvkiLX1RYBqpIFEmYgYl9tAKGuHqJWeUBRlgwt2&#10;YCiVFqh/pX2DjuaCT+/Af0aeJiqPJqR93l6BOGPvYR5InmL74PDUpFXElYMMlTON/ENt57nbwWJP&#10;lDvW8K8jWus7DiuS9qJKL3bja4vUNhOtQtgDvYzkoHmB2KLbH/TJfKmhviGglsoE+PehD39EUjo7&#10;O/vmO++8+OI3v/b1F3/v9/7TV7/2DerZ3/jGy6+++saNW7dv3HnAwAxkK3En8Th9bgyF4MrlC5cu&#10;8uCYGuw3SBObPvq1rMNMHvLZklbvbCHbZbs7uVgtCFKERrV53n377W9+/S1wrb6n8yB6AlS03FPk&#10;hm8ZrY5IcznqMYFM4FBb2AiMiGxZx0Mjw5exZ6xJ1E9P2tz6VPqgJq6ZGk8PK9v8M9UT/Ty3I8UN&#10;6eP129dRnyCIelQhzLUo2ZcCqJnbb+14NDu7RKNEY72Uk90/Qjc8002TAinEDo5qO45liREl9OHV&#10;e1paycVuzNhQRMuipk41+tRooShT/XC0uZivCcfzswtijVu8lA7pEXo1SVKvqsaGyoAt4QEc33QQ&#10;qOHvq5GcYTmqq64xCpcq9PDQ9e/N5DQ+qUylYaFH5S05Fk3mgf5oiEQHK+g1Xoltj8rj8wDbHagw&#10;hBSJ+qeZCFXOxZbesdYhzKDxwZHPE6bD2QlMzKkCDMBoFIGuW0uTOjta5IcECso71GjkmUYm8TBd&#10;1nJiQGGFmQV5dQY8JemvoAHINGugC6NCUsW5Y+xi2Uy5lrX7zF5XWgPG62o3+Z3GeyFMuVRcXzZJ&#10;hf0js4QGmFP0FyRWhTfOn7ndFtipzCzJ7snx/QcPKEBJ/WfOgYuAsiG0OOtxzZHpCqmI/21qto5Y&#10;hkg3tHo9ZZ1ozWvTlItLiTSo/v2OlfH2cHOl5KeHQTnsHGsb2B+nkGD45rY8xJ6xC6SiSriYf7a0&#10;eIjSL1Nc4aQbQd0knLwug+TmIl3xA4vLi5IwEllAQO5NikowI7WErHpHl7+LleHw2q5p9e47hu0o&#10;yCgwnmlg70iXbwFgtAWspGAtKGU62LwkqW0KtfY3hllILx3wGnvAaRJwMu/U01vMRrCf52gEsEli&#10;hRyyvryRuukk3vHmq9xQkbQ0ExAVlFxF/ksa7SE14aJlGa0dyCHGB15NuaLYt12jOOjZq3Ccmkgv&#10;6NktOBZStFJQDbsjrbSacPdoILue9fLyoqksGUeMH3QtBwdmpqd8o9Q7mSPZjzYgOlDJvnkQqiTb&#10;9SzhPHkPLXGHNCLb5r3srhosczEkv4uQdbAf31zzxPHxYWIUGVPQaDWgEsb6eWCAQQA9GgYKHrrc&#10;WsCJGCnAJlBbkqqQsds6mzXt+1q3W7ffmnv7jbtv7XXvXf7slYnHxneX9x/cm33qqadpKD777LN3&#10;79793Of/aG5h1uX47LVnTbe88sorXFtlGJJUdxy+eSYn0rmrMXPmZFJ1vZTdDb0iBCGp4ZNXr8i1&#10;awbuRFuDgdAHP/S83QLRlElbRVBQeqnV/RoYiraOtki6H55a2FaAq4AU6srUQvGjw3kF96b3K7o2&#10;qPPl3ZWatsGZAUB4rMJgUpM6NeGf5FpiEBIbQCB0yFLO0cHZEBB6+0D71xUDjzHjKBDU/AfrANd5&#10;at1wCsqysuF3UgrYGeBIhls3X4x/AXelPyTVDeUqvRr+0eQyHM+6gvvhF9EMV1AY9LGrY2Gc8evo&#10;AHgp4IKQIMSNT4yBrmNqF95L/q9BwmmoZP8faWKQLKapMRuzlx0Ee0AjHvdZkBdUfQvJxm5C7Hrh&#10;NSFFRiqfWlxgLFH8GD3cLM+De3fNyvT1AhEbZkvYXrntQFESElsQAckuAjSoqlT8xc2oEjekgNgb&#10;E9zwc2kQqQaL/B4njlyN6Z556+DAkcE4sB8UF8bJg7u4YWpwLAfXvRCVbc7jTQCazF+2AhfDRTSm&#10;LQkh8TwW3b2shi3hvcyBJs+PN18UsaKhUz1cMciFRfJvcmrMFRj26rEQDQ/d6eglfBYMosSA6v5o&#10;/Pef6pHXyFmbEgK+0No7rLvheQFG00TXRoyEDVOJMoAtNZADNQ7I0A0hwXIj+BNvlpn39jbBw7Xi&#10;oAqFUbA7EeV3VPeeKs5EyRTpx9GRMuS/bcuEltlBL0AW0jQ+PBbRBC2tUACjzmUn+xmDq7hk0Qnr&#10;iQex/YQ7ydJnf3cbtBpMnotizB4imJwqh3oImxZ4zO628T0zmy5skSVWmRng0NXPRFhxEImEC0Pt&#10;6nj3ihnMj37kQz5DibgFVRdMQmDai9N00g15X3uEmtOSFlKr6YwPWDLMyTU8dOHLBvRwczWCQOJB&#10;7Cvi2NGyDrjtIvKEZUXOW+BqB3mbgKI7pl3fbUYTd8TImG3QPTw4oqtcA4haLWc3bt7wbVbjcg2J&#10;OShoTIm/hWM3OXn+S1/+8te/8cpXOam89g5BrfsPHxTiD2PVSsAT6hujFq6ROHnu6tXLFy+eJ0mI&#10;C5KZmNGh1CsKaZ+gs1M7BxalknaWwD1AYCTxkAvxcVsMGy7ialiutfVNlLKnnnmSB9QCPvbaOtBR&#10;wIAFZfI/Jq9BDdMP2tiNn33504OAnA7BWcSvKXItwjjrBB7uGzBLYbmnpyblqT6ScNZ6ejw4MCrE&#10;ykK0zM0cuB0JPawsgxOS2d+88a5W+IsvvuBFhPq4HvPDWF1E+chIo8FblgY2YaRZ9ytfjNq50CLf&#10;AVMkBYxsAQfkTELATJ1vOy2NEnvpKCIAjUnhEpXIuIAfKDpwlyaolqJIJmTXLWW2ID1dV6CNFiNr&#10;8zoWkygAia+km2ZIT0Lk6Ew2GYkBMxMDQ9S8LE8Gv5AsCeKwqNKTLS8OHzjVuerFVIr0EONNr40q&#10;ctMJBkgiDRZpbAbUzc1JY3vCSfJXSg2pS2h202eSVeK7dTAw0g8uAgs2xXc68+mZPDxlPxM6R8Qr&#10;OS30dpussM/HhockVa5gRzF5XYbMsWTaxCufF9SiLpeD3r11Vzi3YxzWaFtKy7YTdj0m18TAwPDE&#10;5JQY6st6GmHk4+oNDzouMCfhLJ3oMO9PmbWbGas5KtqKzdgk9+49cgh1SYn559zuZvrYoKijGSqo&#10;v4JtEq9IT9MgWsQ9EAftdlejbIwgA8UmOR3VGrejXIXvTgj+MP6SpY22S1heySnDAkwF2KTk8Ji7&#10;eruds3s37sE6Nd99TUC4+wb2INSxAzL9KjWPmfU+isuZp5NW1OnRhUuXHRb6Tt5x52DHB/M1Abey&#10;KNk2qM8tOjI6Hig7V2YyxczCx8E5TasMr6h1pUXtHRlcR9jP3AqntaGE6/LF8oe0h6SGkjZpskUW&#10;UTDTbblIovDrgxRtbkrYcwQPT5fmll1gk4RFgXx6SccnwocwIoQWTB5ufCJelHSKtJop5zMAoM2J&#10;2aH5K3POIFSASUoIoQ6LYCgxPrS+LdpucD7j7oNk+U8nxia8eq6m5AbN9O3oNmgQZfDihHpfDKIa&#10;hj2KhozWhiZFlYIXUZTkMuJsxnmY5FmrVixLLClgmXiKHCqCIIhQGb9LaqJir3/nDoEPMWpSmUjI&#10;iKbdv//w/oP79x4+kHlHy/lAigwbqixW86rU7Z3o+i4R640QZnuPVKtntGf0fWNTn5yZ+cyFmU+d&#10;P+1suvGld/tbBwhrP/nkk1/5ylcs2vvf9+zYwNhnvvXTRHMs9W//7u+sna32T/c12Qvtbeq3l775&#10;Kr+ihpmOMJTpqGI8264XL13gKAVheezKY40WVBxZ2rpu375OgPr69XdhvdW/atmkTrQRk3o5pS8b&#10;wnTZfnpYolcme5JkF7uXyDxAaGcT7BfoKCUrqZB28IoNBg0JoI6Fpdp0ItyAUUAsao98JhrqTi5P&#10;US8IEOAvR+nguN9nb+/inW3JXWGZHOrQtSx2SBQv08vU9s0a6lDvg0gkAA0zRjSqvGyME82wNrNa&#10;QR8XW1POxn2lrZmSBm64onNvj8fmMOKdHXH73l0LdeXKYyJGuZqdudp8+Zj9VDfZcZYoC1qdMYiQ&#10;BMXB6L105k+zxPdyRYgPuFHAl5LEH43+Q58tlyE8Qx47exhWt2/dGxke0G3zEwQ7pFPQ6+2NHRv4&#10;IpOxkdFMlVH5FnEmRpRVXkXCIDIntFWR7+dTAGO5yHr7yCtKZ6MyGAoKywywSiy0zXHntOsP2Hal&#10;Tm7xkR0yPxQuovRJczlst2ovU5UPrFCnXXpNiDCmOP4kormDfZ3aKKlv9w/pOt+8fluTmXm9p2HH&#10;hKRRMgtSd034dG9Oo8KDPCLo2Yye9Ftvv3379j2POHUROkSmDmXtMMKyUcj0Xn41mvYhSDVSxpr7&#10;QRGQBq8tL7aiprjm7TbPMkfSttfK6XQRZkjf19Ixia+ySRTK89R3AZsl/hQgOCTEXDxpHVfuXLNX&#10;YNI+EszU2lwk0EBFnOtzZX0V81BiJVouzM27OLWQnfhMMOfRRxINbrSRQNnpno2zJQwkZgPtYnO6&#10;9WTqigIjvgLhyrYoZjKWXux2mQKrYrYY1eCoapblbpgTkirOvwYKPBLUAg9BUuvmNFJspRxsAtDy&#10;koD9iaGtITvGlTHAksUK3HB6lCGG0OerhW0iOpoRxcGgg4qnZSikvWt7L+JVmV4izo4rJgS7YIGm&#10;5Hl7yM1vxRV7F9VAGqrHTYy0m/8YLGpmZgp1DOZ69Ymr45MjYGFSNRgVcG/5iUJkdXNjdnaZlDZl&#10;2LffvP76G28pC85fHL9x8+4zzzwpV3K3kc0+N3FuSjJ47jyoY3JyCknRI7VkGZGIFYeMQtta8dKK&#10;kGQ14HIOsD3iKppbxVpccz/p6OBM2uVVJhx0tnQO9Q9h0LtgnT16PcjAVrW/rzuQek1syJlUvajB&#10;4pFW7NrWShCoUoBjP97wKy+rhoihJEdMaJH3jNlkAgSiRImqMiPoFyNcqLqEki7Xj1RMWE9vNKPB&#10;TefPTVtYICjfYeYxqIx2Zq9Le3gYr4pVik1rUxrcQYoH1sKoQqdyCbMriMzvtsQqsl6Efjqw0HJR&#10;hXhKd21jAwdIZhMxIBEurRPn0DBdzoYl2t7asI0VtmYYUSSlNRifqtW1NYE4rEN5goHDjDbT/clQ&#10;mA0J3joMy8QUBVgmqhCB4GM2Gm6KdZOfqXYGxphR9GeYPYl+/V9G+aJu2mFne18lh+tU6lOjwdvW&#10;HKXVJ7UaCTaQuoNU6kBZfOQkAh2RQuLj50523h2yzEa2m1bpIfbg+gkU2t4NmZBMuLv0ZtQ+m5tr&#10;vQPKs/0tbxGsaECvwA7UK4QRuivwOH0BhQZlYyOcMTuRMJls6+uxc1TA1gRazujr9OTASTGkKlF0&#10;TuCdkYcEXnKPzKTPWe8Q+9FDthtOt88TBfWOdrm92o8HLpEr3yHiJ4kpmdEooLH85s215Pu10IyE&#10;uCzOLUmID020x8tBhdyrXPT0YCGCKeUUWZtEO86ZeAtoGIb14q9DXaHbKc/DJQvcR08lKlpOSrhW&#10;iNRSVR/P8ckUbvQRJaAW38gRtCAjGn714FWHLmlxpCYoxvJIt4yTBTEI/NHWubI4Rypuc9Ustp+k&#10;ZGj4Pb14hNqSoDkdHx2JEtCJWqLTPiJrgLCTiybyYQlkFy5ewM6UW9ioMGfPtqEzrxG1nd5ixhHc&#10;4XYOmVIfks4I+l/MVVqxCIg5rBhjEtWlbmEIZfigO4BlCFuYu/SBZcmIuB2qICYJ+5tHhkjk53pt&#10;ygBiF5GWiL43PtI6bFLy4QQJepKA8zPnZ2cfutBcB652qfbCyqp704YXJSxQKdURnYgyQIhwoYiF&#10;y9iwZ9QIgytbYOcT0RRkG+gloOZhEMeWNl1jsSPae3rZ0MqEd9qi3Zhq0UFMznTskDsaus9bWzS/&#10;Bu7fuztI1qm7RygGN4Sm524syNMva56odSIqtgKZ2o+0b7pbB5tG3jfa3NP66KVHe2/u/vgP/7iR&#10;59///d9HQ7SAP/iDP/gt3/ItFLbBH7xG/vN//gPw//ry+vLckrzh1o27vmDKkqVl2nCpyvBLuzo3&#10;19dNUjJtUH5rH8h9TdhlGjOuiS0k7uSOWu3X371hE4xGx5xGBKX9CGzBaGO+hjvrw58FKvYsJBSs&#10;ClyRNEYyyU6y6vDs/PSUMkxQddvubePusSEgtRuRdi5C8u8seOYVMreuJg4J2BQkGEjOFzsWA5in&#10;fUCHEXhNplVkqHg+Lt6E0kxkhiWR5YsUT9q8hZtF2ihyByVfHhgSAAD/9ElEQVSOCNZEIlL34kTJ&#10;QdCNyq814mqK1vRVuzXBchtLJhWxrvoIaiG7S5CnJiEJTIIgVj09A5BExz3EfjFoN93SDH5WvpHE&#10;ItVvg1X7//NPRlUoPpMz7Nf3ig+DzyOdAE/i9oE51jaZdk6cm2EbOFhmJMQ5GGZuP3b+gmamacyB&#10;nrCqLs6cl/zd5z4++9AotA6jKstzgK2IhD6YHFeiIDEIpBCOYRItyyKx0S/y0QTqYrKlMEGtqowI&#10;SgU7TytcWyadk+ZihxdVLa9SnX4vk7GIjEJHfcbilssuUMiwJo3JFZ/28auPPfu+92XvRlWHOkfY&#10;U+GtNrFSDMUyUOtZIAxAr/aIvff2W2/7W8KI/SWVdd61yCRGKkZPo6Yq30u3E5RCNg7bwT+YTaj0&#10;j2YfKVxap1jRk9eX8pfvuzxgqL8n8n4HkOqwv6R1FmtLLNnbAzyolDKZsbNrZtYSRKcQDQKD8FhP&#10;zp4+sUHlmELV1t6OpirkHJacOxWumyH/vm18qT2zBfodHOjz6FOlROTIJG9kUOYW5iUH7Dn1vIrI&#10;qEcZb0LDDVYi7NRMucYpMJh2nOOjeFnWmnFKTlczbvEZR3XTk6LNAFfmr9IOzv7OJk+JpOaPRlR6&#10;//zcNjPJn9maFJuWK+lpRqdPJANezFXqciqj2LgSSuVLsqNb0ZoGq90czJPZyW6XyGOwOlH8TJqr&#10;YaX4ABel4brHENODj1o5nCmzT6n1Y95F8l5KhTpiFkNQtBGNxg8MR55DUHbxnJueME/iFpy5eO7S&#10;pRnxzUedOX9O48To0+VL0wDK6PdmDu3Q10V1I4gT2eAMf0TtiKgBiRXoyNRURiZlUTQj5FVUGzKP&#10;HAsp5KRWTCVtqsuPP8FIC5BPKMrlbXltrIiANLfcuXNPLg7Whf91d6QHGgtyAngIrh58rvyeAMM1&#10;qZ6ZZjpM0amMfXy8JkvzMvlNJit2zFYT6UM3lA4IpgkF0entkneqK7Z3t+/dva9Cjbf6Wcvo2Phj&#10;Fy4NjZgHDxjW3dbLxjjK7VlnwT8gpRUQnzIp5X9mWDhVKaIeM6tUZx0dUrpA4Rn30Eqj2Kye1k9P&#10;t1Qot+31eMq5PWosOaWy6jN1ZKhyFlPE8QW1yoTEyKF05vc1uZ8BBNiycgK+YUuuLW8K8r0DVHz7&#10;w+04OkE0DrBNExUrKGVMM96JYDoQ903JcdxHHFc3ZShKMFQm5uiYmq2gsui/mBait9wWVz0YMPpX&#10;hAgE9i59OuhwfOr4w8YMope9od0cXX18Uc5+A32rWxtMDiJrdEiAPU2u+dl50LvqPaseOmPwBDvX&#10;zpZ/O2YNPD0aPcwJZPk4G7mEOvq7SUiaiVLs7JgZDyE45HKZDACYPm3Caxq0B4fhB0cNpx2gVUIY&#10;OXrRepA6y7eioTsUVmlMto4osrh96ALagniEuhtRu6dgVaYmRVqLTgwP2cwKR6YpUkqVHcaZIFNK&#10;GZ9xAewQkFvdWFK8oCg44Nbc0w/9Tmd8ZxPt1XXiZhYXq8gObTacxFZVcf4VgHCII9DImIAvvq+u&#10;43UlIbt46TwE3f50NOhBMjsznqaR7G4G+krKxyZGBaeZqYmpkTFyvKZcgwoUfUybYmmZBUsodmgL&#10;IavkjjmBhMUmUCgXFXWpuztMB88+mDXd4VBEzYHGEJB2jBpeZhWPNM1bzmQisg1PWk9TByPzyIfh&#10;bmJuTY5yWG0DtsXfZXNtYxWwJ06n3EpfLqCsDdMfwSYcdo9we0+TOLZEIGrNlqFusI2Ghu2B+xnz&#10;auNES8sKG4WBaLa0uuzUQ0z1OmqKAq5McGTTi4BDg3e3nBpxcxbLBV3qIO6Vwk6zYec9+IcrrRqd&#10;WlU0ULhgm05GDtu4f+9+fLywrk+bNf0jlxjeTvxI7JtLF85bNM4ZVsblJ+mAgLqaNEwnxoYJ38Tc&#10;tqPz2pNPqJBxbQUskhE2UXwmICMZISjnkSZqFeERwn1bD9oP5zQqD846mhdenz+7dUrpxjDsr/yT&#10;XyHOh1CIg4it+E/+yT/h9azR/P5n3//dn/nu8+PnieTevHFbcf5z/+3PsbN64403XfmMkVzSGVJ1&#10;u7U0q+Tl8Q8fPdIHQ6K98tgVJGnV8Oc//7nf+e1/dePGDQMcM+cmB3v7VImu20m0g8lJz3RpbjFo&#10;d3TFd31OJ9rFnchQ3a0owh1GZnh+flH5Z8wrlNyDGMq7KKPxTqaAHbZoGtpJwlhGNDVAO1onz407&#10;GuWMomlyMjHAcK8JvMfHINyw/sEGn9uz2dzZQO+LPl8uWVIpNUMdnUCRKorNSeiT0mfM09SU14xx&#10;uogfFRw0bigwoItymJ0fJ/dI5KQVHWkmNay+o0vUVIHpJBe/O13y4GM2BI7tq4hBmYINihThacMS&#10;JcaYgK47ggcYtZaovu3jYKJlTQyPiaICrwJcQABJz87PaQ4YaCMX77U8f13B6F9scUfr9MFl03Rh&#10;UQIc/HsLD+PRKQydUGXpHhqg1pRKpunggOzThZlpFTVZqOU1pB165tHcbspoOI8ApkT7fXgtrZIw&#10;T6qZhFyoeSHpekwdGoaxG4mIAQ18axYjwZAqkjXkysj4ZLDEKHLY+dh6pUyexBE+Zh2uPk4JHG0v&#10;ow06534adzzmrUp9ekn7PHgi+pdEM4lgn/TutVdfX1le8ECpW9ZEcdSCJPL+IjxL1Zcpk4zGtEYA&#10;PL4qzrqaKgHPsZWGka0fHxlq1Z3SR4hAAgc5BSzdBqcn/kutfYP9kA9G4465RLfBHiXXR/AunqoZ&#10;ZEkJDgMI1yWi3hwXhpwKf2iDUlj1yRxCTZ2MZMZKNfO/jq5/CzcyN1D3RTpu6fRSrj7jtrROUMIc&#10;q5tBIAh6oZRoclfBUQ9tCV8+9AKuTQZpZaJbhPjl6fo7kAWkosSfMJyazjY3VlxXmG0sT9JizuhZ&#10;MBdHAZqu0sUIkTaplmR+liic25DD4tbgr5fxlWQu1pORzwznEviVhUotDOSoad1ULdriFiH55Rky&#10;XWLf8UkRMa1m3tEVIsfKeHVNorkvMuli2MqDisRS04Y77+wEeEMTeHVjFVKFtGWawVJJ1p0DERYz&#10;1i4DRYRrFhLGCftuWZmUSLrg4o/TmcnHfQynbE5phpS7p6OFfIvmgYOOZI1lSMIRbucrys9g0bS7&#10;G1pKQlA449akt5ePNS4uzGx2/qFk99atu7avb3Tjxh0mMn4jBVH4ejrx1NnbxQK2jxOKstkzxVNS&#10;RlB2XkBeu5mWDeUdnayGo3fG5COVeQTQV6/YHSvrKztcO5gRB+DpO0pj4fhPXn6JgNb45BgrDtx/&#10;6I8qgl9cPAc9MlhlZ1QnrI4EUSVwsrcLFXbXyyZD+Pb/RbqXZ0vRSKyJuUKJz2Zdo6MRUbfdRC1i&#10;0XGtzuSXE4Kp4xukOsTzg4iH5ySPIakaoe8YXBa3i/RIBnJ1+OLc4wwcyWMcE6w1p7/Mf9PjQqxx&#10;Kfmc/tbQwEhq5QMOOgOB+0WXo8MMLjbgsWgFRjd79uGCQKp89NXSJWxulkbIUeza8dGhsJ5Trwdl&#10;ZGgS16EI0ev0rfj7QvS+ovbwlNGINn2kRnF4KIwKvijXyCjtXPt2NKdt72VKJXjgUIuOzq2djRBl&#10;8efwL/V0T05W6Xmsb6WJWW2MmO1mSr3hJxYCTU3qxcXHwUGtczs6fQJ9ZncQDzh2RjinTaboAYm9&#10;tkq0K07PgHbS3JFxLOdgAPSbFC2a5xlOY0SFPoOOw6hN+I/ddkBdoplaAdF2NaadY6en2pY4sw3D&#10;OMP2Cyon1MloDilyx+w73EhXRRlXWB98BH1XV4KNFm9ohDJXgVRLg8swjJqMnMruQfobmaHQNevX&#10;W4ynQDT5XNVnw+MDly9fCgorzers1OrM5gWWEH/uT1/Va7r13b5r5BVRwZxb5g0tDPc0wsQrJJNe&#10;D0Q1FTEl6katXqdHWsDZBVhRbjHHLo2YGEFkNzZiGk52W3bLIs10yPEh6fIc/hppUo10RwVo0H7m&#10;82gyXZbpr3gFFulgJ6+WMaCMFISQzlmXPFbMm/UUSkJHJxdUQDDIvQxLRjRo685UuPItsdnGW9mk&#10;D4uwvb2+7fFMTk76kPIG7+Iwgljwg20/2giLHEc8d/OokKHjA4vr8JWredPiOvdFw3eBipNwry1l&#10;64bYSADG34hjsy4txif0AVdBXExMy6/o3cAoMxrR7Pj0u/AcBDNbMIunn3zCBsPJ1lmTuGvDoQkO&#10;DOkPNJ+bnnL1bG1tiJ0pG4NGJHNV+UVKLVBV8qzCApyEzt1H2wfrktemldnVm6/dePEbL75z753u&#10;we7nn3ve4PO//Jf/8ld+5Vds7x/5kR/52Z/92c9+9rOoiooouOmP/diPSSJfeumlb37zJYnp5AQ1&#10;R0AGtpl5eVcAvu/pGiIB27BD3jNDn//c53y83/3//NsvfOGLDGwpLSkdw4/LwtV4SDTrMm1Q2DD4&#10;hrUBN4Ho6zpqnovR0BTM6a5sUtDK3LuszP6QjTXRQO0OmQT6aLIwNoliSnK+YG8ZZ26fnjnnnnfO&#10;SJ+Ga7vD+X1adlhVzFncJ84SKoVxTEdVgds8QxaCiPgUEU30qszwAhS8OP1LaxjPp1Qv1dZzgPVh&#10;CpRJbld5iNIy8id+oFwT/FtJXoAbvFLyAxnODsvHzSu4kZESs6JynIlQfxlMXqTDiN8k6gSM2Dkw&#10;IWPjZQwV2qLjGGfLGDVktNXN23QsmXP1+0uk8uPCGlnqU2r/lvryxSvvf+ppL18cXRX4HlIXL4q5&#10;5WXwM/fa5cWlgciP9+Bfpa1jFo3SvtZKp/Z6tg+gzpCoW1xmbOGKU1jvj8FpcudoPyhDG8zbQWtj&#10;gOaYGMJQp8ZXHpiIRCg1k/fQ8JcLlg550YGisxLaJZqBHuxZy+zs/PTMzPd8z3ep5IZG+hbn5+BE&#10;bg50x/ITykBSRgBT5lIL7p8YGX/p5Vfv3r3HrUBv/bHLl5Pmlp10dGJkIGH1NcoAGycU/YDCliyc&#10;7MyQOCOLs0u37twaHx996toT6TUXbGx8uGtmZjph1SUabSUQiwCbjqH7IpJzycE3nUY5hJk3ZA73&#10;rh9JQQPSCFHoJOL7hF+kN7tInsf6KX3DwIw4WEAidNOUeQKrc4sWFzwpl3kUwfVho9IDF6xWndTb&#10;QFzmVk9iqgN+wwAVFoEZjo6iyvfS2YlXSujhfsmBwgcoVo35+TSJfHoQKOW7qQkKeVEKiDIfqW0R&#10;Dmc53SskGAEoSiOx0AmESG0OPJ7jlAywJsGAc+XVSQUQDE7iO6WUIxHN5DzT6Dl5vHEQyY4JV925&#10;AnRDSiyc5EAuJYvd2iRbmmQ3Eo9AhaSiZwxCtCfsfC/hYtwNT0l/UxahpA9xqppZybeKqptRbbso&#10;EupNvF83YLj5BpBP7ITyXrAe3kIQQRiithil6wHY4SA9/oxGItovLrqB1GaM4TZ39wy1xCCxpKfM&#10;JQfYTfuGwPJcpQHNokB6F9VnR/vt7VOVDbi7iSOurG3Nz2fa10eiHxmVTFZara0qhX0CeEdSMTn8&#10;tivJk7Rz4nZgzCdyex1Ok7rSNcM12piwlYkRSLvbdNuTtaGN0UgQz01fhHpeunJpbWXVrpIArG+t&#10;T42NQq4NojPCFi5Q0WSsGlL7dZ4FBYWiHw0r8ejQ9c4vOFMa+wfpVzZ07g3HJyTmEZQuTqCePN/a&#10;BwBJmatbCECo+iTnoc72yNhXSGEsio9BKH1odDD6+bVvJTfxxwxbfxfGA0eTw0WwPc0aYmYmddLE&#10;Bgn5bB5kcg7e0EYZTPq3hCxh7TydFOkUqknirUdq2L6VODQG4UPq72NrkUEQGxQzgAhQFdna/UmC&#10;ge993R386mssG8o1ZIElELbQYO+gCzjEuKPDkVEHYtpTnnu0KFVRvgd2NCmZCS0IZSyBfB7Ucu/i&#10;sJeGPiQ/kwcRiFJ8xPzBD0dwHjpaXHKFU0bOu7r7ay4iKZQBT7fwjdfub8qXVrYPSCHt0shI02Bj&#10;wWDI9vLsCmMelg9RnDk8UgZEgigpegR5yYfHrOBMayJTDlnnPKYYQohYsW7e3AIaYGBKF4yvqZyc&#10;2ajrhQKPj9Un9SQDKQNRtTuVAghSSQYYmk6sKlWaItFSZsi+co4MHekKReUyXdoTF8zCwqL1zR4O&#10;FaIDezj0jxLcpgy7OL+kfhPtEiSpTA8OBOPc3QuV1A73eUTmtvZHc4tK39m5+c0ktJoSbRnxSesn&#10;PgKxYHG68PMiBgJuiXOVJUI4Ie0pHKsUcdUunb/okMvnzKvVgGDY8o5lHCC31sMSI0pqVmJ5vaE/&#10;Kg7ISNbXV6Uprm2BoDIx8/i68EPLa6tLq0yeWFS7zptgfudnDEtSZNVnbB8eGnXoTCdDT/VtOxhR&#10;luj95AyAkrCLL2pbERw1n85TCqe+W4R6+PCButE8u6ZwyRd3Rq3U7dDdRbPHww1XDJEu/NdIkde8&#10;46HPaVGg6Tp2+teyLsbfJqMFtWq2RttPNuZitXk1sDWxfA2HyxJB/SmqkL6y+N44w2HRkWnILJ8S&#10;+pYHIngHe5YyeBoqhUxRNCZxM20TxtRpVKt6O3oOl/fODk47znWuta3v9O31XxpoP2z/+Ac/jpjI&#10;qU/Y/NEf/dGf+ImfMKun43z//v2nn36a77N88atf/eqv/uqvulSee/Z9Hq4XbqBH9H4gdnbvE1cv&#10;u8affvYZPoUW5sUXX3zzjbfGx0ZEiZFBhzSDIVow0XEIfToX3Lnpc3Gw7O72ceWy48NDSwsrApSt&#10;HcGF1lZ9f7hjUiZB7OiESnTAEYTvXJrhv6aSDFb3XqO5xo+bxr3QwID96cFZeYdcvBvqGzH6Xzr2&#10;VEE2HZPq3qk0stGEL7djXHtdwbljqjt5TOYWgGJY2xhZUnDv1j/UK0+NcoLOUmvOkdAhGJbXiC51&#10;ZShpXPsneEIGPVH8G1BTSbj71MKjboS9IVWpxh4xH9BQeLhitnry5HSPLpOrRIICsI/6W7+JjpgY&#10;efqo815dBOA+otd/Ivb6vh0djx7NiRe0LcFbf/77v/9bP/EtiiIN5ZzWkJGgk9kUWnaSlrn5xfGJ&#10;yYsXLwfnLjadfNe3BTwO87l0Zw+PuCnUdITDErCU2SVAKGMIfhR3n6EYckY8n7eh7lxbylEKnVrJ&#10;MbQ0T1zt/xpzjMJiEeJjG6bfVvJpIin0/sH9h24p3CqL9Jlv/9bLMxctlejh6faqKaJ/HuKKG9Uj&#10;kZUMD00g0V2/efMbL35zfGTwwuVLWiXJqvxk7ukIEgmRGrmZkU+yFM8Vs4th77Q2uzAFpZhv2Rgn&#10;R089+cSlx67AaBHJOb2YioSupfBGbNKJMP2iLejQeoYqEb+J6WbQijgLQ3tKoDRCDyaz3MjWwshe&#10;xEFgkmCMFmOmGTCM1CrICv3uNOMsfsl6XMd6CwpHcwQhS8LnGhbyepHwS5gfPQ59kEwCwmOYBbWq&#10;tERBJYnU3q0UrYHhQYUyDDvyTW4RpU7u9zNDIYKX2yWitT02qhIjFuG+gkuF8oW3cHvFJyMdz8xP&#10;ROapxETzlMMyyB+WoEakE+PSEB5ZjkJB9+EbBCRLTzBooj6ITxgFjU4WyfC5OGp61OY8vF90duDD&#10;B0dxYsxkA9U9nrnhgmRm8Ehp2xCUyv3kGvCHpdgSOnn4DJqSZ8HhfUCpgV0bFaQo9qWy1mEUiIzG&#10;NxSCoAh8hrCXpFkilLa1hEleUpZczTrLPv/16zeEBmphKPDyDNBUEcwj2wcnV0tFx//Y2McebQLM&#10;0UScg53+weHdrXjD0DohZuEAMOKrKeJWb+cvLyyuiPWZou/oXGeJ67PF7Kunval9YzsqaNg/yhfZ&#10;oYIFWOhRhoIW+6nY2urq2w9OfEPZwfdD8BJAp6ZnHKqt9S2QiY8Jv7Ty3eAWgSzJSnz2POywYAf7&#10;PJBAekeHFt5bxEvthIv0lqvXM7YzAYH+M60zQgkZyQqOkj5n2MMNv9NCxMkkGITS1XV3O1EHe5ZV&#10;ySaaxItyZDj5eyhtZJXCe0sbVOejvSRh5XzNMpK0A/QNigwZhrjB7cx981wq2Tf1MoK/y1b88jMu&#10;S5t1ZVnbtztEzLU1wjQgvTy7iCTvd/cP0YkQwQq2ieSk4OJSH5sYAj6HnqKhq3VChC/lf/qtDNNk&#10;HH4vlq0s8U2dB1mJzInU5Af2CQeaueF0s5+h5uFBGXPa0Bmq3AZl266WKPZfMqzSQLX3gl+i5Wlr&#10;hS8X2XzLkIHciJ4E8xAIIwyr0uvowN3Z3dr7J//4f/7d3/3d/75+/czP/MzN6zcV8b/1W7/1i7/4&#10;i8CYL37+S8xEM/scjT3SPNED8yRKFyh20eUwlhIoEzm0LQizr6NjNq8uEEnNpGoELzRIhD4OCnl8&#10;ViYDsKkS0zNnxRSmz9bGKhjGoZadh/02FE5h7H0jEWwEUlK+amWwHxwsel7oZQTM9Wm31hUesKgI&#10;IOJ7uDNKvyzCF5oqgaAlpgJaP+J1TP8ytaguMUljrEC4294LROMPo8KdJjwsUN0vlGeQJe1SXeDs&#10;pWCuMcRN/peDdrTfP9xHGIvvS4MI5MPLaR7cncMQhEF4KLI1kC7EkYhrBkFa00tymOPeQZS4y9xe&#10;fLNc8EnLeswC8k0N+zbtlIYyYkx9mFfJ85zXgUSMZNqOiPZP6+FOymCoASU5dSaIgr9cquVQohIN&#10;Ib8el5PYKHuCzfsNuZb0VZpN8uNy+Ia9fSasT2Q8zqYmiSaSVWIgLfAtra4TD1cvcdLLMiWcYsi0&#10;KsyCSmayv6vCc8iLfdSS+gdh22X7bPgjRrfS1UQketFplofC7zNEQ+r4tJHpViSPRHOkBFP3O5jG&#10;ekUesp04xzqAkWVFpWjaOwXmjV4dm/zUdPtwx/ZbWx9+5kPYt7/3e7+nyW7SWTD5B//gH/ifwMsP&#10;fOAD3/d938ep5Zf+X7+01r3+xGefODRXubmD+OHbmfgRx+zPND37evWQXaxvv/2uoGoE+/z0jDxb&#10;LYLl3NDbUnuaSg5dxsjdLnMUAgIZ7KMiIyuRoVqlLStmGHnv4JlrT+CRS9sF+jQNMYpsvJhHeKWC&#10;+JLaiI3pdUWYORhqckTV4fjkaM0mB0a2/33rnk6Uj357wN8M2S4zAyEhVHCOuleuaWtVI9ZJEEW9&#10;Dj3KNHX7h1gB5dRwTPUeCOs2uyasL1K6Ls5yDT4Xap1/ooKRN9d98UpgxlIGdBL8YEJwKGSlixL8&#10;M6KOpelSRvPpn2HjyaHVA8qGUh6gIRHmrWJePh04LBgWaWGCRu6tUk2Oe5DeCAQa6PBffd/3Pvf+&#10;5yARb7/9NlNNiHS8WLojmisCe0fBxEUuHIhs/q50EKkMKqMQTa3cSTMoKWEK3Y2NSOHI6NT/ei+R&#10;uEfCzkhgTLiiPkFz/hBmk3S5CrvYXacBW6JZuQ5gQ4kCGQepJlLNkMmC2uRHsMz1zQ0+kCYMpK4x&#10;9Gpqkn3hBOvnRLohc7SZvwy71HWJ1j4w+NJLL3/pK19zNTzx+BU2qskhbYhS5gpYHMGaVOCVQcRv&#10;yXUkWokIDdVnz8hlQZj56mOXn7z2eKRCgHYSQ1vELTk9PUGAK+0AnKr+NBSE/Nya9S6BDEkklg+O&#10;xwMcj7hgafYi9IhxJj+i08j6tJkI6lbZ1qrR931PNfra6rrwhT3i05SIKrPxNH8zIdWhIDjCCNSK&#10;UuW4VP3ek8BvjZYAfFzDPh31kCGEj0ClZ4rI7qQz+tRhqxBuEHPR3k7kAZkkz+gK6CsQkYCXefsa&#10;lQoP5j1Ty3T/41EUzZAIvNeYQhn9RBMK/c5mTXrn/fHJGvJp2eZhTmScQ6UciDgc1cxVRf7KmQc+&#10;xSA9nU4K6m5cC6sP5cx7YJkohHJhw++wFbb/AK8jVH6SLcknNF61VuigFhwSpDOCVYa77aEQLMSL&#10;JDhaLQFrN8OyMpl7dorOEh5Z2jdZLnmb76Rl4PKoHqt2ZZozRXBJuDSHrcCMAoI1LGV6aKSzqj1U&#10;Y0dZlbRlWQsW19vmKow1ndnyuJFMZEjCbeeJ1D7zXvhV+tIdKIkdetdWJoJeTvuZxCqeoYdHcwvL&#10;ycbSZjvWQ8+VFzkMZWf0RY0V+doQFwNJThccIhp/zS0LKwtQHKMbc0sL9pJtILzqmvpeGzrfmxuu&#10;aZwkxzW2tmk0e2oalb0ldMMRgjQS8ZoaBclwXMJOUYZDJsiYc2xUQqarQIS7h4KbBQTmh2uTkT0m&#10;0b32kx8HY7hZU9xi6G+sORwkjSy9Ryxfz9SheRmUdQsRgaA4IIQHI6imF5AGkuPdIMVis8Wx1wBQ&#10;tXElCI4urr/N59Ro+ha9IaJ01hxRSWm+NLswO6tbspq5N3InsTzRkpBWgsmPTZ9HIQ9nnNy/0lrZ&#10;oOeKFnJ2SjrOUZuZPqcLafJX9MKmwuaOc7cRafNSiIBacepu9XF6WwQpN/u6eu48uL+2tG4+Bqjt&#10;PC8wK4ojjlsic9rRwzqMLXVSS4HY2fS8C/EOITula+v/8j//s/+hfn3uc5+z23/7t3/753/+5+WI&#10;f/tv/20YjJ989dVXVXPlTJX/cwS19b3G2uqWRqVTprI3FhCh9UBt4fgKL0Yzw6rhDrVtT5YDWLEJ&#10;7RjfXd6ucw05a1jSCWKxXenp0r0t8yf4/WhKAnmYuS4V6Qlv3660gJVkWVv5D32lZUHTEtohUj6+&#10;dg6lWVES5caoATlJTw+OcAkmJkYBG8k1Dg8x3tXhW8tatMerS2sxMjZWZbrlQKsf3txtyjr0vCLU&#10;ZnwncxQK+hYYht9xJcnhjwb7gd5xGJ4H+1HaHxiyR4WXzJBEaj5TAdphEIeCHsKIUuGnNOoqxc4w&#10;70LFhqlkAp5GS0eLKLC165xqNbbRjsikpS+Yf5XZMncqe1BfJBocAin2wDrzmKhCKDjxqsdHR9P7&#10;4Yp5eOgCUw9YK98aFyriBnUpRlwFhyzjnaCOnHpG5zlnKYRDK3Tmjbw4YqgmeVwtLatLy+AHkFvC&#10;78mpNGaEKWVTs3aHH3NePPdGge37Qm1VajLI0dExr133l/2fYVAdUqvnw+cOznvFjMRdRu7RchsH&#10;AKurvhWMEsRqsCXOxYAkV3ksj4WyzqP2pq2Igbf1t63Nri2+uyAL/OY3v/mhD32Inva//tf/+t/9&#10;u3/nJ+XKuszOr7mWN1befP5v/5nRD43vtRxsz+/sr+0ZyA/pgg5IeAxpN0ueps5Nz83Off2lb/75&#10;//ovMHcOe5cGSCY25CJIFImwPl2Zqjd8dCLVMDE1TfbL6Cc6h4dlGqyCf5z0oGiOnT3pypDfZ5CU&#10;dFFSsZg/WczG/eaiJQngCDhaPpFkV5WbbQTNOTwc6h9RA0TmJsBK/KhyeOPdki5BhA7jLmkvSQXT&#10;H5MgCnBSd+h0b8+A5g40rizaa2TitKm/e8igFwu2clSPkD22ePrMxhvqH3V3OmklM+fK8HDFK0ta&#10;4GdaoJqeyR0i+1r+VfK/tHKDSCSgRHM38TspTtqaPYIhWxc1TTjuB25Pc1pLGGtp6pZizuDAmG0/&#10;3NenqCCO6zbEWLt1813Fk/mtMl8N4Npw9pMluyn66JSyZtjckWsaHrWgupvFm0g5FA34RnCGt2U8&#10;V24T10cFtQXKmF1Q0kg3YXlCaHEf1cA4K8nUMlOh7A47sDGE50NGF8dV7vOkjuzFWLhz797T1665&#10;Saanz7sykaTHx0aNnXlfVdPo4HDs6w7MEGeW3BEfGx41cvTOO+/80ee/qNJ//OpFLjVWkT4qNccU&#10;CaHjEku3ulGytSs8HmnuuzfeFRVFZisqu5h7+IjPqvGdD33oOVfayOAIh6i4Abi04XvMMvBpHRk+&#10;oaPDY55Epni4Jx8g0tEBiSjg0Cgww7QsirpsDB0tVvS6TmKBkNLfN1Q1apL+9OOiy6Xedc55McXN&#10;yfVJ+j82Aun/tMoVCkSROPK87+H7lJGU7DZgm6nveMfYoplmiMEixX2+dhu2gmAkr7eVo9eUf7K5&#10;nH80C7sRrhrK5yFmQziowMsglC1twnQ5hEYluKRrQ8h1GKKRJChE4TDXTIDZDE4kzjoujYGYkoVv&#10;1KDAP4GS/q1gaHAkrnJ2VUM50jdHEFNJb25s9fSHr+PL+mxuwVDckh5qPds8Ooyk8EX+fkCFhjMk&#10;0IlAoIlJujMkzrJkpUAQczhYCJgKU6hNElyu5mqOVv0OBzS2gFbnUGsMcInHtK1VI40wCq1Hqc0a&#10;I+fQ7+IN6guotyg1qFlJM8bVo8S9GuYypXaU2NQYqhWFg9DEF7MVtihxEZ6kBcOj4/HjVc9hNnVG&#10;ycJRfvTwkT/S881QX2uyc9/BZZa2bgaKkeocGyrNXTaV2K2bqpp1Vz7iJDO7rK2FV8jjXDCwqXx8&#10;q7qyvKTzVNGcPl/SQGyZtAXtvb19/07KKGeGbfoN1pTyQOSLG6YjykY0ov/VBoggdlTawxjIr+xY&#10;yF9gpu6qQctMotSssvaJFK06XPCVxDLH0h7wM1qYZdniObpr9/XdpEcwJfd4acskc5MhpfZqCzEo&#10;07LaeIMGZsFaXDSyXOKaB+jURaGa83hwGyPGqbK8cnwp+gbK17FFh9ETtK+siUiEja43Ab90cxj+&#10;sBN8K9kw4GF5dQ0ZEVqkxISL4uYACCfGJ6UE6HGz84sN8ZuLMzMeChFmU3JwRUoASuBRI42doV5Y&#10;qySmbW0pKHYAbCgmPnM/RmgaQ+mYxOvAA5VzyM/Kholsffodho7kFsmew9HNYF0oLjjCCubu5p4h&#10;AyUtP/mXf5KbxZe//OXv/u7vvnfv3p07d77927+dIvHdh3el+4KAE5prKVYTksJ0M86x/OmKlENj&#10;HB4r1MP0r9KL4FLNwK3kuDWX7FKP06ltjEBWSgQkO1Z41k2Ts6qnvLG1I5v3d9mN1SND6euBJWtL&#10;wZky1Hx0ODw8ESm1/X1Z6cTEREQAmF+nVxGRQj0CrUSuJCUoS3rtaHxyXOwKFdL54W+5stZN+qYb&#10;idA4vFs4cksZP28oiTgFkirE76ZmV//AUJ8KSrpme0c6lMo0x1hqYhgmRtQ3oJ9bayQPI+x3trKy&#10;lm57gEZAJ5tvQ4pSB7EZ1yRqHdl12so0gfr6dMS03+zhckBtcJ1adXKdEOQTdzxfFlrxySNqUq8c&#10;9WLhlQnWiuHG0GM4YRZ+aAgn09M2SuTwQPUCInQZ9vJFsHujIKqls7C8WA/KIGP0JeoWULxRAKnS&#10;XtcSoTx+odHWfvhgjkJnbz+2aN/q4iokVWVYyrVU62JK7xN60CQPhWbHJx8Iu71/wK0mn1jb3KaB&#10;ZaBkfDiW1mKbgxs2sMaotjvyUCBJlH/wzw54O4J8rgjFWL4otkEEDTCMwlcO+SHZTUCgwmm6W7r2&#10;5/cONw/aJ7sWdhdvXL++ubf1xKUnzLJ8/vOff+GFFxAff/qnf5q/82/+5m/+h8//x4vffenid19u&#10;5Xt6rvuMZuLG0dnGyczM+bAAM014yUelKOcRPLg/+/yHnn/hqy983/d8r3NX87vBOIgkwFYEtgyy&#10;h5SSyjTz9ckDQenI93myplMdUpzLcLpA7OUuZcWz29lmjo01WElazIGH8dfRwcNaqxtZHZJeap+p&#10;GhQ3Jme2tzTQxlbKRmOUgFcrsmb+L90Djf4Mu+VARa3ptEnLWbLGO9rHi5QLfkXeL1pS4jneS0Vf&#10;5ghuqnaRJH9LW6C5hkje+xXEIdzIVObqoujPNwg/QTELforpEO6FSxRWVTNque2SEUQMMlIyGX8J&#10;ZaDcfd1WXYK1LDkNIDTHtrayfco1oeyJp3yHgcxe77m7tfXZb//sg0cPBM9vvPyyw16MCLOVIRqR&#10;udDx91sHKuOA1aAwaqs97TiI5TJ6F7HdqIUcgYqTY5Wz6CSqLK4sFG1aYwfE1qPSTnvAQGR5MCf8&#10;6Ls5g1EvDOToOot8YBnDAiOIWKFj+XPcR+kGayuq3Vp8QIfJiclMIuNxtsDLtZU6829jiWSHn5w/&#10;f2kZB90Sd3ZOTEyZ9P3iF//k5p37xlKvPWGc2V4KAC/Bj2SLaKzZmRFoSEdaTbIc3F8KIdB98kyi&#10;IlSOF6Uj8PyHPmR01RJNTE20XtY76IpoKu8JixtpTOvFEEbmsZdhN06msmaNwjCFcrFS3faFQbIq&#10;V05Xh5wwM75ehHRbWxLgD53MIg5G4ZrQuf/yYIQS+6dwZ8oRJlTCv4k3sW8R1hH/+GYsSsyMcHKL&#10;vCD5keQ6DzF6SZEfW9tCB5O0qbP2drdKxAuPYd/pEMgUWaouJ80ucXnjo4T9BnkvxkPJ9chrlfWY&#10;NFqOSQyqQxVmQIRzLGH6jHFeQbKDMrvLhbcSVYNCyyBDbZR7uXVi5RVecK4guzyny8xBlCIQItu0&#10;uM3488jL3lfrlEiJLyJ5DffxwADXAeMBCbMZyKj3Cfwnx3R37cgUgKXLGglJeXZp46WfGBA3qhp9&#10;fdzkEgmN9gvK9+4/ZNnnyjS9Kzv0LAxvAuK17Nz3qW+aDdOET+bF0X38BiseQG/lCzdp3BU1CCfr&#10;PeKg1YfeFFak07J/oGkeg00upUEvIp7ivXCH+Ao0NKutUvh2SfHj7evVMmmALqZ1GQ8yai+qWDEO&#10;J2ZsY3vHxSP3UxX4EymR24hYn4rH/RGScubTPb+SLk0lm3pWOLdhJE6dvf1UKiPbAdPqivFR3JxA&#10;9w1moQjiRJaudZxySk4maX6s0WIxJvT4Uw5NJS2SnDyGdaGL4LnmDBMr8PUJJQhDNjP3UndP0Pi8&#10;ulbarkQhv9nZLanhPHorIZuP5HsshGSyxx39gMBWwTfc83JO0YUXaBYXmSOlyreG4XtCc/ExzO7G&#10;KDmjdktrKz7z+iYhkjgbphrmeaOWPT6CWbINjbywecPsVllI5MoYaSj4XBXx2tM+3t4LzkRNU/K1&#10;taW5EO5jpDkPPTAHysYDRWRfFQAZ+yIyIh4/5B7Zr0B6f5gUI7LGBNhOlXjeyzCVG7XM64KGCuT2&#10;pASxJiEU1hmfyQJnSTIpEKsoeNHBydOPP6sx92u/9msWyqH+u3/37/79v//3X3vttX/6T/+pb5lh&#10;qxiKncTZgAhrU5NWr28nfoi2Qf7grB0dumzqxzC1D4O+OKe+YAnsRpMglY7gYP46HzvQiP0A8Paa&#10;PgxhFyVFgyoQC74gnS1uNTRDF4qnQAUxdouRds70IAbq0ADlqSgdlsPpNpwP9zEWIHomhrSUbZ0e&#10;d+AQxLYSz4qbDuoDOq8PlvgWVkOG6VJb5oCb/5NXdeAaGtHBNFA8a6amd0EmLD4i8amSnnr02v0O&#10;H2gf3KPwIf4acKWDZ/SwBbcX3W9uEaHbDHCmZbszK5COuNVPlRJTq3LJcHC0rtRydIS3PZROfazc&#10;juYZdcATImxyW1bVTawJw0Up6Aui9Nr2vmDZikoquwyDh1FoP8CwNSsyH5gEK4bQ8R3YW1leGRga&#10;UW5aRI89AgWpI+LnDhwOF9xDYWZ5cDg6zhAbFTvSCpyBVG0W09abn1tC1ZHZayVFHcLrRNslXFUN&#10;HevkKaRzJWi2d2Q+pSeUXzhFA/aSXheHLaItznglnS5GV1aKP/NJaZ2rJQLilDZcfDiJ76Wz4GYo&#10;9DMfsq+z92z7REU/cm104P1DEpKDh/sf/vCHcRDPnTsnWSSOI1/8jd/4DU3AK09caaH0OshFtLVr&#10;qqdtpH1/+3D+rdkyguVDODw8OmIn3H/w6NrVx8VJjmo+FltRnd+AXmvLGG5ua9vDZomQe2b41lHs&#10;tvYOaHPqKjr7IqRQM4bU3z8g9WEQQtEJ5urZXb54QYiOkBykeTtFUYzQqCh0spNWv3SNjQ5OT41O&#10;nZtgIC1htaQojHIjd65cxa7b3ybagEEoqpf5G2nG6JThlgQZERGlYuFl2cnlClK2w9g72CpbeAoy&#10;A2WliB2P5zOIaOhkIkGEIFysWHcNjI6rcv23cJROdHh3aehUvyjqAV47vDJPM73cPJK66etX/bfB&#10;kczDSXjilBvqfCPAg4LivKm93t7hupmbfSTOY16Z6PKCAggQkeCu33z8ox/75ssvzT14aCHjWRcb&#10;0SiNODahqCU36KfVClB++slrdgO9Xh62Av773vcsLoM+ne9gGMOtEdffpmaFioNslTRRQXWN1rkQ&#10;EWcqhmW1yUqYJuSQdJPzeaMvfpLR7IC0Z6C9Fl2mdO9jBN/d+/obr3rKH/vw86Li/dnZAY0arfBy&#10;WGghKndyevfOXQD6C1/9mlWBjGhzgRjfeP21b778OkjpyatXUfWjPkRqbw8hsDMt5oYXTZyEc+zl&#10;MKEitzSZQpm5cMEPT46Pg5GevvaUq/mJx6+GibR3MDu30MrW2vFj7STuiimHJ/GdE2WYzxSDbcUh&#10;d09kTDRa4QF5zVRkKkZbRFKYKdDwGIRVS9KwP3bxiaS+ZKP7sL2x5TwnTaonHeywva2mylD2CYOF&#10;hmD3WKqSIFnz0EQ0eySE4pOTuUcLXqe3K6PKbkFCcQIEVkoY37Gm1Wk6028Cxvps3R3daxtrIfTo&#10;yKg7+wZ1z6pGCY6aEZhCX/RM4b1uRDBdLJvK5lw8z4hssskkCqJ5V5uYkszSlogUiSHS5Eam4TLc&#10;X342SdO9qWBadAvJZBooArcBguGRfsB+Rk92duWLQR994F1JA22zWNR7I0icn1fooNgI1FV1tHgb&#10;yL/lRHSVmkQdtOTEUnoEOC0v8MixHno6NuLG2o69K3VLgh5mdigHUeQRcTI8dly+bTnYEWgJESro&#10;oU9TylXxXvYwEIxDLwwjIWtlZsjlEQ1IF3gZdKZ/DaMScro6IU2e7PrKdhiiEYrjd7QYd2WNLocc&#10;x4A/GM89t2+m2vcRp+wqbxqhr6ry1ZYRgtcUODycmZwiUFJyDFFySUF5mhNIZ8A8s8n6rc0DFBNg&#10;ZILR3o5AkK/RFrn/muDxAQPywj7TCIv2A2JNCMLJ3zTK+R2VWA78IPRq+7xEfOzhPNqGSENNAgF4&#10;JfiZT6Bo2Nbi5yxvUv92V6zuSUBEeUAaVoZSjS72MEXQrs0nsYVzFXoz/1NlH3fvPe8rT4qoacri&#10;uJkbU838apAe9lDYWnkuinH3K9aRhEyvWJEj5gaWllKwKV9bg5TMUIBb35Lxk8aGrzT2sysh3j+R&#10;rerE9DKlvrW2RZTEsvcPmlZRPMvAd1dXDIrBFzsidufuD5/YTVBtm5LAsJmpbKTtITUMM4LFQIwW&#10;xPMsbwwYfW+dR/WAspAAFoXRxGuQz9rmmuce/gX/w/QyShwtEo+lUKWUXD/4yb/8U7DDP/yj/zwx&#10;NvkLv/AL//gf/+O/8lf+ykc+8hGiIV/8whdDIpTvc491pATrDE4aGWzQizMtLniBtaxn8HE+dqAm&#10;7NLN7XLwc71kRlYTJvMKYJTmZgNbcVYFXOnzovLsE9k28iR1bu3tGwjvqnzzosgc4kwmmQJFaG17&#10;8nI1wFVhfjY5KFeYcvrif50xbSvAzCkWAqENh3IRlYuA3MWeFCZLZLjZyji8uU5y3yWFCf9B/yEh&#10;ldhLL2wg/Mi9sBc87vRnMqlzIJn19aGBW3QTQ21v8PRC7QJ9maTxyOTTXgFEovARw3oGQlcCDjWY&#10;0zI892ecOqI9E9ivIQ+ZHzbcEYdrcgQQ98jKOFAurUjCNJ86p768nsO6Rv9edkWM1IoUO31u6sK5&#10;Kcl3AbWZhvQX7YSMCna0afF4L68tP0gKjjQc0dP+moc8mV9ezq1izLOvm4CP5ocLQj1j90IANFWi&#10;cSv489BrRl2gqelG7NZyliIHQxLNjhTPAy704M1t7dmNZr/IonW2m/SPJ6HENFgTgIPful1DJ5V6&#10;TgSGLIw0LXZcEsTwf9sFyVTFuauS89jHxQYLqy8DBXFS5qfa23Hccbh51D3c032u+9Gt2Xe/+Y7v&#10;cO3ate/93u/FZvvlX/7lxx+78n//e3//Y09/9GhFl9ew65Erv22ko2OyQ0HbsdN2tHvw2JUripY3&#10;Xn/daaLNuba+sbq8EmxyY5Ny2WNPXPHFNWHI70qBPFbXq++mF0Ri46lrTxpQlaD4YZL3clzlpycs&#10;WXdLRcxVSDs6IryAtyolevBwVt9CdXj+/LmpCS6IY08+dvHc9Mz05ATdXJ/WpQxKePEbL/mCU+dn&#10;EgqLARxOahq1dMQybxzpvhJXp2oUWKGDanfufsFCARwJoZSAZPa2lcHd/X3m+0LrLBIaDxuXoF3d&#10;8FBJgpREL5NoSdtLnUUeINyGuh2JaUlldNI8koy2VIaQVN1AetEX/xSDrP9OTE/xqTkVxFVIbWk+&#10;f/GyMIsDLPib44SIOjWOsW1zYXKKyR78e2xk9Jmnn7184fz1G9fn5+cggorRUpKJwp93iUsyZSgW&#10;A/wSB9Jwz6Cgwoy+Qe+g+ZcM6zSHx5LRbyq8p/FJz5uenYrnimft7BxBp77GXkWtAMlhsaN2dCdL&#10;Duaf0dYku2lVA5WAZDhEsVdVuutKI5gSWlL7kUJUXGicxis9nf1WtZMY8u71dx2WL//Jl/1G4+xL&#10;XxY8mw1azC8sXn/n3bmltaeeuHr10gWZV5qxuduDZhsVlZwke4sBHnPaxGjnamxyyrgGmodmF+pU&#10;FH/wjgcG4gt1esyU8t3r73D+5QTvZs0YuXLHdGk2gTZo/9Dq+jpswNy4HbGxxeNkHw7DyCYMfeGk&#10;5F1GBoaD6jq6OtGnTVY+Qr5x8RZcoAjytJR1GOLiFdGyhBdstlLCcMdhIMbzp611ZT02zSK+uxAA&#10;LyESCDwTkV2hJnnIzDaQ4PSE9qaUxHkmWSClk7GhBwkHGXYZ6HXVFNzd7i0EJa2S5ENRltetiBu3&#10;cMn30GO2Ec391vxJsTrLxtkF5+tQ8LdfGozdMCZzGWYoPINdElrXQJCoQkpi3Q1o3G04sHngTnKy&#10;ukMNQXmMRt6w7Qss9Nlie0XY7Jgac9CdMJ7cwdWgDHY7QJg61GlJkjX08ZK9pBZL0ubk+MzOLx4J&#10;pDd/cCKfXs+oROmVaDQHP6CuXqiYhq88t5Skwt10pUFBwXlSvfdMDnDAkYcCLwef9fnjo2hDm4w7&#10;iv1lWJ5EqoQJAG3c5NPFUMMKglIQmYd1c/teuWTS6kxRy8mwxC7NxOWsC6bFtEiw8aTBELWemd7w&#10;fN2m+Lih6fQaxRoN+ljxWoak90Z81G4MUHhALbI/wruKitiMxs5JMTU2gpwXClLGFBSUGZ7QVQkB&#10;X+5o7Iu2dc1XpV6xMWwpN2UG9o2/pusUKAPH0eLXRUE/IjhxHMcO90msaKRCZfQJfeBoK0RNRRdx&#10;yx5wWKTsUA85OE2KmF+dnKgjEf4fzT4kqjwyOmogj0qMa/dgb4fUlWX1WWO8q044ZamJgNrNMwiv&#10;wItlL8RsAl+W+CIfoB5Orwo4GZts7PEnntLECRLW0oyzLgKlOY4Hw8G5ho7xSKLpyNVtewtHJgKQ&#10;/NArQrk4QbwCimNFUVINGstaiBBNS3AdgVNQln6lR0CMsCIFjonz3hNWTbTWS7IwfuiuZK0Ay04r&#10;xyL7LsF6o+wQjyXJtLVNFR4lhza5koRGUHC1eREpzuWZqz/8wz9sGhRC5LYiSkwrhDjcpz/9acv/&#10;hS/9cchz6QWG9RoLk8rgsYcFFim7pBDUJAmJ1fKejZDWaBHbZYepnew7h9FBC1cnyjhhL/M3czot&#10;iM/fUEH37MRlXb+G8kAVs8ASYGoUqsxT5ko7I+QxbMfFE0Xnl3bgHmn0QxAvQCiYaM0jZzj65AyO&#10;ZQtJLuONpmBvOo4v7Sly6qAmcfBOzZZoWBKdie8FHY/oXwrWYFGDuhnVyXdBBpGYhIqa6frMiFQm&#10;Q6WhychLRudcMPma+fFwWooWXWN5MU5Uz0s+rEt6f+xkmC6EGK8gyVULXbQafp+sqOAEv2TvueiD&#10;NBwbq5Q5hVDS3DI8OiZLYqRkzj5jdCUy6xfOzMT4BCim0JwCQtI2C1YEt5AQCHGAuSiPSptD7W1W&#10;vAbPK5Fh4dSQYnSLPI59uGBGIgTMxYUVn8Lx11XHHvL4vIjnFeCgRDkchGgC5BI5vfPoYQMd9wEm&#10;yOBnDmnD9a/L5aNAbcqB1Wh6WK0lhl9MJ7O6W+sR888QRL5j8VP/VAGkOg8NFFqODO1ozNIKWd7U&#10;Z+5r7TlZdQz2e68OPFh5+OrXXtlYjh3zr//6r7/66ivf8dlvf/75Dz955YkZOF3HBOBg5XT1rO2s&#10;xV+71NckWG4DJJqjwLe86pyaif7Oz36nvAp6eu/+g+XVJYduZnraTRqbuNA2m7HKbt2+aw77u7/r&#10;e374h/6iwwKpejQ3d+/+fRmGFLCkWILj+u4OdVXoJN62pIDYL88998y1a09emDnH4mVIn9INXisv&#10;5voasDSKMLOPFq9evoLT5rkf7e6urW05sJk6x5yOak1BfW0kC4WPyIYoF0lJuUuqlR3PpPMz06ZC&#10;wukJTJ0yOLJ/aq2TJq8ZwWyGzk5lyYnr4GwfbjfGou0eb5Smf1AzCaJSLZdZuqKVo5cwdWZHQ/wP&#10;LbOa58FkUv6lYCK6mSlplpLUMDI7q1Mva3s094jjtvJfEBLebF4WROpw5aXE+9z4OWU5KY/bd256&#10;Dc8iOm16AHFdjlKmBkIBYel9NXQc3RE2htC/fbCpYJidn9eQfHj/3nA/J6d1ty3KE4rIa6+/+Whu&#10;Pp2j4hakVxrHHV88fQGYDoI6zDLyLJmHS88xGrToQ+VmbLZUdTm7sEjxSZtLa9veQ31+8onH1cD6&#10;Am4fr2PFhNPR0ZGnnnji3oM7zs/Dh4/ie06uznji1LRBQ+3p8ZHhK5evCH/lfF0Nff2C+lLRp4x8&#10;ah6anBzCW+htsUvd9cimGKfF2YtO0PHR+OjEw/lHVExaL12YbIRI9cv+3mbpLWNucYwJ0aBxIZG3&#10;gO8ofX0/w9w1aWDeLQ/PNEQDyyWzohMSjEvQjFgXhth6CutdwhYjhFkifLWx7rOKrZGNmF3xL6vH&#10;CUXrw00pFT2EBhouAncoMQU4J9zZdolLyTziKO1aSpq/I6yEeTA0PGA4a3g8vcsqRQgRE4yItaWY&#10;7mGlKZYyNoRQmxwW6BKNDot2cOF4ARFhctG8iFhROvHR34hDdAoXukERiiqaiMZODZw7BVp60kIh&#10;r/KbJCRxIurtdqU1JmVjalmDDpF08Xl4uOH3biuwzmA5OS1tjm488RQ9o5NjftKOiQZvFf3WJyIc&#10;Rg5KIchbKNFd8T4qSQs/gPpwDra0w0G4ywSCLWtaWd6AJ1vepJkXSSAP2zAIYhKiYNt5MVdCLGsD&#10;5e5nZaXRSXt97fwksqC8xerBYrA71JdsiyQWoilAVByNFpf6MNNMgFqQKJxpU3GWKqJgHTHaAIBX&#10;Bp67mtwcg1q3Ta22haqReCbyegKcWRahJNE8sggZoS6CjlQGzyNuHEY6TpLZ+8+kg3L37j49sex3&#10;Z63CWGEt1kh/lgh+QCz3YCJNEVzqS6NOKmxiGBUVvaxNXBwDX5WN7Or6qrs8mQQNOdTDUIxL6z/O&#10;iZHLD2qyFY+4YNVIsn291iSZCjWXyHMqxnTtw4yUlmVali4eU+OuzmHqq7F/BGYcrK9vzT164CZH&#10;NCx9kG5NeUw43q5Raz+gstnuXfWHSfgCSlDgfB21LKsMuEhPe3Zvgwbk6fgk+h5OuHTFAdRr8Lxc&#10;GmpBcDunCdWDFJbvJaVzB0eI1COW/Ho0Yg3hYoCm5W1MNGUApKD6iLFUuStyK6/oTom2zmW4HVE2&#10;PMF1g+GVtm2mPkqo3IlA/OCVl7UXfOFXcLUoF9rzm7s/85P/JxDp//Yf/502w/zCgo32d/7O3/l7&#10;f+/vWWGyc/Pzj4oOm+va9q02VoYeRIni30sfG2P3MdutqcHkR9W0siNy6mJVUE/b4tjyqsTBkQGJ&#10;VuwEzXHQg0S27iDFsu/JFqzrxtwnuBMpq0gx7FkL9F1k4aG+DGdYSakhqkqUjBhFKOM1PdUQoMjt&#10;vc21HTcCdnRGmEXC1ji8+4A1NsY1Zxj3ZWVhOfpwUf0ITmADdGYWM0PWuL6uqPglxh0qQx72rd6p&#10;O0/K68MLaOr/nS064Z6BzLuZcqdv68L3oKXLEYykWBGRmiERc2N7I1msQF0hvvTMs/1cadYnYY4+&#10;ju0ESKvR0salK8VPPi0KdVA2tcgRiq82HwmM3dJxKNkUq5p8tX2mxHHiXx/2e2JaCRWlieSMyFEc&#10;aZloCkM6jqEt6fFCByO45Hj7wI5eNTpymiLU0tEF7pXVOt3bG1LhOIg+dvkiQqfs2lf0ge1G+421&#10;C8CC3uUi2igavnqlrf0cqihQf2uTAoAExdlU9VTLKJITYdSJIdu7wbp1J0uTJhkmvdsghTGALZU/&#10;Q2qggdLCKROkjDkU+7wBKEYxtKvnZCv657xYTs81vfWVt776hRduzt8a/uDI3N0HS4+Wh0aGz41P&#10;TvaOTXef7z3tXjle3W85OJWZDzX1Xug/XNn/4u996R7/8c2tp65dGx8be/yJx707ffLbt+7g6hjT&#10;ZJZ66fLl8Gipdhyf/ZlPfFRz4Md//C+PjI25MSbI5AwPzc/N0VrCmJCve4bwKnULiWP/bjQ+U0Mi&#10;GJ3nqXOTVy9fvvrYE9Ic6ZlCOwlxSyslYE9cTP/aV77x2OVL73v6WlpGjqtn6h7s4VlHBDsd/FLe&#10;THXsfrGMgnMufBcYKtTZacz0ursStTa2ytINLNOMBp2zGUG30I08CKvnxKlOM+2hr4ShHgZekQ0K&#10;Ssh/FO8rcSysvWrC1t1UDccADqWya1umDd3o/9R9lm3pIDdEH+EoZomNmW9srkPARkfGM+eSpk20&#10;+7REINY8VsyVaQTdvn2XdeX4COLmmZsX2uJmDDKJ6+/L55eMKszIUK9lHTVRL6i4CS/OXJQIvvzq&#10;a3746tXHVVkDJqva2+95awifzUpVt8YlBySgGf0MNc4hkainm5QHAaY+6B0YtoejphvBIzO8QVK6&#10;u3qhnaKSzWA+7OrVa9Qr2Tw6y0ndTo+WVhfPnzv3Xd/xnTdu3trcWJ2bnQ80EMvKKL3UeNn6zt7B&#10;xFjYCz29Lk0MAbY6gXAlMwHC1EgetOmITGmdCDjwCBPrqivULF+NkYd7k2+hGzBuKR2dZBkiu/j4&#10;lZllk6GlN5wZjsA9nCMMDEY5rZyUsF92DZrlvt+joS8pCBiu2H1w64F0bnV1Q2/OGFAU4FtoFkT+&#10;sNSJSV43SVkG+wZy/xO27eqtpnOauegClkZGIN+m4ArxlU1G2W73wA1nNwRmzCIj0savL6OjZQmd&#10;DkUmMbbrdY6XFpcFGpsjRaJvkVsjGZsBGS09WzzNBU2o1CRoQ6lfD/f2GoK9HgZdg/BbD1zM0W5N&#10;jM8clb8kf8I2SEs9EGPcQosOXDLktnuqpuAW0gCwX6GKBX27Nyu1zZBAhnSkm63NxNnFGpViLtdA&#10;CJk0FCKTDecd6hLisc791hBgxFmAlUcxYamH0dGWkVifxv2Ljubdk3bq6qqk5aOASbfE5mZjQNuZ&#10;iGV2bLso+yAdnxl5qG5+UugauU2BmMmrdBNiDKpPlNGCHImA+z6nQa1YVZrmQQVrUEPo7dGCDs0E&#10;vhYUwBEVlUb7R3xgLU4wBoKt3kHxO2JPnh8Iq9VsNbJzFODqhRo65CkCeg3BM8tKe04qJ6srwORU&#10;mViDYfGg6RQcDFZE7COQknuOkSg0V9YYWKXUjpKmhLWWeEFVinm1KW8z0TRgY9UlDHg8PF3M82Qq&#10;vMQY3GdikPzfx/JUImHdmFgyI2ZOiHkMRKTAiTARJbtRi90IGNkJbyPfiHO5qeL1pFwp1pxOm93h&#10;aMnwIu+cw4AiZnrMculHpOJuqCRyKLEAjNm9PJjcQtpFjLXj1XacYUyyhS7dcAm01Yxwrm34nuoo&#10;IHfNh5wC4dlCEKHMDE7pVoIkdStEDbegVAm10qJYeT0FH3tqZlpmH18+JI3klJEsq+5q2sc+8zKK&#10;ZH5lVMH59dEjw3FwJBONLjQtfYR3753MomV9ZU2MiQWIUST+hCjc3RKjwUR0QvRpQxk72Cq8LZ0E&#10;18Mff+HzL738dZiMrMUh0L/4xf/p//k//o//IzrXwvKcAj7t2EgLtBwfSFMi2yakZG3B2MVrC605&#10;BAwz8gQjsI4C4wWVKCmC4vyE8hs+e1aa4P8u9ScAxvDIEIxKLHDGYzsZhuIeHoC/mPLgcH9pacX4&#10;G00T8cZIESi58NP08Sn3lOCB3KW35luOVHiWJYW4IZKWWBB5AGnQB57rALe6rr2C64Bvdw3PxxQr&#10;dJByhYS6gUOR8DLOD3TRdUrS3x5L7lNz7uNGywKFsm8GC29LVuXibb6Ik824MlT9syZq1danaNC5&#10;OPFWfRz0+bAshJdyuouilmCyh6jUF8fcUOhVxYiPyZNq4i0wTeJlrmlshwwmW9hY9nDQCUEwn7r8&#10;weLzBMrCY0sFHqHKyEvlVDUucw0+82J7u7WFgP35Y48+WRowply4Mj/tXjxGFY2kSwAbI4m2YvOZ&#10;namKiKpewloz45AiHkR8oHg3IXh5ZF5BvOewMjE+qoUKKnXchP2ihehExd45hlsxOipuGbki97+9&#10;xPevUfiBeOFDtk6aVJkbyHxNekeN0cSGOExtpUoTM6znFo/MsAPV13HQfrR73H+uv/8DA0cjJ+c+&#10;Pf3kn3+qbaLjlS++fO+te4j/4P/W45aB08Gdh9stA62bpqNbmw46Dtbbt8gUjp6NCEd3798Lpbi/&#10;/+KlK+TJkHVv3rpBXwDz4OLlq9YYcw+IiG323Ic+9Bd+6AcdQiOXUKKnrj2tZw0aMGSNSEB0PaO+&#10;7ekOV6dLOthJ0m9rY91Up+vKg4rSUNytDrc9TtD+yRlHK5fa1ccv0zHSRLDHVzlE65kMqecxCKNY&#10;C5BOQpYh62M3lSLeJo4N4M66WjhDF8YHd3Y1zBWoiedZMAssrBNC8j26S91c+VRVXMzWT6m99huX&#10;zo5J28bJSlWZCF/MxOqj+VcNIbPSlCiSTQlZen1msJW5p9ov5YO0oIUdkgph+Jyeza0uvfryq6j/&#10;PZKQyJm0Q6OU5mZ3xRCX8NjwmL9LU1qH0M3vdo/lfZoQuc+8eNKGQHyuqVxJ9nFIvGGt+x5n3Eg1&#10;jx0uK3Tp6mMo3fKTuZX1Q8PyHV1LK8txPwf1UR2Jpke3jNjZpGMV/XPavw7U7q4V6nYIKksDBLB4&#10;9j3K9YQU/w58V9V67+49Qk7PXHvSd4RPYE04q0CazXUOVQPTUxNCgZmSu3fuIBHWfF4AGalSuM4o&#10;qjgq0Y2mdVBgf5wT9PobokgpsGWcEpsQJilbY0m3+gAsYY5ZeMzNG2h++M6774CrMUWrHbedh2W4&#10;9qmnL2sEpF9zdjI8NpbJ82YODb0SJuBpYLZEi05KjDXzmWAoBGY/+TTDI3EEMyaMCHLavL61JlDa&#10;IhH7KfXBiPGGic/8MamV2AdscDcXzJzmuM2UfCthLNOsGbMlKyKbtDWb2Jxzd3Wqs6tqIlWq1KZH&#10;Hk+RJqSl442VDVK4lcGnsaKSFouJ4Xr4hglcww3t8kCyBHmy7TLPU6TaQFP+HNPLavqoMiX5FnQl&#10;eRXVIrEhY2Xk4Lmnp68XPzrCfgaWN9H2jfXpgOR8uGuDZtPwkx3opjP/KvXy0p/G1ZDsM3PjjjoA&#10;8LOe4xPnZDIeuSkkYVkcjM2IHK75pCNTijxJKdbuSXTcu1kM+UAywC2IQttZq36WrDX8wnjnGKvk&#10;jtPnrav4zvtaWcCelbf3ydKm+Zu+WIQn5cielrLDE/QUPCltWfs1Kj1ibPypUxUUgtsaMmLUwqPk&#10;5OvraVKKMt4EcnNtex19Jd8Y5uqUIsLJepUE4mBkO0yTKPU6OqLchlS7AabKIICEJsSAXCox4Ha/&#10;Cpfga1P61s25tauEtpSMRf3dOcC/jhCX/q+7E74DA4oDgaESz4+64V6SeycizoWd6AQnOonwmkqy&#10;Y7yRrEayCLHxfSS/cTcO4WnX/HhughpjzuAq/NfipwzIEHFwodQnigX/GkBobQEirk+7EAcFoySP&#10;IaRPnM7MHChRxFbgU1CtDHLFtTWTZS0tG+vISiEypgFjBWuwWt94cXlhfZVDYy6zxYdztNDEciC0&#10;5nBp44Sr6k2jn1OATTR9ytwo+YHODbOEHtPQcD7ZAFU2BBdsM8wQY5JmGmytNnd33Lemzgm6zLJs&#10;WH3jGvv2zFVB5twpMYlO+zsbu4SYJAilHZ79bPtat4NTidFWCOx5Isneob/oK6pEUYjIgDtGREv/&#10;ThiJCJTHGL0TcdKTsmkkAWpOkV/VJsuPsGXL6ZWrF86dHx+ZGIqCZspFEgeZl0o4Kx9e+6RYJ3HF&#10;9AiCg8ZXmopHdzSrQ56rOygPMQ8ZkJwbKSwnLBGyI104rhhsYouqGuIcoQOZ93GigWTF6XLLlmLX&#10;Tvw+0pEHbydXs8fSMwoo2ObH0j8J3hAJlQwKB5hsY1ykCnSQQXXWr3ThW3oRFnu78S6SsaaRJCs6&#10;mhwf6+gxudwf761QqM7WSF5DBvbg5U1V97YoyUwhA6Or3RYDpGj6xOLlYHggNr6annJcjy0T+Yl2&#10;GfJ0p6r+nUQfSpwDQNoz+lOCjKXbYrTKS6a722FpPJoMm2gr1U0r3juBDeRPkCwrhBRamFWWheJm&#10;+cAFcbDgCukpSUmHvCptyAxR5fAkp0quHGEgryRHDOWjtz6iQ+eUYdF5mh6lTSHtEIFyjHRIIueU&#10;W595PeaFPby1kVOcvk2YyinmLY6NHgsrAjrHlMLi5TNA9vzkiGZPse6AZDsCXSlQMFbtdWHJgAN2&#10;5mlqiEUuxV8vhwGgcPJQt7NOQ/R0w/OJ7Wopc8bCPpBA9NnzJeO1VS1X2UCaKWa2SBUetazf4xDb&#10;P/GJybEPT3QZZ5/u7ZnpfXjzwZtffl0+ev78xWGallTndjr3jvc2OzLZ1tzX0jHdeeXalfb1poW5&#10;xVvXbyinoRpXr15heSLavP3ODYMpDeemYvgcDo0N/6Uf/wmblhnp+ZnHJNSI9YZKn3n/B9D+WaHy&#10;zyTeZMxVSpf+UpEr0GU8aLazKhB/yPaWDXRYJeDcshYdnTgnkZ0anx6amAKSakJqIdT13iWYQyLC&#10;18dil1ugyzBuSSc5znmJXXiiEa5OSI8ubMilSdZQly14sSCUBzknmdYN1JxC0cfI5Og+58+GFH/W&#10;XCwVvt4zaUp+GaJWJGwzR1Yqz8EnozRa1sEBQd1g6QOLA8lSi1wLGpCrML/lYr++kfS6hhKhvpI5&#10;V486yolgNKIdKkshiyJHrFzF8OsBkDWjiQmDuUgietpQaTT+ZdIneEHo+VrCkHz0uxqxLnfjE1Yg&#10;gz7orTt3jam99e7bXiktOl37lJG5v/xVLGDTkSFqNJ1lNj9ILNv6HFIfALEdSdySra2sGwWbnDh/&#10;9969xYUlT4LDpCDs4kVCyi3MNNCR3t75jm//jBzxrbfeWF5B7QWjBN+suazMX2Vusr31xs07Y+PD&#10;0iEayVGKyhWRhLu2eQi76fJZ3pAUj11EgWzrBxaWl+7P3c8UfNwKqFS1Dg0PArZsqgCrF86PSbgv&#10;nT+veu3vp1R+KvzZESiYLoT+QTj6kM0BKMJ+iwD6MRA+fVK1c6qxGi5CWvLFIgVbBkGrq7zIojyX&#10;yc3WDp5rYmLRny147r9s2daIIDYUwvKa5KniwlwM61IxiGNYRheR4sF+6cLgnHOzkV0Eqmhzr0sG&#10;0NWAhaH4gG5zpcg4awjBg4l5U5CpU7s4/TKbJj8QG66aUEm4aszN+Bt2p3LZ2bD6Mphohkf8uBmU&#10;YePHGCRadJxJo5kZl0/5WWiuBLsjWGCnRr5rYNAmW17ZdC6Vt6KlosEzEEK9S1quxk7x2kwibW8B&#10;5MNRiNH1mfOvwSSIqweJXmR+s6DqOKCcNrkUJW/sY+MfUIZFmkYSHrdiKLQ1R722sKYCixWNZ+Rz&#10;ajzu7WXKMbVSdpJAKtGUpuMseyNoh5FPOaJvlGkOtGUMkrj+5YaHYGhNalzGArLYxT62uKb6oSlc&#10;cFE8oML76er27HQVESKTVadbmSjg8nM3ZHI2IlWBHr2pHitwQvkRQvJhmmLkaaR6w+MTchBj/AJ9&#10;xB01gBKDch0GF1fzgXbdJft7a8sKwSG3tcBjN0bQP+JS4cOp/2D1GnA1SJtcxdbyM5m438Zji/TP&#10;0tqahmsoSusWIeyjUMQzgRKraGHOu9EMlSyiS0hy+jrxNfcp2gP0HUlAnaCccFZy+ErVQLHheSQ8&#10;ppKB6tlT9ljGVXEWg60ZZA7DoZNHlsvocGTQuFWrmSqpmL6hBXOlwXe1vAjChe9fghzihbEhCzJu&#10;Gmt4NKlvDXOmzRgr9wzOQ48Supqhm3F5Zs1Z7n841HEWJEbgywu6OpXeUaP00cN7oj51virQLF7g&#10;YOeFxFA1aXP9Z2ZeiTXQL6Bb1XTjokic0VfPq0aRss8zCxlz7h0ojlf2ncOAjHQskPnETzb+olgj&#10;XqeeHMQ0SJCSPkle3biJ0mlYh++Y8Y5cM2TwKNRkQN7LaO/FvQseYRQmtUoEgGI7lJfOBdIgErjk&#10;IrRQaH9V/2cOE6olCmYji/R2XqWaobFwAHUQdYKsVD7qBX3yHhEJaJcWRHSWUsRaDUP3+idpfSer&#10;KoG/KleUtX3d8l3UmH1q+T6V+4Y/c3SZDuhFc7Umo3EkQPmcpnfhPX4joIWcX/00lnMChyGDAmiR&#10;vFERlMdh3Xn+mZKJ7gYSZBsmU+Sl4srDNS48RVnd5Dk6hcFw4Db2QGGiodv6smJ1RnVUiQIy9bti&#10;TEazHREWcd6NQNQeJldy5baq+ro4uc5CpjopGoZcdHBcX81EmmfNkIZQWq+7KlMdgVAjRiOdFVu9&#10;l4vQnFRSh/diOD1zneLoJBgyS420kfF8qZVNbg2179O9C1eqOQNqZ83kEXY29thUDg/S8y/t2WLX&#10;SBFEYPvCuXPeAckri0smh2i8XZqZodug4FX0m8oTyTF/piZg+TnMsbMK2TLCwi4gqyQTtM2sgyLc&#10;KzcoYZ6IfET4TFCVYbh5Gk3nIFiO4X/peqZjIUYKp33tva3bresPN7rGO9vGOtSYXeM9fZf6z52b&#10;+uP/9Q/JOfEPQwgb7RwePOp79/V3jwZOaL80dTXLFwcfG742cnVnaff6zeuUJXTVPvqxj9Npv3Tp&#10;0tzs4muvv/36q68uL29MX5jxOXiFp7jq6qRDD4OmVeBOkdf+V3/2+0WAWzfefvjw3gDtuuqLQ/0p&#10;eNkQgkzfwKBOWUSzeDBWnVaHRQw3hGG37kbv8+zMjLMI5eljVWSyibqIADI0kGw62H+8Z90LKSGQ&#10;SuOGRxLCAWwMmGLFQAQy0sTB4T0tPCalJPm3I3EggoBclKBeP1YlJZ2hRZYro8yURS2nNSMgtXe1&#10;aF1c4a9HNzuXnOdSKF7dTMANqDCww9dRDweGAEll29roKJ7LK2sRRmqigzjg7px9NO/lBXz79ts+&#10;9W28XC3G7Nys6ykdaj0oOEBEN5OTiKfAi2qUVwQq9pSFaegEZ9jLDkQOxagydeADa22Z3YzXaIcW&#10;hA9sAoFwVzgYiWcBAE4OgswpJmuChUJfCz0ELJ+GlmcpWDuDNTYilg4NyGw5epuXvzgzzazBV3b8&#10;82wIPBfb4fmPfPgHvv/Pv/DVL6+sGGrk+wWlCiHK54xNiBxg/+CN1996/Mmr9rQOuKWsmrDDvKwQ&#10;5/eFI4Y0Urp+MZdq7wZFnMleit20s7Qm9YyysvAo8pPekfxbYdGj9drVi2mYVrFIWNU4p8JjfWd7&#10;fmXFxK99IAkTelYW16LWi9MjeCXN6tR1lZvnNydN5tHwJKJIFOsCU8xthEOkRJS61nm+buwIOnaB&#10;zMMOc2Gn059Z2nLWsW/Cczd3EiVcl0TJSaRbZy4vKCMgF66dQB+Xd+cG4kq3zHQn5pVQHg5NRRQJ&#10;G3sYYE/SspiyiBGxWhYzpBCK2kzalJddSthql2KDqmRyw4HBktbmL6LGZ8KgL+LGYgijrErLSGkg&#10;FO6qRHKzSr6a26LMScbWlFI4r5HqID2YShRsHpySgqoZ59P1lWV5v/MJoiB0pbLx7DKn7AAqhlgR&#10;bu2OTo7E3+/odHN1SQvSdy8lwBrLYXnkS4Vgjmpd8mUWP9zPIC+67WtLa+QAc+3rfsaiIaiVdFCG&#10;55IrQQ2s8JQj8SMmAhcZYSl7ZgTWt7Zz98iMsH9KOEYSEs6axmW0yrZ9fnC97Aco5XzGb431FtKx&#10;p7a7l7IpQGmgCMECJFtMkuAMGSOIa3OaN8gfo+NjwDqAmwAUlQcle6NZwXa2Ek2PxQO1A6XoDX85&#10;X8VHstJpvGl8buzogkhQnNpHjxYls2UuZAKxRysZ3R6u4C6MB0W1szPTkFkiCuqZUsrPNjXJHizh&#10;6soS3WipazRfDFSurwUJQhvIZECgYd91YGwUfujvbvu7UXtthZuamvefMoAMFvR0mEGK2ny10fdO&#10;9pZXlwc1YQ/NSEVDq/jWebngo13drny1HaJEpgBOTtlFeBBBd9o7bBtVVm6qpCiGQjqGMHwHBm1L&#10;65fInKJZ1d6hHs1wRjvAfk8Jp1MWgbSo9jRxsyUa4secaAmofo7fWAcZm1vetkiTHbHC2EduBfg3&#10;JBjjJORLPVn6aqZwEiPMxOxuo0jZrlBxD8hGok56tE8RSd85VbFX81AyRBQKU0dkOyu5D8pbjSSB&#10;PtTYUu0rQuGJiohYQgAJ9ZZ0l63O7r6VKBuVDL4lnxM5ATxZtupUZQnjTRed9swdGn6KbmgsEF17&#10;SWpjxl1DlhkjGRpCYz84P3P+4ISRiXmjsjsIzGJ/tgOP40qHBcvSsJUdGaAyGFG1VHL5VeNVLliK&#10;/Ujx0pHu6DPE2i85hQ5+vF4CunfxAvZr25UCnMNviNFoV9vAIJ8JfGiai9SZDgejTE51YTvc8uDx&#10;yf5j1RD5ui48s4jDhxERnJpmbBmfNKfH7G6IkVedFhnzSXq7XjxebVhl0OZtZM1MwOg42qJ15fCm&#10;Spc8mGiI/0FVDdH7b3df5r4jSxzztkh9AP92UCxCAvFhvGxDYTajwRmDbseTwybXdHDEzk9PR1za&#10;c+5s5/5iZTLdEPZ7NjKoO92T+PYGyi2yWdRVo9sQz0ZA9cFJ88GkiN1HCZ8KZkv0/PLMUplDYd2C&#10;2m1uodJW1Gcw0JAUzx4pVn3TOWZkEyPnJyVgY21nxxNk2nb3OJi7+xSyUZwIwTo89RDLjFRG+Dtk&#10;slBnclhg+kiMUVSJCqZJ52A+EUoLX7yhURG4OuuSXZeLIBxkWh+MQJIqtrTJG0Vjec5AT1/b9tny&#10;rTV/l3FfBpkHOg76j1v6W2+/dPPpq08bb4v763HLH/+vnxs87d/p2G/tl3+ebbfvNk+3PTZ1eXdu&#10;//69ew8e3iP1/Gc++rH3PfMMLoSp0g9+6EMP7t9zvp778Adff+uNzA+dNr//2efQZPcpwh1Ivu3r&#10;wwsXL4FCLfnK6roJ3MyrUQ4xOlD0TadVKyASmlW5WYpB+hrgH9J9avKD/fm5R/vHBzIS1CCHk1CC&#10;Z82VQU5gI4daE6+8VDVieE1yFqqmFmvtcDM6ZxJIgdMJRZ4TWLwvFo1I63JMndnCanJXKo/zbMFD&#10;/ZfjIvLqPCSSIN8rWWE6RmOTnP0pN6EhmuiSTY4vageTrLmqyG+HsByxEWchbK5StEA/mjfisbAg&#10;GxqbGBe7RG91OMyrwY2RrfJRtAgPHjzIUL9sMARMYh88URgBRCtQezFJaPS34w2bvBBDL8chKnyI&#10;Oq6qdAvVvdHQYItCv8ZHbRkdm+gbGDaxFf3h5JbQEL04+GimMiLeAnQVCT20hm9KOLRhc5VtW1J2&#10;BMpotTa3sTOTWxOW90/MV0r/vEhu2mIDF8/PmF95+eVvvPPumx6fBAYoS09WWefqcDXHnSkuBjli&#10;oqh1iM8IWk4sK7cj3Ai/iFkJGcVoVSZeElaJY+cRBXIarOkjGbyzNirGDNG2mNSLbsnaiqfWevWx&#10;88WIUwRsqTLRlSSWdJjXQwmKSgP9F8FrZWlFgFCLiw3mRMxph9+wshn31YxABvylmxP0p6V5dGwK&#10;mbokxVtXllYJOgDxM1vnviFpZhQmSXLXjllxIBauV2BBvqvhEbsg3RMOt3sjka4mFj1MXfYyemFS&#10;1Bs+bYwhk2QGYYI9HAbekD3BO5A9kfgKbw+tHVM1hMSu7G+JnCVG+mmIzQ4PDGvEKhjciPCh8mmw&#10;uPGSMmNoZyf7EezossaeK80Kzy0O66dN5OigvulMRa0+t1dZPaWywTcEekmzKqtAtbGJjrRbGroY&#10;K4ur6iqYtzaK1240ox0UlzQWhQ0Kn7UThkYG+D2b/InD+S6BRkY1q3E/zmGL/uJ4SWpZv/ZmJCek&#10;ggyR1ZRGxjwd7XKPOVtdXpLuuA8cL8/R7jUPHhc7zy9ONnhv6WtqoEV1ZV/Hwbbpc99qm9fQRgK9&#10;dZOhgWHUzZ730MioJ+O2ypUW3FAbEU2wHcTiiaflDRqWSbB42d7WcS2qQMS91tZ1Hyr8hhyZsBw9&#10;KvyP0D31wRE/2sNMSgEX7nk4/bqNJ82CEflfnTwvIifRVIGJRoqcDGE1PdzKHpOwLhsJeFwa6DaI&#10;7y7kROSoNLLllzaw9iJMwmlJcpls8IB4vIOXY1Dtdkvs+PmdynthYQWFHxQHhCo6vpQFxsqsNlmF&#10;ItMHcBUm10larylmu0VAuIwE6G/tb+xulKVUshksT9f42tomyFIJaE4iqvmd3ebvhC1R2uuMjY/0&#10;6eeODEeXBJmfpy2xIZbfcpSjg/mFeTtRFWSZ1CfqkRjShzIRHqftjWPnkrBVAP8YKsEaG+kq7kdn&#10;jz8Hyw1yFmY90hXUU/Ih4OJ0K47FQftL0uZ0VCMy2lr2VI3WJgHIV6S5tbtbTMpjXNlSEY/CYgXu&#10;TH0FyPcbqHnavggMEW9qkNYtjYwBMOrpiL8AgJV4XiVVwyQMNMjvW5WYBNFOi8Ou8xjdxJ7ecI3T&#10;K98tObWM6XmTSDulI9pEhNCZs6t8Ui6dwQOyMmSSkgVE8hcf7rAEfolp2xX1hOwRjzUyRrLbTHNn&#10;qEKgtCaeQldvNxQtFh2dSUzhldDHxdnliDrt7dX8ozOHz7qXwto12ZZ83Z47OWNeuivc05GoAf8a&#10;yUyTvcXtl715nPSRB0Ho0Rl8bjMTZvNoDQer1jV215bGpDAUql+JNBkwqt560+LiqqpS4oj+G2nv&#10;MsY1WwbQDWghUMnZM8Gm7RX4sAHHgEwaTJLwLRMw2yx6WpxFmBHZwnDLFdJ9bLonVogxu3PjXrh4&#10;sWaHw2NJlCt9ovA0S2YoPhv0KdhF4pF7rKvrIXXllJG5ngaSSlYcinOT43I5vYXkHzHFQd0+Xpxd&#10;TXcVqA5GODwynyc4Z3YkUTCSOg2qqhQRxhgWrwZqf+/09KQujbC4uPAAlh8dpFByQH1N/1+u/jNY&#10;1zS9CjS3997b4236rKwsJ0EZSSUDiJYQUgtFN4jo4YcI+EEQBBEQqAcCaHoaETQzLU0MQhKC6lbT&#10;SCWETJVUNk1lZqU7meecPN7ss7333sy1nq+Y6ZlEUVRlntz7+973eW6z7rXWTeJqRO3Lp4fnaaxw&#10;12qGNbQfogf3GXPSo6C8BUYKNKi/T2McL+3CSSzYc5nXFN8gPqDlLKK0xyKVk1qNPU/tdQcNMzdm&#10;GvQsg43VOHvNtc2jrX1XBx6+f6/lqPnBwwdf+cof/9gP/MhIy9D8tdmqtupjE6aaqm0lcefe6VOn&#10;Dp9kpPXw0UMfeJjwcHxMPn7vu9/9zGc+o6zpauu6c+/uLFXL/MI3v/21ixcvWfoho1SgHYfpN3/z&#10;305PTaHegLpVfxjTvhqaPl4tdsfI4LB8rLJak/OS10IGB7ArGrT33kJAk/omImgiIZUWPYBWwQPR&#10;dvr6kn55R6JaCL/F3BN+XB03kuxxUSQ1Ov+FthjiKevBlER1dYYXrjLAyAOlnoHRiV1QAm1H1A/x&#10;TWXonR3NqpE88pIEwmcMpbHCoYsXh+MZ47ZCBig7K8I7KKLm4OAVkoPnIHQQ/agS2jo7bU/xxwQE&#10;1XBvX//pU6cLydGujf2ZqRnVmPhWhPjF8qhQVYoXE7sDn72oZyrcFVCLDUBRMa5o+IUGVZqVVRHx&#10;Qcf9giK3Eoo5lC0vzHNtDf9Ggt3fl15NhDK68Wtgx/S9qQ9TOaQ9K4t/gpAnQcfGrux0IK6VYhao&#10;ai5fPK8VjdgRKtxgCGnnjRfWqkC05of5Q4JNCifj7wyOim0Rb6W02X7z0NAgZqSHrzvt61OdV7EB&#10;UkKE95dIl3V/NiA0pqlWKYZEYQ1ExJoH+1a3C0QZMVVWQXhltXVRevT1Bu363Pd90hJDnyZtotGe&#10;TSTNLeu7OIXCgdWQNvDSptnot6cF1e0tzC6tLa03N7ZpGhIpCCa20cN7EyTAYxkzIYQezEzPGTRw&#10;C6eowATVmETWFPYxp2seswBbjmLWJHg52to4tKmtcdqF7fwVxWRR5Ja9QpoS58vIQAGh7QZ+hBfJ&#10;KdQeP4XjUWUBUXzpdKjOQGd7y+a2oi1m+vn5USmbrkIHEfhOpLe+3h4ZNEKmZmSX5PJs96pjZN/t&#10;/UnjxWsiWZ8bm4pBaPBCHaawy9WLOzswkrKbMjcqix/2D1Dasj2Fu1JXz0DfkEtN+RWv/GATYSf6&#10;RsGAAfhlA40Ta7od6WtPt09pA70P4wXLcrpd40LdPOIkFYbzFNjVSpST2t11ZwJB1aOOjD7y4b19&#10;pYbVR3kI6YYKIFtz1IHh1KpB9/82VM9LizyzeZ7TZXNEYw8JXrXHJf+vUuqZeGUIRQ5Fr5Nprfsd&#10;oWR8rQJWJ7+wSrEnJO4koa1o2lI0Z31LNlBnby8jF1ATTEp0sRdLNJBUfEiNptfXZ0FLDKkyBvJJ&#10;jQRNB5Tj0dEkNzdKHuby3qzXn0XbrkhT3JRKh591ljENiIspGkp2DTtR8FD8/rW1pULhS9qPDihg&#10;a1YSTz2eD6QaF7cyWsLV8zaPDspypKyp9qy6cLBaWjZtr15cNqamPo08vC0T55XNDXAe+C+77S0V&#10;1L2c1DRXOwmH84uLnqbfo5MCYhRoLlK+gBJoHIyZbGrP6F5lciiH+xhtDYpvbCEwfEyw/RuFvoOd&#10;CZqqwe715AV6oNTKypImQVmfFBZODHJVUqYU6z0Q4Do8ZUM3Mm6iLcTaV1H/udguhbjmZcmm/oSb&#10;HaPWeLcW92nuVvxda2v7+vr9zAxqi/27uxNWWUxhYi2BWlI6q2bNNymGNC/ohMrDjSieQXFMiFMm&#10;W43Cl0/XF+2u1ZSkcjCHjKUKvwtVUWsU+pEfxcVNvUpQrNVJuEarEy5idJdj67JncVkBEStv0y13&#10;3tq6wgOsmOS7O34jhG9oYESEza5LlXoRPLV3dfUPDPmjiHaoy56vb5Cnl7/KoUASaoC6mZDvLcwu&#10;R3jBgCbsw7AHsnnlmAXxHmNmsbhDUZJaxjelvdBTBd8onPsa5VOGdxFVVQuG0pLcpYArvErtjc1+&#10;cVt0hbVb3o0yEMsibKpQbDSwTnqE2z6RRscx0yNSDmFPltmoPIpkzI0h9u5x+c5ue/sbGs1k3STh&#10;FICZ3iwuuPWuj/gZ+uY+Cfla5NKCSDE05rdldOXXpmeMtCt1cUw6AvZneYUTGMqgYvOAr9B2vBrC&#10;ntnvaOtE3nJRNXHj42MGzei12UEaebhc3+znIdMI5o6Zbi09qoGLwnMn7n2wJRx07O2yiaDGUMS/&#10;g7MkXhEbxuMxkppQgjRF1mKrIOMzHuwjfUu0Y+V/OttK6LbOrrOnxrtpDZoN72AEsmNq3jjjRilR&#10;rbVOGKoGB+wurS6algBuYQTCmU3E4j+fp1Qk8abIGpktfPp4GlSRiEMHM0arjTmA4U64bkbz2tvM&#10;/KN4TuS2byQ7JstUonCfTBI8nM7GrrrVk96TrsMWq+79WcPamoaxpuPd47f/+LuPHj25c+fu+bHx&#10;73vhM60bzVw4djtxfKsOag+32navvvzUyczRwsy8RzcxNbk4N6c+O3Xm7PlzsUu8efeu9/72u+99&#10;69vffvU7r/mN195799q1D//33/rSzRs3Hk88GhkeoWyxYTzzJYrAjEyz3ikaHbtBQqCvYlbnuNqn&#10;rCFwN0X3Lo+Qvqe+fn5hjkDBq/Z9oH2mlcI9KNgvCrobAMWKxqykyy2sOULDtm+PtDz2h3aNpOA2&#10;CczU1NY0UdHRctoFWK9VIBJUhAxcMjW+ekvmz2JM/0p67Er1fVCkU2GsxTS4Soimt83QIM09kKBo&#10;5stii7ClMgdOfRDyTqQFCqDt7fuPJwzBVDx9fV3ui+MBVMtiodq60eHhcxcuiEXyhRENbliYjuUT&#10;C8l+TLq1bO4J2SjHCXtHnQBpg2hUV0ncDonnJj5EHt3YSERP1BqqSbOVUf71LF8QXrTuUpgv+PD+&#10;A48/20ayetHvqWxeznBD4SvCCmZW14JiAHTIbFxkRkdO412gLzOvdsvcPjMeJoJlpxoXhEyQUeZu&#10;XL8+PzfPIlAMPKjGI+RuYWZl4J6hQKnoIuuKh0MrKd7hysrKwtwM0MFETivkn0nl6XozCclmS6O6&#10;1c3Vm/fvPp6eEIRmFxdC6M0mM2NeYJ79K/E8isDXmt/eztrPvHB1m3NpTQopGV3p4V3y5JyefBgC&#10;+9ZuR0snvQWr8ZnJlRob0DHLjfNUd5oXSZKF3v4Re+P9HcVQGgHDma01Q6i6/Gdq7iBzxi7ZbBBX&#10;TpAVXLyBLFQERFj2jrN4Pvse8hMq1XzsCFW1ZWEdhFbrVGjIPM/2XQARRH7MsCmDodqKc57DlAW7&#10;tTlqxdakgGQxDEs4i00HhLKeMZigtinxC1imyWVPYKTPmnUGyd6E0Kaclz2L3IUbGV2SrG2VatR8&#10;zoGSMT+qaEoZO2f6E9s+xBFbSfIKUdGWVpfa2Xcfxc5QAWcJQigMEDH5qNRxoqs/R6A30Nu9sbkK&#10;4fdYVCcx91b5NVsuXqK484IXIqlX83XrVNk4cr0mauZfNR5IBrbiWhai7PnVDYJ9kNiawFa5kKpA&#10;dspWBocK4drr3bM4hbyv4JpSEfzMmtpDnbwewwtR0/j7ItfS4orTLTkhDPjuTih+W9kyV4P66Tt7&#10;je6XtAcZIQgBeCBXBhSR2oovvFQaEgN66/eMtfKpnB7JHiyNMFCkshFbwXvKKCQ0A6W8VdSIpvJc&#10;UJOsc4x+OUN5q6KgvFs7YnhYTSUxCP1wIxkWoGJI4pCEFVfM8yJctsFscT2WPVFjiNE1VK78wAx8&#10;VWngXxepu8eQOkt0dRkAV4eEV15E6DskqJaamB3AaKWX5lrZnM2qvw6OmGt6HaKFm5o5UFSZVVyH&#10;5Gf3SNcfUsAeo7hIZZVIIWDFz/zYy4JwSkGWdnOaL5rrrSwstmOlItE12YihLPhK2qnArVEACBkS&#10;ccr/LOo6UgzJs16TqJ1UEbtpSruwvJMd2d+0t+v8xJ1kZRwjzsPbvPCY5LOgz/5xTjTZN5nhQlXA&#10;w6wD3lJLaG2FV2/c44pPXPbdpaTDf1Atg9acVQCG/zS2KKtlg/+XdxQCpjuiOvKDySY8UlzVrBGP&#10;m52J/74CaXFptWjbE0L9SxarsExRr0SrVJQSkXwlAcH/Milj8GoMawduIdKF+uycgFsmJp8EgVZh&#10;KeJir1FvkZ3WP6Ahe0vzfWfvOOQHUVQbp3iKJRdbp7VNdadpfqijGVBaENdVG4JO/ARGT4+YYJpH&#10;S3tKX5EBrcjbrG9Sve3hkAtcQgcQV9GM9uXQ6YIQD0hk0wqWftiFdW5FnjJj2NdROsk6nhiOaMNq&#10;ahZXFmMt0tDUQfnXbBMVat2hjRqZ/6JHxzq0DW/HK4gR/UlYH967hGf1dlHGIMKn7qONhe+4NaqZ&#10;rHqPzSFkLjCPXX8BU0yvsiK0LCeO6ij7602zs8jte67pznaGC3EBXt2kHZqZmTkmVtIqx5eqNlxz&#10;X0L9Gg46imBWMikllIxcP2bm5jyhtJ1lrS4JnViT4LJ3hN4SVmqEL+zN2YPzEoqjUFBmjyO7BowV&#10;ORpW9/T3ISya2/YO6JRqW7vaeECzEJeV+7p5Dw7H1wIXSrLwNKJDE2MaBcyyiFWxp3X3Fsznmz1w&#10;l1dy91QTcHKdDvFCsizxaF/LrRxR5aEqR52Yom8vzohZTFPvXstUWVK1Rr0UymZh4yHMUTK55CUQ&#10;WV9UWimfZ3xo9HjxcPb6VHN3U1VPcLWjppONphhznqpDLxt95dXvyClDXYMfH3vxYGV/vmZRjDiu&#10;PV6uWe2+2vPxsx+bvjN5amTstddfHx3q++mf+ilPTPExMTG5MD+fuQpF7d7+hzeu/+EffvXr3/jG&#10;k0cTb7z55quvvvYnf/wnO+tbjNJiBsfHkXoFlAQjqoFaMYct9DwAavh/2SIg1DlzeWCtYkJjiOa1&#10;9Tev3wyHZ2uLtc7y0jzCM6FUgNKQ0op+xeCyrdnMge3R1ONJMx3/uudkLNPa1eEmiXrh2+HaNtbT&#10;0IiiWyoCgZsvFOZGafNiLZlWlnVr3lu8bwoH2scOfyf7M5PxAwBHRfxfeMXhBGemJhoUmlkhqcs1&#10;GYLbv9cQ8ffjKQAH/kE3YVeqsyZUbzM98c36GQ/A+V6YW9BmpvNMoiR/CXUjKF9+WQYvwlpl3ix+&#10;atSREkAqxlfxeKYNKbpsl2dtfSWiqHjjZjM9Zp0+xPbtFz/2EuOhD2/ctMjedaBcTmOOcxW/1S3X&#10;SugBuxYXcWc5diIynsA3NDJuc5LVO+L5mVNjYmkhcodVpD4Ltz5a1fUnT6YWZudi+ew8C6pMT001&#10;w8VUVoUEkVF9GIa+wr7+M51m4bf4kCx4/M54pAZxPNLPA2qUOnQw7kWK1+rjhdXVmJBkZ0FkF+nP&#10;fMAy0qn4bvqltZ968Wk7XS0vKfRw7UG2o87OT2c+VZx7urv7/LDFeYYXhKj4mHwEjPOTKHE/fVA9&#10;ZVBQMGmy8pHlwWFDx2WwMwO7XLN4TVEalkWUWXNXbxee1XzwWFCtbj7cZ7NqpwbXQRvKV7lTeeTB&#10;ORYql4AHRNqm0fuHOeTtaJU595mSHLvSoaEoLjOkFLx4wUvAcWQM5OabFmQn2iWMXiC5VCGJxHia&#10;4tHS98JlNMRFQS8bxuLIk6XXRBI7EQg7H2E5e3V10JqwdMs0LaMrQSHuykXhW2xzWAqruHibBUBe&#10;mJ81uIvFeZnogLVSwagaQngKPjHQz0Ulew48EyubkY/kTAcYz887E8hS1lTMzNLTK6PDoFOY2jYx&#10;Oz29uUH+jIIGpFjPImBdoidTj/DR3D/UPzo+2i2+wuoMA2QLr02V2Bw0OwByHYlowAGPBjTLaM/p&#10;1bW4lrbCgHc8NLMJL7Es8WDcswUbUEC6ZOz+XbJioReVvyJAus/FyGgm3BVKIhWHSQfYQ5se5HVv&#10;124AbgWqyMAkcmqoD4eKsCJLzWgjPWZYw1ZIIWyFtRYq2+EhEZQfonaHNsAO45BtJ1I4FrGUiWdB&#10;PUYpL5juUoLHQzfHPRKcYwV6ew9UI2zDLBrbAW1amoRyV43dFS+AYKjZABkliFtXi6xpUa8Vmak7&#10;inOrehQm0SgCot2WdckOBWPYLJCMNUoSTfylVCe8toSJMlcGQx7Qefk7BnEKmDLXjgloIFSrbmxw&#10;qScwF0Db/Ngg3FXZ8aBZm5tbVN75eLD5pK54osd5MCtVszTNMKLQSQvPIfb15NBIcvVxaU4LTlua&#10;BQxV2VIavsbx4uICoDEcnRgm1VPMq2X8SCz0FMbZopKJq+PL52p+ZsFHSpVjNN/ZiR3BUCNC401L&#10;z2PSBJ2yCVr0EclifbWyoc72uYQPO1Bcagij/ADHQgnQJWv3AjSG+pN5qKOe7cyI57xwi18u1DO3&#10;Zjfa20KTld4y/0s7pexubgRBQQIAqUKNIOCfKJr9oCSYlOthu/s5KqcM4rBBa46BsrFVCp6sGcvC&#10;A72twbYqOaXswbHNUvakO22KIx8Ka0gmAlx1dLe6MiJwVjO24DxldOAORqWRGZWXbRVQk6bE+dxY&#10;DhPA38I7FjEAtRXrq1isxY3UeC6eik51iINB/cP1jM9I0nDKerEDqTTiDz126Uqz96HmxHUOcn+4&#10;x/VXj6Cn4bqgsGvrbLWj0WnRKeVoBm6Nsr7J/m4MFT1J5nDM7VsB7s6p3+UD+H4wPv89JBC4gkAX&#10;G+0jBNZeEaLDCYyla8afWRaYWbhj7dgVnKnLA48GjFRR41K43YpbNFWapYXF+enpKTI4eDffA6RM&#10;CVel6B6Dhy1ljgVjUSqEuxleS1gZUaSFrBWjkuCym9vAGi+6LaWyQNa8ztU5pnEN/lF3R6eN4e6v&#10;HekiEqzbSzczTfIJ0CtcZ+ihZNlYXxkaHhHzXWtJSDHNyKmr3Y68bJACqYbwUMyxOcpnrHOQpSLB&#10;Du1Fq64S6/zJpo7Oe3cfys3Re87OWie+tLRAD8y/fnlxUf2hqZJZ3DUpcn15dWRwpLW66WBqx/Bk&#10;pwsJROSqqh2sH7g41Hfc8/j2I6KKO7fu1B3Vnus413/cN7k7dWJuX1u1Vbcz17R4buD0rddvDPR2&#10;feLlj+sSnc8nU9PiAEhMQAtBIfaNdaNDI8MDJux2mhA5KAM61EYESZGKm7EHt8npCWGXy+nRIazc&#10;HD2S/HgpNUDdFEyph7I5O8vfYpjf3+dvsqSALdnNYXJ9+eLF4nGYnm9+flZ7bHKtLsZlV3f29w/o&#10;bQVX7ZHjIOGaVMC26e6L6JMqJfIvCTH6MDgCce7OjlkdRIYyRghSgrhQcPHsojs+mp+dlgWke8Mi&#10;yFZckAMyFupV7M+z51vgyb8Y+ECnVIvc4BzPzM/dfziBweXknx4f16i6a6i3ooqwQxrsZC3MzS/O&#10;05QUuikkzw+Pt3HZ25mpXgbe4emWMyhq4qA4k67YysaKrxwatTQXMc3hKnvaoBJyWphINALhpFXV&#10;inCK0f6+/smZKb9LmauwZjoIXACmoIcVD72Yp/paUQMenwCiVIJotZcvXrn2wbXJqZlnn36uv6+X&#10;DMsHc5KNjCQLSCEw3KgzjtaNtGjlDccsEVocU4MyA8tqO2LLwv+u3ksEC3IF0RPnV1ezXqtk49Cy&#10;cQkU8aYrZUvb3rpJCo7B2kr4QpmO1XBS0xR6QfJUBESF6x/3AEfoUy88lYVgoai6MonaIZKmzha7&#10;+4hfUbiwhSYeTHS0+i9Gn7EQz0LoiNOyvkx4NQ+sMEuDJxQfo1LihvlfihsuiUraYoxsE11DrAdE&#10;JKkClSU6Su7W7U3FH4dPbCOYtH/IfWgcGxuzAULvY4+Fx92EaW5w2cZLNauDQy6ITj66Yy04Am9W&#10;RuqDvEI97kFkUH67Dst78X2KjFlkY+PULmgqAQU76dloLDVH5j+tRiGxgTWP2NrAldIOWiufIc3J&#10;kbtUZhzZYonm75t6ONq+VcACXqX4HHS6yGc5ApZEFHpF3LdSRFD6ZEVc5uMxxvVe4/qBGRDNhq0+&#10;O6oltU5cVKpVyW283FRAKkITcF2yPj8tQ3EJTrPeZL9Cr3ZQ5vakPUdZKRNcdQ56fmY0h5DnVGQF&#10;3ck0TRFmjtBgCUSbOJxxf8HBM0NPLYUaYJ/SyezUTDR/ZRmIfySTGcG4ogZhoKYskmEfSCBZFE9a&#10;asfRWy6bFbPHhf7djV9eXYPqpkxJud+lFs94umwyrpCNFA3g1+KrE+zQyam483ksmg0v3I/0dZQW&#10;khO7H62Yqok6DH4GBPK14oKm5MXWinSjTcGjfIHTqg6DNSo6shQ7WUkuDKeGuWtjrSGaOJtGrzOG&#10;QZJoQIIwX1GYm7zIrBnc2iHjVEATFXsSflCWUdh3BO9dZFUYFww/flXlZDJ9uLe5ug6FJfBy8NXc&#10;Qddsz1td079HN2xthsdX9OXFHTo0KQ+/syMLjv0Pf8OxzL2o9/Ha1fuisHInjiGotHWZvWo5IFjF&#10;EBXRvnl1bSPPs1hp+ndXl2JWb8pvjXSUG9k+RyCDIhKvcBW5iWexHDtBXnI6TTo8/GDluGLarsBF&#10;R0wIpYp4DIYKhkJ67IgYX6pIQuQPI5sYaFdjFWJAK4svIH18910Ex5gZd+gZaYaOPbt4truGGQKA&#10;ndzTeMivrW6xZo/oFGjrZ9kHmD2RR45NMXM2WQ4Bw2nN/5cxSrQ4PGX5b89ZNcVBeGFRATc9ueDz&#10;YAuxWAr6ky08omVtT29PXFDpuNs4M/AVi610vADjJRv6rUororS9/cER5pShzPptOF6mzE4pexqQ&#10;OeJHT/+QnylluhEa5QzgCtc7BU6WFp401mCvQ3+3fcfDqoOYk6cfLhSrQuFyR/1GGctX0I76aZ5y&#10;Wv9sSKq0q6lQfAahtfzhDNhcVXffe1fIq7+zNC9Fk/+mY0kFYxDmXyNIdAWCxFhbzFSI8f5AH0cJ&#10;YzYBtgjJQ47ICpxQS/fA8pDu7TUHORWMp+/RulkWdMjWiqfN9Q2xwTeM9diBSVO4pYW3UoUJotoO&#10;F6Xs4XCKSPeQZZsaW9k8YbvPzM0I9lhGakQRkvlfQEpJkndBKRPBdrl89oKEIRKtZTJZXVAlDBGp&#10;JLTg1hbjkkJoQUHeAWuDjR1ob8p38XkgyeFWZpZP6bWq4VwBYikfsEIr6wyKf1hsFLPmwv7S47VV&#10;03LEuFrNvsOZ2WIWehSn10J9U4AK0VoOkUFgDqJZvF7W11d+4if+/M/+7M9+7KWPnTpz+ty5cy++&#10;9DHtq5hjs4iehzOoR9nb223Xi/NAP3Tm9NiV05c691o7T9rnj5eqddD11RsNW/sDR8+NPT1/fx6h&#10;8PW33oTQXBm6tH8Pc+1grzVz56rG6pU2UPFR02oze+0VJvs2Cm3vynW+b5CuKgYLDOC0b+HZeKcO&#10;hXZFBWlAXESK4ptTKNrFAMh9iTOWl+pZpXNKLg5tqsZ2sVVetQ6af932L588IA7qxcYmYr2r99yz&#10;z5y/fFnoV/pgMoe41dgyMzP7eGJS++Eie+xCvaFNeu39HbNdwQsO8tTVpxBXHj54yIRZqNM2lCKz&#10;Yk517G2HBN/UjMEfEEcnvH8wNTXFhZvGIsLHrS300JCJi3iopIDc6iy4OswkUCqK6rFMC2VYzcBD&#10;U+ZV5iFN1GneoysF6vZhXOheY4cu6+IOp6anAZrGevlRzPmZk6dGLKy0MvOWhcMulDizPjfPNrv1&#10;DHmSLsO/zCJlovRIADUGiFXpLtRTvH5UGt4pbs1TTz39znvv3bt7V+Lo7GyDbTlgVpG7HUKYkqIo&#10;U1O7hjWo0jg8Hujpo2JeWVqeX1w4exaN4jTeZ/GESvrj/0BQoVNbW1pa29yKkU0z+ObYahHc9LBl&#10;6tVBrYmTQfyOLBKsAIo68BJ/YyTikJw/d8bYkgt3S/Z7e9H8DBvbmlqyNWrXQl0cBEaHWTKSVF5U&#10;ttKTTBjf76j9is2zS7q2XvvSsxeLfwpZhvk6PUp2JJfJWnbL2h+PyKClnHg8qQmNf00GRMrawMLh&#10;Z+j2A0VlzFZw4gzLIkwutsjxSjU1QywwEIQYRSThx4SmLTnIqcpB088ME4MMZZGAAGS15EB3z8jY&#10;KBZbrBnx27qtq4gyC0lLvSgUhmQWfzgz56hyfZq4nGs1VBNNjfQNgQuJGuL2lhYqrpURjUjqGVOq&#10;SsBv4LhVRd7q6sL8cvaNuY10XqhtsBFzF/9b8YXezs2YQMhSLH2ABfNHx/EkjfOfrBnhbrS18aRN&#10;CtFlxsgslR5IPGcisc/AIqrPQrJSlkURV4/bp8EqPU25HOGdF8uiap7hIRfC5zRkIq//nqquoSnQ&#10;bnEb8mDNiOUmjwIzb4scB7CafL9vgNjR3RFct7GOPYTQtraxFI1zIPfCBMSD7G5XPfgftFYV55oQ&#10;+6xzaGsZGOiTKZWJspiG3uENshd/eCKvlUiX6uo/fPfu1OO5GfOQqYWZCWu7UHb3VhfWbSKRNcOB&#10;6un05O2S2VhY9+tQW+JgAF9sZm9WNqVWV1u73k+HFQAoTn5F9yN+oUEQRuRaVUpeSJU+2hDcqTJo&#10;C3BQF3t2cVF76Wv6dZnjFgs9+cB39K978fMLC+gDKrNMRnL2yh56eB4LifDdQoR1KjSpyyEDAIBV&#10;o6p8dp5ZMZd+kaFG5HtSS/omgWZjeXNgsL8xEnBT+wOFoNCWDQGxVbMolnXUgV7e/d+2NW6vKFWL&#10;H4I7WfHjjCo89iKpCyurkKOYzhrJNgsYvF7AiZPrdWsuRb0wQn2dTZ5kqfd9RGNc7oWww8yU4goQ&#10;Mb4Ep1LxOdWaQFD2FuW5htqnH5anxV4luqcEMYo9WMpW3FwhV+mZYk5DoNAUK51643iv3CH13YuA&#10;d72YD9QoKTwh5m1pi6stzuYifsyMl6KSNjcal6wxzSFGVoZwKgeK8SHfn1bXa2VpLe2vLy7UtsA7&#10;3GJj8VgzqW/oHmLskx0hIkQwtUrLiXYaMeNRPNViIlO2ZaRoz6qk8CgEVRcVHdBy+UQlx6yxYZWp&#10;OOyKM1n6o0igvMJ12643A80GCcs2GjSDrpHhUdxKMhrHyWstPQMknSgn+Ip/OXtZfK8wzeMel7Hq&#10;zt7y0hLWjp5bfPDetYs9/HupJaznKrZT7ou4JDkYlOMaZh7CF6mU4yH2HnJPDM9bRdU/OKTY0b9m&#10;Tmqc12JpJ2NzjVKLslP9JIJ3dHYVmjYQ4DCEjzTW1exLHDtnXr0ibLq8CADgED/Bk6Q1QZKRtLKM&#10;tbWDzsP970I/aGi01CB2pXwqGtlTBAuH6QW4zZgCogYsjAzcZwYY+/npS7UzXFQyxo2j3pY1vnaf&#10;u4nboKPssMosTYHrCBVJQQDRyIetC9/yu0Qqj1spbeQiQagXvUfYvH/HDN310sjKTJ6sWgecvzi3&#10;oFj0d1RMCHOqWXMVkzB8AZaBkednBZKntaewj4Qve7NJv9PM6K1ijJqli2HIhWmvJE1CSmzlhlFW&#10;epTNTHWyb/WmHZuFP6L+N4HxRQR9Hennf+CHf/QHPv/DP/RDn/3Tn/vJn/yvXnjhuc9/9rOf/NQn&#10;z5w63dvb+fD+vXid19c7QoIrqLulvunGt66t3Fw8bK+q7210fLdrdtc6tz7+/Et3Xr3JAfsPv/rV&#10;gZ7e0e7Bni0ux7WrreuJ/Gb8Y00tY63bdzbeeesdOIML4vUJBUnn+zvudT5aETxF61EcwsPwiC1F&#10;Ln8WG2Wq4EZEsJ5ZAQDcDCTViVuZwJEFaQHCIf1LHoI/UWwDajwivlqA0sePHy4uLcfWjQClBEZn&#10;bXF55dHjCa+ys7srgBOD0tpqTcjM/Az0zE+TWAeHh1Wxs/Pz0BCpjF+Ex4y5EXWIwqWU9VmARIYs&#10;aaZoY762KlZcunjxx//Mn/nu2++gj8ptauBSuxVwCR0jXxmYbbFkA+zUiw5rjY/s/MKd+3dX1tZF&#10;ufGx4fGxUbdVKmTIiUPe29Fz4fxFDf7Ek0kHpAjo0rfH0Z2PTGgnZfKVp5U6cXZx7bd+54/e/fDO&#10;O+/ffOPtD969dtNPnpldePf9m3fvPbp15+Gjicn+wQFXKWItr5l1WZl9yGmeKwzrtTdetybRyfz0&#10;pz5tedXg4KAyOk5VmhNSB8rEMsb123XFchxchIqUovz+vTunxsYunLskl5jPezZio3cE6lBQAG75&#10;uxVzDIchgmiMWLEvSy/t/IyXQqxIMmahQ/W8IIyCLXzRXiueWRCOthYqEXFOYLx3/747yzFaTgDM&#10;Zf8E3cfJgRwSgiwkINSfsuCU/CAteo5aYqb18bQ1Lz9/CRbhj8b9q6lp+2CXeqNIT5Du94eHxmiG&#10;5ubmp6cWUnUQbx+F7GJ6HNXhseY4m6LTLmTYW0DiOhY5sdXjbyD8xO44YwWcM06zWY7EdTatMxc3&#10;BXlL69nTpxVyavA4qpzst3d1hrzCoR7xvDHy28CEJ5mhOPfFuuaISaPmHpvHl9VMBq3h19/AN9si&#10;sixj1cbyBA6fPWBB1mFZcOPmL84uqy78HVPaKB5QFXOI9FIGzdnkIae6pCErJOTl67iKapdSCocs&#10;FWVMHY9fWwtqWXYpqaMgzvVIl0w3FEOqxrqOrqzQ9T358wet1oaGWmo3d/FHjlO0HXQhw6WEtEzz&#10;CJAZ/46isSHaXS+autgyF5NqEEtRuWSylv1g6kSvSdEGUCbBEa97Ott6BrglKDqrBmzzO1TaxtpG&#10;QEHZLgYrUZyGxKlVsMSlCmWtob292QmJ+KCxCfuKr29vf0/kltbdRtvhSsQjRfUafVwAIU//6P/5&#10;y/+v3/7t3/7vy18///M/f/fOvXNnzn3pS1/6pV/6pWeeeea1b7++ZSC8unZ+9Pxv/tvfnJ6ctn08&#10;2lEwRhmdREcQGWYCsVZRTsFRwwHKXmkKg7JiJYZksfYFXUgOYYxnlLm46JGidYqewePqAQw9YSmD&#10;QzJGV/ylSFKqOMyytf8LElOvLmx3xyHHcjOinreU/R9xJUQCO0Lp8zfTKYYSEGacvJgVT2AVD4rQ&#10;M3D9ES6/T6ZLBQwV8h6r+pj20Ylr7HypCgExU2mQ6vbe2jIXvD3/BOqGkVvKwVTHGr7Cfg9fVtta&#10;POQjY4qjY3GB8ZrkNcQBNHSb9CLCi5+2rbh7uF7ZNE/TSoobLlWWtUuZ0n+cQSMEyII+IaXTbuhs&#10;O8p4tJIqKjQcCmhvW7QFFTjwYW7FCNTK+SMYYUSgjIeiJde+x9CAE6xvrRfVYK3Or1iapMDxQcX6&#10;iGAOsDLalZ9MwqIhqFjtldS7vbG9DLrYKeSo6hN1p4Ip7ii1VabVxAp9g/3dvd1+qSJJM5bnHzp5&#10;rl76zATieACVzWhVw7SadsG1tjAdjK1rbT1ahaAP1EFpUHeT9YkhQ8P9HLGENnBCfPmzQcGIKQ6p&#10;yg80I/i1k2DW0+YP97Oe7HHjDGadT9eihot1riBJ4KY77dKVni4bPs0D/KVxUL4ygC0rixRy1O4Q&#10;WBxuKAu5d1yFSl/nJUXFJ2c4pWUZk+FsXGC8ymyZy8bLTPORgJ2knZ0NmTRbhaqqH009ApB44NGA&#10;oD9urgPrjTuE592NbdEbeGwnuNmQQ9Lf26Pvc1PCCuBBtjKvVLQMQPGq0BWwRGyjQJ+fXwxGio8a&#10;dW+8PPFq5cusO1cyOpChIpXtjuFclNal4KNuV6tXliaksKw0A+XMNyT4bGwVc6itGL0Vd1u/zsdT&#10;lTp2/ilHVWFQuRuQuD7Odg5Jsf1vaLbRkdjOR9o/tkIGR3Rmdi7K0JrqRXKZDE3CX3Q42auIgWxi&#10;2Czq/WQwV0W8NSzzgopQPUrHeOt6EQh8+6bMCz021/IKSPbjXomlgMrFYKP4JRWjBgk1YxCoFaav&#10;UUN+IUCRnKXOOXnjtVdESZCYFOvuuyxCX2dP97lzZ89fOIeh5BLOzEz5HX7p+fNn/JkPrn+krh1u&#10;Hz5dM3qAUMAPtChUpk5mT18527fTZUzx1rvv2HU2zPdjr+u1//xK+9VO0ECE2B3HWwO8/rYnb0+C&#10;wUJcOxTni7qusamzvUvBF1uJUMyVhiJGpmi2VPqTEdSEjk+DmHKwWEnHBVpfGtXEwREvRl82eo7m&#10;cFEAsUWxziCi0XlALO/r7RQH7ty+LcjTwQDT4SXQF//55MmkxswfoxDPXoYa6zdWHHtuRHML87F1&#10;03htbE5OTBW5RXxp/dL4EPNrsz4+YrIThU/+5Moi3hqe5cXzZ02iPvenvt/d+earr7A3ISHNsUt8&#10;8tAqezXzH2KCqUUcCrOX+Yir8537D/2pp566KPxfOHdeUyRWhzmTmrgGYOwwTExO3L13zziHqk/o&#10;zPwMCbKMB3WdxVk9eyHB5Y8mZv7p//g//Z9zmeXLI6PjX/nKV/7Fv/gXspus+/5731V1H+5ZPRDK&#10;gvwvw4ghylDC6scTUxn8e0M9vZ96+WWWfCrm/Ba4m4yW0ijNScw2ilVzd1cvPYq5iALgmWee8+oN&#10;TkmCg/wyMUArPzicm5uZWZjzoSkAcGmLCVRj1t5Uo21oWTN0cuCde1hGgNmyeiCAQEqMk6GRIdWX&#10;d5fBVHcfYoBnNTMzXfQbGVrKZ87SwsoCcoasYV6qQkBCibvxgS13rQoqd1wbljUcBgtXzg6H01iw&#10;KWDF4qrWAYXikaikCMWxcMGeTEw9fjSl4I2hUNmpkL3dWOpat/BOETNVlfYstSnS9Rwx/2hoJGv1&#10;eFS0vnncpFtbfbEMJihUyALKoERA9485NfUN9EBoeBz09/d6aprs3Ap6HPN8sMRuHNs9hcW1FWGi&#10;7PRJ61cWOB0bvaWODBZt3g1HRHrmJJlZCqKDRI7YYToTf+zIdoB/ARcqRmvCsQmrZFIEv4YjSoQT&#10;WaijM5Po6DSsgoZg4m76752xs6nz4azVAr20wrchv8ZhuuRGw3vcHQqXvv4uFGzRdvz0WAZATZZZ&#10;xbqgrQMPBRVdPx2PcCcVBFLokoWQB+jCZo0p+omZmolnagVFzL6tNvzteLvsiwcK+tRJWYWiDY5B&#10;txrRoXSlJdSnnr1MC6LgkK6a3WpyBmWgb2JYpnfQqxefZOBcrEosIFEFQZUc+cb65UVkRFVsadmT&#10;irLmIqBLU5OoZEkoZaFCU9T9t7/27/6v5a+vfe1r1q/81m/91t/8m39Tjfi3/tbf+sIXviCV3rh1&#10;83D38C/8xF/o5fnU1/fVP/pqbWOEhHFxC0IdmyuZ3oGN3iATxsyaFcQR6YR74c3sZnF71quexFOt&#10;qjqs4aZmGGWslanUt3bC/A/dgn1mUTuDk48PzSTB7xTR0dPxTNH7lr1bihV/xZXL7mmchGxnliBr&#10;tZtutTG0k50heEMjW8LStVeHKRxNW3pcWPTszBJIm6d8ZYQaJW+CcSxqTZOBFZvr5i/NZVG4b8Ej&#10;LhaYPf1diXExXcwuQZksTukB1A9op9xSF00njWrLtgDrzN12F1M3lJVWEf0V1qNiiA9fMC04nNyj&#10;SwlcE7Gl2Uw6iiNU3dbYFqiJ2/l1uxnFpcY2HdKH4ggc1+uCVFA8uKNlHfdR6S+Dkvnui4B1LYcT&#10;oOFtaiBw0TAYDAO0Fc3Zb97avDAxmw4w+gC3IB+J9F8zagzngkPZTLXcTAset9epsGMtsbVqn/1u&#10;rNZKpdXd343Gs7yyArwfGBom5R4fHcU6r0TzOPvECCBjQTxrJ7a7tye7kNKOHa5YsoJ+1GAj/Ql1&#10;c0dX5+BAL069ABh1kRyqYGVXHjMuHka7ArhPUnwHq1D6XKu+/j4/obK6HSDncWUir22KCDdQq7Dm&#10;lyJyFPr/vgGICFbEHwEDxWNNidgw0DsATYSsKQpjeKEq2lzLkqeKpUcQ1uAu4p7kWtkbSd3oJmZ+&#10;yoFyf0PBCa1UQVvSjvyYbrGGppJrRJYEgx0qRvIr68gMO+trm9FI7R+jhY2MDEfBmUUDVM6W73m2&#10;mrpNIcDi3hyv4xNbwv0cGKJ9vmPDg0sL83nxLvxBnDg4KAFH3RsZGkl/HWjKx6i+frBvGCYunQWG&#10;NKbAWc3nrWePbB23VxNHc4Cbg93RbVxY4S1pnh0zS4OUx6ATn8teI4Q6qKGOtH+gP7bMuSNJIJbu&#10;zC8tOhfuJvxVawd0dZ36enoILxSdZcUttnqNkahHLV5aBCcwRjy0CyZPRRsLPc+muHepNQMtl17I&#10;V1PFp0yxSqqQ5pWApTGOvWxxdUmDlo1fQNoyqYhXlSW2CtKoQEOF8PbF/I9u3vzg5k33xchfME+7&#10;5GygtzY3nxk77RS5KefOnVnfWMEb8e2+/o1vwYzd7pef/vjwUe/+5v56F6UXqKdqtWG9frTxas/V&#10;nbW9M6dPv/HWmwO9/fffftC93tF1vnu3nvkRxc1J9ZWGzdmN+2/c863TLQatUCSFSRxLpnS2u1Er&#10;FDfgEO3iAJWTFvf5SqEA5+ZCepC1eJU/GJFRtiDGGS0SWP8Kv1ibJ8uEJIdT4GwGMqFAt5HETk3N&#10;Oht+oPuC9hd4Qt+e4RgAvqalXUFWAzmYnp8NYb1FemJwttXV08eDzhHlugKyckJiJl2XKXMpTSIG&#10;93tAcd29vYqz8+fOC9rfeuXbfJVlz9BFg45mWpoysQCk0WsWC2thSh6cX1m6ZaTb3Dg+Or6yuj48&#10;OMRNsKxXEPw5zmSxk//0UvRn0Q4IWLHNTINXxpl6s0gC1R5E3mEglw7wf/i//dL/OZf9u3/37158&#10;8UV0/0996lOVBHfh3JlC82DDvk/rICk6hIPD4yrdd97/wInEH7108cyzzz5H5aKHPHf6jIO6vLAY&#10;Iv5xca7DWWbA3JAlriKGN7u2svTss88X/uURXpb8rvLQjUHNuJXxAU7fQyQXolEeoMAb6Unxr4nQ&#10;k23N+qbsVszRpa1YoabLzT6eNk/eBi/wtkOBhuCnxp7CvCxzRFx5GDynuaqVTZEnW2oALh56WcEk&#10;vFswAbCMD5TfbpiaWdyLz1wxCvELDGtdJ7uh12KVzo6qR8npz5kNLi2tMII3goxSjwV5itFUxsGT&#10;Y2AhZ57I0KPDpzxAOxOBSEqN9ZVlhdrw0EhFRhS+P2CGWjNbvcX3WD0pOxRgzoKbT+Rr4lP0c4zu&#10;qjayP21DeZNJ9IliTvbFUDHc0EWFehkgp9jBFzOOwKRFhgZxIbltYB7pAsmuAedD58eisHaXaCJQ&#10;hqsDRPToVBvF4SV3LF1G0U+MnBoWAnw24xuAR5NW2nKPri4YJ1oep0sttVwCBlVvDQ4NggM5ZUAV&#10;Ks74FDM0DV65+ibjUQOj9rbYOyA8ttsnlidtNuT/RcODnx6PHrM8cgd5K9Qkwk/JMjQy/o6b2xWH&#10;HXcGSoE4W2htiPZpIVQVMpx0oCzo6+suG37F2ywm93mN6pWdnkess7KTfatoVD2ZXA/+Ng6fw9SE&#10;DBouZeEdtlnwmsIt4Snj7NgH+95h4VOqZvVCVXNHQ1tPO1ztr/zln799+/arr776xS9+8bFxxcOH&#10;n//85+/du/fBjWu97b0/93M/9xu/8RuQxbt378q1SF+OOfaE1+E8QENVRTK/UogZVUq4UDrDUfOP&#10;giQVDAhrUAR32njWx/czJl67eaplxSLWjqiRhbiYTQ0Rx8Fv4sKl3zrIxguvJtayMT3Bz3QLyKKR&#10;fIG7h+CNAKXFTlw97NGpiSX/ocEBuU2qgDylTG9udGYUCH39hr8Ylh26q6Ca8cJkcbKuKS0LrO3C&#10;Kgh0DBfSq1JoqoC7+rVMwTbsoMKth6PIucKEapDAVoYL08vu0UiSUV1z7YsGrTGBoa56FfkSZc2I&#10;vLXNdbZzWR0m6ISbKOqVzR8SYZjo8kGmmVyRiZaUVlW+TjQbRWvs0QGJFXY0e8Eq6XwpjQ73tL/+&#10;MSKe7+NAefOaVANfJzkvI9o6eS4rLjkjxKvw5BhRwYNNF9jAKiU1q0KSFGx9lfiNcqt+oLdnenau&#10;JrZoIUgBGFSQQZCLbpu/lXkfR9KIMK2uUdfGamAt7h3HNTjyuh09mPrPG9WZeLPoJZod9zt5AyCU&#10;pQjmMmmcsm0v9od1Tc66EipLazJziTQ84GucraKu871299j5u3VqYuSkEHNb272FuHhubxa7n+WY&#10;2O/Gnyyri5hgA88UK9kXHzOUskkPzz0p1uLr0P5MAPJmxdRgJ1EZ7+Qh7W0ZETSPjI1RjPoMnnbx&#10;jk17ZKbhhOh+Ff9RlmTVKcA2DiZWJBHOHUeMeoTwgfnQ1qkzzBgEhdicW5lp/YaP6uco4ZQE7MVc&#10;DaNxCbYUZEfa8XBefTRmRjvbKF+K7xDvyvg7Qof27uLQuRbWR9nbnTFfuvx0L8lE+8d+tRiLZuf2&#10;KNCD0ZEaNNTh/ACcCr80vmObu2tLi8sajaW5ZWe1CLjZxVuWvS9aupq8eAJLiDPVtfgPCbs1UDqe&#10;NXgCOk+rMmNVSPqQJWnFgtipNyJH8hgY6tM0eZgTE9PhyOBdFH/j0JmNwIyw0k6EFKuoKEZgkbbv&#10;ZOiTBk8lkNZLgx2Bc4QUofeFEyxTsSNIrxKAQ6udubjBjs+Z/RCCs7yufHTwssBtlYvnvE5YltTo&#10;xLut0KYpSBjXkXMFRZuaunP3ljpyenrm7r3HM9OTp4fHTzWOtO20zlYtIB06+WvVG9PN8+e6T99+&#10;564Y8fbb76I1n+obf67+mdbh1oUTI2Afr6btmc76lrr3fvfdgaGB+NkZx2fHiU/IiTrYRDYuev5l&#10;S8H3/qr4zWbdcOxrnUeT9+JBSMbRUbpZVJNkCskzCicgCtttE4xUYsdSnHDV2dra29ObVcUJiXsI&#10;fyKZWwC4URNHE68vza6RLMtlcQWNU+J7FH6+6jJWJy7S4ZF9M7pVfzBT+zIDRJMw96gwzxKRLG5d&#10;WXkyNXHtww8fPn5g2Njb3ZXVu8W9vMIA0ktGvZc/vxNXn9pazR23bPrlH/9zP25i8NnPfQ6EIWHF&#10;zkWYsK1EoiK2OLEVdt2wMYYGyOlKY5jR9xaNBUjOYFOjJpOmAt/v7+v6U598+eqF01Oz8//1z/6c&#10;XPaNb3zjh3/4h//yX/7L//Af/kN4x61bt9z4uqasQoreFwewqtp+v8H+gXsPHuAa+a+fQj84e8b7&#10;UDDQtVABQUb8//IaOmCQbigR40bzfWbadXW3bt66dMnS7PMunYmToCL1OpMqSHdv2TY7jMCMm763&#10;lCmSlJAmsyeR9N7UEkesIrjxECAvABFvRAHjpYhvWR7dbImr8qbNA8kCbu1Wd9iH9hjH1FnqPzww&#10;5HHphFAfr2g2LJaj8dCZuq/GkIesP/xGlUzt933ihZjUWrTV2CSQq0CVp909DmhirjwqxMfqdmm5&#10;i+9fL7Ml6TOreySntPbIzo5uc5NhPOd2P99YRxjVFznlDp9XUdS7daOjXq6x0pA5ydi43YN+hcfa&#10;0tXbTbY2OjgM5kPZRU9UuwQjDwWhykA53B1FT0OtksKh9jNp9BS/cH51ogeUPhI4bwS252gG//M8&#10;y/0nE6NjreWfp77EkcrauROxPnr7wslOEZkuzPg6QyVPHjOsVXgq9sK71BkKkMSWSPdrPT7/UwDN&#10;qomDAz/ctLRMQoNsBVNWN3g4YXE1IFM6xSYDYR4fhMUVkXY9Pmlbf08fXDHYYWwhY9+T66HVy1wP&#10;hnSI/K264X6ststas4zDVNJG0nsLy4u+Zkzg5KN1ffhBd1cQUwdU7HTmNrbWHz+Z6evptE0cXGR8&#10;Iz2rurysxflgVXaUef0dPMPKFC9i/p0Yg6VttcU1rubZTsGYNLx7LX5Tc2cXCUVgOcHaz4n9wc7+&#10;U5ee/dEf/dFf/dVfNdlRTPyjf/SP/uk//acffPDBv/7X/9rZffmll0dHR//Nv/k3p06dOnPmzFtv&#10;vmVrrSYv8FPxvwXgzS8tZYUu1yLkttL+akmDojdD/tz2jf2jXTBzCDp+7/4hoUmENYzmlc8BZWNY&#10;UJlIul3x4avOTjOFuFipgvd/UkJc27LFR3sgp+6CXaWWGGsfHqq6CnssajPHJrYBrc0+lSvqVGi7&#10;VKCxyz4C01Jt7zOQ6uruQgpzby2W4AUU6xO03U7++DCpapLk8EWyrkopYI7QApf2rrVV6eoZ+7XH&#10;rQM4IrXAEdOXlC3M0bwXu/iKyEmVApYWWz12niDFtrjavBUdJXYkYfcX9m+xRy2rLUID0MEgJvd3&#10;dyvpRAQJEscIZAISg4Bl7hOH8ZiWKwQrjDG9cRkIRvUOyl5ZWQb/ee95HfFRIpXokoLAmmdPnxUQ&#10;zaHS1jm9atPCYJl8YBpVUH/sFnh2ppyFDdYVDhMDJGWinyzBpItXX9fWuAscqoVRjW/MMMj8A4SQ&#10;a9ivw39nx605f/a8gxpjocQZZbMQxuLN3DbQFuo+QMScyWMvlMFgQE5d9D2sXIWw6mPaLNPGoqBX&#10;fwBb64ZHhhGYzSz4Oa2tLUcIebA7v7zgAChWpLqKCC+UklquT03ENFENlGY4d0FFDMXn9MHr2QCh&#10;ppZ3geK1DCJ5slAI1o6NjspSIo8IoM/U07v/gOqQ7XK2M6b3KBiVWseQGjmps2icFen1oSuoIZXU&#10;2AuRNKhm6Nti2iWJsEVc85g8nLPjp2Vo0JJtbM7nICi1t0ehGb6aOs+KIEUlfG57izL3+q3r5Oox&#10;/Y5HVfroji6LBHfn51flcj1J9qCIG+vxRLVJVUFg+uxHFqPyKuBdeSQAiRaQiKpacEAAU2tvMc3z&#10;tyxfYDW4TS8Cis8BGxoegvdn4hbvwbjXe0cmj2gHHrhOieCCu1BIvhEBRlsok8QiPc4gdt7sgxiU&#10;lesra3PzC5ADOonYuaeMrLlw8bIppxQY1D+e31WSjTjt7EekFhPEuHM45EK01CAqgkMWF2FP64YJ&#10;nolLn5BbqB9F1BFDlHjPBliSD0JH8aLdQ12EAovfnHsBtyX+9azmFmcdwM21VTDnt7/1yo0bH4qj&#10;DvkPfuGHlCmjw4OG5u9fu0aOPdoyeLpqdHp3/qgtVKWqxqqVnrXx/pHXv/yqxAG290h/9qf+0tb1&#10;jbHh0UdHyrLc4qZzrV1XuhbfnVtbWgO3x5cH/7AYxALAkCDDiSdqrVSIFT9pNQTwx/vC/Csey1HS&#10;xnIhzxaOkhSUpV07jjcpYPSI9eSAB6JQaBWa5qCkiKDZoVLKJ9r3bZFHZIjXKcSxqWmVm90mSCJS&#10;OLcJBSC2DM2QpxoForlD2FllNyDvdH2Xx24GVTY6klpWBrxHNAA6LuuJV9eWGIuqGezfAkmo9QAX&#10;CsLiYqu/3Um0CAuvTks8Ozs/NT0FgPiLP/VTn//CD/zab/wazndZj6k6IgjbGRsec3dMMNTJon5Z&#10;T0xvYiMDfnmYjklkIUKgXAceooATK/p7Bv39+w8et3T2VXLZ2ZHBGzc/+rVf//Vf/MVfvHjxIkvz&#10;//gfv3xqZDQgrqOl+mxto+PRj3z7tdegZufPn7t65SoJugoh+x3iNyzxNvIz8sqXlpbkHkkkU7iW&#10;9tXVJZXIuTNnxsbH1F5BrsuYSIjmMODyPJqcVmhBMtJTyR3MIEPCzMi6CLOAXHESLMzA3E2Hdm1z&#10;TQMQskcNj1WU6FjWiyLpLkznXBsFX0ZKx0vLy5C427fvtHW2UwFqvDMIQkUDbDWoarx0PMMtsofC&#10;SgNaH8K/wKJ0zU+HJ14gAs1Xxb9yaXHexqE7d+75kumtwvSgEXGmW0MDjwis+E04gxCOtra+wQFe&#10;8Vri3oFeomN5lIc7Voqbc3p8THGTecfQiARpLOKyEQ8KuZkJ152YxLjSJIpwTWlemeJgCdxtLcED&#10;nBH7izf3NrR70XAq12yAQFGHqRp4tbIR0vmZmh9MTj02HCmwap6faUu8HsqEAtQrvGeVbdR5at9m&#10;wp0sXqw3O4h5vjoPyKf5gNNYnZxV2PXs9DLRL78T7ubRbwLDihd/FgyozpDRBMqgCakO4zEbmJIg&#10;lGVKZrVSZpYkZp3iHtZXCLTFvDr/TZ4ri55Cz3f5/UYoiarFf3esNcDOml8VC24vpCa1hc8DZcyy&#10;rSJhA561dcWnw5hbIx65YI5W7dLKokctVWd1XhZucJ1tPjU6lu1n8RfLauBII+MfGwab2qAIi2Oh&#10;OTfHRHprdwMr9uD0+fO+chp7Qodlw0JbOoDPERv6ACtz63/lL/8V2OHXv/k1xPa/+3f/7i//8i//&#10;1b/6V1966SVX65tf/+Yv/MIvGD3//b//9909T/irX/nq9MxMBm3a4VIjTk/M6c7hQNkf7xQZpkJD&#10;27warrbZdhzOftl/mbU3bUQ2POWj/obmOtwcILq6BZfAEmUjBY6gzjiG3kKc51BmF9lAExnBzq5y&#10;uaKakqeVqvEPl1Pjs3/swfT0dIJ8VHkKPsB28PL6xs7WTmPuSupCnPAyZTwCcB2KCXEAjJODySfz&#10;2QnJMbuseshbDkyO0ObY7bV0tNnP5vr6FbRValyM1ew9OzpeWFyKAjfGyfyuw5t1MwsTr/its6eC&#10;ixbGob+0/sYQIR2R6x4f8WiX3oKv078VszGqXP/K6IgajoNS6g6Qg9IR18I/zU6aDdBIwgHuegqp&#10;IoeP4i/O/0c71oturplDA/uxOUWfSPpiAoWKEOv7UACOTxTECsoisowRUzz8cwVM4qws4tnZpoH2&#10;LnwGvxfm4LA6h9lfF7wnLoxuprphcHgwlvUNCFVVQXq5Ikdhh4tMchEE1Ml0W0UxJWNliYYTjjFS&#10;vEiLJabLfRzDprWtdawgPezdhxPjYyOZTuVMR2SkjI46nf1Wir7gfy4QmBxQuM1QJjjrjj8PEVVR&#10;xV8uBVnEgjBlV4c8y3dRzXtBmABycDEQiH2pxsHkyJ8SmnMjoILbaFhVanQzoISBg6OB4cHBOPxZ&#10;3dlAOhZjGvtaYtaj5vRYmts6e+B86zs27TbZVK5TsXVjeWF5a2ULUxClOO++bPDpHRhASvFQlNr4&#10;P+fPnHeJNIYAGOEDp3J0aKCiXuJR75LqTr10daGQEEMbiS2MHSt0eR/afFM3+WRKz+n9aJcKmBFL&#10;NrWWUb/va3A/ODrkDIrHRciRPqa/txsRaGxstIMtVM1J7JRra6aeTJNh0lqdOXPWQ/EiPekzZ05L&#10;C4o88R9GJWk6MEo2WKZ5jZDoE+qok24yBozplSsB8SvAXkZU6RcKDzpjX3ku+OmRwQtGM5cuAgt/&#10;yg46rZ9QBCYzdtIiFM/CqorFbhEqhY4NGPPTnH9yfO9rbmEWnyOSyfJXhpXF0M0nD9cosHeL0R24&#10;P+2XZ+oGOcBHh/adqCqcRDNZI7uiJka+rL9w4SIa30sf/7j4cPb8+R/8wg+6ICpVAmi4l/Lowsj5&#10;5tmmjf31/e7QEwH1651bNe01E9+agHFcffopFfSlCxf2Hu5c7r706OQJDwd/rGGwqfW5jpql6unb&#10;U7bMFcfghIaKDlIfm0FAeTjfU+kmasSqNakq7ag5m3ioKITb8VJRz0Uk76lkw1B8CcNfdHplq7Xl&#10;JahHcKlUzbUZVuYIxR4/o9uN1ZzVtjaXbnVtWVe2tLpmYhK01grQxpag5rt7bV5PlsVnv5NPIbWJ&#10;jlevXHZ56RlT22fnOBLOEdru7NwctxBAgMPjXgOedLBFbB48PpT9nIGQVIRep9r4WxvWN9R77vz5&#10;kfGx//B/fElGm52dEhJdRt5GH3v2ReHK+oBizR3yek1WG2SfSBgGfs4+AVmbY+R/h6WM5e8D25Z+&#10;eMK26e1rN3/qp39GLvvo+jUTM311sXzN8F4u+53f+Z3LF87HoZ3jmI9zdGQrDi2zPtzbv3DxokrR&#10;feSWGvwPoONh5t8nJGh3wJR4ThrRmAl+Gax3nzl9KvStIqR3wDQkfd39vj3rBiKhiFbwOIOqqq2O&#10;m+n9wxm1VUPBEOw8woRABuHbVaAHYQR24F+RS4LhHqW+j57LjHtnR+VXwm+VTzgzN//h9Ru37tyV&#10;73v6ejyoPOl40lpvGIyDOJLHpAY4rFnS4YGBKI4/9dIzSmlurOB36dbii/mZRYkUrRtssIXLsxPy&#10;LF5LhkpZLRqPEkMFBzQrH2MQhCDeHWeE7CTIGLQ0Y05JDqj4qwBDqSIdJS9TJPG5dZTFLuUIlbIc&#10;4QvPLMzKuL5g7B+V3owbdmP7uV9FHFqmSFnBzCGJFxRBrs6gXgIA/OgYueDmG0Zqjo7tkVn9pHTY&#10;QYcPMSL7AHW6WBSMxEKjVMU6AV7FLsZkMbOTAuNEX2dbXVZPOhyQkQIgoTvUGifwT/CBA2Gm9hdp&#10;QxFT8MSWoqBxkUOGkU2RGm5fSpOy7CtEUp5VsTRKUs8+g62NTG4MxerBlOXLZa1ICKexA8zMMuQZ&#10;7VRZs+aRs8PNdJ7eNl7EjbZaDcJuK6NtQ6VAp9l9JRIjBhwBhMK2rK8ZopcUefE+Y+QrYdTIRkj6&#10;w0PDGcOFLwJbCkxS2ftuVggXUB4YpoO+lEHZU2SagOKaFJT37vP6jvYmX7341E/91E8ZJR9XH6El&#10;/ORP/uQ777xjpvzZz37Wbdem/PiP//jP/MzP/PW//tf/5b/8l3/qT/0pWOPC4qyBsg/A1cLzF20V&#10;920BDOh/svAROBTUO8tVWvkbiykivq/sFkHgsdpdOf+6ZJN9u41Wi+4vLi5yYHQ5Ix6R48v6b/UN&#10;cMMYUn2/srrGpF69ljUgYW9xX0rTE4dYVLyONok288qyStn78ri3NiyQbcz7EquwV0PuVFHFAlpN&#10;Zv949ljs+SKdc7PLKltZ3AMsG1Fb15Q+jRQqid6AT7WsDxkQSlNRxK5MkhSsqiw1ouYBRiJ+RiNf&#10;3ohpmfMZdSaTgUKygYl640WE6rzF2ywuBDubJcWSkiC6BtPys6NezRqF9mxacnF2kPAi5QlaUl1D&#10;l4PI4QAJmBxwfE7V4tYa3M4kC0weuwzdlECvAQyiFtErBJqvYFLRkeN8dCT/FdARUTh6vWKdzUTT&#10;TvJQ4BButaqGxRF6BStthpT6L22tJsXRVPqDqOdJye0aGKojCBb1m29EoK4Z0L82rK4s8zUDD5E6&#10;2tIkgGhU3A1qSoxONHC/02A6zOMKkFqbIXKo6yz7iojc291YWY14E7oOmYsOiV0cHW6xjcoKD0MJ&#10;YEyk4m4uoDr7pQBweQYEeSlPIH8+Ucgmndi9dpBs2o+uh8mGXIsl/OHaOm6LyK+FCpKQrWjICWvg&#10;x5QgmCxLSQoc4L5mC4VuISGqWn2aEgohJhNCNKPweZRoivigrbGzt4eTGFlHQ1cjQHY2UfnBtJo7&#10;giU2Ng8PDY6NjUdhpaZpDh2FdM4D0XFlTwmTrLIOR+ByIF2YsZFRMRr0LowL+q7AqdPjQwNDsbEU&#10;FvLrm0ZHxkTT8+fO9fZ08uOAv5lLFBVIjOLQbS6cP68Szfbw8thN6z/44MNLF86yIPn0Jz5RqE4N&#10;kDqjotHR0xNPnmAbexZLGxumLCSUDr75xpK+qLo2XmFmclD/mupYVfR1xlEg+Yd+w+rhdc8nHN0y&#10;I8vVrm8YHB5yHTwWShE5T6iwzq6h0XokLmgNoJSycszMKuzqFpFB8WjNqWmDt5BAcTA7M2f8Tb7j&#10;TQky9x48dsl6u3sRWlN5cRhIoMsbCiGALV9A42wC9TkSWmkUJp4sxidvH0df4VhYEE3/6fd+9+13&#10;3r535/bo+HhoM9tbo8DqoUEVmbr/nWvXFRyXz13s2uqs3jvZ6AmFBmLSdraj/Wr7ra/feOf1t4vR&#10;3dHFCxda91qu1l+8t/ZovzFNWk1LbeNzzUcrezMfzg329QadS5WISRbWNjQk8kqmBIaA6akUn2WX&#10;YGTBYfIWhx9qccBtCn3hEV+qDMqg8nYfhjCQ42iJIDV9ZjBxNPFvR+2PlFNos6mTs1CH0xkdKq/Q&#10;WPPCpaCtMH3oSvGGkXYaZ6YYKqeDU22LYJ5+9pHE30BrHSbu5PSsCOnBgt6NO8dG7UPC92DVhOWi&#10;DdAhCPVUa9ZAhsQZO2Ium8F5TuYWFzhvWuUxMzv9ra9/04+anprxCjJGqKu7dOHixMSEnlN/m4a5&#10;yOrT0sYT1YYcKTUCXgcFGOOjhjTCYqajx2tlj0S5jAZRyWUjvV3EZn/37/8DDljvvPveX/pLf8kV&#10;fv07rw0P9xumm6xqEgYGh997/z1PkuTuM5/+vpHR0ZD9MT7RqOLak7Ux6gQgP8xjaHDQv67VuX/v&#10;obyjRT93+jwJRGSs2UlH4FinQHI95y1enEERJlHK2DiBKizD9AaqgUIKblL52Q1QRkqlmUqvnHIB&#10;o9gyNR9C/4ajHNVyLl3QJbPphsbC866rm19ceve9D7k2KzbOXzwvp8SOOiB1VI++GhKXIWwxtdDp&#10;nRXs1dvpytWIMcrf25uZW8Ac50DHa2B9LSR69bI3Oh/9xLa1yyFqN9RrAlKlu4rNrWOjw6CLENrU&#10;ebxXwE7ZtSpTg7+c/GMr/oS1uDI0M9gz38FqP+zo6fEKVUulqoPWmLMc7ycNH7vtMroBq+/uQvh8&#10;vqqcGvr+BoVkqHjwttKOm9iA4FLY4w6JYqKGX5SCurZmfnphfwddlG8nzCZ1WorI7APDxOQutqYN&#10;M3Y4qQkinWuTUWNUCAP9vXElFBlRBluZUGQw5H87/34dN0czOAFILs4Ks4IapeGN+ayiOXOxtPOF&#10;exvlQdlHFoYPM+4iW01cr7azhN1uxLnmEcqIQF9lZZ8nFsfzSIxYN1GCow3sq9h8mJ4+IEpyWBj3&#10;JycilExZrLDlmjILo78uJIv4DUXOc7K6RDN44K0Xp/0ySTmuWllfySrz2jpEe89vRYZDWbA0r6YW&#10;RYnc2+oznBJ/B3kWvuvxILVWVLectJgfL0ytwCN//r/9qwrBP/ijP7Bu5MH9+7Lv3/t7f++f/JN/&#10;Iob+yq/8CtqvjPXl//Tli89cVAAN9A+88MILX/vanwR/NeiJs2bCIDXYytpKfN7jz8cLraG7b4BH&#10;ZKh9QQm2eSe4Sc4QzWjfwGALEwQXPtR1ZXb4L7LNyvx6GFdxFE1piCCnjYhGwQLTbF2jWmjjkqXb&#10;87Ky4LuMQ0yvvBwSqQjz1d+xpEFryXZB3xK7RcXB1tjfkUSxHF3HwJL1DSpI18GLjvdQS5vRa3un&#10;A5ydQXr4fWEzkm1vM+IJt7GjJ1ROliehiage4msY0qEenwOeqlA5Au4VrZOSIyyT2yRvu63y4uge&#10;XHhn3CMrZX2kNbZRShjxYRbPWzo2t3hc2zNZr+yG3oEiHNnt1dUwqgLIBpkTi8laVRyYtRXTR8JY&#10;EaVvsMfgSY7UIXR2dMYXPQellk+v2l25BJYp9lvpT9VtwEJ4mCGsMXKsPMsOX/+fSOLDx+MyG+Fs&#10;Z90W3hkxqllhlr6sISz5iFU1VCaRjJCyxavF1kxuI9ESe6Q+YY6xd3BysLiwLPm4nM6h1iBHBq0L&#10;j0o7f1wImi2hk0rlTqliAIhIehlrScVda6u5APzS5JjfXNHYbtL8xMTIYZNoa7J5GfTP0qr4iiR3&#10;R6+QVSLA/l0QC7ti7Z+np6hPlsV/LIxxMKJic4MOaG1THNB5+3tx6Y+4aic+CnpCZGKT7p6ejd0t&#10;FalA7dmIPoRqGRfV1ttwzAtZXQicLuwf+3YtwNT272i5jWDimNzXK8YCPMQK1QDvvCj3iTdbGNRD&#10;OqV1uI0NvZvUP8XbLCavosry/IJxbaz0gKB5JvJWnPL0JPI0PGl8/FSnc9muvjweHxv3FuypGB4e&#10;dpiKLVfD5YsXJienJbMQcE6q+weop/WedUQqAqkp04fXr21lIeTxhTOnPWdbuAQrIfbK5Ytf//a3&#10;9RiKv8hUw5xJwebnbG6s0M/EwC8MuazuzahXz89tsqZhcnIu5+dgP73g5oajAlHwLHU76efo9+WC&#10;mEoeGXB5gEUHEMub4ksb+wK/0cpUuJSZfrB6DtJtzbmt1mK58ieHBsb+ti7H44rTR/ZT54Xyn8wg&#10;u7JrMlOTUFrj0lXGtR64+1r+k0tU9cNHjyQjb/Y//O//wWjiP//ef1IXSj3KcR01rYMfTvWMXdPD&#10;yurkBCPt5q1bZ8ZPf/StGxt31mrGGmohlTXVzYMtw18YW3m48sZXvyuAa5bev/bekzsTr/zKt+q6&#10;a5tOSRCBVZsuZ1z28Ft3cbSK3j/ky+IOwyI3jZ0DE9S/EKcqVeT3kMXc2TiBuL5q3bCKaxlbstuM&#10;J07B6eI551+E86pGMokWOsi2sm0vIseK/bKxjSeDjeQdSHfq0IgFs/Yp7kWwaoFC2ZAl6A21p8bP&#10;SEyWtDk0uc68h/WxbTHPcnNPnTo9Pzdz/+EjqkowOfcczGApPvbsEP7UskF/zN8RLUIfOuY4sfrO&#10;ezdIF0wYvBKKO3JDQwNl+PBAnzHhYF/f8OCwjPloYsLPUW+ZNUX7oqJQIh56AsHljN8UVdRJsUrN&#10;knFvU13h7m7OLy7/2T//E3Nzc6984+unR4f9kPc+uPE3/sbfoGuWy/75P//nhiJOoy/S1dWrvDEo&#10;cIRQjz71iU+dPXfOlsp43hly7qfAYqenpsvSrwI66HXBSWrKstqtu8hfOrIFIcnBkbaqJ7MyaOvU&#10;kycecjAjxIDsBozSI8vCnHzs4jBKbVrKikXNrTjDtIXMLkE5+w+2hFOgHjAhq33hFn5MiAdFLQJb&#10;YiuxuXPjI+zKu8oLCGJ0ihlYyleAQnViuCwc8PUewfy6ehTonpbK1K2s/dTHnoHz3753h3esw8YN&#10;2Hps7qh+qHINfuu/FVfgRqGLpSD42iFj3maSImEUS1Sp125zq9MzGZUAHb+06bxCox8TXH1tS5Bj&#10;w1OokdWko5q8IboQIaORwx9X/WBW1KyheMcoiHWqS5vmJDLS0IFy7MrVNQhjOk1zeIA4HdAiCbhG&#10;yRBn9trqu/fuSp0CaOr6eneJdo9bcmtnR7fDIYL4zKpwpigqWN0K/joWl3RYVtcagqB0EGwGHIAp&#10;hM4BZiPbztAmrskF5zJdtPQvpUxx6WKll6JWUPG/Q1+0z9syVsB76dXUmmBRHa3fGF1Lcz5SZigR&#10;PcS+vRhJAltDIJDSpB+32M/W/DFKSs1XDEmV78KrnyYkGCSHF6KKYoMiejqM1sFVWwPTqcPLWGF3&#10;c2FxRaklPeuO/Yxs1y1LqH0modObEhRXV234RZg8IvftGSBLMjJDVawyJltaXZdT8asy8s00rkmR&#10;LLn4RW9/9+1rH15zeyMsqT5+683v/qv/+V/943/8j3/zN39TKX/j9o2v/PFXYskG5mxqfPOtt155&#10;9dviTmdnK46d5y7LGtGahBDh56BnCJWy0b8LYVD5l9nEtrwacVwZ93MwUb+G1pxJMpAPg2qdGNNz&#10;s03BmxwasTYgS3IdJIcySt4aw9xWFzhiZNd7Y1OzZkbt/sKYo8Hv6izWU0S8seMpO6mdPbBNdptU&#10;XE88WKUPVMDMxT/Pe1exNdTJgyVAZGJWbIrCyvMyI1FUiJRlFZWRzXFdcYBi50lCIW5F9IpDmfGK&#10;25IUGuPDPeyZSrjXLLhNOA/9AGOj4UJs8O/IeeFrRvQDNi52ZPHswzvEtiRPRv3OoneVZVHyHbNG&#10;KDVcRtfeqbiga/StQmRrbOjCGDs4EqkNxeBz5kuGL4JCdnXUVMNt8QK9czQtfVohk6uk4V72GneW&#10;NxJLWOkumf3QLD68Br+XzNNIGl9ZRUIkHeMB6nKg1HEWM1T8yoROJbkn78bLMVBeM9wF89YYo6iG&#10;szwn3jph+B5393a5XXHOb0o4jqs87VerLOKEbC7xbCdri0cpjB1+v+MyuLlR1bkdjczD4pHu/RDB&#10;6JWzcgpp/ShuJthLpfX3g63PNiXIQNZ1dhegjW4KFE8Y1eFJW+ozY8q9/W0JIwVlJjpYg/G+Ea4D&#10;WqgCk8Gttz0KOXtoyGYOB4CNg6DvOMyvrJjo70Lhl5ZEZtEAsq94DdhPhBe3BTyHNoMZDb6Hli3G&#10;tU5UBEEOdhw09sPEVYFRlaYUZopmwpgJfg6fRML9VdzAYwa3u2Ued4Dggl2XFXZkdq2u1dDwsNA9&#10;PTfvSSrgu7o6vE1+sbkLdXWDg5TmG2FwRu3/PbqeEjxT4erYyn7wwfWNte2rFy+oDq9eufLg8SO8&#10;T7tan3/h2ccPHnG39oj8656MKy8O+xFZKli6Glc35A2OmB22HLEEB+pkF7ZdSQEwwqBC+82+SyBu&#10;7G/KjfNDTCSz1NQozqeqObZOU2Z1HDTxig1fHFkC7meGxYka1cGU2R2xKtrYqqx6qmaY6lEgMvsU&#10;AqkkTYacObpJS6Y/LB7T6oSVR7CSRqPVM1AuBqVjZ4ho0dqhcTURmZmaMkR/551311dXlT7ItQn+&#10;Ze1vbBMCPda/8OIL5D7y2tSTKVWCdq7tqHnmm49axztqehQxVr3VjnxuTD10PGWZraWGm3x59W9v&#10;/W+vG5g0XUyZqFaoG29QUK58uAC3DuUgbJSQUJxPV6xszU7ATGno73+PpZgCM/86Tl4cSCAy2aAj&#10;7DsA9tk4L8UML01suGuQnVTzdPYxlChc8PWy4ySrlrXcYdscVzEzMrsyNHQQ7KExAhXjtIvr9hXR&#10;0be2TT5+jHbhpQO0Kv7Ckr6eGVMIUO2rzczgx85rSs+eG+/qbvXoMw/PTMeNy/ChwoSLmio2cMcA&#10;EdMPm9XClUtiPQZFQ1VOjY97QUO9fVcvXbFB4KPbt5hnCezRlKkAcTWy8rdV8+G/NtS5I94jBCFS&#10;zcABdc0SjVgaqfBJ1ZtvfufmBx8oEDOHaWleXJz7H/7Hf17JZcNDPkKvga01NwqwqZmpG9dvqoOf&#10;fe7Fz3/2+yv7WhRYhuIxQ42UEBEQ2SbaA4jAnTu3/vhPvq6OMmh9+soVX8azjXbWvPToOAsmOjtF&#10;/6mpSSsssqK4KLcyL4rDaFhmeGxqnsr4y8MD17DXCqc4fIr8ZZQv7LNk0v0pFlnHi2BBu3r6hDrY&#10;lD5Ihrl+4/at23edMTC3BSWKLrHXrCm827J4JsCNznmPs2NOVULQfsxMgLa1n3zx6SfTM+QFQsyF&#10;C+cLIkWNi3a1Njwy/mRiArpRiPNdYBbHUCcqDZ82rRgeUGHB8DgkKZwVIrML844ZdEV2rMCEBWjD&#10;DEo5LKc5NAsLc6AX36FI9x3t4w0GIP6K13+6ttAYTZDjd2eTTyYd7ltIxIVIa8znsOu6kGcw0TOf&#10;baoTqYWK0kZbKdOpoM5Aofi3xU6x0OT9xdsBPRbLzens8YcYaBEj0zka0pmHdbSpwX0w76M4OYf7&#10;HKSyOCikqGeHHXuwPQO+DIKBUunk4xkbWLggeQCnzM44LEAv4XOb6w5ktv1WVyvXbAuIfKHa+MyT&#10;2CFzTDYteqVwp8vOoDR4EpGNQKtBj+OBHkFMqCZ+mWEH/ZC6AEDmqkRbG/PuuKrGRXb/sLmuKT97&#10;e1d9rbDL8pQNZZNGOQV61kFKYyUyZPlme4EzKW1bm9eXN0nWTEN1+JVx2+LCqu/Oz0JV6nmOjI6o&#10;baPOKVbbgkJPX9fK8oKtSz4M3H/87Pjlpy+7Urh1ygW6H3Mus2BRzE/zm+FJooHewbUMkXSHgHSf&#10;ZD4ahWJLGLOO1rB/slIzfbH13NvGz1qcIhfYo9vVrdY2YcPFQVFJD5Y2lozyh6KzNYuV4+JZVlOU&#10;DYJpiSVP7wUQnobgyAY5mpnWqIkznQ4TzmtXVqFjO/xOkT+MbRZgOKSm7JRLbRFeu59kFwve7E4M&#10;jNpaeMNp6ny5qEHj4FXr2kASFJpZ3rBnH0+Tp1HbhFyf5QEIIvGSwFBzzuCU3BR294R+/25o5qkS&#10;4piN+kbXJVyZvkIOoqlrtIgzxD7WjDj3Icsc7iOiuv8+bUUuxzlWmSK6OFph9tC38hwWg1nJgF+E&#10;3doEfQfVVMl3WV9bhcZGyLW7hY2QLX3uN+be8ZFkrKErKTz1rOcW4X92Xe5DIn0YrZ3nmhWIYTof&#10;KOpUMd5YsTXKroTwJUx2FLOpcU+0Hxl77e8W52JGgA50uf9ax8M9YcKR5VjkXgsCxrLDI2P+vto0&#10;hogsBYj1YnfiCh6Io4Ws2eS7lF20NbiAQGJe0XFYPDzOkQ/Yz/qkSmHhnUM0vWi3JEvqM6Kmbd+e&#10;nJr02Toi0W7x+X0P70SmjeX+dnyXlAqVjaOFF2Wr3q5lLwaRBhrOgMYsGHNNDF8NYVL5qnOqdSZG&#10;Ftm14yFv0sA66/r5UkunqC/r/KRYrUNDQ4sfhcIfT52qusG+/ootwvLisgJgfnZRkYvRp82NvcjG&#10;9sE26V6qOIc6cFdS/H5mzzSh4d6Y5+6bt2ejV/yVQO+CU6xiyw5VD81O6k6VtH33zn8S5OGRXQFO&#10;WQJDmUKQcDmWAjBLBDdscnpaWIYmKllSQ1nwtbb62uuvWTfy6U++9GM/+MWXX/7YKjXH2rLZnxc/&#10;NzMfbxoJpvgWa4qyO3H/QHCld7Qoqyxn211aXqLtMHfzyWNNH0qH0h8noV3AcTL8Kl/En+BEBYdW&#10;SWgpYnve2ijIzk4vcHvSI/hzJXYeof56zs6GaRqigl4OhuP3pmeOdznrU2pf/3TeTD/n2HIdm4tb&#10;Wp3e4sYThxHFZ8WlxRssLGgOhVnrWogcQbrCND85Nh5RFbnIDx4+xp7p7xs8Iz234rxGI4wTWXSQ&#10;VaurKzOzMy88/7wyzKt55933FzdWlCYvPv3Cm7/xnVPnTx31xfxPGdfxVGd1Z/W137tmvlvxXadp&#10;WPhwvnatuvFiS6z51dUDDXVjDXtTu0sTqTYCJ4ajnpEqtpMDDGZIIydJFPe3/F+ZmgkT2UEHMsp2&#10;q6ADikWhx+soo+YE2bIprmLGW6e/yTBK0uSn4RqFyr/X0pRuWT9M6ShSoufqqmQoBZlH7YDPzsyS&#10;KF29cE7BMTnzJFEl2U0XHcqKk9ZpJGfb3vqaeZpkITJLvvGeQyFHDPM5EwryeGF+qzbfLS3QpMdA&#10;YGvTLJgNkyvmTEUWcbQvuGd5HdCqswsdxcdlyg22iZpnF0UkC0C29rjmuS6Muzci8zJtaPQcDHvC&#10;dffJwTd6L4Q+B7u3v3O0f8iRjOFG9UlPW8fzT5196srFyxfNhVtds/6BwTNnLjx68ujtt9++eOHS&#10;c8+/8PwLLwpi5j6xVObNTNhqIMAggjajrz/uOnV19+7d//o3vnHt/WtKi8uXLuuy0NSypo9Pgs3O&#10;HkJvv7O/MD8Xcl1ja3hyqYrSGmYVh0hCCxUeSsO2oeHGhrsTo2xohzNrQMrQm4HRydGZc6cvnzuH&#10;iOPYqx6gYEXprmx1EZpkqwePJt9550Ng0/j4yKUrl6AsElBYu8UEOj8tsQz3ObhYhEvZ0k6Q3iGV&#10;PJh4VPuJl56Vq7Kl5+R4aoY0eu3D6zf9binw4aMnC3MrIjjwPD49VSeJxPQovZ3I6fKEoO2tqEkU&#10;VZpXz/3u7fvvvvLhozuT0w/npx/NP7yLt7uNc7gwv/LutY+QM0ibVVPiTg56qMkub0BHGCwQWyMT&#10;q8ZYNcQaKt4Tcn1Dq0Fk4XfGXj+b00o3EMfXotuObYNtP63NUW/txcEhrPytkF6lkOHxM8AStYW9&#10;irB2Zyl6b3V0zHNs5Esgi+FM0f7ov9UQxXI8+UHEiGohy41sMckuBH/XL/WpYoJWSISFwxL/EWnS&#10;eTVlcT0UFpmzxIE5LgQAO2c6U83qIwxP+I1vqWOrOJhIGCmIilumlCRSmPnm/jc0AcO1zoAAdZ6L&#10;CqKJULSVEQkqpwERGD/iA68msHTCUYLBzuaO2+t9+4b8AhRqCb5wMheRKNcik9BlQc3gfU9O9bYp&#10;qUtUbrV/kiU6kRtW76yHBh5vnRio4r3VIbLEMYdss5GQ01Gjd94q29jqjcAEcoPaGIDv7JlfCZSw&#10;dG2iJm9ze12tJ9kHCOlsF8OEffVNLIhpGmu0fR48WBBI32j8qnpGjlbpGSN64ens7fsOM6DaeNnv&#10;EthicozVXwpG3zszU3k6vo91iNkaTVWFyi8LMot/KaKSe9XT0VNZCeAlayoSDbPQNu6vKSLDb9sh&#10;psj6PNmlLBSW80yyQJWOiaJcR5tPa27M+iStQywMvHoT1iJeihAvzmRAfo+lR/kVtqUfaLRX6MyF&#10;kBDdfZ0nH/ITYWkhDtuAXkHPszYDyJF1EdACy81JT0KCc+bSdeH9tHaIJj42O1Bjk+CggTY7NANL&#10;S4uwN3PLpOpCwYngtBAg/ASjBdF0J8NKbIs9aRUc7SQomGPfyLWuuZVBv54QkQSUIimePntaKeBD&#10;6oIUDdF72UYliKeLDYxmWGpIoUpIDpKbUwcHNNWQwnNS+WWKpGWMD4SPml1vMVdCQI5ZN8hHPSt7&#10;iAg+s3/PW4YNZ/kvV46OTigP5z2/S81T9MjdbqzfpT1g+VuxN4p3YKX+Ki6Lsps7xcKax3zGanrm&#10;VEt2e1Ck2lhI9NDJCIahaXb6HDAnw12OibdJgeLA8VZk+MmlDSSZ4onDHHvbSMacb2VhlQWXk7G5&#10;ZrEVu9bUxeEux78n+S5TaQK13c0wCaM4jCQuczceufHDZ8tOdAyGZI/czjrWzc000MRqd9/apz/z&#10;Y3/WcbJle2igF6OREh8K5YO41J6poCOqe2dmEZVpKUV00FEWS3s4T+3Zrnmwl90nxBMrK/5FJVG0&#10;FOmlYsjgKJmfra4b6WKsNlSiOh/dsbERiCnbM8/B1NTzHx0ecnhiul5bs7S6AkF8/HjiyqXzLsrV&#10;yxfu3783PTd3/96D559/fmhweGJyEv7tZYqI0TKHuHhoj60yVoSWTjOPlrd5lcRoKWt49GGmhwp6&#10;takoIe8QOOmkPT03dmBgcHPHKiPPqa6ztyvB8ciGm2U+6mB5UXd5Zc0vcvy8IIMRf7C/q3t4YMDZ&#10;Wis/tnjSh5AnRIJjpfwEc89HPU1kQ0NWxP7FQ0fEqKwKSwvmrriOSsQsxbNeiGg9K+PrkOlIOb3U&#10;XJPubopMUJnLrUCJn6thlxx0GMcuafG773zXM3GmbP0R65ZXl7ziF198bvG782uz600XYp8Z7t1I&#10;Y8/zvVNvTy88WeCemDlVU/PU9anNj9baznfWgFPdna7axsstx8uHM7fnrNWpcNVSQRY+Ga1fmXZk&#10;Jv5f/i8lJDZySMPl/4V2dpjRf8W8PVtQC1lZHtzaXnc0Eldiy1dN5S5JxS0opq6I1Nurm+tLC4tB&#10;Zxs1z0wwssgyrrHbezOTs9jEeK6D/X2qcF10AP3aWipJp0iegh+5Gjw+jWSJpQSzsnxYtxYuZYa/&#10;RxQI3P7APrTzrWZ1C0tL+hn9xksvv7xg2d/CAjJbXXNLfEFEh7jdNOKRf+bll+dnZu7cuR+LH37g&#10;DjZ1YH3z/nE2boSIbMlhYUI7ijIuxbHrr6azVNUbyfQn/CvxOMOFsHfC6glxS44MXGux1va6PTRw&#10;wfsPH3LG6Rvoe/aZ51782EvWgi+tr/LFS97MS6w229ZYFGdZjmz1qBqvvvLtt995R9/x7NNX7ZjQ&#10;0TkbaTjjmFEPyRZd5+fmMLA137EZNxQtuzoloDJACzIEH3GGGVVKoZKC+kMfqqADLwhpaqj+wf7z&#10;F8+EWcvKoL1ZSpR/w8aS1TajK5+cmv3uOx9SwxjxX754aWx0vK93QAgq0jBGoUHFNFICiRSCYOPR&#10;CWcaNi/uxo1b1GC1H3vhabXI8trKe++xSNiUOrMQL11e09LSZhCO6mPeCl1yRXenAN/diS3rkyRb&#10;eItpVwJ6y+tb8tn0k/n/5f/+K/8/xuXvX5+efjw5tfL/+F9+xcd49923R4ZtAQlzKeNUFaLRp+pJ&#10;Mj6OHbS7xIpQNBSdHYWoPRCZtxPfw0fZPzQG7iVqZR2W3FJ02syfYFSIUGtZJMCWxQteWl0VF2Ii&#10;CA9PG1GPZCYPh59MhXpoPAdlwVUSLsDO2XMgvDqLUaMfBmbzu7yHYneXNud73vTFyyGe8E5S2ZgX&#10;JEleDJ9jP6AEz4XidJwXEGe+bKRN7CkkKqhfuvZSsakIVbSqe2/Ddwl/xFwsJqgm02EKaEbSyxnZ&#10;0CWYeTQ1zU0vcmMoRaqtnWYudcpufW2xDM36powEoHR086btuxFqPHrwiJMOurEjIswJZH4/Xj8Y&#10;wnGMAKroBrfWbD1pjcq+LDAJGlEokpmhRb8e074oBhistLWuIJqYv8Qaxtbj9Xyj2GWqGLYVP76Z&#10;UhA6KzkGSDs6VqR60y6YQ49uj5YKvqlsocO6w02hONB5OKTy2ur6QgE6DzG+rN5xVVrRQSK2KHYv&#10;Fa5hVkEqB+vXl9fj49/QuL66DHoGCmeAn52ekeOlD/GjglWECaAKdIq3iuWKaOO6GoJEe142DcY3&#10;3J9PhWPS4Z4HDtkk64u9nKdWmXyCitez7N25y6QvytwMdmvqiGsxwCp+hEJ8NOVKxuzSjPtzzLHL&#10;BlvfWWEXcCFTN6UMb2Q7dVK4FwaxsC4v1SFy9Pd0VTgWqvOkH2w2vrgR1nB/zT7fWBGk7gLCbaq5&#10;FEkOuVYbRu7PgOpA8X6jcjg1KPEHy4yCVJb2F764a74V2TrunftOweBLVtUQounA+wf69MRK9jiK&#10;M+4D1eh5sFzL5iKZ3k8GrqiqC9cihD/Dh6zwKtBOZPugbmjx7q4Bh7m5+hUD0liTDtqkgJoghiOq&#10;7ZgbhMshOuZzHsaLRyCKb3xbW8XNO/aE2YSRTXcA3Oxtiog/SDHXX6kxa38hlGwByhoS8ADMD5YW&#10;XrxazQwyK0Bz6Xy8NAKxPgldoQyIo7j2dh0wvygER/E6G0mLeDWGnVkjCexzE7MExhMIo/Q4HGMN&#10;TnHjK/VEGFwmAb6INHYcP1TpitASdK2GaDzYdqtTqzpMMhnnxf2tbNGQvyRgBYchqTpYPPzv/rv/&#10;i//kNtrb3+VhulACRbYQxbdSuSaOZL7sZ3plqqt0g0f7AAmlpDQvLvmmcciPSUrm7Pm+xd8uYiaj&#10;SSLWE7uY280NuX4GN+wiVTmlgYvxDeuoxoberjgolStsqHJoDHrjxkcsJEeHe1SWToW4Fz/I/YM7&#10;9+9/9k//6ffffy/gZgzfqZ5XVBF6UKMRiURw9GCzq0VNkHLZNsHYHWMU+GAenVcGNKm0aqVy0dFk&#10;6XVE5gBC4JBvmpm/7SCmz1HZG5dmqOR5Br8/YUUuPPYPDMF4KSZMQsFg/iQZl4cVUm59XV/foOjc&#10;2Npp4EiQZ+4P0VyYWxQvygw3/bN/7nHtbupq+POhMmVdoTorrrdB4Mhf+I75q8n2ubNnTvkionmc&#10;3v3bEVBlPbjg5HwslZHCG2+8de3GdQF+nsliZw8zER4uBiwz16bm3p9rPt1a3xFWQ31PQ8+n+qpX&#10;jxfvL46PjjiKSPNnB87NvTbVYPdnPxYKp5+ahjPN3uLs+7NIY9GsVSwFq6E+9fqZQ4odVJb/j9Q5&#10;s2aLi8quoGoAbags8TgEieJQxTsc2SOIlYiXiJqpqWYthB+MYZWISsO/KAj7tyYeTbJqGhgcSrA/&#10;pFPsOnPqDDA7MHNP9yc+9clvfOOb7777/tWnrnDFBwLvHmzNLk7zyVL06w1dTnFAzhPx/KdoWYDp&#10;MAeyOnVzF3DgqRWIrGlhdpoSjjXV9Q9vWMXkdg4ODYMNHEUOor60c44qszS7RADjXxSrA/+WiVBy&#10;vp+jlyurR2kvFGT+FuxFVA+ramcriOZh5VIHI6hY4Pn3i/VVle9r5FVZUCzIkwEK6a9/5w1efpcu&#10;XYIgnrtwfm1jVc/PP79YPOgts4o4VTWf9vpGtMlvfevV77zxOpD9heefOj2Or5lN7nQ2maMccQPs&#10;Hx0/HenN9CyjK48L9hktSm5PmE9kgH6soC7SUTtr5lva21X37ZayxFldTDra3Nvu6aYzOzM43H2s&#10;rKXJcenFVEXP0UmWCW9bFLRy4yNV9KT4/vTVy+OjY1AyG+2UDoYRhD5q5DTs2HE2k/EQrKqhSlAU&#10;gwwWF3DCl8dPnar9gS9+zv0U2A1eL5w9g/AoZ/R1d4mp6qS52fnhEWZ+bQC2zDki/nZX1cTx11Vl&#10;Zw89Nn3hNsKldUD/6l/88v+fcTly6Kc/9f1PP/009PEP//BP9o84C2ThPQRibXW17FM2Badxs5Yx&#10;m52UEVq9DW4RdKZ6kfj3RUOfxe2kzQwaIt4sxSmflLhlBkiSIKHQ6nE3QeSFEYhlyJlZZVMmyKiW&#10;qoD8TJSjAjF61IECD6zmo1yOCacCMoKjbOOg8+EodihvmcKFE7axzpBePeekxjYcTaNoJqNRSovM&#10;/CzmyRU0JSSXNMrhv8N1wMfMabQ/KXpJUxuDNfLoxaOVh/XejXUW8mTKGUJVJDIZxflTQLXO7o7s&#10;lmUyly1FBx3tjUwTYAfmo3hoOCLya8aORnXBPCxCKKq2APjhMMbA7zhOHH635+NF+3iKOQGiENri&#10;b+6QWDEn6PssKYGLVsAzT7K0UslOCTVfZ7udTnHqigsjwq8GYQ+6E/xL9q23iSHq8qCzHHR7O/F+&#10;/PrYnh/grIScKtpCx7Akhay8gsINkNKkPm/W4xfN8tT8fTPK5maFZtmh0rS8sOCQsAZQyeTHs+FB&#10;WtqCBLTyCjnY2gch+2oRdTZCLCKlcIHDmih6LlO/YhxhEhodg/8UragsFX8qpEJhCIHDn/dWnS6p&#10;IiCqKYyEwJpE/RFrTL94V7b2TaP5ox5A7m5DAcH0iubBH+7vG0jc4dNdXctJP7MqOgZ6VcBh1bHO&#10;TLsfO6zYO2caXNm7G+KURaAp96yC89NNLGt5MOEcRvgqWIQodbK0uOiJc21N/2/NbsznkA3iqsP0&#10;0pNPaQXqBq8WeD7LisiNjbwPD1d0kesrCZOVJUu79s2nmHVyxsZOwaNRhHMjNHvNzRwPGGjBwB2T&#10;tBC7fni2NcjZXEnV3Io8CFNcSzOegEvWQBlrjwlomhftPfeizekcs8MDth3qAYIIsYXNhQmm51Yh&#10;bEhVpedLkeYZ8l+14VriDvTEusiySv+mtRZo24Ym2fvs7tZIG4Zs3oiX5QPS1kg5bu7i/CIox3Px&#10;ZANSHDHlXjGGpffKzMYuvkbnCxk3pj8ATu88BXXolTHkL1wRW1JMkbfL1vTIjQnY3XSx8mBHfRLr&#10;R/igBZ4uDlau6VxkOjn7xbsgnaXaL52v47C+tbuuMYsnNl2LUrVpN/afBzJva2PrUP/g8X4kZUY5&#10;ZDqry6sK6P/6Z3/WZMAEXOD+oR/8IWCADZbW0zso0qbHglnb0elLZFkF2hD8TKxI6YoJoMcoizuz&#10;JMZwIFMRVVeW+XJpcBIiwsvzw16MZYOzzFPCczLVKSbS4Gr8okVGJ4FSYmEQVaQ6nFA9NLLZ2feu&#10;3ZicnIJ9PHX5vFZCaDWRd2YrF/yTn/rE2++8CzlzEdmgGj+X3UlJFtvZ0cNzMZy+kDpYsmHf25az&#10;a3DpFavaT+am5sMzhOPFKSz5Pl6wmKnqmoaarY1l02o1eai67D+KJ6J6ghIXv3lkeESYEtT8Uwer&#10;t7MD0CCbsGWVX6xFchP9bAdNIxQ6ByHgHuPiWhNNYdDPOj0+7hvnn3Ixj9WuKhaJJd1fUMbQxONH&#10;E3fiLPRzCHUpcBd2Xa1uuBjY399tDrYR5+3a1MX2VssHOwhkM7MrSw7/1OyiUra9o8U1QPBiLGKP&#10;9urUyuq7Sy1DrQ0DAc4tbu74eDeb5g/+6IPRMSucWy9fuvTScy9/9Mc3ADFmzWlGlYljTVQv8x/N&#10;YQEaGWs0FXDZ9sQGPMV3XPfL4CtUtoq8OX+JA4XsnBBtOx/xqN45wrs2VzKhGLFEjnMrHRS6Fv4+&#10;vsvx/nIW8x7ICiXaZLHd2Pi4PzH58IHaU1IYH42I++6du2+8c/3ZZ85cvnKptUONtaboWFiKL9j0&#10;9KTwmAsSv5wwBZ0w5cTK8iLnp+YGWp8TLl9x37NZA3agRa+hd+6Fc7/37m0VDTclago6IRm6j51y&#10;Z+dAVy//NjuNwZyO3Pp2gZlO0PG9oLgxiKzen/pt0/IrK3mPMPiPO7r7dS8GXYAjb7CU0AdxNlbo&#10;a0uKXDjEvCxmiZ+iBDd+9pyBUPbE1tY89cxTzz//Av8dk/1CpqBHiWDOH4B9qivEK0faROLVV179&#10;k699fXpm6tlnnn7+mauDfd3MpxQUG2vLlCD9vQMsY6anpp88eQLS8dakGXaTkk4gPJWqwVDp/Vyh&#10;haVlkHQ+W8aqWsUDp84SuuX1ZQaIZ8+cGRrsFdWNFObmZyU1FZR7hHonmbkXKNSIJRfOndItX7pw&#10;PnMMeWyHAZZ10toho8vAcwpSuFL4aIdZBOVUzEzPzC8u8kg+f+5CrfbRuTHy1+kzIpGv+jtjZPN4&#10;empycvLqxXNQckYkkoG+UArUFkQw7xg5jzW2d3cKQyZNmkWJlhvy089ceuaFK/g0f6kYl390+wP7&#10;nyzk+P3f/301othnsZ8XpscSYUO9N3dIyhJ3OnKaa2sR/nbMFNbW9Qd6Gmtyoy9GcKw6Qb7wVgA5&#10;q2uxb5UyQSxpkgxK457Bh9ORA++VLW3xb1SXsyvMxUVe0rVIfVL67tZeQ3OLVkN1knt0EiYKE6OE&#10;/JQU4U15cNEzpKQL3SRPPw6ZjfnDCuj4QuCqZy5hF5N82d3J9JEVWVOO1+YGFFCkVWAFJ/NeLYUr&#10;q5ykEf1o0J2YV5NANuiiZFxVv6vsvzso6ytb+nvEOYFJrvUh1IheQLjVMRKKOZUJmSUyRe9SZQrg&#10;PCnyCt14zeGPVoI/fjGo1Wmx/Rzo6yvbxvhjh23gpVXWgWAtYBlrIAGN8p9fFIOW0LnSWGeRR6Av&#10;rz3aCgcDjOJFFwVPMelJ4IDSZ8YL1csCt/0Dq0rEUEfaIAYXgdbSINkx5YKLi6kcUf6D+kJIjUtU&#10;gocypbTfJ0TTwpb7Rn9UeFTxXxWdUeBcYsPnIGEb1t/RMh+Cr4oVOZbetp8PT81d5RBg2XGUniBk&#10;csuyrbWm3vy02CJk/Yac5Kd6AooMYOHutmuTHvYEmdg8F3Ml1DFqmJWYEhsoRA0eB6K4hNoyYsc3&#10;FhoYralRHQnGDiuVr23xxsu+CUjtoZkgl4pWf8ODCrgbK0ASV7tGGrI2G/mvOBQYepIbK0IIHZRB&#10;p8dGRMMswHV7Kc4aG2Ti8JSjGkFQbt5lNx2Kx5Z0VvzOk8OwW4IKBI+EkvqvQd1CQD1Ab3CocolM&#10;8hwnnzkDNTh3bJahQXlPNFWdXfEeclpoJCJrg0qCtY6imE5zA/vZ3R0dH5ifW3ahGIkpZIWVvr7Y&#10;4AltZD0B1cKEta+8y5n3GgZMQXqYsUNlSGjS18VjXj1a+FRysIKvPOQ6p6QITlB2Uo7H2SI9mxfH&#10;oVcOS0Hs7mbFVvGwCUNn3Tq7/cW5BVMYvyYe9VjCLlWCHebrrhFY5s8Z0IM8khR15NE7s0VsyWy6&#10;YLoAgKzVIWnyYdwLxyCrjbMeZq+/t29nc9PgPi4rtY2CETQ1uvQgiRBibd73gJuCTaY/i3IgXtbR&#10;7QoCOj2vPSls/yAM6I7Og52jxw+nnSMLW69eeUprqmimhGUR5b8w8mAyKoXfuH6jb7if9txV8G+F&#10;3gCQDAnPw4zErTQ8oR4k7WYbaqgvToPdJyp0w3ozj+KjiVFKsFxSoLSJIBH/pZhL+2BK0mzujuZt&#10;Hwfdv5i6PWO7iNZ9jHv377/11rvCngpEnGB3RnOtkLp37wHGkl/HMQfpnu1ae2cs6y2lMIJM25Ze&#10;OtT9ZJW4TtVC9fxP/Zm4rW5ODlsmbxLiEU/B5ZKPKj/Lr8vC30PrDLyjojV2XaTCcGRCtwiLRjGX&#10;RVAuODxG6Pc4vH3XIls96d8VaU4C3UNXt3IoiqjtbfnYqgkFib7QVms90Njw0LNPP6PLihPTVpB+&#10;J0oPZsJQzDg9T5Z+5OeHgiTDIMg6QZDA5VIbic4vLUjfZd9Ppz4+lKHwdGoQctSOdx7dlyV4LJnG&#10;2j45NjQ4x2Vxcb4Ae1Ujw6P9Hd0f/d71lu6W5jNtxbamqvFCa31n47tffnd0bERcVOJ88uOfWf5o&#10;7nB9v2oUDkApVlM7WF9/rnHj4erUgynEvhDZc7q1ASJnDGX2qOmDR9WE2hzOWcUPJyaKyhrvgmLJ&#10;AUCXL15aoIti0SX3NhhK7JQNqHGo9E04MQSujOSOyVdt/+AA59dzZ8ZRzMReoVMWFqPu3L57+crp&#10;c+fGmUS6oE+mHrOZo/OYfDKtRfejdCxBf4tjoVOa3ZXW54ZDvwdppvHnYSlUMpZCnOjr779+89bD&#10;x4++//s/BbEmHQB36a9IUbGgT58es6Zkempubdnq+VYzt+wb4/1ZfHC5wChMsCPUVTv6c6t3spUx&#10;47E1BGH7jSDE1Rx5o8NxW8GJmeoUu7IExUhFRb8mq1/PnD+PV+A+Irna7PKZ7/sMOzlRNE8S4+hw&#10;36NTfWhkXDGcVccbCeqVV1/5yh9+RRswPjb63LNP9/d1B8IqpgkugRMOuAcJ3L1/n4gqK1iif2gu&#10;ovqqhhDxYRXZ3ZCvsxXdcDJRIUbHSZSRVmYbu1x1YP/8Sp1zMJC3kfzF1bkuW+GsCR0dGsfT4hnH&#10;ljiWT9VVvX0DfpORR6YcSbsh4/q9vkJecbHb8fANEB5PTCjQpSv7Y4hsa5994SmJw5HqarOefF8/&#10;EvzcHQgdpJ+GoLuX+Nvdlv3CbDapSa2zv+uj+EdRpcXqr44EBjcpWKnZ4sJqV/tAxbhcvd7XM/zJ&#10;T37y3//7f6+ZtAbxD3//K0dVe6Eklw/loIj50d3v6wvRGq1J3YOjKgTVB3rlYgVXxkOwMfU+FCqi&#10;igqRfIuVmAgJRpJXghXVKfwy54XYJkWmo47ayLdS/agI48tqaAUwiA1Atmz5EHoyxUdhJBTH2PBQ&#10;8/+kemOKFHCOYKFqBVDJwpqUh3rNTJUjagamRpyT1GvqcLAblxQ4hl1bgSLi54yfpS9xX7OlIMbC&#10;J1CZ9TVLCjaK7fMRvpvI6IoK9bKB6lBJDf7Z3tvO6jB01Ng+4+RlxxpZi17RyNTLxjRmWyNl+tia&#10;FUcqg3VcLjN4pRV2d2Mjki9aiWLQnCGzReyNlHi5HFmOkOiBqqXMY7gDK0ow9odFbcifn4ZnwLaw&#10;t7er8F+CmYn+qBIBaCPmKC6L9qM0RTHjrXHVVkhjmaCqqa4QE82z7HcMszsr/jTitQaO6GnqBfdW&#10;ANOhaFVlxMyeLJTjYgfnC9HDGqoITWQaSLPDJ8fQfec8+L7Blal5dlNtsPbgackF15kM88PQSSJk&#10;GbBZMQ1TSSgKTDlTFONTklXHtNyUMv7VSuUAfs54EVZonDOYM6qDvBhuFtF6ZhkhB2UVpDGeitA7&#10;hXIH92pqdZFdNT9Bx1WWFx+L1zJbnK7RsZFg/U91IevEwJImmftLCwuZr59EaIlE4QM3ayca67d2&#10;95VADjmpLXMBJXuW+/X0h18eFFblzVsLKIMimQ0MMNE4SCL9RDFpEBlY1L9uFBDdQtbh2QSPRlnP&#10;dNocu7z8Y7FP6cniDhVMwacl86ITPspYP0M/ghvClMwrjWITR+VO5wH5CIQAbhEUC/kMn8UaT/02&#10;iWUZ3gA4ke26uhwqFAUHTR8pdSkySi7MCxU0QoSpa+RSltVTIWgK7M65Gi5ojdckncT4bH1TySio&#10;l9FY8pw/jOhmXHhAP7C9VwQNjge/lZhqmfLrIfuGBpzeTTdIG5Al2kl7xWUBK6kly3VC4UrshZOz&#10;SWBIyA6aKYx05eSqqMUCTXfWfDL+qG/s7eiBigVaroPMZdCctTHF8Dy9x3+ZOKfhpTpSSgx0Q3KJ&#10;5LAe9SQnB5KWrHj84N4EG0Erv2Bd4+Pjn/70p6enp998800h9BOf+ISQghHhu1hZlDlaFlpk67rA&#10;ihvtMHvLU9OzQh80ENYRC9u9bW9fJ+ZtO7E+CSMzI2OPMd5+kjHrO7bqCkQzL1uCjF/EcY4BsS6P&#10;sDSLKGMibVIR7bknLvBOPJkEdeAzPXX1Ambnc4ZVly6WHpJ8Z8GpgJYJRSiPkb5tW8jr3qVeKT6u&#10;zbA1bbkoGzcH/yyWd4VgYxPg2lrME+I+E9nZwECfI2OcZKxUNnW5yM5VFeg0PH6Hx201SaU9ysxh&#10;HzVNfoVPOy1OuPjmt5epSZWyT6mDq+D70KUwF3MZfU3maFmvwLoF27j4ocfsAoW9puq7774jodCC&#10;d3Z2a0zDZAuphAtVZRN06BhyubmRv1Eo6FKEHXTxbSV9NPzxIZlp+Kftnd1K39XI7Zdv371VpluR&#10;IkTiVmh5ayur22tb/b39qtt79+8phFF2b371euNxXedzEUfHFudUc8/lnu27a0/uP4kiDGC+vXe8&#10;eLgzvVUD9rU5XJfUXd/8VPvq4+X5O/MKF59WRCnydnoyF6cZigkSK55HQeADjZUlXv7KouqGQOnZ&#10;5FasLUKIVzc1aV9tOuUfG6wh7oLByUub2lpvjmoN3LXrN452j4YH+4cGhgGOuP3SioTyzDNXdZja&#10;gZGRsWs3b2DD8Y2PhxFO2/VbqUoZkOHJ1kQqIFoWaDaIvVMkQPlgjqvcBCd6+OSRELcwvyzH9vcz&#10;t+lRyUSHUE3AmoaHJmNmZkYo8PMXFhfjow76kVuDmepjbXpM7TcywrkQFPc9aFA0hEpI11m8qP0p&#10;MSqZKwIgCu0IRiu0IcdIZFBXvfTix+8/eqxd/OQn7Vv5jHRMHmD+g+LjlhnrwgtiShB9m5CbKcf1&#10;69f/4Pf/4Nq1a4zoWaOzy87oNZLN8P61MVKqjzE5MeEDMygoRmwsDlo9mTR7kWTr8JF0gqfKxUKB&#10;RyDyk30N43lg6UBW0bzlEpao3Z0jQ0NXLl7AYSC6SM1ACd7Nv7Od9O3J1KSXzujb8kPUYZVM/NXD&#10;KGgCCcQaKVw9BOEAQVmjeRDNjahs7CQDMsOiv+HAWnv+4mmlJW5H4cplBbAvr+rBk4uL2IH1so0i&#10;kTckIqhgszFVyI9Dkx2pTKwi/XKxAwPs0t+teXm3bz76mZ/+Wcbl773/loLvz/3ZP/+3//bf/jt/&#10;5+/89E//tMf6+uvfcf7ij1U6Cfcwt5G1WNrWoxWcSBvtMsU9MRJOgRueh++h0koFp34hBozHn8SS&#10;7SbRrClVcIQEIt/az0qyLrNgJ0AK8VT8NEVkMZCKb0W8bRmBsvL2bLLINGneoDXbyYrQLhbzmLys&#10;vyUqSTdc7BbRP95LOA1wly2uvBo1BYrdV1ldnxFXwd78N3Z0jDM8H/CDS5fjWHwfgl/DI1EJqSwL&#10;+t7b06dkFEd8+ez/UDNFkG7QY4ENEmqTBYgqp7jqK4n2VJCRJ6t4bcVgj+khWC2l5PJqBOa4snV1&#10;Bhn0aaMJcCYgWM1r3qbNqJlsBlHY2mWIqOs0U1NtUKFlQ1EmVLtHJuMhJMYFKNJC5wmPzGNRe5mf&#10;QGGFEu0B3rThphYwRUNDHPN1jf5nVhRubY2MD5OkmWeJrQaRqiifCvzmPrC/ci+YZfrGNtd57zK1&#10;Vjbeb8WIuLCU8pAVZeq+4n+BgZd2AuYHsvWBt9Ypi83o61UlZXOo5WpAMDcnN02pL7AS4xuOeym6&#10;rkDMMGaoZ8Uo28Cb3VLaspK3jHJOatGz/CMaLOOnohpMkRQ4SvQpjSABfpgGzYSbTVnuF+5K0XCk&#10;HY3Tx/bKtgZdjveO/U9JKUsssiH70GKb4rNT3LGLM2rGP/kfCvkqDqNgTp+DPw2dbKGlWg6xQkuQ&#10;5r+EdkXwyrpi92Sdv87uLmlUEeWo/PLX/Nyi6lzTEvZ97BXQJEDN0oB2KormzfUtFwdWDd5LEVns&#10;9LbWt6CF5FAxyDg65pWYNkPtU9Yz5OQEPM0Vy+7aYrqA/8dOWTUTvjm7kNS7IRd7jUWsnxqxu69r&#10;lMPCQL+GWArwbpWhJG65UxYSU9+rgFqaFSeejEDv+pXiHp+Boz7BeFZXiQyuvmCyuLIk97FKyXqI&#10;CNXCJnf4ERadhyxPqqru6O6I+bqxQ9aKBM2kRnG02LIWx/Ss7FiYtxcrjGE8Bg+e+lnUds4zYRDy&#10;0uSlsVPDa7cwBCLuJqELE1SPLV4kJYh8HJfigZ+FHlmwFr2KF1kmZT6esBVCsJvb0T403Ds43A/M&#10;a6jm/3A0M7nY0dpr8T2az1/7a3/Na/2TP/kTtvNQw7Gxsddff/3GjRvisv8ps3rs7733nvkel/TQ&#10;HPZ32Revk35tby8uLEzNzIhuWlR3ltNKIrM8hBgDY9jbY/bmJtAg5ww3QNqIZ7Z8YmdOXPTh83WD&#10;E4bLlu2s9Ev5GR4VE6LYCdkJIU/cffCIDAuFFMNVuPQxLl24DGbJLrj9w2s375nenKX3fPwo/XIW&#10;6GWjl4wYFUC4zjtRrmQCsSetKgrD3IlWalvjqmSM/h19s5FQM4utBBw0BrHReywQaWY4IBT/f2lp&#10;ApS6xWBcH4ZrpssYM6zqWL6rBTOOcx+3cK+PBgeGwrbs63PtNbTGml6LQZvvq3zExFAgynWCmB/C&#10;ADjCu+qqF1940QNVyuREk0ty9gLn4+dlzaOKnOQPRzweQ4Jet5Khr1/re/HiBUncPFQDKTQb9chE&#10;s/NzZRXCcUs7GV9cuD3ZrOHZsF+kCa3z4ZOHNqNyM+nr63v66cvzH84cTOy0XGqvScCrru9vrDvX&#10;uHhn7qM3PwI9K/tQJJ/ceHg4sVVLYt4blboFTu1PdduTNPXdBwP9Q/oF51AmimlRxB0GoMqXkswy&#10;5wmdWj50k3U3lNm51CFdWE+66XTlsdtxFUee4PQizjK2TJpnCTEUW/if3YCPHj+BiOumzpwaw3uI&#10;wzZoionp8hJ/MT1MrSWNXW3XP/jAp1jbXPUIODt6F86z4Ft4JtHzeeExyg3OnEDkHQW4rallkKy3&#10;z6BzZen86TGFWky5swLogMoVLwXN2nzAGWYfiryo84zXLAjZB9UCxUcz3t2QoMDGTY2iilOOzYI1&#10;kUiYsFu0T6YKwR/UwlHO+XjusvdVZn2+VKP+eXJm5pXX3/jMpz/1uS/8oIuJqOeay2iOuvGZ/Vm+&#10;S3z9cu92kbUmJh999Y+/+s7b7zx19dLo8PDpU2PiklQf6rf5roa/tomwREGiNGIRZlondolC4X7s&#10;25KpDGPllPRkcCF++0AMnTxVKK9YCU6itYmVxjY7+sVoQw/2MbJwx1X5W2tb8Ap7SbVum+vbgExA&#10;LMFNX//A6fNnxfHZhbm+7gF7QzKPyObD9HOQZqmuKCZqPMzTp06/9p3XxsdPX7l8FRvHqPrSxcu1&#10;n//Tn2CpGZOXilduGK4xpNBryS+KD8/LVCvNjI0HW5ERyIgUKnEzRGaPeCz/EW9EYbLKShkgYn/F&#10;uJxF9Ob6gQ3ZdrX5TzzFq1evyuLXr9/ge+RfijtxzPni/so3TF53gf0gwyIFWazOJOyyV8kbTUcX&#10;w8cGCVItmNYoA81skS9q1tTCZe0MNFsopxiN3jHFWfEsdzCC5xZTa48kmaN4SIqNUDh1j78w6n3N&#10;XVzUKnzBvWxR0y3GwSe3LuPbBosc7PQ7Yf5cFs/EH1E2sujGi8QUFMdjERsXnZiwBEbK/2V/pFQq&#10;G8VSGw4X5R8SZ7UnYLzlm2nHwR7q3t7+HjWN+BWvjxBv4kfggieIZ1IeGU4+W1XM3AEkPjhLLngA&#10;iZMmI5K8mEzFGk3ZHR1tXJ3Vx6UM0YphkjHHjj+s442xYSzeSEsYicYWQn0Og/iIIyWAZx+uUSbF&#10;TVhiweOhEXqawEUGiLDtmmphTnb3FfX9seDZ27ZuYWtrwzdEQoBRucMkLCWFZ7Ik6dpc6UKGf2bP&#10;b7HOoR1zuvJCucPnwla2Z3OyjJlLRDzBgLMo1sUGmVWEAiqbbIKy+w1pND1ZyGgxoWAIVyRHWa9i&#10;n7q6gzKuoc42THSNBIg8FZRgp0hjuiGimXQUQceuMjpiFN8u7MLgW24oUJhMyk/zYDy6OGtYI3QS&#10;eUp8PUANZfFrSK1cEksSLYrotLEIheFQNNZCUrPXu/gpZudvfQhtUA1nS+bNaaRTdkLywyOXy0cN&#10;YBVfdP8vZ7t88sqEwrfXRPlgaYdCpdIcIsYQ+KfwDWIThV2ScUTHEhtP0nZbvALCqWbEIDCQu6HC&#10;dvLlOeMh2LaI5t8EM6U6DZOClaNMST7lEx7oG/yLvpkjGrOK+L6HDqI/1gkYPblh/N4HRwaV2TBM&#10;zy/NJ5Yk5dnm1nLZYchW14GUrVPxLC7qNtImGf031svZnmfqng2W0a1hKtdWr65vxqYKTFhF1xha&#10;rUNL1Bw3pdIzoaCEsRuL6WzWNspEincdYqsZhV0d4HZ1eUWzJH966XENNAF0TyOJq3aoYlMAHoi2&#10;52RxbnFlcTVQKkF9iEC4RFAKy6ypaBtgbAU4dDyjD6tQelPsp0EtNkxmam2NY+Ojfb3dAO+F2ZUN&#10;G4w2d2ZnllBuxEkGewrBr3/963LDM888o6O7fPny/fv31YuSBxsyhvPer6oRrqdSl2BW1lbjBc0M&#10;IUYs+7CxhOoS1rIuiRI808AGHU72P8VaKCJyMw4nyrnyqCNiPz4S9JHk5payuN1DJvWICYinLK2Y&#10;Ou9kfCjKqLT89ECzbbjybQKR0DfQ21M2n+9A+4juTc3Nyl0TaKOP5LIHtpFxLWBsbVOESc8upJfi&#10;iYHT0ECdQ4ip2CS2gN913ZW4HeOkSMLN5rEVjT7aHOzAn4HRbDnCaBRMQshDQMhzz9zmRMgVWFys&#10;RArMrcUl8ceXUneU1ReNFQcMasJA7cVPy4efsypnzeIy7aepBffK1J9APr9LA2NDhGQsrwBWlf2r&#10;m8QNBr4Wxx9jiwZhip4+2SkDcfO3stVDKwW2UMOq3bMdt4yDzAFKF7RPBMa6j0whQXL/yNvv7uj2&#10;oJwWfigdXb5R9fkz5x5eu7/87nzTaEtjf/aakDO3P9NVs1s1f3MO18vXMTFrrmqa+2Cuzr6SoRx1&#10;IaXpdGttW93y9cUnjx/LDCurmyVJCUI4KsxB5UQFetrZApDGjR/kEgAtH/04jBfYxPKK72v05PeK&#10;NyrvjM4UQHEOdd/McyjxLWLdnn4yy7+aQ0hvew9/g8zayjq4TFJDwTicWVp4MjMNHgAoqE8yJyib&#10;ct0YG+K8pogIY0KTut+TlPtwVJ0fyCtIIu6Jzc2Welw6f3FkdMBSY2nXuCY2CCfuMgmE87/VwAfn&#10;AMAJJleRZ27qu2mAyuJam8ZObEUyO8munsDbmSgKTfJKWXtRnQ2XReNSiqQwkv0V7OBgVxHkwoN4&#10;oC2379w9f+HiD3/xixcvX3FEBdJMmSITsobUCD68/DKyPragfGlh/pvf+sYrr7527tTprq42OhUh&#10;S/I4OWByXuN2EVZaZok1qMUCRjqQfph6L20/JrQ5+J4LzizKgCOb73zEPH00nu/NNu2ZLAWMcWJq&#10;B6nh4NHkk7W1Vd9E2HQ+RdEyoml7dP8R/yDlh2H0ecqq+jqa4/6+4UyjsXq2AbdeQRwxK+vTfCv7&#10;KU6Pj1y79sF7H7z/7JWnN7O+EpHxLJVSLTfLzF7JYhC/0IqbnY8ThOJYPsCiw7lj5b+F24p6gPUS&#10;U73qqvmFaY/Y/BF04c8pjJJXQi2voqL9Cz/504gX33rl6339nefOXn7hhRd/67f+t5GxPvIuGfyL&#10;X/yiBTWeiI58bYW5FVft8u6CgkbFQK5UsiB/hMzjVFiQxpzluGdHIxKT/qLUA/KVNchsgQ6YR6ju&#10;WCUBHU1eFCP6y9bmjlDFbRqgvSStsrg2Ghk1VfYOK+7Ca2HaGe81bD9Rrsm5yjiBdyXqF85MhgVM&#10;RrA9Yiy3vL5aEdK6EPNzS+LO1kasMczZ+ga6l5C1DYV1V/E5ry2WPQjCyyKq1BumfAs6DjXOPuoN&#10;chJDj6J3ocaDu225j1xHPNiO3i52TpnteRmRdkZ75gsajhZXKztRNuwHhyzkyWiEuHW0tMClh3r7&#10;LUuJ+3S2eVThZkXnWJjCsRqO9SCvAT1B5rCRBpemM05jsfgjD4wJk6yqalH+Si3+s5h5enh7J3XK&#10;hcyWgYypEsLRg4amMFdkII6gJUnVYZsUSWPFxkkhoPsPtQgNyHR1edm9TWJOuK/WWCs04AcSkguD&#10;WpFTnhqHKyB6BsshiOBOXEuS6WOurteV1r53OPeP0D0zSQTJlhWbfmXWwGIl66Rj7a7sUEsjNlkU&#10;aeodG5E0UiX4pcaJi28QpCxky5ZFlU9mDSKo0yVKip4+toAb1sHxCdYjLHuZvfjGqpqmq6s/y8Bp&#10;eOHNKEFiX4iGEDvLDxOSpMMAxkicTY3kvVE4yHDpZwP7+2qKFGgWukFm3uzEPJz8AGsPEdFqvAIh&#10;3elwGrGetFCFAZylsRZROWNZ5LO3hyKWAn3/cGi4R/8U6mfZHO1G8TTRjDk05iyFPsDDiHqg2VR6&#10;dHQoMojmJqQRRygjuEozZg2d2W5x0MLfC352cjJLWABX4SJWVkdqC2VHE4/o/XnhaTpxyHd22ihz&#10;EHtjkI6O0qZlwKDFx/KcXTazEs2TmsyAKcyn6hq+svlU9U2qlXzt8pdIIDaUr0BClKWWzFniq198&#10;heIcxMCizOJjgXxwxP/fy9JwmyTK6BHxVFfjxVf6jJyGLK2oVZSqWhSh4bpRPtZkyi9c4ouCkeKI&#10;apPn1t7s9GzJOsVJKtSRA5aucVbCRjUyTtmMXROrqVJJZ0jlXcM+i818w9ipURIZ/ydGPbj7eHzk&#10;jIlLlhGsb/zkT/4Fz+3hA5uJ7tMS/8AP/IB/3RJLOKIQf+/eXZNk412v2Gz3jTfemJuf8QCjtCub&#10;PemGg2n6qNo86x+zwrtOZ+HEeWvoZWFeeq+E5yJGYVmYDflUsOf8gKqquGLE/xFJNwPZmYUlFb4J&#10;WpTj7mdZAu7f8j416rlKUq/SKu7orqMtrvP3Hzw0EBweGv3CZ7//xq3bt+7ecdFcpcooxlOOkdgR&#10;PVNDSKXKevVqjEgBtg0IwYgiDlU7edPKciqtrD4yOzn0WzKEKZrliKnCkOL+s5TDUFOLcioHpGEr&#10;rgsx+4m/Sh2foNDPY6rAMWQbECIOiEvkPVEjZnIbAzKXzvkpWEB0QvFEq4vlhURbMRPNJa2pmZic&#10;euutd6amF8QuTZ7Xp5aggdWwqF+BBViGqi5PUvLJADcVUmTuRnVGIh/cuMkJaGZx7s79O1AckdPF&#10;ETqiDW9uZWww/WRKib/MgaGmdnl9BWJulBqbp5VV9hRXLlxpOm78xr/+Zutga+d5U+/qOsvJLjE3&#10;qLn/yj01r8pP8Oisb5t8/0nNGuaidfOq6tqGkeaagbr5G7O3Prj17NWnCzIS3VVZ8htnGfhN9ENl&#10;iOZsyEylUQ1okt9iazxA8ZAl/G4Cuk1mRevqMSZVbu5oBsBOvrr4/OjBY+SFi+fPQZcFXP+JASna&#10;60BkHHmE1uTmrZvYn6GXGu436Fu2PJzYVu1sS1ICrRdjFI3dU7b8NYgJW4y6QjmNERLT+AsXLpgU&#10;c3qXQPFdsEdTeMPN0xdpIUgrW3kVuKRU1bR5LnkksEggNKuh7kATOTxk8YVBg36Aq2tkD9HXB21h&#10;HmtrT9kFk1Gv8OW/pB/Zg1X5Ct3cVSw1NkD74S/+yFNPPV3BnqQXMI0gwRMtNhTJkkbbO+ozJ+o7&#10;r7+q67OPYHxkZHx8lAFTOFxRajsrGfrzAwHVIs5wGkHqNfW6cOasJKhsi1KngnMlt0MOjNGklJTU&#10;7S2djL+JV7NkIqhBbEbjnhFzq7iYwQ7XV9fyh9W+0uXG3tSEPepPhOJT4xbfjKNbIc7aa5NNn9u7&#10;N27e5FGQFXxMiPgFYFRlnXdsym5+dBMI+tLzH1NjWdepgbxw9rw9CLU/8ed+aG5hDjU3Y6WMGGXi&#10;o/WtVVeuu6edW0GsWVuzi1mFji7I3ideFencim9+rrT7mKSnNfUORJ9XXnn13ffeglu44bPzs1/+&#10;3S+3dmoSkuXu3rvz+3/w+8DtGHvnr0g+vR4fNGtzufOnKKlibuO/q5tkU0kMTSku1cUJMP8tZHNd&#10;woZk5FUJ4jo2L1vONl6cX2CDUiv3uKKx2I3nlkFtWXleVf3ocZb2aMElS2mgFDyRDXo9GtPo87Mk&#10;yo/SucXJ25/Z2ObEUQsm1Cul8A98YFbFm5oNUNXI2IA/iTvsFUnPfnVkuW0cQ46gMaKeeazvKI6K&#10;lXErRb+rqe/uNEHuXDV1WF4OHlYOHYGY5hLco6hgM+hixG4mi87isa2u9X7CyNdJre+IUTRV6p4A&#10;sUeHkjqhwNIquvouJog8L58bjUJCVu1G29leXrREMfIltIngH3RP+H+5pbUgTLFbgZjBve8ZjqUr&#10;xxAuLowAGq1PbKZTxVgBEjOIjH7ZbLaT1AQXdElE0kwk94yDOz234F3BleM1VQzsAtUoX9Ur5oqF&#10;hpG1v06I5sZqQzCGkO21OhZqs4ybzYJrTRVjRyKQARPxyflnZImqWnYzI2BoNKmB529PIB9CaUNs&#10;ggHqrnwdf9/n7OxgbBFqRFYPHFZlKFnMtDyEFBmY2PJXEUtlylw4jtA6tyGTYh6QDdblcTMIFpK1&#10;AbGGbhDxvStflo5BxV1ZoBN2EQO2lC8mqhoKZL5aLQfFYoAB+hUD4iQeOga+vgFo1Texu+Xv09pe&#10;CP46kTw37DcgXFmjus8QjoVESPz2lsWWRfmoxYg/C+wWV0OBq/P06HQ0BMxghAy1I0yKhlEtpUw3&#10;UIvnUoGlGUkQCXoY6M5ARBibd6SGC26oSFQQZ/tRGEuRkFA84Ejs7c/MLCjufWUHOyZlnHXzb2RF&#10;oW8Ru5OjYz7sKljMmIiQEDzM/ixR5TEUa1yMXuYJ2MPgHCYmaYUp02Nn09oKKLL9lfEqwCtksrjl&#10;7ybBML0z74P4xl5dh8nwcm1hdpFhkJapOAnIENXmXGSqih9nN0r2PVYaIe7Efa0KL3Yn5TKh5cKi&#10;ryYPKTcNL4s5XODCLHYyCt9Dk/Cet1esFT6ptgDGwfYrkk7LFg1FgzrbkzcX74AM9fVpDNLZCxf1&#10;9biM+pxTZ057Yut4xEtoaVtoVf/Nf/Pffv/3f78aEYkKaigo3bh+/cGDBz/3cz/njfzH//gf1Yh2&#10;V2IlMt1dXo7jhLtw5coVrKb5xTlkLP8KQMV9B7yU6avAWx9uuBkZaqwmgYmdwU6s1NmU6orZ1u4e&#10;HexqC+UCiDYKmzttbJWQGNW/oJF5YpTpYUx4Dkoxow0VcO7sE/twW8ifDUg3bNf19iWwqNdQchsa&#10;+vsH3P4/+ca33//gmhAN9/XKAmuZuxchbWp+TQwDEtZIib3ZIUfdDGyLYVUxuC7TCVhJpjoKSoW3&#10;4Y4wHg0jz4qgUwWsrQafQ3cSqCGj2c6nUgT/hNeLNFyfF2NA3BCUK7nT+ooYANEjy+YqJD7M6M5V&#10;dg/gnoWBGmOgAPkgGkCUbYXangpr7/Gjifz5nR0B029xLLMzup4hq61XWbToIzgV4TP4OSWEOnui&#10;vfseQzr8k1TmIRDHzLkBCa/FRYuCmLXt0gLqF0p0mfiGQAygDVs0si19byzDcOLPnD778NsP9QLt&#10;VzorSGHjeEtdV/3k+xMkWpaaRrl03Dh7Y+pgcqd2uCHWOXjkvQ0tlzoOFw8s9zt/9mxBZ7PTQUUr&#10;GkjNgmfaJOuLEMOSMfezPJRbKjeMDKmyqxaE7DGOn6byPuYKJGE/uPcIY6Gvu890Yn1lw52dmJju&#10;aKfCHPRyFDdpJBoa4YVOhXyKqLC6vhJl6ias3a3sDb4DSt0x3ONkEnYdclIZB5JdS5d8MzhwUcGn&#10;D3kyNb26scFC325DXa64pzSKV0BxOlOcKzfi5uFcBjckMtuIaCxLsuSL2Ab6s4XymB/uf0IqUf3i&#10;9bZnfWJ3jNgEu8S1eDAVNWZeYLjqGTOa+tRaka4OffD4sYbkh37wB59/7nkxRK2cfYnCu81VflMo&#10;L5rzdGKSrAnOO2+/9du/83/YHHjh3Onnnnp6FMOkkbvTnrIBcMvikRjxzOkLDx8+mJ6ZjpUHaDRh&#10;kCVqAMXu/l5DKiVzOfEne7Y+ZmraINro3zLMUvXrBmHA6e7i3BmXz5jSu79VKytL6CWpNJqa7z98&#10;ED+4qmN6/0sXL2X+Q4JTV7+5eyD7gP/PX7iUPVVtLegB4RTE7i2Lf81z7t97dPXyFevdpU4spcXZ&#10;eUDbhQuXay9dOO1mKw09KDc/a0sBs9ubiMORgHuXLWAJvqyB+eI6H3iP7CMyGL+7lOfxacMbcLvk&#10;NhWU19zZ2x7D242NwaG+LsNTGIBawDXg75XwkSPl1ZrcuaKOjkOTfdh80OjaoNutTeKFo+Zc8+8C&#10;2Xaal+XsxwVQGisAM6szKloy5GDXMfbIutUa43lHJ+CEbeUxNrHWsACFe4dssRyOCjU49WlchgOM&#10;xYWuuTm0GzEXsFQYMCkTaxr8WJ2Q4kAwNSspd+/Y0g5dCmjBlyi+NDHdcCzNRJNf6+tV1shgkVG0&#10;WHGbrQHGDkgt0WNubFsMUwCqQKTRZrql6m98neOjDgOUg10yRKwlUAR3XwFUKexriPuLi1i30cmE&#10;YxtZX6gz25skMhE+D46MUjFApru7SVzD79ZbhE1CwEitYAYZU4+4N5YJWYwMosnIMrc9+RUW68Rn&#10;M3o6zlT9fLBzoNVSR1TDAZaij8hmwoC6qti8D/BeXHsChKoXFd/uRmdff3irGYURAsccTi0iV22s&#10;wn5Cn4+jVVkbqrQF18YXpixIjYQZBTKy5kiei13mjpI7V9Sz2N7F6hMSdN5OHgxscBTdpQ81Qbwo&#10;68+jlHef1Ii+RfaLN2aXhnfjb8dwnF8t/gAA//RJREFUZzfIooAVxKKO/EVLoCRNyfi94fvJkbUB&#10;VFpqShRP8pjAvbYPF3zFl1QKy6Ai1/T0HD/N6N+jVopkfnVrjVVd6iwbYmxcUAyWtZdgIT6XenQ4&#10;ilFUclqhyJFflc0rcSjL6yzjTpk6fDvuikyAK/S6/f3ZaZy8ymCxyfhSAA2Rd3fP3MrhB5/HFgrQ&#10;SwQQfN11CBZYkat5Dj537OKbGDhbWaFzrDVdKiVFlIah+VZYfoW/G8u6PMbsS82O6XRQScQMTRR5&#10;Dqp/xQeIJ1zkI6hd2zMz89ubwWMIX7CgcUOdDz9UMF9fXbH9MxX7Kk4Fs6FaS+X9/Pj3WYxpa1EL&#10;5YHJUdw6Q0QLtpGVIWgVHoLu1oVC0xRqwhbd2lDnqYfSe6guT45MwCEfWQ8Y1v5e4bxWaWX9nQoG&#10;H1ChBA0tQIGEA6bqzawtztavfaN5q94A9DnUiN5oiFZZauud6mhxyJkJlkjFyVcjHbErj8V4Dym3&#10;6BHtWOFESjfDI0Njw6OS5a2P7l65/NSlC5ce3H/kdgMLNZO0KUtLS/7L0NDQu++9BwD7mZ/5GeDK&#10;1NQU0zU1ItgG4f3+/QeuJ94F8QrNijkLiL1suCmTuYN9aLHAbfoQekM6dOtuk0hi8r8doaLbluk/&#10;WT2Ut7EJJuecFB00rLHEvCoqIrZWqjeWxc1KtjTccXWxjZGbXZTN6UBi2Zk4KcUz9nP4LC/0zJUO&#10;6garX0FlMBxjL5/KH1VyhetssMC4uLERkRG+Io9iSAJHiXm19NKeJqO9rcuL8BHj2WtTZXlJjujc&#10;wrJjVfxnNXuZGLmSCjVnWXBTvrjOmFmieuXww60rFCBxUmtRDlVYJYUmG69Yhz/n0z/yPmvo+SIw&#10;i1+ZcYoVTeJ5h83XMS3XIfuHLndJZ0LNtoo/Er2i7vaXF+e/b6yzjGAllwZDrDPqgkB/j7uN+Aix&#10;PIoCQ36j6EJJNWHT/Ph9cG6fX/PssuhYSJFaiL0CwxedL0ErZH13V3EJyjozenryvcmt6Y22C512&#10;SkEKG4eb2s92bk5urE2tmGCKw47i7N2ZxffnWkbaG/p1AtUNXU3dV3paqptX73BFcfdDJpEms3eK&#10;5IQxYVb2CQBZSKC8jQqtDE5L8R3WVnFyAPSEShH6wRYhYFY/2AkqcPpjAKqpxwuXrp7r6+mZmJqI&#10;Ta9fRDlhRkT2FAHzASavOxZDpngZ+VLbiY7HliHxabIZtU1OSjQu5tUZj7S1khv7ZdkEeMABvvXq&#10;lYvCSNaH1eLSbHNq5IbRVKckLeLI4P2hlWfRWVH006+baFd8x3AlsmAp6xFC8IpQTDDBMavOTcdI&#10;cT696Fioin3FKj2mGKjxQbOPBgYHmPfdvHV7eGSku4eHa8vzz73gdkfzGl+tLI5SKJlJMqbAsBEP&#10;WUBMTjz6nS9/mc0RN4+nrl5EKuC2blOnI5uNcNaJ7ex2d/XoUm7cfE9RqBbEexRtIB4BNg0SQxXb&#10;prZ1Gfu7B3GvRb1UKH5XufnZBQmPPGTwFKKAUJnNKAHcQ4V28xRDYixXJdM3eZBB0Nj4aZkLhh65&#10;jL5Ibe0NoV0cn0w+mffHJqam+XEp1dpauxyf9979ruRy5dKFLSZkKH8c5ra3LLmZnV+o/czHnirL&#10;lGNWB3duaelElnefdw73+ML7O2IQIpLc5gVp/TQdkehoYQvk78ZCPsBBGilpUvUlCYoyIqcXEM1s&#10;HCsyq6wkAIcS7SMeLmVpjvtWVmClIFAbqdmAPN49NDlazjjjZO9CeazhR/rXpEyBJ5rNdIRRjaUR&#10;zlASD9fnR3WKwst+Wh9T9gzeln4k2wWAQ66lP5+9zBaccIeJ2AjOziGvEWbmPns8s7MLLrwYFwg9&#10;xrxB8soAJEa7ApPZBMaeXjBbFBResc84mDYQsaypO/Jw71U3nLU6hQkLqoZPJflltVFrzOj10Lmw&#10;JyKUPtJXFj3IRTe31vy7JA52Grve/QMD+Ue0WibKPglB+Ga+tZ+RVWllStLWQSWtYDUD1XOH35DZ&#10;C353dmFV6wg9o8Oqg6HuPitN1UkpX4R+jJ+6OhVhxnsFwtR5LC0sRUK0S+UQrDDe4Ma1dQQrTQAA&#10;4TsbsbPhLb4gnkbxtrQrxa4X9zJbEhUcPgYtp3cUvhd7vzi2xJrIkMsv6u3nzUvll517crBMQImV&#10;bBC+cFwJBWhv3GlcW93ATF+NdICanhvWKhAW7yLkYj1ftmj0mRt7PugciUFgNo8y875s3OlKXM4/&#10;raCJGSJnJMX6GKcIWhnj95aGFm2kOgBykx+aqihzWMRUl7ZYgepE1RAAG6hneJnZPJCt5Idd4YC0&#10;9Xf27R/pkqPXhqs5JdhT2S6axj3q0ZaOlsquPg+zqwej0bE3TD5SeQWYtT05q9VSuAmRBVm0rPZk&#10;kRv8nmWDmDqH4HfP0ZcyNC+cfyTLOh2FolyNq8QDNxftUVgBhmlZOx6f6LxiqSLqRcbmtfEML0b1&#10;MTemrSvCptLEgDGSUmOKnmlBkW3GTKRoZfa2E/r9dz+zqxsTNbISsFa41RSxOSSCx7HG1Cw+P9GH&#10;K799Y504riz0y8gnGnfzvlRi/mbWJcSrUpco23lyNLlw65T3VkFG1rVvQ6cPrGJrseerXV4k2Iq4&#10;G1PbGy7+HQq2IpoimWzEfG2VaL1fyr6mOrV6dtTGH2hri86mNLg2Aq+LrDhP8ooPExpGGdqmwK0G&#10;efrI/FCiP/MztY+JTfb2tmCaM+DoRRdGLnd23Xd5ovANtsdGT2ljMnOorgUWAloUoGfPnvuLf/Ev&#10;uhT4hUpAswLn8OzZs36dsbKNXupF02RuD8Zq/r5y8I//+I/v3LktWZLK0vZ54PiI+gXtZHgUh6Gv&#10;4auzFHKSjZqSQmMXeJQIGKChRJGMPvOXL5uhbGx+bSwMTiIaE2Urhd0F0VMjlKY9zEXkcjt2XZlg&#10;AjKwS+9FsvjBSoxLEc+BtnbArYussBZR7z+kytwfHozLegFUqqAvfqbvSITuw8VWOkZkdZ4om+qs&#10;hov1RHuK1LTlSc6x0K+K+5IEL9Rnt2ePJW++R9mKoM8xU7JEGyq8G9ICnq9OKnhnOtXIFODjwr8Q&#10;KgjEtaC9rEGrr8M3zF2MSBF9f4v9h+QFlF/bsJyAtL9lc+eAwoCmkGENuAHap27AX68MNzRryLsC&#10;iirQadQeGOQZFDjSKk5nUaCLqxEOcRydBDdL3mT8Pa69dB4iqmo79cruluCMeiiGmlCloinWuZ4/&#10;S9iQGou7pn9qCBCjHlLTGmOuSeSrrvaOj16/efhkt/NsNxBRmchkmz/O5uz63e/es2lyamZeJGo+&#10;bJ57d7att61hNA6Lta31x/3V0wvTd165fe/uXSfCZaEmzCINU+AOxgK7nLkA73kfZfJc+Ss2gfAC&#10;JfXu1tLqErYDhyA8cpcnOay2cXFuefLx5O37Dy9fPqszL1tMgF2HKxvryeJiaQtJos2BOpasCejq&#10;6pFW484aCkFVNj6go2YpYvEvxfP1x8JOq0WjV61JWytrW4ryixfPqbHcf0B8kbRG9hQoJ/SOFJcO&#10;pLMNNgTGhtWDG1PrkJspWz/WqrBLAI0XQZx8sFIjQonTiWGC4uPALMJDUBhnAYGXfZJ9P/6Iyh38&#10;+bGXPvbNb33zsb5tetqR+/RnPiM4hPhbXxvKDQ638vNwz5jL3Nw8KESv45Pf/d3fvvbh9e72DvL/&#10;c2dPZXNSLKmwYuSQDdUM6bG4dO/2LfCMISEkPZra4Lrfs80qrBZU1ygWyEkVCeZZXlpPVx9YQWnr&#10;pIjzemyvLkrZ1I32WUST7KqIioXpZNfJkHma+rl/EImoG00CgOp7Mlm8fuOj2/cfzM/Oba7TLQzI&#10;gPcePn7zze++9OJzG+urtz+66YecPX0GB0vhzntCr1mZxD+8/7D2/IVTejj1HvDGYZIUwuo5POCT&#10;qwxSgy9bpJElaME29qybi1IS3cpTTfkVwCfbY8K6iK2rKVKDMg4fvEEEqVRFXldkYtgznCkOjzDS&#10;IpQ+PMQOyXJbKSuCR+KvGvWvF6ZIyY47Ccvs7+gYbTF7tOJrE6dD3r/Z3gZPBi2kGhflm6qhXTHD&#10;4QBatoISlsfDucprMtMu4pKIp/1bMQUoN1xglRlpr+K2Fe+DbmS4Cv3W8aowJJM+ScSj/4opsNQe&#10;II1YHfIUHuGm3N2iGN2zXnk1wiXWAx3tyihAqMul5jBhUVoJVTKTQl5bLEl2tXU6DTh1Tph1vXHz&#10;CaG8dNRHlEp29dobkckLvFDw9WdAq96LYX1nN71ezxBvreGh4oGY+kJqRkqNKUN6xDA7Y2QQaUF1&#10;VyfnrdAZw/oJqBhwKZqA7FI7kmB9NrqHUN98Hp7PlpgVInah9x0ZJKkl9CtFhJ0JEahy0+ZO05VI&#10;SRLaACmpsvHSMvhTasAyiDCwLvfQf4xFHayKcTSRZm5dTRW2qz3ZMbLyCTpavSbVihgKbfY5i665&#10;2qgust8ITouYdH+/fwB/IOyT9RWFddPo2DA4yydYWbR5i7DWdFJax8CzmSqZSvRX8QoRclDWJNTV&#10;9fcMHFWHvKVMiUs2Co6jH9OZAxW/+2dU4St41P6uwjFaCkI5ke4w4jQXI+VUVRwimWpgCGVkV5mF&#10;MFMkCV1Zi9wkIiHUpbwMPtIVxwfND9S8uAI4F1kkw+4sHNtAdw1OdYJRloCTR9QpHIU8E91eprFC&#10;RV+3oyXneVDeptKo0BNSdyp0oWsgMx/eSk//EmPhrJqMp2Cze+QUba1ucpR1uOQ8Lx5CxyCBHWZ2&#10;MxzGL8kXjF80QgXORplSVV4BDCZyaYhjvaFVdodWqE6+jisPk0uHHa8l+kFdN6ZjLA7CyfATNe8Y&#10;pQGuEgHzZRAbOILT0FDSlF2IPnx8MOvrVXISClMkSqDF5TVgIbV1rqFhWvYoRCjjzyiK5XWYtL5c&#10;eIJVZP5Jx31wMDg8UOS9zO3i+6knTHcX2EECN8YEwdLebcqRLGJcQyVXRvbZbXDitemOeFmLfJq3&#10;irsJ+LKY9jXAJlUUgHnkrGyvjsdYjuj8/HJPdx8pnivwZOKJbMeQnMuuWpZC2XFCvAZvl6li+ze/&#10;+U3VoXKQ3823vvUt406W1AxcDIk+/PDDd9757sbGEjZKINXEt8O33nprYWG2w3ws3BX+gjFykCew&#10;6FIDpr8yn82ag3jbIAOw9YnFFq6SFlVNT+mphzSD3hFFg0eTKLngh0fz8/OFNZLtl652WThugNAq&#10;z5YVReaHNchQ0CcYQSy6IgaPpZSnmtHQOoa9TUVVzHuz2Dq2uPU6GZiud6F19lG3aMkz1jk8e+Ys&#10;LUUIcKWZj0ekMVoWIltsLSMeuHyKSesosiGVYytcqohxBH+PLjWZWZ6ibD+W4Gpdm+VTNJTsag4Q&#10;u8BCaYg19H620JJmqzgzEyPXYBK5To5WJ9rFkbuWW01rfKNspW/032Xck4QUvWzYxj5UCT5subo7&#10;kVhELT9teycLf/v7h/wRXWKxqyR6A06nzDVnwA24+/CBi28or+9SFpcNYdkBrYXzuMQGRIhHjx8/&#10;evTIZVdD83cuS5UyF/N34n5KKRIRbstI76D0ajDVxX66un3yjSfoiQ1DQQpJVVrG2+A0G/fXzpwa&#10;7YplZnNHfdvC9dmao5qmc6En1rfVt55ur2qvnftgamMRcBuY2VHxsIpApFVv4Vn8fwvEmMN/73/F&#10;pz7ktLQbAwNDfT19ly5dwXIxjNzZWHUCPvHxF+xm7OsZcAtM6YpL2NHi4opo39/XacquZ9NAyrNP&#10;Jh75L3Ozs7dhcn1DvDoCJ7VjHTf4VzCkyq6JqGoMkfx5LROLtjOnRy+cv5DVB5E6wekZBZS1ZJwK&#10;QvqIdWVllUahhJJQtxT3GrJaW4m3GWhI3+nWaut5P4QcEU5BnPWwx8LVqdlfW9soFiKg21jwZM6V&#10;xIbX2IK05/p/cP2Dyfm5p5+6wseywRruQ5Muf3WAabQpBZ48gCUtrxN9W9BVjTj31ptvGE1cuXyB&#10;mqevtwuxx4XyuKgMlNfs/KRFEuPJx4/QImWoDCnMuNQz/+X/zFD01rHtLGJ41b4gD1zROTv5sVdP&#10;WkvE0gAneUR/KmmkQinGRrxoArSDEnfZYpQCOkQOPA2r5HDAmJS1tp49fX5gcHh0/AyXiQ+ufXjn&#10;3v2rV66qaPVUSl4rWDSKpH6Se4H5xUzEkuau3r7apy6fE4Z8RK09gG6BMgqDimjLFY9ZiMxnqLip&#10;5C/0ER5jpQL232ORkRVXVC1o6RVinyK0GHDowPhAZoTHcXeF0/XhHrqhQ6ygUJSIp/KNym9vZzN6&#10;RIYigTMapXMpxM+cmZs3Vak4sG5EMnbg4wpq3qj+xmGJGZ6V4WlJUzJa8ythSZks0yLdPTLvaHIE&#10;gjyX7csik3jkiGSOpgVR8B0dq4pltgqTRsPkHES5KZU1KwpDX4W6OXaFF5vu1jUu3HFztMi9sxja&#10;+8nyrnDdRB9vIkvGzAJa4m/krUsykT2nhlbJNZcqNidALFb3aJBMIUOOJgEJIbQWq9eTKaWRl2Bl&#10;TqbeYcwck2uE/JQpCTc+wuRsfN6MBpD9B7TVIYrmN91zGRdm9QuLwGR3DJYstlEiJzCZ3/kxXV29&#10;gnJuYJzm6/t7exaX7C8kO01OTV0WED6rR1jwCDIKd5Na2UIBQTETC23r1Rt9I2Fa9ZXKLEvE8ZTD&#10;iEYD1WgcYhZDzsMDFKPj1HpouOCl4F11dPVUfBVj45xt4JFirq+sqYPhG+FExqLO8w7KnChucBay&#10;ObZZuDXZdV5vfW4TS5bU04TMWXdrz3jSOahQmR5D1NQxev1GQTmLbptj8hIZJjJNmp2s1Y4vf5Fb&#10;pQROyDBRlV85mgbDxjF3ev1NSLknHN5iQyONJxNpy+rKiLZ4MKlHjqqowGIDW7j/rC5SerbxJuhX&#10;HSo1igRVt50uLcsiooolPNRwB7aFoAS53M16WU/fBE2psuU8m4/sxO/JM/EUFHlYFCFQ6Wdimm9J&#10;dJU6O3OEsAIOU1tqoCH6mAybW4W7bcTMTDQW/Hj3gotBWhpsSM/SeoZ0wUJ8kdDG4/ZvHFloqcWA&#10;JkYSYnS8kLBBivWSd8OloZg3BZuMyUAMFHQl9jECrmrXN5kTuTaxIdxaizd16L/VSF3Qh5DDy3w2&#10;NpP+z8n0e9O21oC9eefHXIZ5jRzKNjLnIiXFsQ+vrxB8XYcAZzX1GSzAOwv5XJIIRhVrDEZLPfaD&#10;xx84i6rFsOQ+Tt1SAhcYnxIwEP4Mnta2EU+VoqfsOM4nk/fIJU0hnWUDxzBGGBpYVRIzxZhXZ8VO&#10;gc3jPbm9+/GPf/ypp55SFCIU/siP/AjfBgul1GHvvvuuhWmQQl8N2QCfnU4FaohomBqxporx6JMJ&#10;dcODzY2lgcGeixdP9XRbInBiLK+c0Fb39HKlrbamL9bu/H2y6LwrAyMNAVyBhjq+BDpjCncr11dT&#10;pvEWhX9HZBq1KcNhvXhBMWmBj7JErrGx144KBIzOsC0LCTXYTMznMyGJq0AB3LOeZ3MFmJ2Ap7UD&#10;u6qkeaaADx9NzjoEqzyJSjONquSyFKllw6Oph4yQfQanBcYLD9NoaZsVA1mJqwcLqBk1V9FE0tux&#10;RWTYQcEW/68Mmk2KMrENLTWMv/AxGDdZRBEyrtRpWqbHSMXM+qtF+d6Vmx0JnfY3bxqjdXVlI44M&#10;6IahKmg2Mv3gWJmZdfEalku8Sv+ZNQHaHpvcyx7t2YVFH3BgaKi9o1VpqCvEUM3bDk0TcRlrLfiI&#10;qm55dXV2bkYhm/W4uxTiaxWDi5hF06KZ/he5FQC9Yr/qzYIhkiOKMbCfqedJSmtQRuB1t4c35dFX&#10;Va8sLc/OLwkw/aRkja0z16cNQK1XCVLYVtc8pkNq/ui16/fvTZw/c0br19HQpmqcuTXdcrqtob2h&#10;rqW+bby961Lv7K3pqs2ac2dP4zobB4cDGAYnO4KYVMCgaQ1y1UuxXfGJ0yCXNrvV95SlZU3O/CND&#10;o2oLWmYviKXv3OxMrCstrQ2KoK09ZhahSUhbS1frZpmjt7T5140UWD2XbXVlewnNbvRJ0UJl04CI&#10;R3Eah6Pa8TO8DOuHh4dqW7KCoYhOAlD7ZEDWmAbaZVK4MMmpmfWBIfEp8xKLCVXF6nTP9JU6SgMQ&#10;Ww9bdne3xBCzL9kwrtoCUIbsSF/M8mJYkYpMqBnoV+ijp1z74MO5xRmPGZwPgGA477VlntlA3mCz&#10;VIxbshU9BKET/uFvvPmmpcwzM3Pf95mXz54+pU7wJ1nUZCViyIjcMaMKt1Rz+snjkRGbEdoN4mOz&#10;Ho+RRHDOv4FkkeVC940JVBFyG40C/JFATnDSAyjgSJUNZmmDc+cLBq29z6BG6PY0eZVITp5Z3PcU&#10;bMg76IeaWxWFSGjqAjjXrhKSf+eN777z1nvL65smhxwSnGBJMwZ5pb2JMUjm3BGMpEdu66j95Mef&#10;pW1w1VUAgv80pzWWtnW2Cdlaz50Sos44N852cmE+2tGedtePxlQo5F3/NIyZAPUn6L1b07PzkfjF&#10;hCzycvmAW3J05sFrdH/BucVfJZbbYpYqYMTzE/e5qwOIpdpcK64YhkfZH3Bog8263+4cs2WSSpli&#10;ZF0bCKEoV1bobvJXZsfAPLdXewFsKJ1rtRFJgKicQxGRr2FqAn9GWkpMayRxiFVboYKp/KLwz1+K&#10;raNjepLsj6mo5lKUWC0TAz/4rT+WqFc2olr8GfgIhrOzZ60ZI8C8vqTP0vEjL2L7RiwSW2On3WPX&#10;+jAllH6E9awjY2De3QW1GBzsF1iVdN5FnnSI5Kk+U37nVx+2t3T5p/reClItkcPwaHV9DDBQSo7i&#10;4Rxs/ejQp/IcvBXEAhu/zCh9mIL6NPR39zmZHrPfPjXxWEW7UVyYVChekhx0sJV+2iNiqowhp9by&#10;fPxmL3DX0dzbH+wb8BZk6KL5NR8CRGUbWtjo4gv0DnjOoIu9WR4WFW0cuuQAFk+FFRcOqLfwcGIy&#10;RIZ9yJyjfALdjCFKmaJWjK8Er5Kte3WuAFS/CswD64PVBk85ynY1pe3ass7BYCGOfXKGiCQxO5/O&#10;vaee3jIOWtGnR/4TopI8RPZgyVIVVlx45ULPjtlKRE4IqA6zYy+ETU1MYM96pYS4vqwiO5obS8Oy&#10;bAbDfZcFtEwha/qloVNHdBbPTWdP8hEUs3GkUWi2ucfC4wA9HAk552R3sEUp2fpVhVJWGGYcAWW7&#10;0LB9Nf/b0EeMy0aZ9c3lRd7DGxoHF8e5cW496kBiHlCxu0mzZXgXd1/NTBX9moF1yN5Zpb0v03Pp&#10;wt122LwUeYnUPnPKbDEOnqkIWV1dFsJwIa0oWFhe7OzupT7wDAVXvyW7p2PcFaaabkM82tmMj5d2&#10;WRALXzMnbV2l6FLBENmDhlWpY4zfeSCB0Ct0DhkLxHRauDPQjG5dkGluEz0kMq6Qsnhf38DZs+fl&#10;YKOGju5OynTfEOqgn3MdtbXljQWQSf8QN+PeuEoJwSUdFRQ2IShbfWMLf4ziEuGaC6Jzgqm0tZtB&#10;awNUXc6sFlxG8I+MLK2IVbIM9g8oNIUN7aGrr02V5Fx7h3/y8ezM9EL47/v7JJz8dUELZsrqwlde&#10;ecWaAOxDA2UAoZLRX46iv6/ym52d841MlvFQrl4ct8NtcKBvdJx1BhUIZhUNu1VSqA6NNokCqrOj&#10;+LBKfxEQziod0pyV1Ti8Z5ocdXlhDhf2VUZsji3GRdzwVB7KEU6QZeWm0E2CatxZs7WaDTqxLYyf&#10;Q5zNij9AYF+1OIQjeslMA7KjYmt5M046rn0ccMJmVk+rosR+5ayYI86bW3X2dKmEfCQFj0QbW/LM&#10;Mqpa2zt397YgHV50cPS6+m2Kn7rs+An91wcPjQfmERox6IB5TcrfQsmtaFNKPRcPL85cGlDPmzek&#10;3q+iZgmU2AA+3FtcWWWbGiJv2FrVHMXnl5fAzwGBXby6BjCVBOApMaM1NFNkpPOP3RIeXn6+Z0sk&#10;znFCm2AqGjNqDKj9PQmi7H2JuXQYtURIS4tClHjjDEcnFEuunYKQ8p1ZQ9OUFzwEoRNmGQurMjPA&#10;dPcQBORIJerrsSe0aroyAdABztAVc86xLGZwZaWhFe0pfBkhtdW1TH84ebC113Sq1ffloV030Njz&#10;3ODUB1NHa4wCAlMx11u9v7x6Z6VlONY5xjHNA83tZ7tmHk4v31saHRlxU2KuLhJq5tmmQE+KwjfP&#10;Mct3QnzK/yjnSbMrfiu0KFBMSzUoZUKqetuOdXO99OTsezggjPBc/S14KhPKLMBgEFaDQN/uFx3t&#10;8uu2hkpbCLDgKEdUlwEeFSJQoa2tSzMPqxaXhHqxXWnAAaasoYVox/g2xBgRGzpTl2peaY3aj4wX&#10;ysEJ25qYCyqgwItZx+EAo7WEaxh+URygYpMU9CGTtRAyIkeXI03w0lGoEYvVifIAKMt5yvY8xRYK&#10;9KXL5xxsoVV7w83J1wRpk6mJY5Hb+hhNjW9QMr/2GiH7mTPjH3/pY36ciuqjW7d/7Uu/+9Y71197&#10;89qrb37wrdffYTL64a277996+P5H9965cauXCRxDD2yDKjVrOcj82OXoeDWUCXR2RodNbIQIRtXU&#10;GY6QNDvJwm92CaJsxYTCwal2UkMjATxlhqrujM2uQGX5C45WOI7Ufq1BwRxLb4pk4O13P3zt1ddw&#10;Iq5esb552Bwj/lJJOiEo+0BejfcqvcIGQiNEMvzkx57J3ggBJlKtGL9t7cUkbSPuxkcaR8dGu+Mm&#10;R4UaXEGVWSixaTez9LWQCsP1sehaeJM+pBMBIuY7x4fFaqjdwCyGovGCTsHvZmXBlLqoszujkH26&#10;hGB5gExPyQjTFwOrWfejvPCaTXvNLhIGIxfNag1/WGEC/He2jTfjY5L9RkpbOH8IZXHl2N6VVMuu&#10;rRgsepwEa0uLMnf6S6dIFnEPnWMnwBqM7DoL/yDELD9WEBEFCBE6Q20MBzOfTfHK0dR+YU6Ex8cU&#10;bdnlTr/JfuXguDutX2e0U+IO9yyPZXUlG7TqjGm29cHhxhWCpqMpHmYT2CGssUWiciej6ilymfrm&#10;NkpaRr6aAM+FxLUMJTOnBPf6CZAtBXGxG0zPzaqydMNBuRTmB3yjDw90DsKMS+5W7B8YHvlhlCsq&#10;fKuiFMrZguWdopGJsAuLy8APn7sTgaZQFGNpwaIWmzMLXikSjstO5FoFmT6Mwb1vGS22bUjF9oLz&#10;t7hT5qvRgIOIvXGhVlu3UdzduJmsq0GAkJsbqdVqUsbZ9aTA8qjNeuamFjasAVlZV+PKJU4df/nQ&#10;6muMNtSfCUjyqMM2OxfdAwh2aX55bnqRFjXK9DpTEWuRQ3vHeCRsVXyooX2EuD+U3XfRdsSpwezD&#10;FCZueHGMdU+RVxrqV7a21cSgk6JzU8Juqo2MQoSfFPtRTbqLJ1orb1RZE7vQ7GJR7oVuC9XwghUq&#10;mV+kyT7S86Q4KqugUEhB4WbgIV3LHBVWLdZEsXOK5g5MFVdhaonseFRMAHq9ZSi0GZ+km24iJZS4&#10;YZLFZHstJpwRkjGIyNF1eLK90NWiWIMj6s92D/Ut5ta4V/6wb9U3MADMCXyXEJD+iXtF2WOZ/YR+&#10;qfrcBzOGdCpAoTYjcrZy/FUA2XPgIYQ9IhjlpBEVSWxxkMmEc193V+GBZLhYb9+rsEa9mMWjfl9m&#10;g6GmKA2xsuzQqXHG7T7mTyvPqUuzWTXDnQ7WxFnIGXf3bQIRlTHqZ2RtYkVK1JhieoCqz7nFuc4e&#10;E5xY8GRsWkbMAXR2A6epnRZnYdYoN5tyRlTjVVYrFTfpwr0oVOxDOI5SwOKb3v5eNaIfFJsJTunb&#10;62kuJL06TAxbgFN7TU0sKCM//envm59f8KCUfUCgH/qhHxJtv/zlLz989ADi+9nPftatBC5a5MX7&#10;EKD4jW98w0dCdJqcnPDKTp8aHRroLdV86TYboiNxL+KZQ1NVlj6zHwO2MY8sOSJWEoGs9g5M5P33&#10;TEdiO5WVdB5rkBOwuk4L5ar4E4VRU/i4kZYephlQcW2sbi3MTUt96t5MOosIoPROqZM0GjECj6HE&#10;ltCikejs7UKpk2mU1BAa7NGo0VtbgSux/ChGxMEGIm7JaUr9h05dJ7b3xHFwfZ3cNLzVsjuHs6wW&#10;tuw4cDCOqSzjLVoNUduMleChbqpddDJCsKbZeZJG2NBqBE2Cowi0Pm6HlVJG5CrY+PVkInYi9fjK&#10;Cl37nJxiOIGPwlMQkG2mLmM41M4M/mEWx1XXsn0QTwSWogpPWnF6C9bShuTgssXUvSMb6tXY6ztr&#10;5q3ui0gbM9yD9ELZKJbZuvlP9u20xjm1yUNj5Nnf25utoUElanS8CdoxdgigHoPeIm7LqqSw4mKZ&#10;5Of68BiJoW/t7nliTrstTaIc6vHCfACX/fWdqQ+nqtdO6gdt0FLY1zb0No58YnR7ZnP5/pJBWUa8&#10;Dc178ztT7z1pgD2eorCpaept7r7QI8ftTXEfXC2WC0HrnRR3wRHKigpfO2tCMrlIxVJULHGBiGE9&#10;y542Nu0z03PSVGhUrW1KG82/RLWj6mOkWlujnM14MDbtEIfow6zuUPLap7e/s7m3tdnmITY2Mka9&#10;fvN20MHw6lqD3+3xF1IqxxPu/LkxP9/oKY0Ne8MIMhI6nHz/VdLMbrOExxAJQ8nJKr2wA4unSm4z&#10;0M758b/Uhq6P1r2/qzes4tpqDL+YhGm/4o+tuGJjx0XLop1dJgI01OfOnXv32vsPHjyCVmjOz188&#10;e+7COXOMoeEB4t8gKUdH7733LlxDtS0bgjw/+PDmV77yR08mJv274+NDg31DUdntrN17+PCf/rNf&#10;+u3f/u3/vvz18z//8+9f+/DFj338S1/60j/7Z/+MrcHv/sEfBbKTkwLXcaYKxz1AddkSFIal1FsU&#10;pbF7qQYD6cAbxEMR2jVJ36A9j8w7iUXl5Q74cq6mWBRoNngZgYcKk+vc2sLygtKnkzVYS4tLNj+/&#10;9I1vvDY1MTl26uzFc+coO50KG6gJV5YXF4UFGAAYs1xmgjw+jiHr17707OUi5GfkA/s1KAwmDcPE&#10;AfT33Te9jqIqHiucX0y7LPNoasv7EFb0sg5jgkP8ThuaW9VsZaVWWCwhrAnl6aVsg9BHZNm8dJzC&#10;lyPjybEiRoh0Kyr7bWMAXHaMsGwpA9OM3pSTmcejd4TjhHqfHx6gpa5B+whmE60wehMng97zP6vt&#10;7R3s6+/jWknOrScSxDNfzsoHwq44WtHqC6hZxZdZzE5huEeHAZP2waIKPEBtjk2xDyaKCY7Z61rc&#10;jAOPlbyugvFW2P0ECIxw7oQBh8uh0XGgoxlJJsueIsfUPGV5eQnzTtgN2rSzz7wWjBmVhqhqQRAT&#10;grp65VchTVcELVCxElDCTMcgOfF0MqouVabbMje3YHes22gMRM6gRAgDPTKIlPFZByA8SBpZkBrj&#10;4tB9YDs1dSaqrktW2xCeRIp3xL/UA/cVsPJTqiu4Uf4tuKvOfW6jC4kKISmFycNxtXp91zPH8VfY&#10;ef3ONXuVuallmv+Mib0yKipC7J1tS7EZ3iOEKIeFBT9cWhCL2Whl/lMWsSoo6XbB4zyHNQDRIlB3&#10;mxd2dwKhoE6yBzKyu+OGAytxLVeXoT4ZLcbLvdiXZAihgor2KxxkYZfPjten4MqKPxP/NDw8nG3o&#10;aYxbfEJLpldCcGH9Z+WDz+y90zdaup6C+FgRs8lzN1YKKRATzTNtbGzycsk+LEUSzMSGQnViP1mA&#10;Y5UxUgTA1davDJ1PQmra32OPpT9D0AB/xYnwqFo/plzNotyDfTW3UUW6yvjcYigjJoI02oRtPNHK&#10;JoBwquqq9492WrIEMUsoMr+JzVvqQjPCIOO6gCZkinjMehcKO78sXUG2y+lOFbgttPyeTJYKBsSI&#10;NlSFsYKOs7vjyljr6Fv0dfc6LRKbRGv4G4e5ro6KpXYs7aur4ZoCffG4ruvrHwLBKrkUed6ChIVz&#10;4ZnPzltNa3GFUBiSBLmAwF828ZZhzH7G4tmvUIvbt/Tg7kRPfy+XTTY9lk+ZZlMsSWbhCe3t91qS&#10;i8Pu0WSnS4xH17c26XvDaC/ehpwydAQMB4hP9VcuuGQrsOqY7UHKJDylf3AjmV6rHuN/Io5NPMjc&#10;FiqrvoFeLBCFqRrIgTjYZ7yVFVsRwgeKI7VhtAZqZZ3TyrlmbGzc4FgVeO/ePfNl/wh26M88evTY&#10;nujPfe5z/tFHH31k6z3lyq1btzwcaFxvT/ezTz89OjJgMlKE5Gan6VLgEyyqkiEEdXVH6pFdwgrl&#10;oXF9uh/xGoeER2NZPu1IVkq08BWVznAdnTISQoipjlY0AX5asPxoElIcaEJ93wBmfLvaWs09pPlS&#10;ChOf1qX6jOQLmUE1E4wfAueLIFW4gFlMGV6j8YKErTva9BFJ2XSmIntRQOThlj4k+G62vHiy6LCb&#10;zC5qSoeX6hytwnELnlRNwLHrUoXARDC0sakMBSjAO4FSvpqBSUTBx8cml2ZAoPVMXY4s7uuvhOhc&#10;8LRnKQ7CAi/CnSy0MFVPe+x9NQAP14z+bMlTIBZ77YSL+MUeO2mes4hoLlxmRNFFIDoI3WhOkGnB&#10;UIdZiOvJHWE3GB/jdmyB0xC465YW55C3RAMXJLD02qrf6IAqAkIFzzaeBAQ3FW9c0243hu1nHnil&#10;u44PUYnwUqn6UgUG4xQT0UYR18o2dpyoI46/GrzmuuaOo9a5GzPNg631vfF7qm9raLvYqTib/WDG&#10;HHFejkfb3Ticujapmmm/YPEMR0o2yi1HDYcHM2CfgOup5gPhB85M/wAnCJX6CNorM2HtlPLESzTk&#10;3fXKU9Q11xF/5fXbE8LSGZ3Jgzs+UStDnRXHLoiqAEdodQ2bDfUFrGAj0VF3Jpit4cSItA0WumJj&#10;p/6YX1pRrcaDtrpKe6Z2N7d0PyNkMsrfi/G+c6LPKxc288CM+QKbWyQRlXrUtUC2IhN0uhFpdENZ&#10;R1+lXM6wC9QXjBav0V2OEjnLftL9pAPZwSuDFThymrfPf/azDx9OvHftmiGGQHLRAr1zp+1wVB0+&#10;fvQYT+PBg3vvvPu2/Zmzc/Pi6h/+wR8arv7ef/79e/cfiA3gjPPnzirsR/oHw9ltaP7Ff/iP7Qrx&#10;19e+9jWGLZrDX/iFX/gH/+Af/OIv/uIXvvAF92T+8URfm8CeCUAph4KJl3VNJSTLLxmxlD2rRZQT&#10;PVlN1aJO17K0TMhRWeXcMl6PrVXBCMqEN/tBKkTX+ggBPTNhVpflNt348DYI6Z2337t7576Ry1NP&#10;P+fPyjRPP/2UyA8ZLz8kIa50NzXOd+yTmcmzf3r66tmg/lhCWSmT9So47WiMtQ3N2dJzdITZ7pJw&#10;HtAHm456LV29XQJu/g+HI4zQ6NRlNQwqWV9887OyyiE2MxnT0OqizSlUGVI4gmVVQsoVH0J6dKuj&#10;ujs5npmYLuuYbaBPdysux45I725dD211+jB+K3pE0sXhiq7NdRXW/DHfi47VwwZ9BI2ILU6Iaya/&#10;2V++I0a0kKSoWePTWJSXEduWpWQOE1FlHHpDq8RXizoHac8r8fyhXOonrado61Zn24csvbsDnPH5&#10;8dz98Ixqwtsz62/z9fkoKIiVjfaPCROykRDgeQMgw0CoqrEmhHBc82++xs/dr82IAb1aj2zOzR4s&#10;vDCvGFGMEVpgraiNd3cj+8Nsjy42NBp/GF8gDuut6GhxYQBIZDtNVIF5AYXtt8Hg3tXCTYgVaKhK&#10;x8jDHpEvZZ+EwkZU8q2JE0eGBrWTo8OjUA0YV7Y5A5dSCCLRpefWOISMehKaiAmgFIR/SbKmjGa/&#10;79Dq+H1EJztnwwcq1k7BjgzrIxP142L3VhROoULFB785i8tsSxW+u3v6MmCiXJFPWM/AtLgPmp8M&#10;9AbkJoIz+lyDgW54xFmzoUIqWyVoG4vlVa1RnfbSmMDX9JZNGAuVs+htqQM7QhZM1c1VISa4CT7s&#10;thV2/i72k+pF4jZsBSeYUUbZW9CRMNQ1EuQdgOdAhvSmwdX8sJILsmOwWNPGTsGX9u/n2gbei1WB&#10;V5Ud3NnUZ4+LrJDNzlF8R/kfdCqmlQnPse0XtzM1CKsJ+Lrhh6SULmuD/YfmxUmQuf0ZTW22nhYM&#10;J4VymHnFYSvmHGFomcKyjnL2aG/D+8z8kdEgLww1EEZgXaiBO3urGZdv+a+xSt92F7JUHqOouAPG&#10;CMOD8upUD9r0TJp2o2kQeSWDYBjQ1PLJwQDFdT47IQvV5JBvbM5ylimGTFvoAVkYuL29Z9CP0K0J&#10;cbXhTINDeHJGn/YZdgZNzzpKToRtpAARP0ZAJlUfMo7PuosokASSenfKF1OG9Q8MGcTI66lKm5qp&#10;qhy5teUlHiZrKxuZK4WpHzal4BpsxmRFHR07TNX4XkNLA9tIRySGL449GpPZVhC6vMFArdX21w/y&#10;7pyfXRRD6FHMlGGH3A3NrDW6L7/8sm+HeyTE0qNgIto/pDRkmH3n7h1H9OKFs1cvXXzx2WfQWK3V&#10;U6LqIkNB5u6mUwrAXcyZMHzU03yv1GqmGYjXBngECg30QEcBxhisQvclxuLvXWneoHcxNKBMKbk0&#10;zDnb8NKeJesUu5O0wMqBsEsdE78yPBD7vk/mlxZSPBH/oaWqtpfXtX9SttNFugFO4D0EnE0rE/m8&#10;QBW/VWMmpUm5fcxQq0Q5oYDdhrAcYkYWQaWdVutkDXSGOZaFMrXKCulsQvddy6x5aW3V5TIEUB66&#10;+VqvEq75NtfZ/OIdyWQA5ZnZ+Yw564k5erKpDFQCmDg8yDbO1MvK+fjd+Z+LSzO0jz6V/72wvC7h&#10;2R7jFQn+Yj6SvlDjnMRF3zNNp5mhdpAR05bdLeEFdK1CjaihvoZrYHw2MrIOAYnpTtiPXHvb2wCQ&#10;iM9Yye48+wgXD3/D0CkeGIFO4iabpeqsRp2x/ewmCFGomMIUbV+mVQFoJddW9pxZr2Fgnc1sBRmJ&#10;IQuD4ScLtG148z2dXSdbx+bO9a11TaPZZFHbUtd6rr2qqfrt339rfWnV14o37V61zX6HmweYiyQs&#10;NUSNg401PbXrk+u7y6mVBZFEnwjCou+My/cJmJlaKNsfYIgeigDZ0sY9yqDJyrF0HRvba644+MZI&#10;AuKuXDeKi+k/6C5qquwhNKwD8mR3GhsTZpBiQ2H2+yFGeUAoDaEr50XAHYTJLISJy7pVApanw5ei&#10;dchjUYZmKMWUW7UaD/ys74N9ZhttrLOLc1uJdMXkvkLIc1Xz0OI+IfcGhpfZXfK47ZYJRloMcV4P&#10;c3CMLeBm/Zkf+7N/9NWv3rp958n0dFY8j448+8LTnX3tj6cfTc9OLSzNm2SqcDL4ra4xsiLunp+f&#10;47X+8P4DsUQNrEB84fkXxkZGxETvnV/H1fMjf+bHPjc5OfuTf+Gnb9++/Ud/9If/65e+pI2UpU0b&#10;mJ4e7KxZawbz9G39X0kPabKKJiLu7JZZMwz3BX11xBOBVyniQrk4vnTSY+jvxNEhLsXpJQs+Uis6&#10;lq6Fn1VUmMplAyIDzD1JcGV59cnk5L17DyXoK5cuuQX3b3/08Rde4PjkG3mU/g5+aik7AnTEIatQ&#10;MqTr2uFT/SSpC2uryhoLOqAIgpUYUFT6tgw1uzN9Az3AWUdYdDBb9AqyBS2biTNwNvVQljn7vmVm&#10;HwWWE6AFIziJL85H0FynOHhgaRhgIjSAdUJcj6ZEy9gYTQaOhw2cckZfDA7D4ozwRZkFh2EHgA1Q&#10;X9fd2+PEBn6rqZ6YmvH+jCkBT5R/wBVoqnFDahdyS9Roa8pU+gd7eDwsnWxSRzAwZagMZZxpb+ej&#10;Dx62xYwlO0j0jmH3i9p6a0yu1DlJ9JXBnNsdi06mUIiSab0kjxx04czL83B7+nuc+IhfVVjB0kLw&#10;lwgFzaXZNRuZ/BpoKFAJZuZaibBqYUPnVJ/FvdbkTrQyptfyF8QzFLWsYAe7So92dWBjxL1co4an&#10;mIXVRTqTWUGkXhZg2FCUDS/pBXBRXZJYRgVUMElR68flsvQJwX3RGb2msMGCkpwMDvfBOSgxVtZZ&#10;0K3bp5dymkI5a+WZqoQVapRvke3yzGJeLrFhEJw8HYddnd1JS56J2FrcHaJprQZwKsOplFSytpNZ&#10;O6cLAA6vra4XYmUrCpt6iY4wq1Ccq0LOkxj8HMfaErg03Hb7hsNOlUkZ3QHCYOHki3hFlGBwzjOn&#10;TpU+tRPj18s1pPfCFRDQ65Rp1Zx9LAx1ZuJcikoi4SmkwexyQpEkZ7YHfvjewobtTRJPHCbyiez9&#10;1M4GYkjpVqx9vXFKdnSZTGxV5DoEZybKmujG3eLUlA5AmXXG7FSXUwxXa5raqEcjuvRjMjKhXyKl&#10;Kr2KNOHr+wz6clGgLP9OKxJBUlTpGVepQsXlCLxUXuZoBQyIC2YhCwe5yAy3GkCGwoKsIX47AIo2&#10;SAlmljcb5ry0vbYaCVEEzMHpHUhkGsVRJdyDUc0rxacw+g8sto4BoK+c25jhmulPbPZbGgO2+Sxu&#10;bhz2y0LYsvV3z3Cg7Ces3bdBdAeJwsF3TVtpekIkj2evUxfZmRO8vJoVTdCV8A1Qtdo7CK4xRLFp&#10;hExJglyRXVmxnYtTlcawp6tnoLtXWBAscTv8p6mlusNycwsMbBdol94YtZQlTC4Lfk1tI257KPNZ&#10;a1wWS0aruM1SSk6K4gf+qo+VWtCCFchRX9pLXgx9PCcEhs213UcPZqenF5aXVq5cuSo4OYouhRpR&#10;K2ytVGVvCu3q+tqqigEi6+XcuXOnt6/z6tULp04PXb50wbqWnWOqBdD+ysbacuEgxmLJuxbK+od6&#10;3Q26jJyWuprx0dGxoWGArjqYdD1XL+TKskPaRoodWqCs4So5IwPldBjmDA2MSNTPDf5YxOkFqCwy&#10;uWpENzhiZcuRqidRGn+X18QB/qiaQ6avj+jJrvA17r5VIoaBTJJrrCdCcVY0GApDIg1VnXoOcmg9&#10;Ck4XVw2VqXwhu7tOPmjQMtSqLJslERBy4wjoM1TQ8cNjCpUY7jDmKDQ1zSOz4pQXWZ9Jxnd4MDU9&#10;Q5fgSpGpRhlZA3Zif5hpkutmO6MkA7MWvMJ2OzkEjmofbfpBTRTe2NBYuJXtoDshSXv7HrI0NDA2&#10;oEEi2Y/43ZS1HgPkyOIqTZHHo/aFdaRqLHY1Wdmsc2DdnxPYiDukQtHEum5aHbi9mC9JLy3MAf9c&#10;mUSTwvOTEcrJaTFC1vzIWVBSI+50puGGhK7tYavq/JdMH46PmcP7ClFPUtAHUD7u7unEUdFbojs0&#10;tZmPt55sH8/dnj1ePGo51x6bwaY6Yue20x2bTzbXZ9dNaQKUtHYu3VlqPWiq62uotRCuwYLX+sbB&#10;xtWZtfVHy0g4xYg1NzYkZo0BfkuGILEaKLZBiZM82CNwpAvx/fHTGixT3hQV/fze3oFgOVrcrB0g&#10;no3rVhSWJbPIle5IMcmPyj77MLP8Fq1cxKjximcfT9nqpsWOYr+pWR2nbI4/rAdb3I98nryXeCDq&#10;usNhFnuMsOOvJmdl/pxxRh4zk4q0xny4YhLipGcoWuYdifa1HCoyMNC9p9sJaTf8bGp33/fjH/uY&#10;ZcTfffvtj+7ejZa8reEHfuBz95/cP6jaX1yad2qKc2KMbwoKltJzfHxsg+nz6sr5M+cBEKzqe3uE&#10;1VamdXobiV526Onvn55d3Nw5+dEf/dFf/dVfffmZs1qR/+mX/udf//Vf52ZlQTFleHGx+S9mU+Jm&#10;vOdP9oOKZrdoqdPCzYDsQWi0+5gVbpHpUbHySY1b6kD6Cl1SElBHSztr3Kx+KctNythTM5kte46x&#10;ys3pbW3nm705PGBP6sDW5trY6DBCSjwx9ljM0jiqH4jPMtkstgPZLxAPgpqj2p5heoUNP9dK6NKD&#10;eo4VlWH4B48nJvLaa6pZREKrKmlFxA8PLp6Ixnfh7apilFleCum1PJ1JGPIQAJpUEx4Qz/BY3mcW&#10;kMV964WQa02S9buIZmFVhfVVyp541pQe1/2RDOOGqG059ICaQIK+Kv7vyMiwTp03cjyhEAPbW/2Z&#10;bKYXDPb3nIbEzZqaR/fv9/T2BlmJv3zT9MIUctXMzBSQKQb91VX6c9QyBRmRSzPIoquM1U6qnQJJ&#10;05lGMMU6gksXsESUy+jW2UcHVDp7WC4GvkuESd5TV5trYsiizHE9qhqoH7RMntSxttUvzduly2an&#10;XFPna/o5zBGz+y7+PhvCXCGFx3TGRdJGBeKK4TIzv/D9K9JpvMh4ymPhxFYDAS4TEKek7BXcs9Yi&#10;gh8OWhFdgmeOHV1EF4YhKe4j/LM2I/bISkPxkFNmNmOTJXKY62hDAwIKcMvnAu51d/aE108VtLeH&#10;MFTWIu4cmkS7fjirsGfPcI+846ha5o7zRQcu5oFwplAmgnVQN3EQN9a8X03b/Mrc5srqzkH8n5wQ&#10;kEOthc8ntbPT85vL6zPTkyv2la1ZxrDuRTrmK4vrFrXq4WJgBtNe368+AMHC1RKGbRZWvHvsRRpY&#10;T7NFgUiI6n8pcWJ9LJEkzSyg/CuwQpiLrwcV7QEg00hWBSIMpzzOxkTfBdRkL63cCTymfAq/L3VT&#10;RaGRyR3WoB8bDMYsisdoXFZkPoHPNJQ6JDO+/fzYqNHL9shiY81+L2yHUgAV7hdqsG4vErBC8zWf&#10;9V+FM3tyAXXNcjFWoBKZAx8cNyGakJBMrLXZnlQ/pxCegGXhjEcVlDGisBkpD8opC1StgaTLqL2w&#10;OPayeSrpkOihg3Y/qS9fIwW+LGNhpQENKNo78o7lJ6HeaSk+L3VOk+mYLjM7A4vePL/rOEJINwVA&#10;G+AcEB3LTKpz0hZNchyOpNu5mQVZ0wRNN+w9pvAtAiV/aVCDjvMSqq0dHBhmP5uGsK1JXf7gwWNR&#10;GLjmgGmiVVuPHz6JCUVHWxbD7+wtrSzOztkJu9GP0GypTF3cSYsaPfdxfXvX3/TUfHVdaU9fV89g&#10;zJB9MHRDgQESMjA8aBItdH5vL3h1FSYxLyD5iIfw4uzS1voWJ1j1sYttz+Hy/OqTCcsSxl94/sVL&#10;ly67E8bKbNQ4XXtrk5NP1J7+53PPPUdkYJ9VZ3eH+TKRigslZPZ24eyi2NZxN1SUa3hEA3wstSTC&#10;mattE0ME4/t8znFLPJLs+wFUlyFbDfnPzPxctheaSNoapyUTarHcyHsDj8cLBhk4BNPCL5TwKoEi&#10;/3YZcQQ90nltM5Q2gLPmRz0X5xGO4Sja+mcthxDnlJotwCwkR4xQhhMuTtw3asz4vGJMfwuiOsON&#10;Bmwj0rXGWyqNxtFBuMUNTQKXrFMYO8eSg7eSiVDMNRtFJLQN2VquEquz5KnZ0tS1QMJGIi3IuiqE&#10;+OSEu7KxmZql3Joe/YCkw0a56vjRo1nJGCjoviUzSJalt8+YoMV+tp3GtlB43ERnrViBSeTxsNCT&#10;KzOdTEjPWjZOr/mdd249dupA1zpSQ1KeIPKUmC8Gi4fhc+biFIsMd9ZuPJ1ENgswijcKOBDakDLL&#10;hrRG/yXbwP26gOwxLReO3BSgmm9a8bVyGfVQsb2pO4mzXe3/m6z/ANY8vc5C3733t7+dc46dw/T0&#10;9MxIoxkFS7JlBAbbMg7kMhTBxhgbgwFjqijO5cIxdW4V1AFMhoIDNkWwfX0ckAO2bMmysjSpp6d7&#10;OnfvnHMO9/e838BV1WmLoadn9/f9w/uud61nPet5Ki7H80GTyJ8L73vkaZy6GYmTM5OS7R/si53E&#10;IQuryBG/61S0f/L0a0/NMnec66oqjgyHTXZ1X+lZfbK8N78DJSJiOjE0VrdeN/XmVEs/ZZrmmIn0&#10;NDaPGDM9Wb+7CFOX6MfSKV27LCJZtJkSkIqSKl0fI8+NMpLwBfSAlRlOKeWsPhI1Nwd6f8+ABxg/&#10;XBkJCkG1GWjt90H75fUd7XML84KmIXzdXuAq9lCEqNQYO7tkrbI4q1VeaHRHpTPROhLR4oXbWcxQ&#10;PVKj6xJHa8AgsPWESo3IHLG7pJbF6sPnOTAz4lJUHoqGTwhM4GavOwwwqtTp1xc5KbODRghwHI+O&#10;zp2/AHLCZ/rUb33mc5//vI3VN9jz8ivv+caPfePCytz0/AyFkwwShUvPLwDamcpcOWqNjI2OytjO&#10;nzuLBup2rl1/1tlaBoByckflvqvz537+V7/7u/+Q/X/z9a+4gFvvPP6Zn/nZf/tv/y3+CQn9B3dv&#10;jQ70hEYccb/SZTYaAoPNTg12WLxD9QJiR2Mv70rj0nHKZLf7K9BDJrpCwaTnU95RXJfKuEhqSPJe&#10;mLvYP9oIBRLK1HNL9ci2rnf6JzfqbGsfGhywVf0SP+RnyfmLe0hErDL/E9g1Bo4y7UvPnj9CTNUn&#10;gj10dIQjlSQxTCWbh4xaibyM3YybnGDyhg0QCDI+f55RGJKQq3Br0sXwlrq6u6V9GVVNmZT/i4bZ&#10;UewZkuHqFqHAkxre3gGMRJci5AGzt6ELOLrSUYWNOSKo/ppbDFOn+AcULRtZF5LK7Nw8IWSnu7iG&#10;uBZSFHBVxPd0/RU9XO7SZLz0Q9kSqFjV0DSxoqdY5NfjXxfkLCoqHrEZHHQGzgr0rrbWCbvHohTN&#10;Ee0syJG36HKa6QdTNEqWj4aVpxvuiLEJfJEcl+kduHgB6RDdRn3krnc2Iy5vZsrdmSe1qoGMJSeO&#10;sKEnsLK0HIUXMwrH8TTLRbE0wURpwHILeyayNJnJCuznkMhQVYqORC73XohheC1RksR3BLXJmuD7&#10;nnAqtm1xB7IIAc1EggzDh5QJrwzrpW6NFFUK2AA5rS1ya8CVQVIZrTEC+YECbWNtJwPgzobePthA&#10;1Jo9QX8lsnaNfNRdM1aTEWBxp6S4sXZxqStz61urVCjo8xzjwolEETMKX9PAadK62JYfVeDWiGWu&#10;zyklUO7vHEa2zSxRxBfoL8V/1ofXHVWWppc15UlFah3GfoR/a2zJbDPTxLsbJJo29UzXV1Yxvhm1&#10;Zc6jkEFDrFCIc2nRb02bjWqUYkLSq210WieJlX9qrZsQAkwKVRkkCjoOHYTRpuWUZnap3iwW4can&#10;eYWBsrm48o/BcOFatrOFbG7nyNdAj7ZdDNnbov0eYzT168mJMkRpnhItZjPRY09zJyO+Ac11z01L&#10;CEnRBy06pVSHzPKnYKUQ22H9H4sAMK3iAVi4hmZl+Pi1ebBgj3yK6InHEH3QXpVSGSwrY2LAYKLN&#10;FrmDH/bhNOapNTg8nKPddmvgOs+JMVeuN+2Z5VyEY9sXpZ3twphReNfxZChNkHBnrMOaaNn+nkNX&#10;ljwxxuXPKH09/uXWOgw95C0JtC+FM/G6Ki8l6am3BXuw5Rl2eTJkAWwykKhxvMkzo4ZSzTUT3jXh&#10;BKsznRKdy1PNnU6eo7p7+m7iNkOXImvVsE6aLtMaHVHnLvL4dpUvF1Ha+1h1H/UN9KoKQszQSQij&#10;rk5jGvLkNnp625zEEHRzLXNTi4ssbeqahvuHLVT7d4NsQl2FeMXL73v/Rz/6jQhML7zwgn9++ctf&#10;1kiSEWoxv/POXbwlEIv7Nd386muv2bhDQ71extCwwRSb9bCnq7MX/IzggR2sY7INCKfe6m8g+AaM&#10;p4pa5CCD/PEphg0SchdsolNIBVrHN8IDB/0DAwnyRWksjf6m1uKP7IyA5FkS0aIy6ZNkPEh2hBIL&#10;uh2JEwEZ00TF5TwoAHRjZtx7tWUjl5izp1CuPdDoLKIP21dUXcjs86lfWY2JlE0KdW5s7DZrSKFs&#10;ap61g4hX420DTwO3x04zluvxPiimjSDkAIq5mDh5Sk0yqAB7I6BRfHIFMa2qFEwNeN4B3dOg3N1X&#10;3EmtZOTpaInaGbF2VuhjUtpSzhYbFEAPOloL6wSqNExTHU8nEFF2ie2d/T29g/gIvf2eZLzjLAmj&#10;txA0hxQei7JInKenEXrrxhaZEet9YmIchSem0h2xboN8x9mCYNYhnmJn6eDHa9xe9WqKsU0UqnPw&#10;FFKQzeWO7t+/Bzv0zIuQk9R8K50QPi6NDZrRbtNnCvtukxFu+KOZh3FY1BPogb9422RKQOupFhCL&#10;IxuZunGNydJW8sXetr7tp9tv/cbN9vHOjnF8vkyodJzv2l7Zad1suXjuvEuaGDvT19R7vIS1u9c4&#10;GgpjpauxZay5rrl+a3prb3Ons7u/GDkeK6VCuo1ebNRw3qXKRbi65nRe6EVFV0jcdufUefRPFH6o&#10;XAGiQgbYZgyGpCD+M2vX+VFNL+kRxBLpFJZhopwpj3JCS9Aiz1BeHH+ykIMCYqamAV4824rHenG9&#10;N5+GOiwBKIJMRfJFeioBzIpPFqtXFwuNTKsm1oefk8n2oq60dximkDUTBTHhOX565pFNnfc9ePDw&#10;wvmLDx8+kiBqOutz3njumRffc0Pn6K3bb0ImCAaLkCJ5sqqk97Rp7SaI2yHqS39/794GonaLNMsO&#10;kpAgg6pgJYlSz9feuKk79Yf+0B8CGZ4Z7Km0dP6f//gn+XDOzMwYZZPe3H7rzb5ubh0a+s5fIVQ9&#10;k1Vb9KBj2ZxbCgEpV26pSSrC2ao6elIBBiI8BQAn/gp+GdEDeeJH5SdD8wvo4OdKl6kmmOoKn+im&#10;z80Imw4UtNSPf/SbtZiXFmc9MEYSnlt5x3Q2ohlUhDIjkOD3OVZ6ByH/QWhlQrqoQoBKUu7hKKo7&#10;1ghfO3tu0tmcc7HMhzqGJBgMWyyXMI4jwxbXXfGAlCPkvLBkgkg6r32Tlbc4v+hhhCbj5akUoClZ&#10;H0EXbU6ryVxqMKGIHdq9Pd5ZKWjSBixDoKeCA0lbVBH3D3JzqBI2ANjKLRzwWdNptUUx24loLFJ6&#10;5EEIwWVENKeklq9nv769liqniYDlKRzCN2DP+bHg7oBdJeABMWeuSvz9JJ37+O8yNpywiIq0qk/L&#10;wGt8U0gZi+gSHeYZfUIrOJCAhRGtokLUGvHSbQd5YzocB2TtUFKY9/ALqSryrG2FMsEcaVDyhNKb&#10;iC5SmAgZ5894FzU46V58CHKqxvIL2avawsUp2sVx0o2qovUEEnI8C9B+toXkqQre3W5sg8R8cME9&#10;w+Y2X1asUUNdSJoXh/KcIqVoTpSAsjitpIlADilIWGRk33V292Po5GWBKhxPwkHMFAEeJycE8KxM&#10;jWaXZGdqu9j/Mq7lxfWerv4PvPyhD7zywfNnL2BoOk5cZ1cPDfooMXsF7dHyao7nX32F3IloEapf&#10;i0yoQgMoEIZkRjnZ0SksGl5+4cYL3/GJ77j55k1dj2hxRfksKRSmdnwtN3afv/HC8PAoo7T+/kEL&#10;Y3p61qgQtNIl9Q304QVZw5RcrNsym6wVaxzEConCn5prZGhUsmXCyb9L9WVIHkUYWFzhHTt8YDvS&#10;IJCJxHBWK63o8gDJRBk/mbtKtpUROnEu3YIjDV9mfZGR8s8IDykDTFDmR8J7KwBGSrZQwyOJTQZS&#10;PRfs0t6W09dkqyR2NdqiReqAj2aXpZfOgkgQnNMRnRV7eOzTfZRR6PRtorpZpzALIT1+IYbE++Ul&#10;ra1dDqSIYEVeT48mPcGIH4SuUKNWZBTa2nOOpXMILMw+PYynS8oGgkQBA8KPBHUfxsjRW/NzBt7w&#10;LhLJdU41pypNw0MjvJvFfumpZVMU8gLwgCodtL5E5ic5sKM9UoMshDzAjOapgwru7y8sLduecGiA&#10;d6YZuskHgk+bJyfOehfNLaFz6UoXeRcyL/oYcacaHhq2Zy1XQI6wzvndLcLlnXErS+sG4QG0Cay4&#10;1XtG9Y1lDGDNc5KYn17S1nvh+fd8/Pd8/OX3vQwjfPHFFwVSLO/BweE/9sf+GK+8z372s14XHUSf&#10;gGuIfUgWkTK2LcPkA+uIgga6Sx91g55WUz6lwM48wIZVsrmRJkDUFda89bzitpinx9i41WQrwkkj&#10;Ww63Y6EmjKA346O0GgWgzLMWhhtAA407oyCxW1dgW7fCR6J3IlOUTnN6Er9F3VCgeC82cmTfw2cP&#10;0hAT0wAwybYtG6hwnEgjEC+Zt9HMUHgFhN9tMFmpsnNwuN8UUfJIQugd2J+BzKXOYqx/+lZW9ZZl&#10;iSSZOJX9hbZb73gui7boHhU5Q52KruI+ILLGP1Lk850qWJFNCzg6aiXhtQMiX04tLA5AkXO3EaLA&#10;Sgu2qENEUji3VjjXsVhMBTYzPysyWBgEAm2umIzao0WON5ZRRxomUVvv7EEKpyOHtiF1aXP7HooH&#10;4gdBgZQY9Q311m2NJWnjhgWzqnYJ+7BI2PrurbU1iQLOhUa84CO/Fs9ceaYuosi766QncplpkJOT&#10;2bmwaR1Mkb061RKR9VIqpWMddqdNt7y8qkGQMYNGrq2deg5gUnetJZWRUjyizIYCdTIGKxrHWlbq&#10;o0RsbDnZOr3z2TudhEMudgujLb2tnedoWZ9uPdqMUAZEv6Ort7mndbt5Y2ntBC3ZNm1tqAyL9dX9&#10;+YO1GeJonWJs7JhgPekixTapCPbF7frdfLGcr7HngSjXZZA5BxCRL9Olzc1yo6KdVIezG+CgNcX/&#10;ZqqaOOXKEQ2P+gFPTvEpqGNoaJBaQ6Ifn6JoLUGcoAseUCkOHDtFGD+TvmUuodCZItTBgCr6a/gw&#10;JWAZlw3SVgKOtCYGzQUkyv8lbzyhU6ZZkUeXrBEyUgblTJZcunCJuPnnfvfz/NBFuMkzY6+88t6J&#10;8eEHjx/OL8xYJY7dhsS6BitDZSaEshgB4wuRIjx9RRL8tvzkxGQkpEMJz6jHyMAwe5ibb97+tk98&#10;F6byF3/n04yO79x7CFr5+3//75tZMcT2T//pP700PhxGgdns0s5Jgz6Ux4yvBGwKGFpcMGLl5zVC&#10;ZyMq7ybK0LnInqkNtVBMnwsTXeYUHYPInqjhq7ZVxlrCfzvR+gEYzc7PmXBV/GgN9PX0shzUzpl+&#10;+tRCIjAc46888NT+WvulVZ/TI7Tv4/1899i5oRqfI3ZD7p/kW6arNAqpua4qr0V5th8ACRVSlDXA&#10;vF6QYTz6j0XaOOPrB0jlFNe6vBoXKxcpegjhV5aWX5Qey4gu5LGuvatrc301jg6842Qpe3juTTF0&#10;392hSSb3LVwNxel+USUBwyQxpVIa7G4Hs63b8H0m3Wr1RGmNx9it2OZs7+MY1eMkh7kvoVwDjdv8&#10;7Qp9ewZWZAPLQYOEahMaCDeoK4Y61aKN0VzkIAzZ7OojZPBX3NIKyREbhq8bjxKNlu7WNmFkZCXA&#10;lWpZwHWoWb7ymlBVfBwbsdWVKAMiLBt5WV0P69UJ3dI+/XRaPQ8qQAxneBWx6nAkvOCMRSTVzTxe&#10;xTP3FsLqbU3OmnxX872lHbIlrYnhTxNL9Zp0A64MVeoVnD8PP1ldkQeSR4aVbKNAfAFIWkurZL0w&#10;5XJHKlt5p0TQMSQlyjhqWxyi1GvEFUK+JP5i8HObUGWXphuBbcQ1IQxIHtuvaF1mQC62ckVMIRMh&#10;PZ3+OTu98Mwzz/7oX/lRKIvHRSsOV3dmmozolO7Y1moMwR7fnZp5OheX1aNTsn9ae3zfRT3uH9GT&#10;7VAPkDGL1szgQO9Q/+DiwvKHv+HDH/vYx1iWCT1CbQhhnd1SQMmiB+h9/cN/+A+d6wSN3/ve95oY&#10;+PCHP4Il9vjxkytXLo6MjAnExrPlGcA5IrES9CePpjWYgALE3jY3dhhmuNTXX3v94sXJyMha+uqM&#10;9ki1SyMuXjrPJE1LlDGoEKZiMyOV0FOprG9AxFv9hyiQxSUoaq81HRDds9gW75vgSyWuYvF+FQmx&#10;CC+lC65FVm+MhZw0EEHIOtGkQyFIBiwBqw3s+0Y1kQ5yMlFOyrgm8fuL9UvsJcjdxVE0nvaRdjg+&#10;JB7j57CrCh8oepHO5ogW7eyCu6gfW045GOob4teU+cG6pMPcvcr4FxzcxoQsUoxrb+uMnfGJPkCz&#10;YSyl9qKOYbp5xmxTakNKpJejkxPywXCMKlV4d8BRqhMabW1OlOM3XrslEqjlB4f6bI7pqfmya9o9&#10;Toer3k0O0SKlSQpAQNO9RcMYGhhwQ6AT6t+SGz9gIm0AF0qTBayoTb+9BXHETxMuVzZWa0r1mNT2&#10;fpHCIdhU39pB1jGj0Dris4/nR4ZGIuEffROijPXEq8cmxn3a00ezH3j/h/7gH/yDRpXlzXiEHMlo&#10;VWRJvP46/ZqXXnqJpIUFQe9QqL58+bLmsqTQPfpPxLF5ZxtP8fbGWCCNxxCoHITpEojoBUHcUr5Y&#10;CHFdo0bZqiMXi49OwhZB5rprauyWBYAqOsPpcVTSsl9c4sgiR5aLwL0yy+5n4qMd/XmHsOM5lWRR&#10;nI44UYbWE8diGn/M7y6Tp6E3pAo/XVpYaWmz0oj8R7xP6r+8RL4CSTVxw5mtWWYbWidea4zY8DLb&#10;sW6yK2WTchvgGdapzN6SdppSpyg1A52KzrSk5WRSjuiVFGUcmwUCSVhUZdzcYg1EzFHW2NycebVq&#10;0+zMEpER+b3JkrioBxtwAFZIJWgxuF/RNbxSkAa/AsOCiQ8KXu0GaVR65IKkbNjzUQ8PD/TH99fM&#10;2TanPqsxy56iDaaa9NHKSZZ2tO/zkE4k8lBSfw5W1DlB54gkgjJbUt9ESJnobNPZs+PFlQZVN7Rv&#10;7F0bRedUBo8QGQeXQyemQjoJn0fqaBdbSlfNYISpZ6FSgoIZfACz1RLJjxVP19Kldb8ZP3cv0jX9&#10;uIW5ZU84ujwOF7Q5rIzM/FKa2eW56inJcc1QNZhmbG5RITfs1T/48gPiSe3nu9LR62yqDDXumR2Y&#10;oXadGW3J7lBn/9WBy49vPj5oO27sJvzS0DhQbehv3FvGDdx1VrraYHclL3HmYkGkyfT1OWJJXZxr&#10;drUHL6hlPApvaidu6YlUh0dado6b/oHBpZXVpeWVjIdowTU0aCjfevumhDzT3xqR7e2DI0NYW5mx&#10;iAaQucMIUliw+gzRpioqMOX/RYGlDKGnmwxls3rTDCxeaGm7FmpFEZOQQBdFlqIIE2I2dn56WvDd&#10;0N8BsYK/VxJhr/1t1A7+eE8ePjIn5y6ff/7ZCxfPPX766MHD+2nfhe/AQwS1P+SvgH119RRC6w8B&#10;2G07a2tTT5dojV+7fH5qeo74htUSyLypNUPQjx7II7/4u5+/e/vta1cu4C31drV98Utf+t///v8h&#10;Tfy5n/u556+eV1pkpMkeKW3iDGyJ8nDC/Gtu2WuEvruNDCyWdCAbFYrI2DYoQEC+6HLEUjjz49aP&#10;DRIsLYM8evNh0pbeAZhjX4LIWvDChfNydB+O5eznV+ZnwXjBjlIjpdOQ4UTlmPiVJ+/pJQEVuiMa&#10;dObiWHzctQvbw1k5ousM0UWzUy3GZFaiRnxhD0aVxpuZ/xBF42wT4YS4KJgf1DrPnEdEa8uLjeZI&#10;kcy1/gAt/r3aroYEMeosxDVEgwpV2RJPMm1+EwNuaUOvM9KrhURjS1AAtnTjtGFSyXxfc4sXDCst&#10;hmDVdXIttBsLzuxWgy+Xjh0sMzezv4dpA8pIE4e/ZD2qXJfwacf6NPV5UuzIxAS903RIUzsSaJCS&#10;VB60IeIsJ06bvWqJQiGgK62xuHDmMDNdJDWTX1rZCsEMGpV33ItAWbjGUiaBW6olrSTUAoErU/qU&#10;NcI8j87ZBv39AuPXhn6zsgueGIJHph+i1+V8zpymuRahbCNatl09geBV4nB4F5/FHAMDVy5oYu/h&#10;fzjhBGZMl6KKl6Hn+POubDx9OLe1Zsp5d2iUiVasCKCYLhPPZnSC0+OImR47R2XsXDSjEIwyi6Zl&#10;cXYZ5iLHInjOTDOcm719PCaxGFIhzKnyz06OeTVnJkYXF1dkof/b3/7fFFI/+7M/y1KMSpxDlDjI&#10;Z3/nd+UXbS0d87MLoCDFKvYhhaqLFy4xKNPFln+ImBCC5YUlSBMoUeHhAy1gVCGgzsWLF3/1V3/V&#10;DaqNrCuvyZq8cG4Sq8nz+bEf+zEOFpSovvCFL5Apfs973iNT/PVf/3XLBZL04P7D+/cfUQD2RRAW&#10;KKPumLzQ5YkETvrv/d4/6QWgFdtd9qqCx3EC1JA2WZmaa5lyRfiLSVT+qyadGoMRyOgoO3nMlbbJ&#10;M2fkkWqqwb5Ic6EWaUX09hrXbdVqTNf7tMGR4wBAvY/898lBQQEz/ZOGWZFQBVvKs1N2kVgKPTuF&#10;pj21s7vlAA/gZAHtbFtdPqF4/YQHouwxqCljdHSkoY8c1UzuRyKlAG5CtIhGTjFsNnkJjwkTyKwV&#10;Uloo+Rmu8k8kFUStMEbSwi8hvqmJFj88V1zzGEeGhnImZgJA+EC378qoYKqUw7Hx0fBg4pttU2Q7&#10;InuwsZdJkwJIN7C5eu7spJWrfXzx/HkxkULVyOAwpW51iFNfumM7dLV3YTeqjPXa5IU0cRB/Pd7g&#10;AkUcjCxJWlGRbUrb2r3TQgvMubvhgWuBFXdjBXTTzMysFL8p+uVNG6sZDdxa2/6zf+bPet5zc7PY&#10;w2A6MhCXLl806TT9dPYP/IFv+/jHP/4rv/Irv/OZT8/NTVPAdjv+5LXXXqNkbhjFuzSV8uDBg9/4&#10;jd+4ceOGRZux5YcPGPHRuHn77Vsyh6tXz3b3dazQrF9dhe3a1I55iaJyIw5MlOSoAxZucVcHql/N&#10;1+eovxfE6146JA4RDDpmsbpkCVjVlolJQS1GTzuBIWSG5IPK/0J7PYz7edRhAjcUcV1uhzl9tRHE&#10;5/i9GYc0VixXBcZAzU/ROVot4OgfqcC3CQ3m0XrLMSWqOx4a7HeF0lZWqdhX1ipVAaWgsRDrf2Rk&#10;SKBP6w3PgbSqqiuE31ZfXYh0oG6VTqrqGiEwWenyqo8NW4mawL6YE+K5EVzHipQR0ztTJjSk4jNZ&#10;sZLFQmE/Yo0x6c0YQ6AGKUBpnCtmENODmGZFJ0iF9VjE5NQnqwqbXYPVusaqnWbJ6crahlPWsvAK&#10;QneEMAfFIYAVw+s0fPYPnSwFud63kcTiCPTi9W5uGuW4ePHMysoCoNIlxCpAcIi9U9Q0dmm5rq7b&#10;nDSZHdJKAgk9+qzU0M5Sz3gFBREmPBccHLQixfFj5A/LcZkKIVKg8YAOd0iEESH1vv2JE/ru3XuU&#10;48OpTJ1oxq7VqNDJAclbjohK6JPlpRXd/MbjhoW35jZn1jvPdhO7MezcNNosU9xd2Nqe3bQhHIc7&#10;63vvvfDS/a/cP245BiJqmlVob4+07G7sLN1e7AvgXfqT0sTwmwgIWHdfDyPmX1A+oUs2nlQlvZDG&#10;lh0eQUsr00+fKMGkgNGyb23DGxE6QCFCNE8/LsxDA4Nv3b5tIzA9V9T2DVlCKMN5qZYjvnt6Z6f6&#10;yLnT0haIw4L8DwkmvkfhtYhHKKGgIVMMVmlpLSNzZIou0hOyUUWV41ToSI9SphFCXTxkkqFHSZF7&#10;Qj1+s2TDk1TMWMmTE+MjA0Nnzo7JiFREJhkXFuZAPVBwGBkARA2sPvZYnOPE/NSZ80+XLawLZ8Ze&#10;fu+Lztjh4QFVUaiTJ3Uayr7CC71CPmfIEUB5yFpruXB2/H03nnnfc1ff98J1zZzi8luIOimHTCJn&#10;YCinQNqvNmj5t8DM5pEjYl86tyIGSmJLMj8PIblvsgXnv1t25fGMyYkS5pUFaiN4pB4RlAQKMJBz&#10;qEdm8Oz1G9IrKsV6HXKzNKTlchBufzMzh0DR/EliSBRYkiP6gsrk+VHBw8I1WWl56EOlDZnEMr0w&#10;y0us95fVj0lmI3aT9Dezk1hWyllKm/5mbBWaoeJ6YsVPzAkXxNibgf3RXRQmgRBR34juQjAVXkbU&#10;EY0ruSSImkXb249a7ozkkxYdaVmoaA8dBcwW+ZvY4snSLC9ngqLGNi5Qq/nwCC+lY+aWuH8uL+nF&#10;ClsCFoTZjXvwnnWpGtcce2jLqjppwebuFkEhuIoAJKOzUcsA0F6YZ5F5yy/bWIMrGk1BEKnCqp+3&#10;NG3W1xK588OoNqa5AzUPxr467XUCvBmCPqVWX01b2fmeoeBIAu/SuRcpokcoRiUffDdHrHXMczzn&#10;5dex9w3o1cZRV0s0KtOxE43mdmTDV5ZWrHW3A1tXRltfPLtiEpB2Z1NZiNmCcatjTVFXPz+9/P73&#10;f4A+01e++lVxHwIHwRrh3jg6pC27OLd472051GPQGllTX/rw3tPXvvIWvGdxbhnQCEJYmF+IjlpD&#10;ZWF+UabyDd/wDWBCLCWgHQjdl+o30Ta6f//J9Wefw8aA6jGcHR3pg+TJ4OSdDl0r8G/8jb9x/fpz&#10;3/yxbxaCNeZkaa5KEU9JxNu8f+++vppv/MQnvkNm+eKL7+nvH9Bflg8ifnG8/bVf+zWf9t3f/T0f&#10;+tA3+HPPS6PQG5Evft+f+z6H9+c+/znzYCpFUsb6g/4EZGurnD17zvc6MU07yR4kCORP/9Sf+lOu&#10;yp9AUL7zO7/TLOoXv/hFTUP4HMFCX5qJnbX14G1ra3fvPph6OmMBWJxPHs88fTINTYHFkjmYnsHt&#10;WJF3ZvxobePJ42nygfbF8ODg3Ozi9JMZywPQaKrx0oVzcnHpp//JDNCopfLEhkaHhvBWpeDCioLE&#10;TcnupeQuRjJnstUQiX1OUVmt5VgeGcX860Nq9wPxTakgY7QLq06aCP3EkaTFn9P6wX9yhus6dXdg&#10;rTeh1RZr5Ta1tUxyQBuYpcDAsLo2hJs9DZr6jP60gG+6xTL9YnvH5ueso3t75+17Fy5c8jDfvnUH&#10;1G1bQHB7B7pZPmncYBn68CivNjfhYET8Sm+9rg6tmRuQm4gOBWCkDlllF3Cyvb+ZEXPk2jwPCnZ7&#10;QKneHvq1A+QfSNQaZ/nGb/wm/dwbN573yh7cf+Cg1cHHm5MWaIwaDZKNF99XopWJmjhSRBdzWKlg&#10;WtmjG7JV64ZmAwX3xqUCbGSV4ImzZfN6oBrQcpoPfuhDn//859++fQs8pgL0qGncUDiDF0oN/+gf&#10;/aPWyS/90i9BGVGLLEiVijW8uakrstXZ3QyVZFEECRH/5pdpQ2ZQVHoHKZbWiB50X2z8omqJ/WJE&#10;SS+Xn7ICG9iZWdf4VM3OPHj8SKQXK4QomQsDLQdqOUVYihmMawpmZQQpxKUQBqIVVUbPwn4wgRnK&#10;uOo6I0ThMpTUKr03Ux5HaQ5E/w/h29mThDI4kGonaQi0OMicQje0Y5lTUScxcR/Go5Xv2DRB4sLU&#10;IUgmEkcyMYoQHy7gOEcJXlqp1NN0MYrAbRBfJp/A2jB5CPtIBdJSao6D6sGB1x0+BlylsU7obW6t&#10;WTa7yORbvlV+76eVozVTkHDUyndFzToXJeJFp8Ltx7I58pnOdpkfxaU6+xdZVp0lj/EzEdjq6aop&#10;DHhq2Djh2DQ2K1E8jRANTaFFT7RuYLDXf9jc2beMlIp+SrKxamjOBkmpcrJjVJoqKpQ3L3GTyPqW&#10;bb+ZprJVp0j0QhWL4xOTajwYLelxkUEuD3gTvqLtLAFhFwT5CMNvp8AKIrYu+bGX4Tj2liPRW1QL&#10;gjgk/2p5+GjGz1sVrU1twDIMRVjG0ED/6UHd1Fuze1PbuInNgy2Zd+6tVgar+xt7W1O7UlVNOTMW&#10;V0YvP/zafSYfleHYf1a6KqZYiCFuPl7bWd8WFGqtIRei9QQztOLezRPL/FB4xLHbZLgcKb+wE3Z3&#10;EMkyvqpF1tQ0ODj0dG5mCMsZJRHYvL/PrjDuoB2dE+fOOqMNmifXz4AK0hnZWr3+TIhrEcYImVIB&#10;TkIRnc1Qi9ZniRUery8NxcE6wF4N7BmF2cCI5dSsOSBb+nDeqPWnx9gYJZ0cpvmfiI3e0BTd4iQW&#10;iA0T4+Ny91LJHHndVp2jjguI3mFQuogNmxGh6BkZOtLgtLs9MsPwnsvl8Ymhgb6ljbWzlDoi7a62&#10;qYd3eENOC8mMY3pzEwq+CcYD0etbaJUk+0l1jwiadqjw4vkJAB5icXbAu0knJwTv7PR4Bbi3aJWU&#10;IW0dhvhTaBNlpsS/pE9lz9og7jSt11rDXaqcFQ4dzL5zDoqNg8ODq2srN557bmx4bG52OoJZUqM4&#10;uBWacjzyMqKeERV4ec2YsRT68Nhwv85cHIG6hY5AyHsHM089lAZr0pkdhnXNkrwIL+wxBa5JwYSY&#10;lWacyCLbsbmL7FjpPqFFm9uKgYFXHiWF1HdHGrLuZnZqrn940A9njqkYmoWhWY9bQJbU5kTVjyWa&#10;+3QlEUwuVm9ag2VqJNgVEC6xzE0Ez9uJbnomvXlAtUajJEztDDhJ9iXdfogruaw483qlTNHqiGO5&#10;ptvqhjROhHGwySQ8dC0Ab8J+pQ6q2PYurUWDTxBmNx95EZrGYlymKpNDM67lD+z1FH2+NIgP0fKo&#10;KCEERB0r4dvZY1F4FFvr2954pg7VTTpQBf6szVQWRL38ipHUuyL3tZIuImKVxp6ujiLEGm4H9h5g&#10;w+KS4PqL+LPiFXQXMTsWz3V1YB7zFYOD/WkFNnjCnYN9vZ3d0f15cO+x0+57v/d7f+o//pQTka5N&#10;+qRpgx6/c/uu+dlv+ZZvwbKaGJ/40he/PD+75E++7du+/a//tb8ukSIWrwf3vve9/Bu/8ZuAjQ9+&#10;8EP/4B/8A7ggVO+jH/2ov/XJT/6KKxkfHXbLj59MsyYDsfyX//JfLpybeP65aw62W2/dAddBFr2+&#10;H/7hH9ak+8Vf/EXsLgetNvTP//zPg2qk45LFV1991bn75//8n6c+qscnRfPVungaf45k+QxC2Ld/&#10;+7dDdzSd5abAFTCJRM5zdp3+61s33/Jm7T/J03d8x3foDwKBfuRH/vKHP/xhb5+7rmbi5z//hW/9&#10;1m/TudY39L16BAjF3/Vd32XJQR8/8pGPGEDznG/fvuNKTKLxWIMWe4DuHYvFrh4ZHfu+7/v+X/mV&#10;X6OQ88y1Zz/x7Z/wn4T4N994E7Tw4Q9/1Jqfm1sAjdy7+/DGc8/feuu2q7px4wqTQdBj8QErzJ7I&#10;VZ5mMFtNXFjh1ranFBlRNKwMF8dlCeAgOQgFM7l/ijLzMPhaMXIlZJrzvqLXE624aCrFGNpKh2iC&#10;KgDDTj5IDOSDgLM9C1uSstggHd094TcQe2vvOH8GFDii4uzH6u/uGRgYpl2sNwpHl5TClZ1VQsat&#10;t97563/9r3tTPEUuXDijGL148dzo2GjxIIk5qdNdx7I4XAascmumuey64q/k8K5cvfrs8vJS0Ztr&#10;IqW6vroRGwZ2ap2dKmGJcrK309N37txThHz/93+/f8Yn6uCAloRFe/ONNxVwgioiBnQ8A6qxh9l6&#10;9HjGvvZpUpOxsRFQIgxpdnp2ZVEhLVfAWIvwyse+6WNehBcq6UdgPXfuwuuvvYFWMNDb9fbtu2oS&#10;S/eLX/ySIoET4B/+w3/YMlCWOLpcgBUiQNHEBmlbOTByn7O5ud7T13Z4ut3Z07mx5bVDsshExGZQ&#10;9DNp6/9S1xdHAJ2zNJNIqaOLZdQ36lHCl3isReARzS9YM+HtwPZshCKSeqwQyEEYQZBUj3HaLCP9&#10;YW0mGwu3xTHtjFEr2YM10cfCLM2kFEJVIfzoV7KxSUMDVgfzEz0REjLmkilgyZx4ZQ6jSYbO/kIq&#10;IzscHOwDQtX8SDGiLU6oX9LSYz1rAlhGbfi0tUJQRKQiK4tWGGdzYT9MKfcsWJnkYOR4cry8sJiJ&#10;g8ZMcnhQ4ajEKFxW1LXHey2DrcZ625yqIqCj0m1C1EDTrtclOXDkB+C3wvTLSZGjEu0WgmFswkmc&#10;WN0ieZVXlgaXItnE7pFlH0lnJA/z3VGwj91fhkScImjpmxsqPGiiM96idKCmiY+otL3R2duzMDs9&#10;NDEBK+HtJGAGKDnIfCEMSJbvoIOSlkVLtSDVNPxbSMkQWOSNNmMgZHjSuA87u1Dc8sxVJu4xXPzO&#10;Vgez9+ix10RP3FLmI/sHXRlzQlVo6RXESMwPxNbBObi7p2jU08QTjfToMQyyc4iZXWP34p2F9v4O&#10;gohJAclVDQf42Hq4Yb3J+PWyr4xfrq5XNlc2Tnu0bBoq3EZHm+s661m27CxHWT0ckWIejBjg4Hl3&#10;iiXgRbQDvHmhxt3hnFrVF86fR//92Dd9k63/wVdeeefO7btPpuYWltzO2TMXhGtJoVVhwX78Y9/k&#10;9zHeNMWSKWXDSWGbiIGOsPLAI0VUINMAYN5XBNOVVcWUI0qNSfeTvESJJ1bv+YHCoChduPwjCWIC&#10;Zl0FnxSWnk2hljg5zAtHdQCz1csHWmimeqqejCWKRCEUW+HyVB9BNw30H4XuJg/cKPB+G5J/W0s9&#10;GtFRnRyxp7X7Qy+9tLaypPM7NDwCvpxfQjndBXgaRU0FEYsuChgAsJbIMaaLDloBeRKaDHXIq/SS&#10;zf8Ue9i0IP2q6dXl2QZi9L/Ub5F1TFJRczPKfEbkfMNIS3lYfmtEtdPMSiphWXWhC4T4Xq3agU+m&#10;n1p442MTnvM4i5ihIcahpHB5h4i9KQZKwyfCkpFwS0UrTEku0ylNkiXCHGRc4P0ffMEZ0N/dr1sF&#10;1ZB1ajpnHr6RoBrrYQ1B/tAc344ymW4wBQcl7KtBzxz+GE2K7u74PulEs0ja2vZjfkbgTuPs4AA8&#10;bjNY6wmFTrLuTj8Wy9AIvUOXY0Il+VM3i1xFHQmyiL1B0JiidYMjxxULE6Xp3uSN1hJwTyh6OnE0&#10;Di0yJbbgZB3vay5wmAn9NppsUZxB10siH4Xa/WwVt59EragjmNxjQR7CO3yRP2/mgFKg5IwzltrU&#10;pH9niWqtYoZbc4IOcEKoT6KGSgKChhAfRM/JPpTou00FsanKCPYYRhZZES5bNTvS3fborj93nYhX&#10;QQRjWxxSNnaMB505/7gzhY/eoC3exHdEcqDW8MQ8SRO4RXJcKzmrygoJaN2Unp379HL85JnJSejR&#10;2PAouMk6z9BiKEF19GUwtL/t275NK028A1S5GKHn/t2HaoD/9J/+k4RJRvuJT3ziz/7ZP/t//V//&#10;QfSXAv7pP/2nddP+8T/+xxppP/ADPyAng5rg3joSfuInfoKOvMv41m/9VnmY4vD6s8+AQh49nnrm&#10;2jX8LXDL5MSYSgvM4OJ9uKLNhvUVEsTf/d3fBdr96I/+qKMaKmOPySD9J2iNvERu99//+393BpMP&#10;cB4bIyU1Ir1zOxBH6exP/dRPAfxkwwJjNPZWOO40/Mk/+SellZlU7e45f/4ChFIckaq6cR/4n//z&#10;f/aBvg6S5C6c9NaG6zR95l+diBICnDAXZmRVBgwflRxAsFzAr/3aryv1/vbf/tua1z7HCvyu7/wu&#10;E6wu0jX/iT/+J1y8e+S94Uh49dXXfuiHfujZZ69LqR263/SN38SU6Wd+5mf0np69diXjPmX2y7kl&#10;K4rCaDEfL320zH8IEf4wLtimGq2DwvePY1Yh+Hjh1pLZZ+lC9JU4PpY5pJJrgkIaHFApMOyIOLsT&#10;coq6ZyaK4q+Av0waKU7omMoZW0Et2dmOw3PpgQaLCifFIDPtyV2ot/4CuDfU4L2d/HN/X8prFdmm&#10;v/ALv/Ce9zw/Pjlu/Ws4Yv3OzMzr2KLUR/OS1wXYsL1Tojy/sOREND7uJNeUsCAvnDu3tX2AGGeI&#10;RGRQiyqZ/AxKmVPWZTx6+GRuduHHf/xveuM0xn7zU7/xmU9/Wlrmqxkfa4j3dPebUgeHSzPu33uI&#10;Y3npohfyjE463Prxoyd219tvvyPPe+Xl91+8cFGgm5qG++56g9IObASYtJXgERlBvXL53MWzo7ff&#10;eeARSn8lUu9970t+0vrBl1hdXTl7ftJ8hq1tPagizp075zL+x//49cWleeLW7T2Yo7tLq0tK6dCA&#10;g/UXllSpmyNSwSh5i6IQt7GIDotdmhHel0kUo9YxnaQMNa/Jxc8t4u2hQZnnXdswP5sZq4zjRG1B&#10;5I5fm+MZBYQ6MZryPuGkiC45OoPDUOwrs5FAC39Pf9sDDxG2Fh5lysVKO8qz1SZ1sDisEcosJEJz&#10;hMSNDctWu3vAf8hz8GgzMhG7NvGBtFpHcpLcGAq18yEJhLBTfNVC3BJmnVMR64pxFGyi6HogMFhs&#10;jY2KUrgRU3j/DJKK4EJVsTAcHJ8usBhJWnpG9VlixDlQSAstugBoTt5C1QhwEntt4TXzXnVB+E5O&#10;pKQBYyhqtbfCy92LYTPUMb93m3wYLUQ/En5waCdBIiR5yNnANau3Pao1VB7rGMY6Ne2I5MTHaeKj&#10;pslbrbckICXZdcMZ30yC06qohxzawEprhkEuPsNDdRxiqYpuOyc62rvgBVGkFMMB2x1tjgnKEFFw&#10;kufB94sfTOFJxfMoDjt51NCmTd+u9C125Ob22mMx7/kiojC7i5JFxd5RjJn/UJN4/SLhYN9AHZmU&#10;BXNI1QZIoUXUUVLAtvrdOeLGEQfIiM/q7pXeS4v3F/Za9hu5K+uTDTY1Dla3KEZPbagHQ38uztcR&#10;iSTMbjI1YwYyuwzAp5kZhc5T9fnE2DjkDOfpe//oHyt8Lb1+nP+4Do6MjMZKt7EBuJjFH8/SQ2Nb&#10;ppS0v4IDhtJTFxuv6MIFdYqgt1wfkVRXKgOXsrVwFOUi+W1AloBp6RkmFQw1R+mLE52JhLporSdJ&#10;LKmTWeHoNSq9Qz8rqEsBJ60mlTNKa5Kk05N0Yno7PSgNsVD7IwqIgVeNSPdJxW4R2aSliPKm3nY3&#10;trdXt5TivPpWttZuvnOrf2jg0ZOnCmzloJze96iD5fOeFqTJ+wzwd8y59DBnenrgWlwZuClDjaHV&#10;5bKSjZWzv6S6BS4PA53rdpCl4zp4XwZUUhPlvwc7TVO4dKqhPNlqEF+3HhaEgiMaL4kM1BsPRkfH&#10;/KuU8Pz5c3BMKUSZJsS0SP8+oLGAT0KoXJt81inksZbwYCa1fL3Qefk5apBN4nlEyY8O05kKd8bp&#10;daQFRhg2B3F/XydQoLtTE8oOkdMU4HTHlwDbLNmwcaWGZfQ86GhIwdrWWFDULyMLl3nV+karGMkg&#10;FxFfJs6MJnecQylP1xZ1gXNpMMUwtdfW5Y6qcsmZKzWFFDw7PnxsYILDS/9CDolfBbhVW7k86Qr1&#10;UXZ8Sd5D20y8ysy8HjRpkrTYyBAbfwnUG/VJq1YbVf0nSBsplhxzEESnUd1CDgNSZlZ6R98w3fgY&#10;mKKP9PlUVy1IOdjYIpSSNpLaMBvNODqHuiTpYoS/r9w5BPw5y0tZn7l14Hx632VaH3U3gGJWfBCC&#10;6CEW4lXqgWbCYN3zC4sxno4ibfTGvTJJszy1MLfakN/ckYpFMFeFew5O2d4enXcqPIapWcjs+1BL&#10;cWEh43Xf8z3f43R8+ODB+MSY25Fq37/36M/9uT+ncfzd3/3dn/zkJ//bf/tv0ikyb1q0DlH5n5RR&#10;Anf//n1np0QKHPg3/+bf/Nf/+l+/887tMJY2N3ymdAG0MDk5Jqe+e//x5OQZsyPQwYG+nvGREYj3&#10;q2/cSsM9Co6HWrqugWut3//Ij/yIVSQPkI/6OnWnpp7fmxXwUM0BYH05j+1zREM4omNbxianlCPK&#10;k65cuWz1CzIExrwsKZqnYWbFz/jlk3/yJ38S2C7myuEEBZio/Qn4xC377d/6LT0dn/mP/tE/EvnA&#10;RZ4ANRNP4NGjhzVNfOmgN+gGJZrQLEmnDBVUCXT8y3/5L2tKgpF8EexTNqlnLbuFjMqYJbUe40//&#10;9E/bqz/4gz/ouUmLv/kbP0T/CPjnKDSEbh0Wv/nYNgZvFuAsSadm6PnhcWW+NQSvVMPIhfYXyqPj&#10;OcjBqdDAsDgaxSrpwlZWj8W915iVKa1iv6GNgvAeqCVEtDj2KuRAkJ3ra0vw4EhvxOEUppUMfiMn&#10;WVSWlRCBnWjaZVov1LFIjEel55TS06PHT6XFwtQv//Ivj4+PYJXJcISe1169ibdz9eq15567MT42&#10;boj37t37TuW3b9+7ceMFRzh8zgv1ml5/7U2Xd+vm7YnxMy+99L7z587bZZcvX9FZlgqcOTNpc049&#10;pcba9df+2l8zBvj666+NTwzbGLdu3T579qwqgmjFD/3QD587d54MjYTv9TfeAPFCf2HPvsJb/tKX&#10;vjI/vwTZdam2to+ywpEj1TYSTSvKh+AhWNhyd/5Azz5zgQu2CYnbd+75SetfAePlfupTn6JU89y1&#10;qxcvXTQAdOvt27Nzc/6TKuKrX/0KcWvVd2cfGdHwMiVECeaxT4WT7ZpJk4j39jMk68z7wcmJdEsz&#10;GoxJIPcoatgRUg6xP45HINHopGTOPv5sUb/N8N+7bFGtoOgwI+0FboHZihUa7hmHzYCFVMkCSGQo&#10;MSczoUqjsEKR6jLUnBmiFA/Q1+iStMTaVqM53Gs9w9TPLsMCBAbbUBFvkCQVNVDDPYJsPJDooleb&#10;pE8OWt7unp4wKQMACyG36MnCoJ33eeDdzs1WfAnrREdP+MLZlY7HrVhhX3diYQvRbtbn696U5njG&#10;lJ3SsdrOEFUk3Hu7+61uO8VSFRgjfK1DTBoskPahLrXPh5d4+C6v+E6hYB4sL4bth9QnK6C7JOfQ&#10;EcsUSDkX4/zAlyJWjZuR8uhsJzhvSGtkbBykpa7fjvTiHh314m1UF6na3X1cDXE2QoIRnDpa36D0&#10;lPLJhZXhuc7qKe3AjCKJwjpXXn3IG0X3wAV4q9JK314bT8CVl+malW4h0l7EgGtZYni+DI3SBAju&#10;a4eywsUOyEx3Og+GyRLs7WJIfCa0MukYBWERTMvF2X354sX6g4aNB6v1jL0Gq/VUTfCNR5obh5p2&#10;53e25jYzpIBntnMw2T4x89bMSdvJ/6InNo+27qxtr95fQ7FIRi4WSRPTo2hUMSY/z3xl0q0yGtUQ&#10;8KyxYtNJx6PA0N7x5s2bU7NzTnFjiN5nuslYmzsQ4kokrODrkQeKqak6RxDIzAo7xEDXEZFRP0fI&#10;pVDq/UBNcy2+ZOWgz6RTUUeJzlNGAnIdEfaPUrdiIylsDKnjVxKtmMxTprD2rptCeTA739jka5Bn&#10;ZLqWhKsKTXSgD5tdO8ijd3ovra7ImsA6mf6L2L4m96FIerh1iAOB1nC8d3xmfJzaOpaGBDbqg6aD&#10;VQwUc0Oli/xAELDoh0bO0euuyaoXr4RibQdTjOXyuwhoJFliMPN1XcRkgXIkuW8UwjNMUlqLyRD+&#10;1693f3+6saVj1psyzqBqmIS5f3mT3EQ2jG7j1fT1DdjFuuDieKBw3eqQOKOtkZQ6nM/o70hxpUu5&#10;nsKSLNPhx0qNqGRgEnhhZU41e89ad7AIEHGIgIjGpVuc7UQwt1IvnDt/ZmR0sG8QP+nC2QuMDaSU&#10;ESgmi4U6EFaKQIODXHzGqjWTsTpjZj29nZGqQzKIiFvWmt1u4aWT21A/MD4YkIy72v7h8vyCekpI&#10;i+JXU/RxXKzYI1Hz3C0LB13UZYuvVKyl6nEiI+ki0llksqsMX8fwft+8yObmmj3XEwYeNYpe6RSs&#10;JX0uzzV2UEW1p5LpcYermw3WW9PcSWEX2RErLdpDyT71CExZlrkewd6F4RRW+V5TDQXcZ+ZcvS4b&#10;TMWxEx9q/a/4euH5p/wNQBTHybrj/oFejMMIqcRevSSIhU6Q34skLDgqVcWNCsxIo+hP+JcmiGT9&#10;6lUivpduPPPsmTPnFMqkcPa2D1ZJBiIDdWTOTpaqjnfSY80vzS8HZCLN2tWuw2vnOSCTHBzEXV6x&#10;a4k7FIEitvCL773u++Fq8hvrxHXm2k5Po/sQycM0+uVzCj7d25T9uGjrEAjQKX+ad6s6QcEhyoVM&#10;7JibWxQh7xNAPjn94b/0I5cvX02WLCK3ZOzAO7VvYZNyU5MoEkepJ7wwbNe9vVu3bgEFpV8yLZck&#10;HHtl/qIWszzAL1QPYzbPXLn4/HPPlTI0uPVv//Zv/8t/+S//xb/4F3KLf/JP/smTJ4/gE6pUd6RT&#10;KXVDi8yylGqF6JS/kmOsW1adX8DFaLlT0+SdWH7JBmQY0g5ZiN9LGnTSZSoa1r5Lbu7KfY4mvmTa&#10;h0tz/XV/aLwH4CSDkVsbZ4NKw6ImKdwPDll+I8MjiFNPnzzBHQ5A3hh2sG2uXuxs7cQDrrUP1Uhi&#10;CskkC5W5Y4YMGnQGKsoY9ago5k9SPGQeIVYNaRpyoXTqgurDZs7u1pta4d3e2mmXefgeeybP6slA&#10;JkHMHlnW0oJcEDRUf8WtB76XbkcTTm0mxuICnBZpZlRzCto7RUcNzOCAUjSC/RRCWAQYe1rzUnm/&#10;1+vH/PT0/u7f/bt//I//cTm3gQ9pH4xWV/fSpct+pqY1iDngz00KF6OtULc9fw/Tt8i8PbL3vPjC&#10;jRvXdHX/zb/51/A2od9fhAEDuf2Ad4H/qnpRlnhBkkX/FSTsS71QM0yWkPUDg3QxtcWJwAB19Jqc&#10;ei+++Kwpjc7Ong++/yXIByDZIrfwPve7n+3panv5pRduPHdNF/7yxbMt1fovfuF3P/nJX3rnzlsj&#10;wzqXLZNnR7Ij4iwsC+GvBSoFfVQ6e7tHxwctNFhgccrs6OsfgBspS6QDNYVRkLbzQzSZnp/1P/2W&#10;h48eTc3MhGyV+tHZExmYja296amFp0+npfAhEMSbmx/JnjuKFOwxBC4m7LVR0OgosDyL/w3VbiRp&#10;OhU2eyBEOZ/37lx919cHYdQkddQJcj1Ly47JVONF/VrvMtlh/M4K4xHy4J+hGOXUbkqcrFSkfTYX&#10;i96oSWyidnMnrwMKFWpos8AkbVXYKPWHh/p0uCwdotkekUuERzgSi2q7hVolqhwuXpHbtADchf9i&#10;h+oDo30vzM+j2EBz4xbdWLHeAJw2UW4qJoQh+4Ou11YxSotuK2wyXJtGONwiJV0xKBIsm0SPEDNq&#10;B26AGBJgJwebcRZEu2yNuruDlONDnOXSv7YFRfsUtzja5nXoOUTyEOa0LkVyhKcoxxlkO3RwOL/G&#10;zBdakcYweACTQoK47lQurDIdSX/FwarRFQ38ttaNteAIoC9XH50Q0FJsj/WuMEA1A9OGh6R290Yo&#10;VMrigmG6Aabr2Ex0Dg0MnZ2YAOcUuXVdztQM2LrCqUO986R9+4tr6//33NFUsM+Gtobmq6093z5Y&#10;f7HB3J69jqGxs7H7TZc+2vZq8/4b0b6melKdbOr91qHqB1qWthYWkAdKYuKwldCDivTZ/HvklsFu&#10;ZeZZDvHW27d/8b9/8ud+8Rf/71/65L//qZ/u6u6XVM3OzIZ09PCxYcejvUP4ZuinRe5GyyCpHQ+w&#10;7a0nU4/mFuZu3337rds3v/Dlzz948nBjd6t/cGB0bAQ5WZxCEKwJ22WMvwzt5pRUE7OnSDmW2dn0&#10;X0sFFG2mJNmRDFYsgInKa1YFFWGXjDofgQ+J7kte4aIpuS3Ow92FuVnyDVIRnceoxOVtHpDbIpwk&#10;69xbXp97MH3zy7eePrzvJWp8KzxW0CRaW6ZnH7e0kd090m7R7zKCL+PUmzNNZrJD98wVHUeMSzKW&#10;7lGmhw8NRbUUlfJsqP/5y8Ef+e/8iiHSuyTLPP1aWvj1qeHX/bXaby2d0qfWfoyIMuwAE3pucTGV&#10;ZKWeGuvI8LDbiv5a3E0JQzVSJ4cKltFfLXXkVSlMUP/o4YYhayanDnJrdAivNNrX6iOPTyjJwelU&#10;yLhKhIpC5qs/dQwIoH7RAjAJq1oGCmaaNo6idHDSYXdiKaTwIQxtYAKNj52xrLt6oI+DsEeRTke1&#10;EFRB8Xu6wNHx4by3uY5uoAryCWlwaHV3tAcKIb7Q0U7QznzQubNnScycPTNh0VhVtr3ErdgZx8i9&#10;eEioRfzbET918/Z6jk47WiQhIURbP9NwsSfXRkkLvorF7E3x8srUaTLFghhCSiK8FKnpjPlsRr7V&#10;grOgl5YWowMc1nm4ICZKdbhEDLu6DCF7qnUIGdI1A5LDoyMaE62d6ZVHugIV1zEQfBhIXu3qb+sf&#10;Qlup9PUj6LeZNLh4YQLhcWBA5telyi3Tq/GcFB2hm3mdrcYkr773xfe+8NyLk6Pjly5ePjsxqd0z&#10;KcNgNZbpBMlWGkfh5EaidUsHp3gKn9pp/k/vznlvsfpA94jVR8tN7JN9YmsV7/Pg0gEeUh7wS2wT&#10;ZfyhoBDbTdOOGi4YPyVllCPKDv28FC1E20K4tE/9DMAS0CS300D96le+4vxzDBsi/tlf+JW379z7&#10;yEc+KhP1hynhj7gnG1xISSovdIO+yJFsEtlfh/Q4+H0dqA926Mh3zPvlCr0/FMb/+B//I4AHTdCj&#10;euvmrcH+Hm3Y6MGEYFFvrxpMc9bQ6hse7nv55RddrTa6b8Gfk4xK7KyS9JuykKIp4Ltq3KZUhMUD&#10;0B+J4zW+NghQtgpuBDsBC32I3xuvAUS5Kkf1n/gTfwLaClZxbbLw8lF1CJTuSHaIr+m7II7nz00i&#10;zoddUF8himdsyOsrs/bixh6ZSUMEPZDh1pZ1UibVQPIAlTDWWfKUuOYs8VG6S1oy6YmEJh7knUJ/&#10;WNWOz/rTrlZutt1KPsddcY/haV74CXvR0I4BBfPlTS6IsdiO+YxlSdxqdIRNtks6f+7cQF+3w4Ya&#10;aeQ3cyJ59RrEGxRB499ThvrjWh4Rn6juw35c1K1b78j/zBgBbqXosnNLQus/xhW6jVTfdnbwGfxX&#10;+w5VwKsH+lpmvAekfV60isLH2mvRnAqLI5NtMTFn48SdYnObkSM3y7W1ZfQmX+3PlRC//Mu/9PnP&#10;fQ52ay/7Cgm6r/MVrqSGQPsQnAEsBS9XKmnheTWyOuivq5JH2vvwU3utp6fvwoVzQs1v/danLFTb&#10;xJK6cO7MuckxpejG2oqJzpff9/z73/f8y+957vkbV85MjtCI47ksuX706Gny6eLDWG3v0q0J5ajk&#10;bdYk/CS+W41hp/i/2IemYUn+kKXE8dz8kpASVMXaaGjeWN3KaFpp+ssXjJw5KJaX160MCVBNnQJw&#10;YiWQr15aMSgl5q3bzkKh3FGF49OSeRTqYgGmM/GbMLZ/srS4ZsVq8aubzXiJBmQOIAjKrTIwekId&#10;UFbkJI8lZtF1KmjjMV5dKRRRyQ1Zb+IPTLOsffjk4YPHkNcnT56++sZbdx89hL3QKPJQnI0uJ8pM&#10;UYMK4LQwv5IZTLrxmPVFeFXU0vKgXkmBzKs1gBWBvZLcFSL7qdlzQ29PDI0/nUaPVgw5ROwZCZhH&#10;jc0TV88ibeg6xe7+3igleXQqNzNfq0ugK/dCXCb+KFCDPFjoe6jyJhjoJkb5C3vYca4EyxMgF3pw&#10;CH/t6euVekgPY37nzts7CnfWnaVPDS5w7KnNHj546E9C+Av3kXbPpjcSn5UDlAMKMgc2Y175/hEN&#10;Z4ZP6VC3EXo0ML7eM2DtxdEcTpg0N5zzPCvnCjk9wXVlddn20wuqxSsfGxDBWz06kdLA/l2w4XKg&#10;lI1sYegtzi8vvv7GW/cfPBRAhjqHulc6F39uZu92LiYp4PmW3m8b6fhQ1/TS4uPpWRSL2SczV7su&#10;HX1u//ALOyc75Abrm0aae755oPEbW3dad6dnZwtoWAeahoWTdsiMGngHFptoWSedxVpGdLtw6cL9&#10;B/ffvn37dz73WcqRktycefsH3uPTqWmHZUkhBqNdj0eIBZhBgjoJRGbJjo7u3L37lVe/9uWvfe3h&#10;48fKYaPsa9sbvUMD7V09mowagChkAMPkXm3NSfoiUdfMsDzjvSlkSvu19OJKiyWea/une/4k/L6S&#10;wfvFegvOjRhLFjXTBuZJo2S0LWuwgYwTbSIwFMVK73rAsXJ6tLm0fv+tqaPN4zPDIxND4wvTs6Yb&#10;55eX7j54fO/hw8tXr1s/9s7M/LztdPfJo+XNjYHhfrCrfju2Yge2hroRVOee6iVdFmeUIpL01cRM&#10;Shpb/ln7F5mv51t8bt5tPJffvvuTX5ceft2fQCwhykgL6hXtA1ZGuDewJNvfMpOYlQGY/drMurCq&#10;Fy37DanVCK25V7UmfAgHaXN9d5Oz1/zigtR9fprv2cLC6vKy9RuF9rA/I7wM3Q1mZuOaY82YUPrU&#10;cvCao1PyCWdxNLEycJUD1a/Y1aAEIGEwHuUKj1wv+1JNWt2V2D2Zmpwcm3jm8rXnbjz3oQ9+CEGt&#10;P1rfXf5B5UrH0G0Y2IzpR6WRJx5vVv/abW68uaWztf3cxBlEYg8Vaz4OSAAyEgkJNPYqaUPk0Bbs&#10;j8KPjqMiBeWB/sxjogXU4CJ5sWODsZwT1xnrZMTTVg3LBnTEQKsz83PCBp0wo0m6lnC7pcXFJ49Z&#10;LixiVht+LirZ5h9P1lbjT48ZLaD7nNAW0VSPZRtVaTFKNXDVjChJDzkWLajJsxMXLjp5z1y47NA5&#10;B0m6dPnc+YsX6e319nZ39WrNdAGlzpyNZsoLL94Al7zw/HPXn73mb5ydPGOEUOUDuDTMOjgw7MxI&#10;YdTYsLG97/EuL2mpxCLTxUdk68jBScVwVeyL4Nw2q48qIwpQ7OIiul744/I/X5dxyxTJx1EWNBzw&#10;zjt6u9JlU8wOabiO7CcmgWkNHzjsM0FZ1IicxP6WMU8JkyFx2L/juWivsI87RnVX1J45Ny7AaeDC&#10;jf7SX/qRT3zHH/yBv/CDeI3wP88zkTBBPCT9keEBFpYuCZ70V/7KXzHvbKzEfwIluiQZBgak/4Sz&#10;WAPnbF2fIEn9Z//snwk53/d93/fw0dOvvfq6Q6nmG5G4fBiFv5defu75F64988zFiclRcV8qoJGd&#10;WZ+9PR9V2KvRhMogIVGW+vrZmXlXlbmowPXBGP4XVOa/MuTFQvOfpH1IkHqm0sTPfOYzkl0/9kf+&#10;yB9xa7JPiY7LqwFsPsQPSIv1tXXti0pLtDPWqabrFe7TYj3wd4kvQN2cSdAncyIsq6wiHCXvAr0w&#10;pJDsx4C1bGcXFudWV7jy7EnsKausbawWe5SYekZkPtP3jQ72aJuUwSnHsKmn6CU5g4f7IUMuw12L&#10;QFhNCquML2glNNk+O7CUFRozW2FtByyMZGs5IMr0lbrLIR2oSOPy63DECJHs7d9+564jTEIs45dP&#10;n784aZgRROf2S9nJuPIIG2F+YQ7vU2InOfNUpXHydTn9wGC/v+iNlJuNxHQRnU5NXITE0d20TdvM&#10;FoBhDHvjafnrnrMXmkqjvn5sbMwPSwqlgxBEi8cC9i2+WpyBR/oliZfii4dwRH+LwpGaBAMVYfHL&#10;X3r97duPFg3+bWxeunx+bna2Rn61ne8/fLS2trIjRVpbhQBR77107gzyovllQREQIWGdnp1DK9Qs&#10;XlpcPtqvYymUSLK1wYc+Tbp4PCJrm8JJESJlU4LE5Mb+6enVpZGRr69sa4Kyf1Bt4mkAgcM/rU+i&#10;aRgCQ/O5F54pUqYZvCs4YpS2hGigYhiKuKL7++ieYb9EZ4dkkh9JQqalUTAWxPxWRaSVYp1v7G2v&#10;r2x0dbSKQN6w3SogqJClVthZjqg0UY5PhWWRPUhSY8UgiTR9ZXlxY42XzPbmyqZqWTlvqXi5q8vr&#10;IdI4cQ955rrChmaVRfCe+BPFR62+sae/J43RwoAqijaZPAA0hBR/Ygg0x1T2YHQVDQIearuXtPhY&#10;asLEwUgyECq8KzgcKQzRzCYt4nDCnUSOWHusMYqwPwLFk5mpRcaem1s6a74wQACkoPgjF595rE1y&#10;V3uU/ApTnzZCT2TGiQedHBLONvsk3XSug07iBt7eEYkwvSbhoq6eqHix32iYODOJPdLT1WdItz2p&#10;mlSqJ69hd3/DoKe9EYeEeGsp/MfGh4zsalcVB/Yo+HrgTS0MbxEnO43y0CsmnuOOkIZx091LepdH&#10;h+uedohOB7FY2WZRWPfw4VN5aLrWGdA+BXrp82qaK5VdJM3qDJ5r1jc29253L//izM6XtzL6y7d5&#10;vLnzm/vaP9Z12nqk1f7o4f2F2bnRxsHDL+xXPn96MIc5l0mX5hfbuz8xdDB8bB85KjIH2tiI0+Re&#10;o+8omU6/K3C1bIfVnoiJCpOR2HjuNsl5cR7ktTdvvmWeUsLhamE+cAo/7AUx/JBZ+L2EPVybugZD&#10;bz4ZOLe4sri4ugjnwwGFs6KobXEoJQbSSAyrrb7azC4QVC+vFqeAfnIPHTd/XgI3oFfBkJGYuDPU&#10;AXqcCAcAZsm5WJtR5aMDF00MAoLSO9or6VjZsO9jGlJESzZAYFI5RAX1kBh6cXLo4x96/7mxiR/5&#10;/h9+33te6u+RCZygzBGdABXuebmnddKV1m4rpJHXEpjAfunnzne8Z3LMGsZl86ii1yNPCL+iYIi1&#10;/72bHdZEe/w78CvVcX6Tvm9JIP+fCeLX5Yp+Gydx4jPb23qK0c0BHrUr5yIbENXV3h5PWzEjtkvw&#10;cMyp3m6L5atrPDxkPNLEjFXvmWyzf2XdjcBRuRa/n35sjQjsn1YuXTvjIFCAJudWo1YJqRzGDE2J&#10;YzWzRNvZ0TwAxurmugVGNFjoPkJ0sA6MikEQS7Vh2hx+BpsplZrp/UxW5C16016ny7Wmwxcu+kCx&#10;pcxUk8doEqxTD45RzEBPLyA9wsJHJ+C0TF+TlUF64JUY9620OnyCOUTROSpfHkx7J1y+5KwxZLSu&#10;yiSmcdf6vr6eIg+ZRa6awQFKq6W5VeshREVUkqoZGmhivGUrAP7mVoUgtzh049Iu6S5W0mFSd5Mu&#10;jXm33LdZE81xbj5U/XTh/AX+YzI+SSEsZGio78y5cwpTpLphsOrQ0ATWKIm5sbNoELROZLT0ohBH&#10;PEDtDAs3tsg9PUMjw57JwtLCmTP083C0T+Lomu60SdWASdHAywMhfNipWpakYsn4xqB5BfEK7l54&#10;bKkp8YI31osN24GLEUaV6Q8fPIH/aYBi1zlsjBZqmnhuuHoGNl2YVoWmqszMlLHz25+g4hk9AfgD&#10;aUBiTlxTGs5X4Nlf+At/QQKEpVdLnvALna+elnEkwesrX30Vt09TT0ZlnUgrzcqMj/ZrvTmn5QR6&#10;pM9cPfN0euatm28rlC1Smr0+Z3Z+hnLVo0eP3ZFsr5aiSSxqKJGY9c47d8Cl0niZgUkafj9Gtx89&#10;mZLwuDuInZbpuTMjeKWZG9reml9YfvjgkQZxTVjbe5Gtu8Fbb78lh8BXc5HEceQQEl8XwDlDaPeU&#10;QI96xGEHnp5KWNEQ5YIuw0dhW4LKJFjIRlJVD9Av3y4VdsEeLzD18ZOnJldAWaRTnarjo/EDFiNj&#10;V3GMjFEtcvamX+O7TgdLimbvUbSx+KNAy7UMSSBw9QmEQKB2pFkN4Zvl6BUEE0IFbrBxWjmFepM2&#10;YVSrinJJLM4qpXXO0zzjYiCNtNiiOiuljk8geN6P20rCoq0F0Q9PTjFb3GH9uShlU1uHlh8ZqI3N&#10;HTw/EKD79U71ziM4v7E5PT2n2y4FLMDwRYLnVr3u/L//9/9eNi8V0/D1kV79H/gD32rBSKANLOvq&#10;3rt/T62FSoUUi/AAOjozaQqvY3ZOr+TIXyxLa2pifGx2du7uvYe/7/f9fswhSwV5QDh2CFk53ojd&#10;Jw2VoeKzyuP1nb0Iw+n+0EqWDvocC1LlI2vBOvBmXb+V4O/evXf/9tt3RJ30CpsbyRj5LkvdIrHS&#10;6GNok6UIaUQpaYssS/SOAFQH2/4Pxrm/a5sKOhGioyvMmmhz27vWLCBZFZi6uLSHIF3N+KSSBhIW&#10;cpvGTgtZQcVVj1xkZHSkTKvEL9W9+/FIWp7WsQ7UQLWrxWd5mBLRIY1T6EwNwSZeE9WDKMVEMcOu&#10;cXHpByJ+lX6NTBQYLdckgAKDVJBArIdHh4VgrQAHmJ/HC7FI1HhqdzlcH9dQFPDd+NG78RSHyN9p&#10;s4adEj/QzaBxXr2S29yYuXoKOJaPDwjY4OAMc2LbYEGmK06oUsccSD0vEIF7ChVnK/Kb8k/UozAW&#10;4hHqrHG/flNU5ZApK05ikLbz3tHW0U0HAyQpDY1tjI2Z8c/as4XI5cSNUQQWGPvGvQ3jEVvFsFBf&#10;rXgIFzZn2Sk1X6I04dXPgAofJSIHGVPIRRwR0XB1sH+Aq2ONC6YekKF6BdHdBfnasJuct9rgphiU&#10;cePcOUAawZ2n/YRcxE9ydYnq59bMk8W9nQ0YjzYBjUn1vYt08TOz86AEjyUAYvG0zNw6pgmwsKFx&#10;eXk+7MOolh5JlRwTzgu3Zvs7SuNV0dMndjkgMqieXueO0kJL0doeGx4RrR3Kgou+YTqee3Vr91fq&#10;9ivRzVaboxeONDUONG5Mb+6vxMkaivLM+SvD1aGnbzw9bT9p7KupJ9IvbSbiu3Z/NVMsZR4/GHZE&#10;gqRTuhZRKIyzqDme7ljXeB2S2PMXLj64c89ZnxnqyxdsVRWTFzs2OpwQBL+Kono8YOSj1oOzWSYI&#10;l43kDZn9KIsd37R/Kw2IUg5NTeEVE16Gt0AkMVJKWzYuLFrOYNcy9BfTuPypfEFObqLl2EktXbJU&#10;UzOdHE6MTkycmwxzv0K6JKp6dq7/4KDc3NmyzLzUpdVlejPd3X0gsZs330SomxgcHejq//Ef/Wvj&#10;wyNjQ8NfeuNrEfuJNPGRpjVqHVkFtIcCNfMPw6CIYJNnZUNpjqM3JLtuYAvZLl6ER4kuGWdkNjbJ&#10;aP//qiZJ+6zgWNSVDDC/j554sUQKspjN8nVN56/7fTS96hldBuZemKPNuWbVO190caMedVr34OGj&#10;1HJM2sCB4np5ceKMjFxeVgbmYPlMG2y1FkW/poddk556+hbwgrrK9Refce2emWltxCxPwd0WL9oG&#10;R5fRslK96e3axk3+pnQeyqfIFqsNJhLVKBrdQNdkmVFYyJSixD/tP0mDDCaz31GMjHFWRnmwaEyV&#10;78OliLbxAmoGdSgyFGKyeC/SXagULM0glG5Pd7h/oJvCCy1iiqMZM+nSgx4dGAlBp9rUS5dP2yjI&#10;ciSX8FBVzJRIJWMCqCkTgJk156/39wBUfBtFurEwdxoaxydGbEiJqRklXF0ydWcmJrR0kS/HRkYZ&#10;14wOj5w/exYscfXyFStPLWyEnfyOD+kb6EEgnhw/Y8XURMJM/RwfcDWFaZUDO3V7fucNBeDO4BRx&#10;2irYZmll0Sdn1Fxlw1qwvUOELQ2dA/pSyjE34qCSNASInRh3uAOF8HfC0lUjNrcyLNc3DB5IjSgi&#10;iHn3tczSuSQ2FjDmILJhRzFIJcohz8bKkuQpTJ3imGEmDBzYuk4OXZkQRr8uqsll705RpSvnxLWr&#10;rW+ZnHaqn1QYmFdwwANmHLSGQ0FoDx8+sPiFYw2CjfUlWgX3HzwyTGCUWJL35MlDPaUL54ZdHm1C&#10;B8eZM4OnlaPO3laEicd6ddNP2ZgtLM93UwzsaicZfuutt3VDnPpvvP4aLp6boRs3MzM9OTY4MTF0&#10;58691994Ewvg6iUUwAGZp9paHqBDTcfY+VtEijICasXOTM+98fqbkj9dbCCTH3NJoDjNX/foUPMn&#10;esr2ihQTTCLPErY03fyY7be4sCjVgxT6dq/YM3GoGG3pHehhHi0IyjMgi1qZMFHrRP5x5cqFe/ce&#10;Alk9tH/zb/7NjWcvm56zSnkZ14wBMh1G1gFmhhR1dGiwRjBR/kJ/vdzok6oOdcMU0Sbjt1gHYRnC&#10;awEnkefPNEnFCmytOZVHITlc7yPnh0Vn11kPTtsaEigdxCkuik67oP04gONRNavl4sgSOi8FpUyq&#10;NvrwwDu1tkGhDKdKREJqbFSN2GtmkKemZrxxeZuk2V80C1U8ftaUENJBo+7qErLnJpOk+MZ38DKR&#10;BTEExCN9PUm5TNGS05uW03z2d2JtZwVLry3Lp48ff/gb3r+2vKLjbAzZz9gCX/0q4aEVHonW6l/8&#10;i3/RYquNwPun5C9Nq8ZGdALgn1fsM0GJacVOTakKfLvsX54GZcR3tDy8VsmrVFLhYclhJQa6/urX&#10;tBbAIuvwwtNTQpgqb36W5yZHGZ2pb0NhNbV6HEdgK4fvSVdf3+LayhYuf/RiOV+JadGOk55B/YOZ&#10;ecsakXKI+NSTdG4pQmDpJ8JaYpBDNisEwTru8yKloi6M6mjFHCwsL7vOoIB1J709HZISp5sYJ4il&#10;3ZicIjE1Q+4M7lrRrEm8d0FqoFOxxbJQUk7TfKXmIpJk3En84WGeAN7dzpADb1gPZ29vS9mMkT86&#10;OqDwtODEdqLWjIiPGxy0mEvGpQk7AHfpNB0tLSy4cCyGMkuNsx6jP58vjGuLoAHGoDWNRqsWdk4D&#10;T5pics6/xV3JupJjBWoKiQWHuDUCtqQWMy7p1JczVuMgmq6c3KUKi/Mtjrrw7QqAHa55RvSjJQRj&#10;RUxKJCxNAJOyoEnFsQwm0vGtzVoitTFkd5R2B0Z7ZhCY7lAn3gZDWB4AsJ4+T6+bbpSqzykd59J0&#10;YLqQBSyu3FH0g8z0JA9aXF7saCYlLZkkP74BBeePcLR3BNjH3pEgKtknRocBCiSuBkZABmdCuurr&#10;iy1tbEGiEARDdPZJa8L2jWyR/2IEIu39DGQcHUiMhvqHrHBbkkjq5NgZ178wT0/eyE6CB1hnbn7O&#10;IvNp/rq32d8Hgqmo1UOi6CFIwu9+z06HKVSOGzfvLx+vnFYolnbHoK6xrykTKjR2p2iYs8nZw2t/&#10;74Ubtz9/57jxuDqcg74Cpx5rQbhfub96sLkLS/ZYFSXWFTjFUt7PCKyc3CGTfqapcO267dU8k/mZ&#10;RVZbWmEAWjoDEuhhA4z9seRWbVL41zgXsNq7HdC4s23CS0ldGlh4y8hHR0Y1EhUtMkrwEOQjXL6T&#10;9IjCBgOHG0w38ekBpttFOBmnv+gFpKRNWhZUGJB4tC844G6ODo9iyooq8X+sU1TbFqewD3PWzMkN&#10;qKiXwnEg5Hx4PPP4cX/34HDf8M1Xb37o5fdPTz/5+Ec+9vDRQ4X63cePxN8Pf8MHsDPxMpLkqJ0y&#10;nuPMB8CHuBSn+DgsV8lkmsuO6Oxh6FUu0OGiByAhSGytMYjfJRvWvDTUeGmZ5w9L2RBXuvyXSB6+&#10;izn+P+ZXQLYBwKvV6akZChI9fLHlM50d733pFbhhBMjgi+kvZA6ojAFFnzItAh3IEk2KeSoU26IK&#10;AOzDjNQG7yvfFUTvxfdeK3pD0TAH2tmQaI+Zvw2Dns5WCB/JFFPFntL0HR0e7u3vz9iI3K6jUwIB&#10;ul9aXoOLFFe8yM+4yzLUFq5oStKtDal2WtdR4Yz0kf/VJo/CJChNFFzJKIOHJBsyyuL8sp2p3xEk&#10;UmKUMYOcheK4QAiYDEsVAyuufcWS3LTyzq4VOT4+qYb28zglkZNz9hVna79gg4HkO7hFAx0PHD9K&#10;W5zpkkpnHiKEzTIwKDeNgn9w8CNUCmWZH7O6xDqVL8U5Qc13+3PJZWYC1laszsJZxGoNGzpgDF3j&#10;ZNvwm6i9RgpV1ybKvq137t159pnnPFuPB5vWg5If2/awfIFYtm3toepPjqu+AI0Z0CudF8kfQbIO&#10;JSZZHJ+vmaIa9gijrEWfiUEnpbf+Pr5o58+d8awcHqYUTaVLiGdmFyBJxAUhXlAfgwJAPo8V0PJ0&#10;6ul//+VfRv7D+v+1X/tVJ4o1p8aVB+h3YEBKGMA209NTFolZ1L/6V/+qTMiaAynB2/7e3/t7GIa7&#10;B7scA7w7B4/qkm9qf3ebKzH34n/A1q7ezolJd9Q7OEQs/VRobQtMIKNpIrLW1cPwC8GF/4dLbhGC&#10;DP9inVvF/Aelz+7iypXzY6O9I7bvEOC29czEcEOTZpli9EQTUrOru5dng9mmWJoGjTFAd3TQ2VLV&#10;ep+emaZUMjs3RSh8e2cDGdx/NyMb4ZuNNUfF06dTxtJHxkej9zYTvk4OhkrAg9uakY8eaYE6ou7f&#10;eyBvBhj0DZgCaSAlLcWUMfvlcUmaoWKWB+KXPMm/fuUrX758acIFiIYiCNiJ34feGn58aGOkojM0&#10;06tziia2vDTvIasm2OXZHf6GvYkz7rzMku7uQSlxRBf1hEis8XkgXVQzk0x7Ik7KUQKpjcf6mlC6&#10;g6RHq0KEkp5aadFjcqChjiUjyYyO00+5L975UX8/HCoE5YZGJb+Qp1SPKXO1mXX97OyCxePzXXA2&#10;E/ytrT36OEdHiIaWiMIcn0FeCMO7c+e2ZjrBc/o1vhdtzjORN0sHVQvSSlm/nYsd6PeeKtWa61ev&#10;CG2uXtaOKgT6dZAjm1+4cNGKhQVK1iFbsEDZ+WuvvTo0PHDv3n14tnXon1gTtcl3OaIvkri7GCm+&#10;Ne/aHj1+FNvohgY/AG+Wzt69dy+Uko21yF8f6moBCjLh7TC6ePn8mfHhkNj0oQ4NLRzID6PJdmLd&#10;diG7oKFo3ssLdw730LWVqwUO4UaBjxVB5rTy0RjjW6Yzw840OK5pCEJx5ieoJWQysLXNJTnfxkbO&#10;QNe8ChmQqgBMHD1MHM293TLBUA2LIPV1Gdg8BGsdya+AX5nxDG81MBitcsd2TI21OcwLnxyZXxNt&#10;tVdN1cQ+pFUOdzI+2K/S9KFLbKpXV7GvimjrUbSH2JywvEvhGiODYsmWk7BahwUYy6iMUTeqT6oG&#10;eiST9FbOnZuwyux6iy7qaMWvtb2zp9lZ4Ag3Fh3Kr+SAxqGcr1EOp26R/yXzO9ZVpJ/MzzdJnroo&#10;s3Qb5oXN4a2GF16iGwKhl+JzxGj3otgACthkteFCGEv4CUVJzoGyvr6tFEpTpcifQVLVCc5d3TZp&#10;K7TJVzut9MSHx4aQkGC7AW3xAbFWTDN0ODXCSgohxXCf5CSjMPFT3t/WPTRNw535xKyLnUEwHIio&#10;ulPa2YkOHE9Ata+S3D/eZ/0cRRvDebGKrTgZrRcnYH9PT6SC6BUwlY1dg+a7BDtaeDH4jvgiwfPo&#10;J8k+W6oc2xsOdiOEIn1FlkBBswwd1tpX+puWBOg3hjEHh8AUjlnZ9cWkVRz08mIF0dRxun66fGe+&#10;ube5MlAEtLsrzaPNkq+tpztsY/VcyKW89Mx7dqd2oAkNA+Dcd9UT6zvqd+bYSHMc7cwQp6yupVlX&#10;kr5KQGO3oJ2fxMKcSfy9TKoN9vcZjSVR4h3pNe9srlHbl0MNdHd7uCHdV6vzK4t5wHiBwYzA0gzf&#10;IaM7WnYSxLaO1rnpeRybfkR+PJn9Ay9RHuPs9liM7sdoGG+bw54imQoSgRzKL0Vs2oFuE1eSO+kN&#10;NmG7kmox8BSWbbUOyMSL+cn01O27d57MzUGdH05NUbMnIaI6jebJ8vLZiTMP7j2Q8SMA3bh69VOf&#10;/Qw84qtvvkm558Kl83VNDeZCvGIwsn0qgZDYq0QKNh1QZnt9TdwApr7y3vetrjMe28HkgDer7JxN&#10;kdfJKHEwAlsp6OG77eMkQnErlwQVsbMMkudX0UyI1gR+lMIF0FTY83EzZiNiI7c8nZpZXdqQB0tv&#10;cDzG9ewGRgSQq3Torlz+nu/+bpECsdcW9pTsu8xch1eUSdkI9sUakK0umDbklFh4JBXzmyalY+X6&#10;89dIsJd57NNAs5mxysy3SDo/sxKy1wnZT8Ac2ed9l+AtQm5TUS0tjKqQhgZovYgWJeMLRiJCSZIi&#10;xEXgAAjR1JKWPE9D4lsYObjziW2p1ay2mgFAre0NOVcn1YZLiu1Y5LEA/rJVIViAcG9GiwBzciZw&#10;fvDi+IbVYw+EYqUiQF5OM1oBfqx4dhlhmDHztqVxO+zG2CpEwtoJpALr7iGSzT9Quh/fTDG9NvvN&#10;nSKKkHvWqzwS4dTRS8F7S783AS5jfgaCGpVW0SyrgJ3IKO5GKCSquWFWBTXWv2tp09iImDbjWpWL&#10;WCbY6llE0Issw0G6MMXHNmGiKX6G6STSzthekxVE20lpHswIYTeDquF4IsO2xQRC/2dLX0SmFfvp&#10;UyxMYWNybIQzDeSjj1BRX6+yrwhcHWHYoCrSjRP3oWVgMMc24Q+yc17D888+Q32Xggn0Qp2XcJYU&#10;ITLOvloOISIVsfQs5unpGUMbf+tv/S3tQmvOb5zH58+BY6FckolDlxgxyLxkdgiOGZOMVcmOqSMA&#10;Konlrd1tyLOjVyvVkigMfr2eKIDGmXR7l0xJeuXxMktx6Arp6bZ3Nz9745lsyyj4727tb6lqhYEt&#10;WFfltLG5odpSabEOGxtjk6vvFkFVzk0HqupuQ0FtFBaA6i6qrqdPc6CrMDsJd1X6hwd0Xd1fR09s&#10;LFqlm6Wuy/5tNLqE+kPDAmJ3Oj4+tHuw2dB4gi5Ly71FI7JOP2h1ZV1LxRTWpg6kWMQeWnIjHYfI&#10;Rtu4MY69+GquWZJaJsj0LrPg0UksIfNGnha2iFXncT2eeoLQhvaaSaIGmgDi17xERCmyu7thgWxs&#10;rgM17URSLLCFMGmiH73B62FufsbadnKgVSnf11ZEqP0NqhfzGW9YDjWn5cnjJ3MLs1LwjZ21BVOj&#10;i/Oziws6ZfJBvDoQCzMxy1aKBnla5fpVl+aAzHV9e3tpfgn2ptEPOgWg+oWsqS0r7VN0gejkZCaL&#10;QbbmUZy13i1u33/9r//VKnW0yyPFehPiMD/Ynl8avviCNaFy5IGJoaGovFK4PTp64403rXNoNzop&#10;TMhf+W//7b+SW6DipOYBeM/OTo+dGcb+e+3V10tTt94C1rO+desmm+979++rASSUsg2QsGT9/IUz&#10;GGASzcXlBYIRyMH2F+nG3j7RNRit+s11euZ4ZuwHFcz2jhkFH2voW9aAqwYy9C4UiguYTIR/o86f&#10;WG/l40qmrGfYXVcne7BlBUybSNiRnBVH9oj5hlJtuqurj0xxvAdJZaUXin6tpEwEl5t5bsXebc8A&#10;qjBYDKZlpFiOoRRkpMeJmBIc+TRBNdHeNvfmdLgqXBOaWjtaDE9oDkfcjmJiJi0qPqev37REoZTF&#10;3+CUVJZc2aOzBcynxdAlGE/kKv2IJ2BXpQI5iYzOQM9gTb25u7MXTx+jsbWLpmyaTlHwDZrAujfe&#10;FF1tXeB/B4ok1W6Kp0rmj4n11NuKzo4ifNgqJviyuZnFkCOLV0Lw1909mZBjsKetwwCHuKrP6Bvl&#10;6P6uN6Q08dBIltAyDN2S7izatG9F5ivzHDZk7Cs3d2jxPHkyBbVDGfUE5KOSeM9O9yYCb70d+o4A&#10;PPE4MSNqu6hjNHMNAEp5j0Q/1SZ+t8UV9DT/RM5wTBTrmqKO660aY2X2KDn2ClRijomwn+LhEq1E&#10;2UAUjiWnYmmdscvojEBKdze2Hk9NodbwcShe2pnZLWyRCB1w8ZZdOXMXZ1fjUsj2bGsPFoPKQ+XA&#10;7Zth01iUpwpV8FqJsvw1c9EILY0VR4NF4KYUEWFK0NLn2rpbv3R3Hm2gcaSkiWLeaNNp9Wh3enNn&#10;fcd7RDge7hnqOepcn17bbd6vdkU9EaxYGWzant3Ymd8WSov3QsZWazN/oHIbT2O0plwInc7gcLLq&#10;IOzzM0+xX7ubq0N9g/Vk0NfWO+oqQLwDgI/TuSRFFg/QJ7VQyiyHe5O0u6m+6cH9x/MzSwq//p4B&#10;aSBmW1Fd2QeDBtI64XONM5j2INiL+boMwDM/PN6PwHxJsTyOkf5BmsoRCIJkH+9XlEiNDbOLM7ce&#10;3Hm6OkeAdF1Fik/Z0mHBUzyp29o77ytHR65evmjJmqe5efvtpa3VhzMzX37zrSvPXqKVM7u6lFO6&#10;ycllrpywaFzOqeGo4JRe3rJibHl1IW3oNvLyC8+/7/nN3U0QmAhZlG4zDQAMjh+CZ5WR4aJtm+wv&#10;oGSxOEmi5r/Gitq7j0aF/5zzNwlMPPMy2B1v4cMGVa4mU0gjg4j7lbGJyStXr25Qnu9sv3r5shgr&#10;TMTHuBOSaiRyXY4HztT5rE0aFM5As1FmrQMKNt6up6fLHcX0HKNHlaGzA6VkicyFZDnD+8U6JZbB&#10;tcSuvg5Dz+OAAro4GHiB9LzaxJilFdwp9O3YBmWuiMj+Dgq2acd9kpNUH+R8Zn4RidVTkVwKjmiI&#10;OAVnY3DrUGoifa9ejUbMgT2cGgsfMfZ+ZUjl8MCjx14khAMC0QdRsUXpFwgrZy4iH4GjkcqbWxjk&#10;ZZQkDBhfFWC/2BC48AyhJy6Wf3O6BwIpmikF1o3QUVQP0svXCjEZdaD/K3/1XNxLyFoNjRLNJP5l&#10;ugxP0V4rLkkGR2KKkDZKVTuY+Gdyc2FalCiTAZm8U2BlVLmd4UQWBc1hxV80at1jYB9zwRHPknq+&#10;8+Ceo0WgcXrt7Wz2d5OJVqRuWn3pNtbTDJJTsk3bamylkdowIL52AFaDBo2OTgKflJAxnMSVotkj&#10;EeGIRld2b5f77Ze//BVih4Vj5O5BZk3nz02AlXIyCf393ZawYKFqD7UoSLlEK+MdMAOYTV9fl8j/&#10;67/2P4yb/Kt/9a9gRUj9A/1xhvZwPdroZqr+i71PVJsB/kzAjo+0cjwJoFTgjCT9TTEYlo+Goq47&#10;uUjwtPaoXfLM1DxF56KLFJ6lKGi9kFD0xuSX/iIHAyvWXjIVKIhbgaGdFLWnsPQzNB2ExwNJpQHG&#10;TKLsEHfKJoMvXlhUM45W1rdZZlkqGYeqP1zfWU4npY14p7C+29/L7QCMyKayYgaJBqiQSMZxZHyw&#10;tSO6UYB4dcnAOPmnmGhJPeUZyqwf/dG/Klv6d//u34EYu4foU3WQj+KpsLaxQmSOtGd0BMJRz8Hp&#10;IA3/Xz+iKe63BQzu9OwcoWoNq0s5ns7jMXrGNhjW3WT0RCKetrU4mNn8PPBiUCV0x92MXr3GZTCk&#10;gKniThZqk26pm9aYzjwyQCr6iOUn7NywplOTOG71cBo219cBivNzizad2tq4XJHwxD7c+vRnPv0/&#10;fv3Xf+VXf8VgCo7mb37qN2Gu1u0Xv/AlaKuE7HOf+92f/dmfCa+luUplY35uHliLQyyrgGj4Gb8c&#10;2HJW1AUFBkaBtnJhLNxXBSl74EkRiWuu3n3n7pe++AVZ3Ze+/AVSSO1tTS+8eMmuRHuYn58ZHmUj&#10;pNHZ7u0/ffzw5ls3tY9J5PTpHmIT9/QSovMnPnZpcaGrq21iYrSzG1QP9ms8Mzk6SFLA9Fh3u+aZ&#10;QF/qvij9ps+QtrIwG8VI6cK2fQjHOtjDDfCk5rhsHR4gAgSlg0hxpAg9JumCk9Jm16UVL1yCykvn&#10;SbXEICDjRRmIwmZbJ/zb0dkbMvHetgk5NVIYtyPjVA69JhU0DFjKJerC9kKKjvxCKF+iusUTQqpA&#10;FUFBRVOUlw8PjCnUu1ilwPDAQG1URdfCOjc4uG32otpi5xmhNnwsEVQqpCkcyz4DIkz26otr8Any&#10;u3t2LpGJmZ6bc8yVOjE+xzkilLWtzYTTpTXseOBY1pv/S/tIK67YXUTbpaXdiD0QCLOTb0/kwHiB&#10;pFVisQU3MXGpSnPm4Xablp08Nwq0sICtZ/Mr8Ob4NRDZgfgxd2msnrtwHr9eYi12xrFwY83TrvmR&#10;wX08c39L9rbtjRHtq9cp7nTNkAuspwQHPetylnEW8AaKfcUJbrkMVpSkNRhJHblvylF0KRtzj6eg&#10;mWsAcDrnEGC0Ad536zspXEuLKXJUwhkn9NO6rpZOl26p22aqdkHSKmJvpYF0Uq8RB3ROPhMRt8xV&#10;Bvm0kpPRWmQra2fOnVWFBM4wvsOeZXXZBhbeMt3CL76tZX1120lNAUOlGke47b2MG9qQQGyfchAX&#10;bIL86gPZiYFF0SaJder7BEbTug6kIC4Y7Tsnaw+W6/DCBgs9EUYx2kxD+2CRO7g4lKbk0e7RlYFL&#10;j159eNh61DTQIids1LUabgElbtxf1c0IWhcMLIiFm6kR4gsqFUdcZNgaDiaD395cHevvD+X/8FSy&#10;1tXauvh0doMA4s4+hZXSnE2KaQqYKrtM2vxTm2zWazgNUX51eWtkuP/jv+f3AoegROJglA63cAIP&#10;UcYsUsLZmwdgY7UNZqqsOJpFjhA/ZWjWCTvSNxDnP5u0pamr1zvt5qF7/9H9J/PTybA6o3yer0YM&#10;JSHU0Ip5eun8+fc8d+PWvQcf+eArT6Zm8fls8vuPH1+4cv7shXOkkjFMVFaIZ05+lYlEXA/Nl8aQ&#10;trNzc23dee+IoRLwZPqJGYvf/3t/vw8Xl6S5NV+MbIT9nKoOuwgiB5HIsowVYc0p8iR4bXTL47BX&#10;U9YuZypMwVapmnwDSjoC6lY34Q7TJihAyOh/165dN/wqXoE2z05OXrp4wc+89vobuNEv3HhxWRyc&#10;pUx0qH515UXMLKyYlDy4IMnfypGglZqpMq/YdMpepWuQF5m+DQ7QurF5AR1WrPtGVgHyhE+CF9jd&#10;Y7kjxx/YkCbORDQj7k53yCqEKbM0GbhrxGeWkmIB6yyHFVd4XUQrJHaaaz4zoxapl4LnJVWLMVFg&#10;zwSXMvKajC/SHpF9tgTDTpaAttoP0bKOl1cGORVnB2HbFd2jZAANVSJYPjdNkC46BTaDvg92sDaB&#10;EjYmeHa+6feePkKdUbwXxQq5pXJUB0NUZkBSLexwOUsinwEvR3KOcdL5KZOcIsiUxO7zkjJBR9aY&#10;uD4ZsGOLlnpqfVTpKM81oPRGEqO1MdPf0fBGRyzueYFV2jrkiILy0Aj1+W0QWvikvp5fQgPqT/yg&#10;0Sl0iiJpL9+XZSEXNtJlNYR4DIQTFBKxVdlN4EPYZKoWSbNcZnZu1lOVDO1lqsMWm5N51DfzncSX&#10;qkJCnYFAF494DDAzNADO8EiR4QiHktzE9Qygm+ZNEIoAqNWULkHyowzUqK+kRTs22u3xXb56bnhE&#10;T6VjmM9wtNCyBxqqfL0oO2wgwfj7zi8hHUfYt0QF7Cgulm7ZeL0RJbln3nYUzpLCZzKoUo1Z0Aq5&#10;lvTl4G2R4Qr9KC04k+AqcrCZjHY3Qr5AynIqF6nFDBCWXzX1k8jMH3KXbgAMCmQRpCht0yKzRVGi&#10;XQLE6rfk94ToorumB+IYq7ZHQERd4u6tAXE/YMtpmjhaIOOTE4Y99vDxPVh/MdNwMAh6yKn+k2bV&#10;s7g4lNNg5kHXIJfPXL/U1KGnFvjAIU0oykK1iSRJa8T961L7dspmzOZHMDI7yBJy1EW5ABilLtrd&#10;1TvjUSYB7sK1ZRJ1tIt0ZB0XIbfMyImRDgQxvqigeoWBstJckZcT99zZk5x5h0RPLCqpeUyTM/wf&#10;/EItY7FZulExpi3QxtkyynAASLlOZycb9zL1kpK9Gc3X5qLyn+0a7WJPetvOYTjtLZAuevTw4dT0&#10;FFAKSHNmcsxrePr0iWAtjXYjpkn8q9aSGKEfjRcoJUEcBBNSLLdPePOwS3fvyB/mIeTJuB7hubY3&#10;kSQ8f24Y5mcZDtPcG+4aHO0XxSAY8hVpnxlghtbGThVj3hpVZCSh5cV5VwplBxyCTh0GCp8+S7bD&#10;zqX6GSOAlASFKu0h6qwHPYph06GjLaHNQR/0Ib1/xbH0y4OfX1kOXV74OznWfJQoWVep7JuapKck&#10;Wkif1wbJy9Rn8K+E36SIdZ5qGT4I1sQ9EK/AwabKSnVHj7el3amu8qV+4m/J+wsxP2w+Pd/0FgK3&#10;xRBCTBY60RjiMJWQXlFraDGD2TCmJZ3aHSSzdWzD3qMC3dnKGcBlwFcs9Y01Zh4t5uWhmiNDw+Eh&#10;HeARHmhYxZqljPSxEkiRP9hfutXJxmxIujn+f9MvBSyos79jo5o5m7CV1p0ksTlfd8jhmYnrEu5Q&#10;zI+zVcQ6G31s8pxWgCcaxqbGeZFtB67pqOr7q975JIdwFgvKBGo8yAcPHxcUNgeBMQEmDn0Dw1l+&#10;eztr61tN1GTX15DVTWzYtpcuXFldXrIxwyisYn+ySots8PjIqDkVD1mQ51Ag0vpEJPh0avS4jiGg&#10;0aKXqAWubG0r2qXUvGNS4DDRapcj2um6LjgV1LVDUczJGhZB+IWHGc3WJx2dGPFMFGnewgz2CJEa&#10;q6fO8M1ONurpiTEMGQFR0uGR4XaIU3PV0GMgydLLdlio4QVSWhigis21Ta/DSWe6vGbL46OtQ3Ue&#10;Ywi4YLRylpftcdsKDkpTg2P74vqyy3b0BL4M5WnP4vRNlaP6jUfbJytHlX6pMdiuobGfz0rT1sLm&#10;5pOIVVm0kNH3X39l5s3p7cOtppHoB1fssFG10OnGw5W9za1YZsRFLsIFtdQwnDlGJyBt+EgoXhpj&#10;9XhaYj+iLIT++uVLDUiB62tf/cKr68tL3lRvR7fi5suvvtE73KtftgPT5bouLW5pbjhqWFlbnZ9a&#10;GpsYhoTJOLnSOPaCjGq1lzjPIEdojs519EaTthLzKm4pkSUk4zXcP2A7OCbsGGvJn8dTcXHpwZPH&#10;/iIm7EnE9yi+dTY2YPQ3MgsEcb3y3hdHR0Z+/+/52Be/+trY6Mj24eG1G9eshPNXLtK9c/ooQG0M&#10;/TpXGziVJGJSinbpRPHdlpHWKfj9oeGnh3cfqbFZPSmKDDlYQgKppxFNWwYcoTJbhPUKvoQy+ymT&#10;LTlzNSsDeYSJmBhdtKVDXIBCKTrkynGt3N6ZW1hUx0bdZW+Pzb1Ze31ti115+dy1Z6kd3n7nztTj&#10;+wO9AxKPC2fPXbryjN79rbfeCD8v/l4KE90+Hl8Rpk1mlmZzBqrDeFZHtLbCEYcKdKlq2TeYRUfL&#10;s15f3HCgipwiRISgNzYkhXPz87NYkUvLDoNYZp0ciyEhNgVx9JrS7FHHRZoyvl6q232DvcuLy5CY&#10;dAxhm6T8i8pUaD1JEkvaWvA9T4jBoYPaVsqpHPrUhghsG7iBYnMSH1IAG2RMXQroKnL0IZIoMqAh&#10;9B7V3JkAjD5q1MSd+w5LXZriM3EUZcfsltg/Rtmf4L/AdBKbMrHYq7aBgmsW1o+7V1/EQjvz5DGz&#10;EtDz1WLE4ZGAmw5wY87yiMBVGjPy7BzVLTA6BvFvacsJeiwcy59OzeUlCIVekAGlQCRcBFDqinxG&#10;0j5Xkny3SbxzsRoQ+sXYTR6XCQDlnVNBFhVBrVNENGbhOwC8zX04rge8BC+JNLdMS1uHFlSnHsoh&#10;zywqJNKiEMbrddt3jd7lOe7uYuE4YDRrxDpfJ3eEhFP+1CnQDsZYwk8KEbjIiDe1VYeGhg1iC2RY&#10;wGI06qYE2aFUXn05OjNCi2CHZuqw0tw/UqMXTzLytuteoCZY2O4nRxCIpIPxswSU7kW1uSDey4hR&#10;TssVHc8Yp9pxabQau4mSS2V7g39guxeEbhjKdoyNjrfNkRV6mTWQ2lywSlkU9rP15b0UzECWsICe&#10;7ITT94JG9A0Mis4WndXsBBUsqJepu6Hswvfu9qa459h1iz5MVsSETXZuBMQzkN0Kl9oKoQo2CDq0&#10;65akm4I84ZLSMW+kFb+zhzi/M3lmHC3MwzQKINkVoB0GYknRbaE8sBpkKGMIJPTWw/RII0WTHE+l&#10;4v3GT6WeGVTv4KAp1Mjt0XUqskVmCDycCEyKMzm0Nc+sdzOtFoGkJ6rsIdjHuCnVaCNfV05IHo55&#10;zBiRkmKRWEdvO7UAcCYQtXZV6T5aJ0UgJF6RMkJX7Ix3+ghnFI2D6HdFPQDTNdTa9hZ4hQXsbUKz&#10;dXKhepxBdfY9TJgTw1/QXWdPl8E7odBwQ2d32jr2pm61ro7etOLEFNRrr34NAEorgPrMysaqTMtm&#10;J02AJyA17+jwik7YXRB2JAFycLyHyeoD12kUnBzHJRSnnghUI1Mi4pfGQZodX5sra5Sk9FB/zzd+&#10;I+LxzMwUYqty+Nz4sEigRkrYKvbqjnMxSvFQHDejRBdvjPzKIKdpfdGm9K9MMWQmXdvd7z185Syg&#10;TgqSeiPk0Ti7aRFp9CcbENZwbuMyEMjHfoit6OERLQfOKhKvUhicRLQF/YCYa10d2oDprN1djHg9&#10;iib7wjoRgywbDzzBO4oeQeasoshnxwIuev5ZO3YxxLoVt1tinLdYxj6CEmR8BUKpCKg2wi9dEvjE&#10;gac2CA+jpaV4h2C1O/TIE3A93nFTKewUP6cpllyPpeOjxDEIpRxOLOG0J3xbt8pIdYFQoOHAKMDj&#10;yjFDK257G8FfJAcbC7EGOMSw2MdR7dlcDwje0gLiV7JkxenXV22S9giqtaj229yET/FFkhKturLa&#10;I5/j/cq/MLH8sOIn5b7AH0+tDKw4qVKtafSqjPf3yJHFpTARuEHGgKNcswag2JzUTaYFhqhvSA8q&#10;QUfbJawDN5v9VYmvrP20sriidR56qcoQQmjkCOMci0ans2h3O5sFFviF3MVgu5ObGnaRMYq0eV5L&#10;tksKsDQZmxIk08yRagu/B/tm8jhNiTAOGKeRai/ZsMaUN1fVH1OIkvuRTzTSaHOGOX0uXTj/gfe/&#10;kg5Gb+/y8oJdIH35nu/4jrmlRe7D0T+NeKCY7Krh4pnltTzaWml5tJ2unizcXmjpa2ns9+wNMlNC&#10;TgDdmQJkrlqukJ3h9uGW7SboTp1WljlN5fZI82lH3c701u7qriTJ07KeiguG+mRP1PUm7KjY5+B0&#10;qllNr9IzqprsZFfYcevVV6NOs7dHw4ZYZWszXZGO7f3N7qF+5xTQOG60zp39E/c5P7eA4TE2SX74&#10;DLIbXQXYnSMf60LRForC0mxmVjkfw8sxPvVVcAioMRwejA2NPnvlWl93Hw6/w9fjb6u2rmxsc6tc&#10;Wlt7Mj2jaSDMlrFdjMK2o514OkvgyLASJJEALC6vqudn+AnFPWNzdGLcibW+vTE4PGwbevXqwhD7&#10;iqRiXgZoGRplukvKtH+E5qP7KtZ1dnRr3FmltDhGx8e17kR8VAqFt2+XAsa/LWl1hlFJKTokQ0pJ&#10;8Z9EMEPQVqDx2qwkUyZpmjmNFBLqkhkilouzl688s7i8Mj0z8wPf/wOWygwIZnz0fe950YSuLsrS&#10;4hJL9cyztjZ702Ly88/ecM+Dw6PhsO4jEHYZN0T7HhsZoq9CjSW2N+nFGBHoEPoqg5P9hbGHwY6p&#10;zGVVQdthpEDdrM2YTkdrbNqjvBBP4UTF6alZ9CQZEF925zpJVUacqB5ZTDnExEchZV2lLnPykLCm&#10;amhpkgYY60k68eFbY+rUlKhD23Qm5h276Hh1e9aNGPQRNc08TlOTfT44QJbMCa35Rq1DBE9EhnLK&#10;mRy9bgHy71XlWQeb9Hclh4do/XanhUsop+Z1hgq5GUa5Ym7V2StTNkQcc1W3rOG+s+eupG6CpbM5&#10;3UDpz84+IaGiVq1pkjMyFuwhn6I87svHpSPyZrqeBgC9zMi0BreKrhWoAc4HickxA/vMdFj8eeTr&#10;mVDZ3krnvakFBV7uqCMxMsR/GbWXdpoW9q5CwTnBDODpzFOEMgPR0jiNDsnqLNZOOTBADcoA/hzy&#10;5EgbSvcNba2tUaEl5QMxE2RTqXuBkpiBHoeTrrcrZPMgp6MrkRF3m/dQch/mrfeVVjPg1qhEb+e4&#10;Ac9o+lu9VN9y9pX+prTmGBTl8Vgtcm9UNj0y2aeZ0FAUYBVcbjZDqDKK7t0hCKc9b3ano9Pj9dZj&#10;RVgXdNOkiiIPU0fY1e8Q2+zn0BOc30cndAjGJycFWnkTkNErxFAMKi74Fb0Mp2RN67u4iMWuI7Iv&#10;SfJIBoUoIBgLW30DA16NPyRV2Ns7IjhGAV4Pu7WKd7B7aB6/gYwIJoCnsL9zKOOURiNkkrJLIQHV&#10;O9yrtss3Wty1HYHL7kyFr+/u2zstAANTD84lZY5EfHsf5hEtCXgcqAXX25rJ/Epm806LnkhDklcK&#10;1cyd6N2ULEEs95MTE+NOkpBF0rlgi9YM2bO9DB84t7dxCIqXXjHycsthjFuRgmYZ7wc6UFw7cDqp&#10;Q5SqRSO8EgNmBrWtbQ7OwMUOuqKGI28ki6VEckOWk8PJ4vWm4qBTChgpidddSizKStvWgcM5aQ/0&#10;KHgPYBKAqsnlg1CCHJ/Rdo/WXen9iLMiXYBP830pR63Qg9/5zO8Y9EFk/O3f/vTjxw8JYXkFcT+v&#10;O6VeJplw+IDMIW5sNhQbdmgS1pMjnMmIk2nUJqk4Xt/arAnXFc1mLJHD7jLjGV3JlXUKcBOgGoa8&#10;GR4Al5JBgMYyXOgy8+MUK0Iqqcwl2VaIQIgOoWuD2y3FkyO5cXVwjJiikRcbLdHZ8w91T853eEjC&#10;MMAGdZHeASecY0M+xAhkfmnRym9v7/J2zNvqRhzvHmoDOR7kDvYvaMqj03o2wgl89ASkI2EqH2om&#10;4iDS9D2UVdi8vlYBEBBIPYa/QWZ5m/y1eUrzfFUHYzhFKjWlA2JRuBbByIt2Ut3MrOSsUVFX/KMT&#10;rwrHH60mXsyyFJVwlLVamg2CoBnkrWGNy7A3Nh8/mbY7nHQ71L8bKojUQnjwqs62YJY6s6Fx47XE&#10;REOmVdxE68Tq2C4IFOROrPtTYjeaXw2RmNFWVN4Z1yv+RmE1yPhjjtUSYx9X2d6Z3et4PD6empsi&#10;GSXSwdI6W7sP6496a34DyTnGI9Prvvgar6wQo8CwwgOAzayt7fjDzbWtgi4Rlu8w9G3yjzVCW2c3&#10;9M+ZpbFu+TvMMsuMjQVrZIVcbdraRlLXr4gaazqAeZ70QQXpnRPTr5uZs7ETOzLKDSwOUsCGreZn&#10;bXNJPIh/wCqAHIJYagrT30HvrDu8oxPSuynmUy9AozkgkDXQjM6cq5MBsuA7U4TrHdrxKQfSTTHR&#10;bA0Ym4qmPZJY6d21d7VF9yoknKtWFP4xLTO7jp6UwlWJVcTyGtR+7oJRi4/LmNqBvWlfO9t06I9X&#10;3lmULmg3x0Gbu/VI8xHUZfFwfWmzo6lteWnp+sXrLVstuwvbB+1HDdIbUzZD6U3jJm7NbVHhsfEM&#10;t0iYBJGoCCNCxB+v6nGQMY+wf0+vxvHczPQnvu0Tne3dmpaDbV1/7Pd9K/Xt/RX9r/22gW42jrp1&#10;DgsPFed1rG94e32V69CFCxNWEUqDpqtiQp0wMTJGu6TmYJGwb3irjEYl/a1xOY6PHSUsPSnNeazQ&#10;k8gnGteFEEcm5xjl2lYSN8pnhIrnqXq5/m1zdYtA3Ys3nnWa8ZmXoAlBKlKC0WZ1/a1YbGMJ2Lx7&#10;ezZQaI4HqJXZ+zYg+MTwgMQr006JG8RQ03MUpb74hS8LTjqsDMjW19aJfBXaRquzMB+hg6ypE/Jr&#10;2hYuJzhLkBPrB+AlccgcmAkc53KSctKEJ3UzC3Nv37xz7ZlrjkHb4fz5SxI7C8uUxXtfetEtP+F/&#10;9fSJequcj/veFKFdJevYxNhnP/1pA4UsM02MWtKq5ahDr68tJ6EzKqqziI6+tLG6LJ2o9I4E1Y/W&#10;K5TOBwAZmnPMSPKgan0D/VRNw1IAJucY2NUnDUMwTl72edb6NrMiCp/bG7YkxEJWBOcnPh4tIUhk&#10;I7H1R/RwNBGj2Z0Z6ohJuOWsztJtTFAjpU7EOLLcvswBppuFSR1EBCmIrLeFYoN5rwYrxFIrJnde&#10;vN2iJJcuya7jPJV/Y2R7ibx6eVkQ2067ev0XW9p+hhxEDbWI3DuYnfYCdrDM0vF3gGnBuABpY1LG&#10;Ivd1sHe8sWaa3YENCEwvGl/EvQiP0ilVuzWhthCcE69T3wP5ViGv+G9ipnZJPDVL1ehU50EkJXWn&#10;pTxN4z1j2u5WSeGaG/OQMa89YFwcSloe6ZOpKZnio8eP8U4sbd+CeUITJb3YUAriTB/5gZg6ZUJl&#10;kcTW3JIBqggOVxsAPxFPy5TeYQF7ZFpJgcCKbgEucubSpJhhmCxUtlY0jh5tKbPGVKEsXCtP68SR&#10;r65xO2JXoczm4YcEGbTD2UZSlXhKmC++ST4ld4JS8sD1+Zq/o+MTTmwLXnWR0IVVGQTIYz+1zIq9&#10;GB+sQoGMh5i/zVY7aLRiL8jHvpllp22Xm4chiSaRyWztxPMCqYXWe8SryvQ9gbToV7lUizLqa/JK&#10;CzoEhmi/RyoiBjxcEzLC5JEpEopTE4cPqEzwRWi23Y2K59SVLKUPrmCBaXS0ZdZob9cBibYe5gPc&#10;d23V5Q319RK8kMmnn5TGA+dE9musI3TQQqywYJz9gWZTN7rAYzWS9S/cR304mg2qI22UMJptL33B&#10;aPFKrvABQCkOi6hZG2iLFnpotWrWHM91+9uIa8HG0/kp4881CY/oUgRQDzMpmCNEPK6huWbj+zoD&#10;mQdPRg15ItocIC1mgDU7zxi0xPlNGRd+fmYjjn2KuBO2aSRLPdegCFZclLbCzK2oDSxnTyiomMHD&#10;MD6S8hbgPJkHPAm4IpOL80BDyo9CsauXnwwM8+w+q0lBQdOrh00ODw7x5rLZjeKUXJjcd2wVpOMh&#10;+R3sLq1RS5CnZqpAV+7J1LwyNRcXMZLEXLdjvtLxGfBgeYWeIAAJyQEeIBAoyaJRFiMZgTwuI6Kv&#10;/xMFvOIMkvNVOrDSUo+lCVDmPDyZ06ph0Ly08v+SPnYAKcpxrv7DGzYDRLoQ8cCgvptXuEoXHJn+&#10;KRUr8RXJs2V1bc2f1vQKwj8mNONA2tqySelwuw9SSQIsFKTUX5GOs1bt/byiohGrvFH9FhuFfS9A&#10;6u+zgwWWdqQSVBlTSuZKtBFCSW1UkGSZcHULtTSuKuqZ0EIysJjfmFooTu64Kyxb1DiH42PDMhwm&#10;5n5IzwLVj6pLHtfpcfBvE3joTYrwUoUODvQrJ5JgIe2ROk89pu+fC3axIANP4l11pQKfY2BAedE7&#10;pZbhVcDDM7y469V47FQJHKtWmhqDaZ7BRsct+RdR1UnlkacLZfQtB9KxafGhfvo7jfASNxUWXoZE&#10;ITOHgoTzonTWBFUWozLCPeiFnzFCvrubqCVoS6occ+Jb5JptxQBg2iP7iKngD1PsniBrMM+cJlp8&#10;wLq7NfswrZ3fbnCPwgb4PK4tvhPSqBUjiVEx74aZBAVYt+QCvkaJ2jHUUDc7PT0xNhYluK0djsfC&#10;nfXjoEFri3IX2BKNaveQdgCZrbSbQppK9Eh+FL25pPgjg4NgLcX2+9//Cn7v5UuXSMkaA2QO5MkH&#10;ps3oXybwbBZPxYKJblGIeM3UEzcerFGbpp5YLwwoJ0dBTM2HyyerU6vUhaxbjMrNx+vTb061DrfR&#10;TWTZUkFPZAC9trP+aBPDrxgyadbGyc7toivVHJl1NwhruLalpQUYhnpbnT/19Mn/5//8yf/68/+l&#10;eXZNp29ld629r3fFwz3cFx+cuPs28+qKagri8PTp7OgoVlQ/Ol0MG5tat/eTB8ePYHPTC0Y1KH2P&#10;yG5a005n+0vo6B/q9+RpqOH7NjXS9z6O/aP+zO4OthLtzIg6HSeEJjjSHlL1hX68d43j9aXz0PeV&#10;jXVbsnugH2jifWnWSX+BXiqx4s0VdDbipKK4gE/ZynbbzcBizXw7CvIS5HDi9RXtj1YTe/SPxbyX&#10;3vPeEJxiLJmVVnRPY2cg8pQmc3FljLV4jIsNSrhZ/xaqW0b/nWh4ti2zs/N37t0l7kvwQRRFtHz/&#10;+z7oHl3ctevceq9QbHj4ztuiH7Mfa5iYeTlYae/rQncA2sfHxpTQTiWEm8ymBF2T7UvHHBnCnw0D&#10;rikI/dDEUFT0LGd+mm0dYqJRqcB1DommZlqD/pqcV8/IpUYzlu5l/ckIzWc0r6DXh8SlvGCpuXv2&#10;J97gxvZ6joaGOoXp0sIS0SN7RFSJTZw6aX/Py7MSbEv0O5CjglVrUibqw226IqOTlMfSdpIJZ7Ir&#10;KmJ2jWNAIR5pVhKj4JbM8IZTL7ty5TLcMOpSHgTwdKJLs0AydnWZENV9AFJ6B5lDzLxwUtQwGHL7&#10;YYSGhYOM4kTwNx1O8k5ZQtxNmiqBkcTWSmxGPc/IK1alU8rlzPM6uYqjoeGMmMIDErwJYUIqIVeW&#10;jKpT1zbW5ucXyjwg5p8mVGhhUf8OrTgrJgFlfw8oDWOPvb04c4qHngPD/i6k8iim5ixvOHESArQD&#10;JhXSTJR30s0/9WolkAKrchY3S93u4mvCYJlGqg+d0c1GlL++vn+w18E5PD4Y5T9E74puYDfJBnVY&#10;eHGVBiGg9BQdRb58PwBYDscMsWcgPWMbGgsn1lTGiWIACVQjkNugIIG9Wk3sVQeHRyK8QhJ2ncls&#10;4nsE4TSDN7atadM+qjMxzvIUAOWNEW6RR0STIh33oh0tP4GacBM5NXfpGacZWtSUMJocErghZWww&#10;bEpPU+4SyTH1liOcPHJ9nYUDQ1MqiPJ2nUd+7+3HwIsibkVWEA8sIhFSSqAmC+yttZ3C7gtxNlPq&#10;B9gJp8hD0H592QzexvYia01okSSZIwTjE7axzoZ1pWeWBob7LDUFXNaPdjAP7vJw3H140uje3NyO&#10;UkSpXjx5qJllb21nKQJ9HVi+IEMztic8oFV6lSM28h8nhVMMVDA/nh/PU4sCSAJYtEhPjvVK8HYA&#10;b56Txyl7sAB8C/3m+NcmQSRQ1RbCbfzC9pzNgfAzVwa93rRzS3MzVWPkcrydgvrbHd5xVO2cpTkC&#10;Q3pUqhSs6zjnZkRJQ6l2Vf5iuNBR37FFdIF2nbVycYs2ATCSpdYh3kUwWs9NrHdhY2PkdnOU2uCx&#10;HUiIDGKdBN3ij2QuJj4Bmp7ajvNQ/JTwDXCPZwCCZKb0ty1QC8KZ6P97/HTq4pVz7S0mMKgBaPOy&#10;GtikTtnYqjmoIGxNw72qR7EXq7FMPaWVny4SppLVb4XUB6FUCYZ2FpKxVJLPQhao1qyF74BEFzNw&#10;MDQw4GL4K24bpABOcIwAdzXhlvR662EmJAGtClkoXMkdDFV2AM/2KeJYqC4PvcEC8J9khM6nYnGl&#10;v3ngUYWxijMagqM/JxajnSd0in7qx5Aoi5RmaMFCKZQ1h3drqytHQbSV3HgxcPYuEjm8XMmOc5IN&#10;mVjKiitcjaM41JnI8g4NdXQzjfAlJPS6OmP23YTv0Wmz+z8HOq66WFwOmGDeUsxCUKMvsxlFNiiL&#10;VtXAgHMtIt7ihfKrIvnGEtkKTz/ZtzmPQ+CKHCOUoGwWCzulVU+H/kYFR9l+Ngy3urYp2WNnVyDS&#10;I/cFr7dWo5S0sgbsFNplnIgiQICylTDi3q38tbfsnSQWxZQhpkQnx0sLy0IzXxsi8M5n0MnaRmwP&#10;0V1ApfZS2mLKx5jcGJjgthxzFy+6v6/ffg4Kf4LDA+g8og9ZaEp1cugyzXnoxXk1TncvWwmC4VAs&#10;IbhRR+A2fBgQxur6wPCggJXiLb21bNLcghvbP6GkB4JE1Jh5Mu19ubCA3YVtIJY5u7FvDTz9zue/&#10;NDo2+P4PvDJmvmOgFyGYtdfv/5bfyyZAAhX4X4grX+f5WL1JtHfjR5+ZQWX2UePmg9W9pcPqIEsJ&#10;xRwpnWplsLK7vLM5rb3TRvlAAtO027D2cKWpo7kyVGaiCz0RIrHxgPXOIS87t0SEBKHLy+Xa5FsU&#10;KqJcamxy67u7vAxgKroKn/qFX7jaNbi4MP9o5tHAxIRimPkE5teAAbSG1DxytSixJ3Id9w/1YuZT&#10;eVOq6pekbK1KiaKQlvBr1spybGt3WqBpqYWG+ge1TJOxBWvf80rS1rCL6YccqLh2nb9WYGYe5DMh&#10;DzgSTUFRMzO13cfmTGPIJiXZwjMtx//+Htksr3t4SMe12GoquvQv031q86YlG+J/GYX1mYVRhqIK&#10;oLFTOrp8WjSNTlQ7+iTtoCNpjxeEhkdTQlRJ/hgnbuLteymulFiRE8pIirWbGfLMJoY4Af0N7s1K&#10;d3X9nTtv2+4UJJZXNnB1Xn75g6+/8fpP/vOf/PTvfPpnf/bn/vk//ec//7M/jxhMmOU3futTv/lb&#10;nxY3MBm0kiEFX/7Sl+7cvsX4KpzOyGXLPUMaMKuYg73MyBTSln+NWmdl9PyoVefMDomnUXW7mqBv&#10;EqJcE5XBgD31p/hkykqOSXC5IvKS0lavsoxlh0q1uLSkbPUz9qFmScm46vyhkR95XqHJV9yVByca&#10;HsOS/Dq0c4zaLM4nkVym0pep1p0gPS6jSEI0AjsBA3RAnkw9MdNKFd3RYkMqr22b2dkZsV6IQfk3&#10;RGUwIRV+EXrUB3cLyi+5RdpExbQqqhPycWiEFbG1aeJGbCrxTiG35RqmZujnTcPhFhbZOOKTmysQ&#10;uplBw1yX/RksE+tWKYK0oUnEl2UFMIvIsObRGAYVZ5ZBf/IWe9gH+0xB+cnU02lej9Om/Lq9Ztef&#10;U7+1uSBFkAgYUqreaN2dJt2Mf4BJfQMRpTHhCUbDxklZwMJ0xsmzbW5IOuReObIzUhMo0Sn+5Ol0&#10;IC5n4c6O1eNvQQ0d6tG8PDpA4a9gDlmtDGr68JAQ5o6NnjC4Kamq9ErJpyQ+sG2EfiCfkTP/wSYn&#10;hNHY1JoJ0FQ4xdg9gFYu0t5TL8rk3JELITlXHjoiNhmIUCvTbpOl7WIXCXHZRc4M5mH+NzE69Oqr&#10;b2mjryysOt1tp+S9AnTZHhpM2qVnzoyiR1QyYUL0o8V5EH4APjJxsuyf3RR10CnNDtkEUehA8yDh&#10;FWeY01a2IWuJldypecbOzPAfn/KXc8QKMJJvXwHeCS4kGTw0nR0efar2qCskLfYE7FzekfyAImOm&#10;l5TsKtQI1id9PVHN8TNpXnd0WJB6CqwwPHDEyjIyz8fSZTA1ST2mxKxUCTqmHRSVg0BDGWkKH7dI&#10;zcdoN6VLJKrER5ic3NEPuOBYPkT1Oq059U8mSLJacGLCsk3KkhQhWYW8MG656iKJrb6z8ts1sC8r&#10;BipiN7gr4rEx9Yout1OkeL5ZgTtwUxmzfk1hHIQGa2mAb0UG/BF/2SWVp50TV9srPZ2UmYEU/N2w&#10;gRsrKkAfGHPe9MK2BJaC3Cjo9f0EHyCTm4juvcokuH6mZNp6+83lpOSQQ5Wd27jPglWtBZnAMI40&#10;bqbQipUMMVEQVD3KBApKFCX0+JPbNAwPDdkI9rDAZXkDe2Ij0t2VbRVxwXonIM/WbBgz775b6XAS&#10;6S4LL4sswk1RTtWBZ/cbgcmM2KWy8jdShADJRMjmloUZpjJDbc0dEMaZJ08CWKm+A7JCgMgFVHX9&#10;VCbinpTCRraWgvyf1HsOZFe5L0oCrPQ92znaGaF/9fX2WkgSkdKuzbC5rALXRhrn3PXxzpS0Dqz0&#10;JE8EFKspimBfYRva3/S6I4dJI16+9ejJdBjAZLT3aI4y/z0wSxvtxhSLuPChPbgqCSlQys6yMAI1&#10;1TkUifmHv2GCFxYi5uiAx6Yy883xvK253YPUUcTEAevPOlYY9Pf1alopeFNOs2Uz0pHzPOQGGZJZ&#10;PQvJXZB/FaI9jfg4eVYGosGGtkqlCinw/6UheFQvh0iRzV+OXFu1gj7ldvjbS4DsaCHa3lJvWyGB&#10;tJuaqUBt0pYvvlNRSQlXN1ITYrZwIUNzSIdiCxPKUrEBKxHZzrQih4iUf9AbKWlKGhzN8qBRmTOP&#10;WNeovFcSIGc/fvpU7I4H/YlBeP2HXQWkeQKbF3RnZXZ2tUvCCsyZSgYM7BQuLwJNJTRQrFxrjyc4&#10;0BbSqpCydqIhU1czVdd3FtWqpcagK9KhSo8LZYQKjJ2pvvYhLf6Wc9xdjo2MA3SsHLwF+d/rr736&#10;g9//g1977c0IYthkba15C2VrJG2G+ibCNlBeDeW2qb2eeuLt+ab+5sb+cGMae6qtE+0Q+e0nG94b&#10;eNhdN+w0rN9fCfQvTfxf9MT2uu2p9b21XfbnwkjUOVxkSGWHPje7K3zfY7sAcvF0ZuatW7dl6+FF&#10;7WxPLy3df/JEzNtYWpNGVU8b07SI8IJJymVJlaA0MT4sHZRFpI6NTF4iWxFDpFLaEw1ja/U0Fo6P&#10;Hzwxo3belE9XhycQSx5h0eNS/xsOb61msBNLv1qVRxiZxwugswYpd9LhWHV39Vx/9voLN67HxABV&#10;g5JofZ3kZGZ+Rp7XM0ArjXJzzuGoNvHgQZQKMSsU2HQbsZkbG618oFWG381BRjwuVYrdVLOHCRms&#10;q/vuvbtSHbqJhc1Jq6TVAeSFeh2Z7NVeK3EvEkLW4YFd9i5THMHG0emFzszOiQkf++ZvvfvO286A&#10;GzeeU/sRDvvff+In2Bb8nfLrz/yZP/OFz3/hs7/7+W/5lj/wF//iD/3Mz/1/X3jmGaNpX/vaV776&#10;5S95mBropRGF+RbM3MyFmaPwZwNnHjYReAZDiAKgyN7hDhhVpolVWgTS1tbSx21th4cpf4Ubodgb&#10;j42S4ZX1DQFdZNDpyJEWlcO0jIi5BXhbg1Dwn0kyrWOHJuIByoEMo0mhwxirtqgjJIKZvoysjJBh&#10;tiyuyqgYI+rvHHqwllp7BliQBqm/IGWMupv/t7EicfCY+odGFygdz8ytrEkidbhc7zYzBuNyBBf0&#10;Z+fnV+JXZ1Buc8NrBPPOTMcnw36nY+eZigJiLzwTjCzxcnI4ffUO5MHSTZAnnEA+4Wh3QHrZ+vXp&#10;goUcRhIsHb0iNUwjJgpVNp+8Q6IaabS2Tqsic5BVwwdWdiwE5Am0Y6JF3MrTDHK6aUhqdX1NPupT&#10;VdW2viNAuPQf7TBQSAmmCjLnU1oqBZExrTmaHl9BDZ3IYUXwWWlhWLItMIlo4EOViZzV2STbIjjg&#10;SSq9Xau3nmI0GUYyTlvXc+NrEpgwFxx19+QOUZGMdlXGeIx++1rZD1J3hIpilRs2vCWxvV3G9gPb&#10;po8DbAtglDHG4REDbZqtxH3aZIfptuLLgQatpP2UlU6IIHPH+r/65kZGQuIO+y7SoJGtVT9oAdS4&#10;vNgugmxrJ/5N3IqD4Bblowy8pC2VM0DGiYCZy0satW/j4eG5Kos3dtJkO1Uw5jf7me602yFyI6WV&#10;YWUFAMMJ+JdE14lip0Tg7bgpvaeDIIgxeIpiR/3QYJ+uvUNuYzNjBNEszowqE23A54mwQ4xO3rAw&#10;N0dQbWZ6XonJzLWM5mxBgAI2m2qMBk2Ec6WPwbDLXJ5f1n0YSRnvdz5ZDAZpGyzC2ggLfM4aYLZu&#10;T3v+SVYA4U16Uu0oK2HLBdilhGIkMEMA9kK6KHjGiOEecYNyziy4DrJpJ+/cyEik3R1iXnapYkH+&#10;PTC4xaVod0v3SRlY5I5qLyEGt/5WaDMBb9KgLeCl1WUVibNO07CNCwfHuo3T4MHJ4vyKAlW0kH5r&#10;AFspqQqxITu5qxEOBGvRdjHMAd2s8iuzd2xGoYO1CaaJb3cHJlTCuJUJYcQbbFpbhvJ6JtQKV82G&#10;u4dY6VS09bGuFQ7qwXYtzfZ0dlyGPIZrpieAdWO0IR5YoetFU93zN7uuSUnUxGJmTZiUunhh1dKg&#10;Wm1saxd2nKMvnZ+8c+kdhkkaI1H84IMESG5vhtVZuEc0jKXuIBB/MS+aeqokw5xyyFKZC5SUafaG&#10;1hzEa4erp8fnClRQMhrxIVp3Khlj7Aq/opNSPOpQyg6CZ4qhGsrJycpV8V/eWIF0Ry2lzpAQnhyJ&#10;Gc2E4CMWdqFQW1Hu8tTjdTTiVQNX0iSI6NgR5zifIrymFYz7T1oPkcXU1dq679aQSpzPS+mKQip/&#10;FP68yWU1BtmoNHl0VqO1iuijmyuQBpwyAbO2rqeVYeHosxwoIVKeUzUixaWfU+NWYhXvcW1g+hd7&#10;YlP8NkOGFA/2ZxcW7FBrJrpDYrqCrQQaj0WWrCplTVnGvU/ZtwpNSJNxqaxvQDrXoAC0bGdUMbPf&#10;ThnnnIaP9A5oKl8XtL0XObdwNjg4JDDwHYhV4M6G8kakUuZJ2abn5sPqsGiBf8WH0Lr1aR7XGn44&#10;qW4+e63tgOqyMEKUT1TcP3DYxdpGQycPBExfJCpDI4nyBtTDguwdDPiiAJA01ChSfqxQXhFGw/71&#10;w9LUqek5THSOUNJBZIWIY6QszMyEJ5nVFdPOSBOGzK0ibW3RaBYMHz+6D5QYn5jwXdNTjzJzJWcx&#10;9hXXzYw5J/3OMKgCQy4XYeu6rZOVuys0Naqj/o1gZkPTaNNR5Xg73gK2bTxvm44aNh+u1W+fNvRX&#10;6ebE2W+42bBLRLYX98lKS5ukWOhbxTfviNBdptHrrLTj7o4OF6EIBupQT6FNuEwCVlaAZ0xTfZXk&#10;AkW54pRbX//qV29argMDXca9Fe5qGelgdNM8JeB6e7flIffoG+itnDQAeMCDz11/1lu7eumKg8Nh&#10;Z+vIQ9VRA31dToHbj9GvjABvplqJBucBnW0BTUvq4rkLRmouXbz00nte8JAOT1VE9AQQeWceoFgY&#10;l243MJ3yK7qQkemJXlucS5Q2kKljB2u2RpLvNCm9mijHSRYjf5hJtYxOZtA7RX7mcqQXS8tztk15&#10;mdLX7JmSXYTYX7pTsVKUgYizGWM41W5yYaegxXuPHw0ODBnCAUPaemPjRgU6JLii0d/5f/2d/3f5&#10;RVUDQ+ynf/qnf/zHf1zCZj1TjX35PTfuP7j31huv+1ty2YBOYlS9bLDogQROjVCDf9agxBxw6FjY&#10;/+MXBy39NLEcTVtQHO4mNPD20XI96OAQ5UELW4UcpRdTMZvo/o3qOBcSr9fXRCzofVgOaMtlviza&#10;GkEUojTGQjs6i9GdTB4uMkoKJawColo2XM3it4IwUQKOWJYcSr6BzWAGdG1zq/xAvaZ2cnmG34Dh&#10;darikoBqMKcIm2D9Q0ca0CVDeOIQpfHHDyrd0PixqHyLiKOc1APgDJ72SNhCyQWd3DZJ0w52A4Xn&#10;dSOlwY31VoBhnqQWUrIWiUi7g+EY8mSFhLyehiB1qODWRSBK64cqMgRFwaGO2ZVrB6wmK9Pbozy1&#10;DsJLt/7KSQ86z4z3HmGg9amZ2bRCSH40o4pvkSIKEaepNlin6xT1n0wjWGelz+7GXUymFco0kD0i&#10;eHmPMgR1pFtThwk4sbTubI8wVw6qfecGcrLVne5QKA6HsXCIprmwIdFr7EntixyZ0y/VUlMr5Cen&#10;VKlzayM7EcIFkpR2bfSJwjyLKVGSsPApGx38wWDoF+RdZ4qzzP3l60rfNl7s3b0D3W2dF86OnTt3&#10;hoPyubOAwnF34mrRSuE4dK0BJKR2cr8oGMHLKLShbDIGjNahjM/rV8LZUvERLWcecC2neX2dhkME&#10;OeKLU4UxReY0XOD4Mch2UtdZanUN8b1ta9dkl/MIKIBSl2pkDRIMTbUMhDo/Gsy8sTHujroPO5sZ&#10;JwrPPEIgGfyU0MMzGC4n8YUfN60srWqZxamceEeeJxw3h2i0hTvw3HVqM5DqUEt+HYQ/iEHAqhwP&#10;SdCtKLBKFOT5A5mP6+gEWzPncL15++lsBmHzClwh9Mae08csHWzn7l7pK6UKc1p5fCofyzNyaxHw&#10;02NqefR4obsAqMF4Ix8mpcwb9HbYj6a07ejyCYWSWEgFSUnT8HeuCHa4tkXyHADTFjPViKHELyuG&#10;DiFxRG69TA8VSb8jAAnYIQMW5j11sf0tg3OeQ02G19+S50O2+weGtM9Czc0GdE3Jn0FIinWXFDn9&#10;UrVbsVgK5jTLrKuBzBgnxtaytM2FIYcAqB5qODQ62M3mq86/RvxfQu8bPT+7bstpEd+nMOwtA9hJ&#10;MeaJHh7kCTPDzJu0rMhq4moTHI39XNwIILtaVDlx6SCm72nTCScyEy/TZlnbXGcYYxtqzqht06TY&#10;2dP0iWQTjXXFhMkIdGlMFLokGVrKueUdRStUZXRwbJjDhpLNhzMasDCmiA5qLemMMdXXA1WCHhW4&#10;2Jfa7D7bE46ZZ0SmMmxpRTmyNHWkSi5WCiJ5LeqPicxwJE0DGZi3L1KBtQQNlZLQWDPRkfFqm3pb&#10;nkLYrhWSN1uyb3lCkdtUO0dirdSaAsye9YB6WAz6WqRMLt2erynEuLvUGCQzDg4mJiedIkoRnTov&#10;q8xsbQF4NTS8DWvJoLr2nt0qsVBce+EFLVNsBJUve8Ru1rVg/7119colvl89cOyWZvptWjf6NtJH&#10;wlYATpmURK02XY6G5WfGJ8aL30E6JZ701auXIgnUxhnBszYKhjLuOaReSuT3LkMTjheRlaxx6WSN&#10;YuJJyIuZfczoLhkQ40HRw7MmBcDM+DY2+DoLVSWsrWXh+V9Ix0xlVjbDTE3zHjWffbZifs1mEd2i&#10;AA8dkMBu75sK7epoVzmsLK9rNkSmINswjYKksPrgwkVwR8lFUhHU7bNnJ8UFW1UocxRb/tSS7QuO&#10;gNxEXQGtYqIUIOKwmyJmCSXKOIFYL7yV6NHSsFe/en+9/qC+cVD+otWVQeZKPwHtnZ2l2EDbP+2N&#10;bcdLR/O359ETG/4nPVGauLW8vXRvRb8wmE9Gtcw4GoKMKUDgKq0AUVpZ26W1dVhpbV/YXDO2Yg2Q&#10;s9o/ru9v69zG7To9mZsx2X1ykUzRubMjg0M6DkrEbNtotQeh5FUg4GT+PUMsrcSA4kii7gr5ld5C&#10;V8ClcDADIkIEmKaa+Z1d2gxVELZXqXfggp93N/Y5MJn/NUp1+fxFMw/WBsTYMUFWQ1XzdHp6bXM1&#10;akTgGDGwvhGMzvDkJJw4eWEKBlelIRemeMJH4o/dlLmL+uR/UVsr06ny4Bxg0cxzJoeqnUI652wk&#10;/Py1TPQ3p1PvPHKu5AsIQSRJiTKXfAbr3+n54MkTSHG4QQcHZ86ejYVHXjqoovWj3/SxH/uxH3vh&#10;xefeeefud33Xd9Nfi5ntWzc/85nf0ZL+whe+MNjdcevmm/4q+CaMJjDTafHFKL0UKYnQltLWpaZF&#10;mE63DrEJ9UrfaBzcI9DPuzBRvsNdpPcUEnpRrirtFdGqRkjy7m0hpYGlzBPHSvUKBQpVY8r1cL+C&#10;0yrZRBbtNgtFiiNbEr8AFbERKxpCRcVe7AF+hHZg7Xsxtf1gBxYjcBp40EdemWnQYPMYW5G3JaFv&#10;akLBybIpku6hkSX0K0AP+W/YJ1treMgY64SZTDiW+aPTwN3k7wtSU+yVCFV0Q4+YhUe6wv/JEGtG&#10;WIXNqIMZiX86u3KHiIqpGduJje1kJUk43GbuIrEsYpAiB6+FIv2T0dQiCqjT5Shzf0aeUSUkBDU/&#10;0wxJ7MfkO6WvVlfKxgBmrpwPks/fXN0Et4QYS9UpBl+sq7bFSkuoG38oh0PeYGk7SFIFsUNEh8xB&#10;HUZ0UOELWQTR57A4OjKL0mV0uQj8WBwuxfvIDEqQQ21K9HCU1YB9weLLrKxGr7TMq7XkC6UGxOJ8&#10;zDcCdkNSRqgKmpKaVO3onkLxjAB5tH2tNOmv1ebks5nlMJLs9HtSb8fGwZf1MblpbV1bXd+Vle8i&#10;axJcyKRyf29vgmB9PYNaOxBoSKaFhoVUH1tISmFHyRh0NQR6lYjNOft0xoCWKh5EVJStk05H106+&#10;dSJXw2gMICerCyuz2Dj6H18TRFa7C7SQ4fMymwlkIzaUBe+cOYQf07JqcjRKtoYH+xw4SiafEQta&#10;EudMSOSVjvyt3a62Dok3dCRrLVP6pxiNCpW2lkZvswV0eIS2Dy+zhGOu6NXAHf1GdPYajUt78FFX&#10;TyKdrNfaoD+piJLk2Z1KDbkPBgzyTaBBQkgF802+nuIh4oahu0kWMufuVI5JZhmN31lbDXMDSqSk&#10;g/HIG8yG+svAFTlrHojxTAM9AhzGMNSc0FeKShvQy4QyZrLEAoYJ+t4wEMNvPTG7kP17eGSIXpXi&#10;ZiMR0NwezPC0nj6ngxMFw9mZisip7532dpeLbzSqL1tqc+L4riTb1GqSDdtfKYfK6GVNsk6rr+iH&#10;6bNYOtiF6bECVoEfclz5IrDQgsmEyuAwTrcH1zc4GI3WtlYvyXqRcjmmkfT7unjGDribjbSmt05x&#10;CyPLZ9qpimYfIYK9zKorZIAFMcnU2VnfTsclo8QnqzvrnnJaJ1i/ra0vv++VpYVFCaLtf2AwDm/7&#10;4AAm4KQwZquN65MolVKCp2RmR0hNalWfvT8/t2pp0UNBy85U7MGBCJG+vKVF2oO2pWkY0v1o/8V1&#10;Xf3i5XqtbR2Gn3aj1xin+mxni9gTM6ZtZYVHvqW6jtBs0TEIt6Ewp7HRQ/CQqwmUZXgpQU7pIlso&#10;lUWzxbamKUM7XTJnyLfOg90XMxyB/i8gXryg0uqLbHi1ESWm8EwL5hEsirCOY6EWJWByO0a9JDpL&#10;S4v+JqLW2vJaACWg/sE+ndpiOp10lVeeVeSvWz8CCTEvCTeoe3srIIosU4dd6ZjBLKZtx0ybGH9v&#10;eIbyWrW0B5iysKGBBzI2j04KB46M6Ee6z6wb2DK0c+mshOntO3dmZoFJeLenvX1doYUWgX0pDCCD&#10;aHZpy5iOAlsFKxWcM3xK99UMdcXACr8KEEe6GWmMlDF513Xm7EROsZNwJ6LCfUocrSttMuTgRiyO&#10;Krf28DjbOiXBThldONtndWUtUxKMQyKuGfBIdmzj+6CB3r40QyvNNk9aFrorad8Ghhc98jsXWV6x&#10;wOXxBtWvPyUF4PljswoGajxuTzgrivyR4dH79++Wq4XUNNgaaQqVIhL+Y1kogyKhFJeg1spRZf3h&#10;+snqsaZzg0CFnojyMFSVI24+3SSIEr0CFqib8XFu6m5619kPPXEEOn648NaMpWKuXX8wxskV4SIn&#10;vihV5jEwLDURutv7u5raASh7g/0D+sgXRyeI+0zNLijcr1x7duL8hQ6cnp5eBwnwxwOIRVyc29qM&#10;xnoBtm/IzOBKm1OtRngIl8N22yWWqftPkdRYd2bXxkbHbt29i1i2vhEddRRhoQxASM33ox/5hpdf&#10;eun8ufPDA0NaUoWPZuByTxLnJVMXlhJRL0rnDXG2ZpRuqRRbFEeSJ5a80EuHO0gK4wkYKf4oau/v&#10;SLUitGJSJxZEaOOynUYZTpEzybielKk0kNi5KQYNresFxVEsLzLiTvUMO/2gk8FCE8lxFB6/81g1&#10;qMymNH7r9t33vfQ8NFG6Lz69/MqH2Ng+eHDvU7/xm3jJrEr5qP3hP/xdL9x49rXXb37zN3+zHPFo&#10;Z8OR54GnUQgdFwJiyxwRxgijFOFu15AFDVz0u3RRHAaVysBoj4hAlsl2EeGdhvEYRU4nvk8Uo5rJ&#10;LL8R5oJLRcCFOFZkiuS5hTAfM4DEo+I9HMduIMFAv99bDI4lijWOCiUm/mYR5t0LcFJ8jAg8esvK&#10;yuAxZrbbW8MMzGzHeoZ7EorFythoujCFq4Dli5yCviS0Ldr0e3HlMiZowQvWQoyNqaEACrEU4J2W&#10;Jed121VzJcqczlFzDwGIioZEHQVaqy1YfWJfxLT1hQNwOiDyjUVte3Z61p/EnclZt7tHScHhVIRy&#10;9vEaxNUQgCLsKTlujTmWKw/ekGog6sdd3WUIZi/atoi9OlkOI3dhkgZsAxqSD/IUdqFlTrBUJNHv&#10;lScoxyLB06Ro3pR3QpVrgUz8irmW8zsnZ800L1M1ywsrum4gq462LlEe2oqRqbgRfxkhx/tBzOM3&#10;wJe1rUU6qHYsmuaRoZbcW6y6umk9EGoudvM2YWwuI2FfUZOHQlHMgixlWid6iIUUlV5ndEmKwCxZ&#10;kWj4GRzDJd8IeZnqiHAxMzMX84MwGsOPPDsx0dXWZlORrEfZk7OoAMh+Pnf9+qWLF69deeY9z9+4&#10;6p8vvnjt6jPX+Vs/d72vq/vapSvPXr0+0N03NjzS09U9jA/f0wfoNfonw407Q6RVDtKnDlqcWj+C&#10;VUkRpW5F60XLNSPM8eAR/32IdN9yylBnpmjxqMh8SpVKkRdOtKorh7FZBEYpUbjbtvB2maFC56Vn&#10;5pE8HEYcmnTUMdyKLKMmwwQzC9TsZNk0x3PMY1BO7FQLkuDhFm1kzw8pBlqBAJXxcLyWjDEQ1DjB&#10;TlExr6wTUzRJRjrONpKUa9XFHa7MatgocdTJUpbi0/XYpLGS92McRuG3tuZ7BbIsfq9cS6JIkWqX&#10;RM6/+C7GChLIkgo4MwYq4BgEdbQ75CL9H9p+jKOO5IHRmjuIEq97wArxNXqUkXcmLNVJuujA1nP7&#10;7kj+B+ETTqXFGZYC3e3tx2OmtWVlRa+tTeskKufkJNIPzSleyHSQMFljeK7dbT2Fi6dtGk23rM8M&#10;i4BCVAsZ2oA4+nvp7xwczc7PO7O31tYBhM5C2MPaEn2yFjWOl4Q2DTaESA/09ceQ/fiU3UAtw1Zv&#10;QM0KRcsGNI2XGWI1l7dTdFti6iX5tq9tWNQIt5MjImIFHTfffDN8iaPjxw8ey919uOJZlqxNrw1p&#10;SteEljEa4F9IXzyWmlsleXBfN2LBcFK3qCQEFkVNo1RKqvftmRvLSNdydzcQliMnWtzacAx4iGOH&#10;RIUwJpQVYIlWF7VIGg4Nvr00RyRDG74wJ2sIo+kimJ8DzSVNd8bt7sVfyQRJkRyzmX2as8AEmcUk&#10;AFuRnpKKwJIQ6TKYfyyy4eJK1BosSAhiLI7A1bo02fKnvdA46oChQCQViFNO4QbQRlH3SCDVmSb9&#10;AWkedRi0p5rjGUzOBALUSwQmOYkr0lAtMooqlqiEOJLcQoKbr1PwZBQAEbZVYaMYc3k8O5Hb9rcP&#10;0JNTXZkw0zCIeiJ4LSdXxlcPuWRV3cW5s5ft70DDMat1NJp3Ti4I1D22qiEFfi/Bamm14MUH20dE&#10;7ScjB2PRQW5pW1pc9fL6u3ttmxKoT5w9FgMkIlacPNyxa8BBRR0sNLXYp9WcP4oL1JF3zWcyvfga&#10;Ycbq8xgXFhfllJ7G48czIbB29jpEhTWPS8ZchktaamCVk8Jthn2R4okQY4dQQK6Ost3oWNxQI4gY&#10;8aY4tsv87Xevd2h42MFB3rhm+uXrw1dRicW9OnVguKWiXjDgdAvaq20nqydBCgdaK31WB/XExiaD&#10;zFs7y+8sxzU+UxroiZW1u8vJpwcz7NxgbY42N3Q07s2Z+DtQVHsyrsHe9tqLkFBWLOwEXrNzst/e&#10;0ZUpCLyIxioy+mFvO25p78RkKwGmhmp7b69bLhYKMZAi35aKv97ZKrekkLpj9D9TegKZI9b5Il3C&#10;VVAjoZyJBifahs3DY6MWzIpsa20tz4ub5ckJT1TiWd/wgQ+9eON5zWN/7sXtME8nttnse9l/7PM+&#10;9eTVx1SyomFbqMjRaJAyRco+06VFOizySb5Loam7J6amB429Em6Y/qUqMQls5m9IAgUTtGHDahNj&#10;oxcWjElisQViKRVWdp+/rv8U07QKkwgYalynZQLTT6ffvvO20JxUtlJ95upVUVpNaXmpxz72e37v&#10;+ubSg4cPPvnJX//OP/idjx8/Zqhy/dpFl/nGzVu1HPFge900j6LBpqtN/oXIHsfmtMgj3FyEu8n3&#10;WRlpb6V0D4mu0jnQgemHMjmMbyXGtbArDTagd5Dhk2QB0OlcWi8tDw0d+GrZtL7M1zB3t1J9vs8q&#10;7mEhyenuOZhSJVYaWEWkuZtOpSs7kKGkQRJ6exyNijpAGAmq9uZmU9UobnDEdI7KsRdSvOgPDLdi&#10;rGYnIpAxqv3h5mkCkr9uIT3sQyL9dcgSEVnQ0DEt3y4wpMMUIcQR6FLFODvHsy8s/DwE0R8EkMi4&#10;i//LbSuHZGQp1te0P8og76GpbCmXFmoB/w77QkrTnezRQIKFrKxuwKiRdSQRwm1ERHH7WOEhXCuq&#10;uNHo/xaWpTWXfK4+VtG+Japs6DUoVNTSJbupP/YjcZxVvimOwExFOhEWD8+Sy7R1Y2gE4mZebgPw&#10;T51ErsiAQnqhilTHp6CvKvJAdLRkJKKM+SkmNwS+aBmLiGS7MrDo1gLohiajW1vQ3P3wLEKSVwCi&#10;7TbZUYUsQEiCE5luSwTFrGxEDT8VYqFxgaKAo9JymloqlpQ9W0Kw6NCMwZO6Ao4YQRygo2Y/K+dU&#10;vT5N0To5PCDf7kfaK7oYvv9bPv773vfSe5+7dv3qxYug6Itnz06MTzqTPbjxkYn3QtKvX8MduX75&#10;siVDOw3KK+GbYcq+sWaJlgnZNuS1THln1jvvJOP2e1GGt94iFe50jMsfxThUjdiHlAnQUGSLnaPu&#10;z04wVIPe3biGYQX0dXVow7GUNOQ9Njys6zkxMtrf02fmo6MlGmlgJyuQiHhUV+pMG/TCs8Mxd5F9&#10;PbqiQ4P9DvgMNDebm970Gwhj0tLCVc98ippeFug/478b5G9pDzoSVg9UOINca+vbTrT0e0HRmo97&#10;m6XcaCKF7JRU3Li9AFo6XFmrvBqTv1sbfT0RPyeLWjw2jZ5gCBR/WwdhvC4lGTrFcSmw24u+WJzj&#10;7TXvye0glsnANBnsR5lQT3+Ps9jAVkbPj/Eu/FIBBh23ts1I2T6+OTJ7RlBD3ofZ1E09ncdnBITL&#10;YObn5paW0IjXBU8lZxwwi0e5XYNK6DPl4BEcCQmNs2hCpKMvyhCW/SmOJgCpJfHkNAajDpAITO5L&#10;QHsXFpaiyra87sd0b2QJJpYUAL0M7ZRnp3XdnT22tnI2GsaZNzyNAmR7l7MrEyvs2kQ/4Qsb4fiw&#10;s7c7YiFiTbod6ZjUNMAlGaQxTMtJmsWZwx0+K/wPYy1fG7QUCZPcRFr5ANlfflbG7UN38ZDUnA4T&#10;2Ko2Bdk+mIjKwgbxHAFeYh0oV2riOaSKkOKms2GILXNPZybGRapYRvkBI26m7sjCNTfL2+SIzkic&#10;SjfoAcqrrWofsrq+qairEYUDjesLFZkt61z24ulrHHnlgGorwduRHusHeadOdcJhMGs5rlE8PVnP&#10;LGu6GNaVCGxCK7HCgs8ANjuW7i5teXlaANHTKOCEC9FQWVpdFklwGEROfE6sSP9KJ5ugXZEFiPay&#10;+JBMhQnj7q4s5NzZc8oJdPPCPt+SdKJnwy/Vad4HRbbCLlBso800ooXZuuKRuBRhk5094JmdIoAb&#10;JismAmb+GmbnZjB90lRL9nZy7vxkAsLJ0VB/hOKtRhL+QJ2MI+AO1otgDayYjB6LMEd7WsYHWgd6&#10;uJJBPUcR1IESJhcCKwT0UMVOdkf23YERXrC/DBuRmOc6wRtAnFEweLDWmH6Ow97v7cHMLwYjDadT&#10;+SRzdOWo92h5KrEyUp0ArXocGRmXCMFoIDWLq6teHAgA9h4SY30DZ94adJxWmJm7A+ZbW444xZ42&#10;PWKielHTLGBwZg2L20Cpu4rsSrR7PDRPuJa8Yl7V79Sv3F8m71oZCT0Rptg82nzadLL+aHVrY0/x&#10;EMhgv35v5qCeo3tfbP30pg07m2jZmFrfmF0HjRc2XeDa+MOqu8obl8YXxyCxOZpTqCppwG/vdQ0N&#10;dfb2YwJpmgjIfsKmjt1fScdTTfuEnDBNdAdNwJgRDTDtVGlowlkFpfQO9Ka8i+bFofCO6+93U7Ms&#10;7HE616OxWhjfVy5feuH5F7XaxQ0FlZfutHJHHonhoPm5GRrXGXyMAZUMObLpRX+xQdkJT9bOcIiF&#10;u6fioquA5Ba/6gCJzrUyV5oGXenhJgWKUDa+jb+XkiHIol/eY9E+DO+oDLFFf0pWEvSRnkPax8JW&#10;r88CHvG4Z1d78fxFzRy3iYc2OTEOUzjaJ1VbTw1bHuy4Nyo+Oz3Pv+o//If/8NEPfUjKZLF95Wuv&#10;1XLE7jS1EvbDLYuP36lUtHARy9xxykXzK/4tFXP54zSQYtx6LJk5OY5kRW8flNxrSy/pEEqXqbHo&#10;nDCjA42cag722vO6lNFnKrpilpbGSaT7y3hUmFJ8DvZ311dWCjkPvHHiMLBFsbVQeLNAqfJmiCFS&#10;HcJCQHKKCUj01Sh1B8zwwnK6p2R0SnhGKBcImKGRRu8tshpyOX+9FGNphGXENu8nv+ycYnqYAyDj&#10;E1ExzekfFk4xDyoJcroIJVM6ybCtoxEdfn1VxIwPEnP01nYtdFdGhKIIgZE+D2FLDPWNBh1i7lSR&#10;y247ADChg1Gj1R8dluJJAboSWcfDA7tUl2R4bEQLQo5YpNqccAgxmQYNZm+d4kozSC14qS7G0vKm&#10;+wlY22XWqdkXe1opkHGqEqZD3gyLWrVRPAlDKeXGfXKMkpJXKuknx7h7iHAh2qIUa236PdKlMnaw&#10;t3t3c5PYv6I38EOoS05HeBsx+u0yrhXfZ+2LIClhfB/srG/SinawAReNLCMnhMda5JQyBmHqiv7W&#10;kTm78Hi8CCdBwg3kCrtondxDnRzFoCGRfc9QjuRgIzAj4nPKHXDikisL0TCSWiHPtTTfeefOvft3&#10;Z7htzGCRzHBv29pcg9stcZqcmXrrzbceP3z49tu3H9y7L9t4584dadHC7AL8MHogFmF5eiUdr6g2&#10;XZvehBtV3li05tDJaBtxEFnCX5FvBV3ElI9Yj6JceASyiqsi+GBfH7zq/JkJb/nM+NgAwjuSjenO&#10;loZ+tpstrePDk8oq0FdBZ3VK2RWaa/NPXLSm8WE9z4GJ8dGBvh5O14ZjRHyAgcuEcBdyZtJ0j8ua&#10;dg6IU+rxcNoCPsT2LEEoamiRlNdyzxhpQDUgnzRVtp1EX96ja13UxA1kRNDbexC5HONEIXoysi19&#10;iV5d5krTQg55ttRsZQY5gTpKzrqQ9k4xWKtISru0uaupixQeGSdK85LOZaBibxepJEkGzm4mXTNr&#10;bKfaJjSKpXvQ6Cj/RsBcI5tSPf7wDnAophQn/m6zR6bVICuSWnX19nFo115wuCp7OlpsvfTqg2+l&#10;f1MKoAalKaJhISTRTKivd1TX1x1sakGYwZPWpMuR/wqv9dIzT7235U6djgO9PVv2o/MPH2NxsY6S&#10;xePHq8tzDiZhqFRHAbc2NgKPKaLro2XREKPIQNup+tQVyuBwFMpYaEjldQ6GA4MO4kyOBQMolK7l&#10;a4CKoyPtQ3zNDEDCwEJvTyXgdJA5yWCSC+BohuOYTo/hej6E3qsH7uEHr2pti8leWLcxsoIz5TAq&#10;k2EZFrbxQ20XzMUcYc3LMusgS0GrTw0gD1DRJ1y0SWcPrHOUihgBkL8+tAscSHk3rhp1IaeFK+Ts&#10;7rUaEt8SQ4KlpowMYcBRGMZypvTKdH8GMtpEyMhzFo6Q0ToQfjrR8dZKTaIT7VCggxYIv8SEzBG7&#10;r8hWHyMJdDt6BXaPoYyK1+P+et9O/hToByf0M3g9GBx0LGrFpq9X3+CRlqgYn0NJEVo3ngnJaNC4&#10;TJ3ToxOET26m30rkt8Ukgg6s2A3F5yRq4UGvy1RAEPQ2HRgtvF21U6GoNs4vLpaznTcmFj8qyMHt&#10;t59q+KqSkXZ04b0QKYszyp4isOeUTCQ/2EfdwWgXq5UEOOo641ZjvMEKc1c2Q67f2SziibgS64h+&#10;r65hqIvMy0urCs/MWPGLNxeo60Xih2BGka608ALveRUN9nIXTku0eGl8Dg3PzRtfy0CVtybyjI4M&#10;p0+cRhnhPRSmoJxKNawBv8vIUUf300f3lCWlwwz/TYQUsVTm7/pcSSczUhbspXSxY+9ukHnt/mrD&#10;UeiJms4VS2y0pa6rfmd6c2txhwdrKggmJQsHU29Mt46+q57YSOKJyPbyzvrD3GaKrLSEIwYBNy3z&#10;7SdSRWB/iHTdvdLqzqGhViyU3h7AEpVOTFblYdx3jxGRmwnrJC8p86ZyDYsn4x/RmIkgvDWm+uho&#10;DYXGM/GNSn/7lBKJ/TgzO80SnlRf8Qeqrm6syq6ev/4sKkv6wmGCnboztXtU1o+PQHHIxKFItfEm&#10;jX9jGi7R+jjEOXC4CLnptuGHFP5h6kwwUCv7nDK0kVG4qBQHoye7CGwJi1nlqCdjL1nz8VHJn8cp&#10;5sDuUlb4Qy0g36WsfrciDRLXfP7chcePHoV6VKmOj00Y33Emj42MeJZWGbjSiWnxPn70cHV5UZyn&#10;DPjBD3wQyeft27deft+LbFT7ujvfuv3OBz7wwa999Ss97ZFfQ0uVD9pTQQzlRKER+dfaakqamC5v&#10;eUlxps8pWl+58b6rhgLRQD2BtNeKyIU6hEVm0e0XSXBgG7vS4D8yEQIrDYdDElCtN2+F0wNysyti&#10;E1REcIqwiOArBTxA4/Kd8LkYa6G3b29TucnIAUqNNXmKXCKc5SFGTCsirqG1iRfwOYeKl01nDHKi&#10;Z1dkuwG2GB5pygTqyH6PFXzJrDWjky8S/ihih4WKWSa3/XlxUpGZFBv7dGa1yULq19cQEB1JXhKv&#10;V7WcLMHTf/zoqSw+2hreiQSigOTxL8YFjjNsEUEqeYg9AuOOSA0eTDG0dfNkDoxVSqrC86hjNNyb&#10;EsFMaIieCb/F3y/PzbKJb2N8h7PG0hE9Mivjyxv7ejpDlk8nuV5VJX2LKETkLTixbrp6o5NYHq4l&#10;BHVlSmN1eX4Zrzxt+8xoHGjkt3dryptlblpcWLh08Vyw9FbURpRKqGd4osViO2Fd1QU1xbct007a&#10;bYf6y7WJ5oiENkUOHplUvo18VzL4AzlNDEAdGqEB5EVnwVWNCgUW9baoNihOpN2Mv/XmLl68uLi0&#10;YKLYZjaz5C/LnJQcyR1D5W12Vi0uzs3wN52aotn7zt079+49uP/gPs7127feefjw0RO/ph69c+c2&#10;A0JFv+JTSx0HBU28KNp2FR7hfjxem1H+M9WOmVtUzOLQKjiaqIc0x20EOcwEKRyxiEEUG9+MVhC+&#10;gl8Sx5IunT9/XgrIMiL6doUhlyFFh2GOQ0PoGBfEpRr6O4IcMBrGfx0fHfHzY36NjKJCj4+P6X47&#10;kPD1yhTJaXTmJIgyCVoeGYyGyngWuHfh2SZ9YGKbWfis6nAkUuNYMKfopMF5E3CN66ZUTos2KqFR&#10;T3Q9zvCc31EVVg4mJYvWKn9IrGH+y7rDhI6d0tmisreESMekOFimkczaa7mSc7eiOyKEiekbGcw0&#10;yOwBDe0MPocjlSE2dagcmjIOaIjOMgaMI82JH/ws/kMRBYpVwFF0ErAX7EVQnrjhv1y5eNmrL4mg&#10;iJmOb2gbdNY02FgAAP/0SURBVOZ2dwUJqmRyNbEP/SKwaxVXOCtEtVMEntgmrVqVkDZyY6beBQ9A&#10;NYxwfWUjtlUg2I7uuADQATg87mx1vrROjk4yKjXc4KjAaZ6gCj02znsK6lnwRDM9EOBQno5iv3SE&#10;z5G2S/a5Kf5ilGw+I039CHOIrRaL03FvO5MThzsRQ7B6pWi6lhnsNRpysGtuCTTldXu+0YdXbu1Y&#10;9k6B6hpVhdXAe+h0uD1yra7kCR2qchEAm14mAZsu/PcdjyK8AGCqIdlDUBl0NkYjOMoJmME0DLO3&#10;CwHZ1AE2SAcjvUFc4kSMihpRlfT6owCQqBi0IHOWEahvqEjybHmrOsVJMXZ39MdHpLMda9Csj6IE&#10;8y7VgmimzK02Cibp4WBY7u4oEhRLPhWDUBAuppgnaIulkx/kV5DycrOcTD0S38G12KTAULOAEWNO&#10;zKwkG5bs4gnoOO0fEPkLY3VpJeBsUQAJlkx/pMsMTdfgwKBqKIOPMXXDAysqTg7ayItkL8cvIEu3&#10;MWZBFAOkTqbOY6hzpBccwKRg0lhTo+PDGT6wWAwvFo0b/CLjFo4EvbjJ8SF1MgoRBCyyBr63gedH&#10;vy0APUFS9IiIGBPCnDg7zj0yioCxeeYDDoLKxGf0k2NSl/EgbzxlYcmtZTfGs8LlQL7f1OnK0EAZ&#10;Ot+13+m/FG2JYhReenHp0kZUnEYHPThpaBv1KNcTmlXqtwqThfRA+GS2ZbLBSk3Uy0R9nnmYIlHj&#10;GnAAKfmozcXBKMIrjQPdg8TBM0drVeQfKTs9wMyTCQrO9IO6jYcbDevHGWTmtgH7Haz6387C5sbU&#10;hhVSyPWsJ09WH6y29rZVBoqzn0IA6Ejc/tEyDo00ILxqlGKzU5ETsIUsV+LeAeAiOykCOGKAHaUj&#10;609dSgaH93cyuI2nQQ3Umo3Vws7Tx9NWuFMnrcWmZiWoxqO4WPqZgkkow3KvMFrJ758oTrpsz7k5&#10;qOLKuTOTzz9/Q/NKeYAOUaTkIAU2U3q4lIzu3n3HsknCQPExMlhlKlTfSQomzB4cePVRVsLF0gFX&#10;6hiHwgAhPJa0UO8YKz5SRFIPf+j1hOSYrCp0rHhWlWisQiuS/AnAaebl4KxkTnp73YdoejhbF5eJ&#10;KS9a8I4k/7PsdS3fwG9Rq+B2+BmlZiahcmw5qRcXlgy83H2HsM7jD7zykgMR3VyH7dGD+7/8i7/A&#10;wJuVU2fGdkVd+cahNOjdhnKcQdIwySyb6jx5RXZE5EtjD9hQGT8zgkTl1LMxJFQamGi5IprJu8iz&#10;WeV5tUkXnDhy4/19iue8iasAfcyqZkVASBKJ+b4miu6xa0yOnwqu3jTlLqiDdYeeBWCpCFYH+PP8&#10;NLi9S7/32C0A1hdenAcKthRIBB/vKZ6IDgsNRIBaHZJQFlFwu4O9rq6WQrVsWN/IlFzKrfR0dGdO&#10;nQyaHZKEDNI2oJR1afhmm6XnSE8BPnro4mH7HWUwIk3vVNRh02u1ePTxoDTKR+S5MPbDY88MJAGt&#10;Zq9MvhSzgsw6KLIa9YiLSWWcu/YRyFaWvVRnnp3tHv3FRI348EVwRMRZWCJXkUkBRux6ecod29Pq&#10;jxpoXNQEaqMqFW7G4QvaV8IXjnaG4I0+JMunvCBASw3jThtpnurIwKDWjFgJZJIFShO5Nvf39MCf&#10;bZWx4X6Jmp6p/+qfFqLcWVqkGFqYn5ZAGYURwrwCSXhCe+bfCcdHxb6QVCJewJQPMiz9SOchIqLm&#10;D7KRvPL4l0DsdC0LH74oRIB2UenNhlc1AdH+nGEaNxpeeYWNdVZsGDZpq0WFwYsuAwqxJoqmybGs&#10;gtFvRNFtRVdAQi+es1XlSpef58HotbpUCZwF6d0HFSaUKDqAojmcVMLQMjXkE6IWS6tMCcG7LLmY&#10;ne/MI+mfkVIYdt69SpyqQlcPiAhwCEc/d+aC28mgZdQ3URW1a9aknm5nfXMN987UqvM74q5FoXBu&#10;YVYnOr6R/X3DAwOY6UVo3AEDHmCAxsriYJ3+aOBDChSRwPJ33TRwEYOyJvzuD6LCI0ewAr2nYgeX&#10;zyhiCjWKSLHGTvfNspDWCyFFlDDUUo1p4YkMsgEldauvEpCCjqTYK+2DmE+2pDI55GYUaTrPX87h&#10;VJHKQOg3V5dEVW/VaRHR2gYASYI5xUGFREze6AVGLlDJVB/RA254mzvsvzwZZ14cVzJx0zDUq8mu&#10;ix06o4TbfL/fy3Z6+7vHzowV17tYRmg1WmMgxvmFBUdsCrOdnWvPXIc0aCKg6BrDBxrIlpwbofbm&#10;1WWAmUKLBBatgjzT4uKq+1xeWnOEoVUkvhxhVO8QpLt6/pLwv8q1Mm0pBUzacM4+KjHR0K62SGAz&#10;ToQzzfh43/ndlEO6jEHEkpBxOamm2BM7AALoJ6XO/QUYEQNQG60o+YoHpirwxx6pGWSFVxrTh/s6&#10;Fe7UbQr2JmZEp5mZeY+aqIs1Y9o2NqFg0eTqpySrrB/pRcFh5ano2jsCoVNEqldTqZQZgK2duRn0&#10;41kAO3epmXRE9IqQZxki3i/JA95YEwxMNC9xM/5eqSgSNtMQT5umZIoinv9FLcEeC/6XauLi5QsR&#10;jsCM1GqN+paSOyRjxcnS4ooVX2oa/r80wDskHAyBgyZa36VZJh47F/w1c54Zz9RzaGQwqHhAUEvN&#10;HWEfrcCp6UJUzbC57MBJYWsUkmtYm3SdfJDiIW3Z9nZZn+E8yJxq3NGtlV8CPu5Ei/sXaUVOigVF&#10;DarSUjRozLejrhJHFBnLJAF6fWAMbTjskZGRQbcAjpJDq289RUWdfQKYxEIY7O+J0i3qGDPf9a1C&#10;KzxyOzUm1ejQiJXmzJidn/VHEjjzdg57gMHj+1PWkjfeXOGdgwshJ9kvUh4R8fTMMbuUvqUBFpWi&#10;dMiVkdoph4H5Q6qIyHwObyd34qnrMKLX1OQvRsm17mh5c+XChXMgVZJw/mOIbZlLi/B6emYhyQTv&#10;shj1AoQPbAE2vPJ4mUDcYfaMZobcX5JROG40XAvKmN2lVRR1rajDN3U0dRyvnMzfmW8baG2o0RP1&#10;GIab9zZ3oYyqNS9TnG86bN58vBH23nAUFisdQMfmk5a6ranN/fVdmkSZXk0XpMWLD+8iyEtJgbVm&#10;4hLbiMjnKClSL8le4gl5eOhFOA0AWHovIV8fHj169GRpYU1Ao17UyTBpQ7cvSreJ80FSWITbMnF1&#10;jEhzsZO1PCSIsqYXX3jOLPP6BpU+rVpZIpkbJURMHRR4Bra45LWrRTq7hb4wcOIMnV5/Rg5OZbbp&#10;vNXhFsVNA0ZsXWSaxoNOIhnfrmT3mV4xP53JDc2WMiBWXAzDFC/mirKjAt41WDYWsAZUEKgQjWIq&#10;6zulVeID8AdOd25yAvZp7ObRk4eOb0cnzN+qFsS0qcvAKCp/59baktD4wnPXrl2/3tujd9UDqbp1&#10;8+bawuL1C+dH+npxCDKZGlaeAysaYOknl+4I0M3pUCTuGxAOvPc0ZiM1Y+zkqNI/1i90F1U5RHih&#10;JgaIxZcrQo7FU5z6azKhdL/qT2EsIiIRzIhpF9siSbfjU54n1oZWUQDKokkLuz7WU9cRCFU8Pvfr&#10;UWYm3BXyDQAsPvQRbTEHfkj1fsVBD93xJ/aUD5aNeYVeRpmoiP9vRrEscB7HxSYE7lsoXTBbForh&#10;oKTUDwASMU4jIFaB4K5I92OClJrJXqr5jRF3EDu8Pk0te4nbX2EHx3k5xj7VapYRrD7PtUwvlHdL&#10;blCfzX7KKG95905bPREFjaevcgvD3awLJCPTDOzXChE4YwBxyNIIS+ocHkCMibMhKZLU6X20KSPU&#10;zZ6mzNh0sbQYGhSwJVijYe3IL6WHG8KT3d0c/oKcIP4f1nPdzNQsEptzen+PngUNPyzELeoV169f&#10;vQxBbG25eIbhXjRmpUOOMbyOIgBDl1u+GxZpNC0b8HYp+eV5+6/yua09XUIbT3l6KE/ytkCZglcR&#10;S4skXtHujhqOu1teWbIbPRxfUSjzqtLMMnkCNq0cUbaqGxgSxEldT7TyyYfiBtjVhhNt5kaTUtl3&#10;eE7N4qnVmDoyFUemvU7Gx0e8CrjswOCwOXndrBBRT08nyQCcPwfZgBSNjI6Se4icR0u7KIwsMjQ8&#10;VOYGmkRn7tWIUN5Utr/TMfiErAasldxbHpkOtWr+pB5HWKYoiZDEP336VBGa550qtfpkdt499xZR&#10;FU+vxGLRBrpGsJooRtKYwl32/Ax+FflIWXxp87lguzpKREirOQPScgxtAFUhCV2xy4YPlbBb2JCK&#10;nZArPEDP2UNcW1rCbLZbM+Ycm7L9YerKqKshFB1E76oMO+v82vZar8FJDVlHDTSWISJzhH6sqPrT&#10;ZVOTxTpK08XjsDywI5ApJZ0YOcJQrl390BMFImUh0k/mxn1+uDWI84JiAHDa8pXWKkMety93zxuv&#10;maNIGsoDslbxl0qe1Ka7J5VPjVTGmWNKyQyz7oSjT8wtORz0dIsXYicFRO5K0bstGsueq969B+0B&#10;wuApU5Qx4f2F5eXRkSFZ/urSevivBFY38MZCHHSunJ+gCZLxiCC09SfeNgVe9JoYbiT3zhFQmuO2&#10;bcV+92RDl5We0pjM9KJ6W7koi0r67pxwFAcK4n+lx4pcZeQwwVe8jglunNH9PwEBVhq9B5vKw4pS&#10;rrdJeHBlcTXwg64TJTkVb8y2AoFIbsLNoqJvJh0MeHCIEeH9BkPM3G12QZ5VA2O9LkEy6wbzBwcO&#10;RbjSuLayoJAJI7Ha6pLKsJEpEJOM0QWDJbl3h5rXmQwj5DBSFbatvRxauGRYjKPAHACkKFtxB1TA&#10;51B2oh/h9ZM/jE519DD2Y9BSeJrhdmf14hHu7TNOKhAalewdialiUrhQKssM7EQ/rfYI0FZ6Q/4Z&#10;/uEW+5AM6CDA0E4vM0/RXCwE3TRNItgZGvFhV1u7VZDU1udgZTU1+bQwNctIfpm1qgdsG9vEa8q+&#10;LkJjZlv4cuXgdvvBLcyHbfqhUYLXoyO9faYJ4bVEfONJUzIxBzYh69OnT2d6uvo8JxFLWwfXM44S&#10;Az2GtBxitj/4dH5uYXdjZw2ljdOSkRb2raenlre/S2lDAt9LTqWp+eHDh4KelEHLJI26k1PWNS7J&#10;ncBmlJ2iXDkHWfKFhRVDyFPkfvEqkmGZXlC3oyvkaDXjyNIpM+OVVhoLexCacOYqlLm6jSe+cOO5&#10;2vwBlqKPjeQKI2Vepsy67PH6OoUrNxHLdWF5QWAgm1n0C0X+EFHyNjNDFPUIv6w9EaMMFTXVbdWv&#10;3F1uwoccMZ/C3Dk+K4cNh6v3l0yo9PX2eQv1O6cbD1bqd08r/dCU0BMbh/FvqjvTW1vzmwqJwC3R&#10;3A0qH0G00lVLPAndI1IOybmKeFkJWilfAomU9WAZeCMxH6hUz05OiC051r2vdKPbID5YasImgTyG&#10;XIKAToSTQsIpnOrda9aD1a9evewta0OT0a65l4bv0iQgHKhRGV1kHk7Bo8rWFg8BrMwuFJitaJVG&#10;5EOHhqZSzv5UihEECYQYUCWdy/gwxQLBgw3LViSRE6cBGI6KSBBOUFKAlOv1OEMRias4fVQ4VU2l&#10;MLDr0qH1M9bY2NDIzNwM2OLmWze9O9JRNHflf1E5COaVs76jhTt2OM2hmkCvK00Dvb2Cw523bhle&#10;6YPF2NGyl6SGwk3mMIr/xbucw1qmaLYvQxpZb8l60/BsIOaAWVRXIUnmRFacyeKZjyiVIiINA8tJ&#10;LXHOIILr1n3o0XkgkGDgSDaridPRPnH2og9W1YlIKkuEYjHVm0ZaciKy2fPagAQm+a0zx7aAlReK&#10;9xmnJ3kcRvxaKIapkWNU6FdCIS3QMoqRcUDe4wxdNL+zg0uVgxVX+BSQvNinZk9k1MiGoeCgfIjX&#10;lP8d4eStY597i85+XyS3coZZcxHu3+X7uVGT04sLRVHkj2WIdA9tBAidcWopbNGm92I9Vvl+S5WK&#10;jQPJTEkSHbzmRjw2Elbq9xjNAcetGqYvZcI9PPvIDzZWCL2GG3cYSzR0k0gk0URJXRVK4sjoiL9o&#10;CTsXRSjErhiCYQrGM8R1OAlMwMU7K5MhKZgyNCTl8iQjy6KGs1A6mUFZcfEolmok841D5/G5sxNa&#10;RqrLvFAk0R01pQkAYgERY6urploqzuEEwDK64XtY/JU841SprVaC7oRcAd/R23WQn9Q5EIqriyYK&#10;OkiCi+zcDsw8ROQz5Rah73uCIaKJubnTJjmWjC1qcNr96WU0QKZdZCQKPH+IRWYmcmyFXmnuKXGN&#10;QjJEJkNXKTcDWGoeRZjeD6IfIT9E0tlw7u6m7qFI0dvX/8rLL3/kox+xpa9dewZ+7LDPogqgZtP6&#10;wBQxOHKc2XT+hGmNYIdc0gEU3bCYd548nNZQFtRu3nzLu52bm8uIQ+aQuEHENyKE4t6eCNrF2iNj&#10;xWnaSi3LoGi6REWR0guMONRRDCokVsjqgI21reQBMiedtBAPS1WpCVFQlahNpd6IznkVwha8D5CD&#10;m1GvG7VOtEjXQ+/GakmEVV20tg71D3A6jiziSWb5DULFbDOKBMBva0U/+hiEj6rodHGgedEZ1Sry&#10;nHFMr4LtPUnFW7Tx+nq6rOcywG6LieeiSQUGs766JH/FIwyYxJMTqyF9g4yjqTmlJvYgFcCIbjac&#10;kj9cWVoSqT2G+cU121S4Uah4xvygTLBGQ6pN52jbOqFDYTEXEL1NOoR87QekhpljPWSEQ6Ca0XYc&#10;hI1wWMdyzYwo4eDZPplMZKjg8VCQVn5HPjC9mS6N/tFnrl7LXgn4jqYi70hmGlnTkxOhIb5NKTgj&#10;ZhTdloiQp4PiZzyrBSOorF4hdplqkvqXZne2ZAiRjnYBKgpE8eCJd469g2ccPkPACdyqHieVTpF+&#10;CAjHAweG+VvhlMawIOJ2CHMBWVmoGxLI5FOVMF45b3L6uHLqQkP9PZTAvMpg60fHw0O0e5SXEdEA&#10;prryQI/JyC3dXJhCFe7tqlxMJILBt+WAKtq0755M0L0Ud1LYyFtIO9q9UEgSakSc6MUYxFzzje1U&#10;GkwYQPLiGIl2K1exbFqigZm6upBjDb3ZmPEFNpmRaYe6ek0xB77CzGPs7x0UQRE0MR8iFwowkB4y&#10;rDfMVNJun8910KrVL5JLuUq5YADp1haupMEvS9saSoetqIa0aHkle9rJnUh0kRw/OaarKIwjTeGj&#10;uKf+7n4v1+sz9CENMlzIwM+xJZkSM6Ns39EK0RNFjSyo+rx2kAEs2W7OrNtxiEDg6kRvEFa6DEQB&#10;2ve2dVUbqCiIcu3twMWKDHhP2+3kdHxihN3M0uKmcLCwYI52Q1tCEukFQU9Ufkq+jPIl0CkY9Hja&#10;vEHPxB62rjUP03vJpF0qcMZCjljdYfOwsZ4OfI3wAGmKiK+d0N7VEuSpJQO2DvOIZsSbsTI5OS5K&#10;yJUhwQacI+ogmwfH7h5MPX0qP7P2tCDtRE/Dc64ptLud4OPlLKxZljvzA/EoZBFIEvpCdajbOVm9&#10;t9yoKKj5rBi+Gm2u76rszu3sr+z7QLUUr5StRxtHi0cQxwonZ08Pa9dM9Mr2xpN1nBzxvIwASxML&#10;r/3dkYmkMElyvu5X4rVqM9aO4NUjmhGgluHhUeCxlRxn8DKjbr/3DQwTRQnh26NUTsdIIHM2zm6Y&#10;qo49mgliUYrG7i5nhPWasWENHz7xPd2ipP57hJPEgZBTy6yFlR+LdRVp5q78SVRoSycmzR0HWDT+&#10;I2YSnmGZyykq28w/4T7SB2VeLVqE/VMMnHSnjzMxSd7IYs3O0yiQcMfvDmYoZ/XxyYQKSLKztzk+&#10;dia0bIe7ubHNTee41Kmmrih9FpScy5L45Hb6vc7+jAUfnRycPLp31z679eZbleM6FPkAVimQAk9F&#10;tC8vOFlv7qX2P+eXsqPcXdyMy03JoDIZ5qwePTOOK6AG1ST1UuRAArOtHnWbwwN6/YHc0obflRuh&#10;CT64S+h7JqQ0GngHJ88++0xm7LkZIEnkxAipLSOJ0T449bFRkynyGQp0lyBiRmeiMWiHXbEwP6M9&#10;mhh6RE4iaFP6HdHg4awarC4Q4xFd+9UkIrH/otsXv9NiGBVTuEKmBrpwQku24Bria5ftlni/urhN&#10;+liuXjrUOVPl+I6rmIqeZueEzCAkWfAd7RCClbVVQSpqTjHqSTVfsu30Zr3JzD01VYdGRrYzqSNC&#10;ua9DlCNbUZza2l7zG2cnzCWLtLERzym5sKXQ1CY+W8EavgjJFozeHPMYr9n8NR6SBFrfE3d5bmnB&#10;CjCfFVXqiC+6a3MgxZQ+trAZxg3FuviSWD5hS0njkJTCDjSFZuaQgC0Shllj9sQRb0OoyfqlyaSn&#10;1io4emL7xdUjKJG0VZh+OjPLwtYKw+oNRcuKt1qUra3tJkcKMBbehqrFlB9xgZHh4RS4Rr3wTPGF&#10;uSz4nHQnM5lV5EvpXxzOLi304lcacAsSyw5HMmYwM/0y2zAEHDytvQM1XjQYDZdJpomKb26kHjKv&#10;Vi+/AX7Yzylm5XkKbsT/maknWN2ObWA2gtr5M+cWVhZv33/Hm/uGj3xYdmg1Xr/+7HPPvzA2MS5N&#10;AwYoCeSdDujkZPWGJTVJs4M9ATatHotuuGsufXNhOHI2BtahKBEloYfX0ogTD6a89/hJgaSS4EYo&#10;KjOeRb07mXuUCnMQl01YFN20XRJJgi0V2zpM9Yy5pTVELzbTSGJxxkCCHx4AnjcDnu4CWCEu6hVb&#10;qbDdd5Ui8oMMXWnytlSphUoTM5XCWFnHVXulPbMOTicsW8TBiHuY64qBX4YdHRW+y0VUmzrCA848&#10;Sta1d+pAyDS06mV9I9w7h1SsA5v6+gcylUxU8hj0brDMAb1mtUSeIUrmCWpWo5QaDDw6MZkyrP5Y&#10;vyS6DxQDysZf0/k9jqSATMjTieonzlOU4etMyTmJk5xlKxH2c6M6BFFQTycjLm1ytejxylomz54d&#10;GRuDUfsRKyTOTyjqznK/CGoClUmQOKbau86fmXzmyhUtMLpIYUQRBCi9gCTtp8e2CYVFd7BHCTdb&#10;n9QLGYjoWEj9HcNkkGu443FdIU4F3LDqAwtZNw5rin1kYqJHZQeWbVXMuGKMZNXB4Zg1IzlY0od7&#10;yYAtgjQY/qd+jTsS36TyOtFl8jWdX/VGpgfsl9k5xxh5OT/jWJJohoQsjYgQ965UcKB/AMVC+q7c&#10;iU7nXoRsnHPvf+UVy094cWfyngidRrEvwGHOL0OVxSmx8Dqkp+qHE3gx8Gto8P/H1n89655n6YHX&#10;9t57v/fx6Sorq7pMt9pIanmJ6dEIuJgAhitiCGYCbiCC4IobIoCAK4LgL4DgaoIAAknRLZXUUlt1&#10;l8nKqsxz8uTx23vzbm/4POvNqurpmVPZ1VmZe7/vz3y/67vWs571PBMyF9MHFu29+8vsVJ2w07NT&#10;+BJOI4HcJlXmyJ/CtYnIYkZ2q0UGRb4CATTZ+lJaOFYV24aL+R8iW5syQUq70WUS5VA5nZzKY2V4&#10;csMS+ds/YF4lKbyYmprAzNP7SCFQ9mYJXE6KyCLF1TBG4rpSFG0VUb29knuHvfgRDVqK35co78Op&#10;GCNSiBQOI45SI1hR78gThk0oxQEcs/NzzrjawUnrm2NgtpxvtM3SAwnPutPgGl5x1B7aDYzTY+g6&#10;2D1UMzvODk6OHDd8aMRzgVGiZoqR+I95IH3nnZ197ZGUiTVgG9+Jk7M4aZaEb57V3a1+saAolMMS&#10;0enC/CLSXZlQkPvK5d3/Ljpd2iRaN5kl9zrjNduKF9FjgqQ3WmYBImxSuxwBhlHZB++/p6srwGbe&#10;AlClnJNNZPw8ozp402mw+nkorAEBamWoZYBW9gppdHGQr+7f7YWFGRxPnlQEyhpGdaNU+1uO3hy3&#10;Hbe0jZMsib5y51S3vvPJduP47YE1z921XwFzcLv9dKt7pPtr9UT0xBntqdujl0DT6GEpIyv5wxlr&#10;pok1W/tfzxEL4RY5LVdfjPNw5aB04Hq8kzOzKdmS+NQo1elxSh5S7VFiak6+Eg3NoIwrz/RPhMf1&#10;OXp2tnfyltOnInzI30DZfLa7swUetvawTUym5vyq4wqwq4hNmm0IrMYgUi15ryFtQhvCMLb24hoq&#10;+cgYblAMCSKgJRhJG3EDndVME3qJJQ6YtlXcgUrRQttZdMagg6SJMMFpYDeiJDXFm/bV9bXR4bDD&#10;9FLWNjc1j2OBjILmd5CXDDVf32SyvuSeogcaWXt4jpZZTOCfP/tSopMxg9voyUd/PlNqVXGFjpss&#10;+VcJeTP7TUqQYwEOYRlEdZl4Ktx0eWlRYIqq9EXM4PFP+3qcT4bP2menJp1zNNpAjAWstmj22Z+m&#10;JXUlQH2b61uaCKPDYCoS9rMyho+/8bGYRc4ea39nY6fpuKCBEmWvjnbZjaXnBYZxH71KJFxKfko7&#10;OiAtEP8ySoruXH/3QFM9IfDp6YUOr+/X+zNgG5vLeBnrp9QjzlBqF+qxY6w5OZVaTWHEe2rvYHx8&#10;OBORnexYolLrGcVVpdSqAXWp2EvYIsd7jIA1ePv14qYnZrgzKxFDrgz06ypupI0CjXQNnirkRoqW&#10;vCKD8OB2+Z8yUSeTbzHyaQVXpz+TkdIiyuZqa8NHxgy3N/Z6+zv3dhq84qj7pRxJ+g8czWE5OmTc&#10;/TwCOsYZSQWJPHKj03NrutcKdqi3d1zeXkyPTkSE7+Li5Rev8NPEUKuVcFrMWzMBdkeMPnOjPf1v&#10;3r7VT9MBceA6AERgPIbrcxhCG+E1J52r3t3ZaVoFyeZmJqZdTNCqGIbGLCMuHbFkvRLxVeciz+7+&#10;4ezUhGUZV0XGfeF61+ER0lscvAVfD9VhYMbe4s2RiR2i+XWwL4P3TIMs9vTpCumJg3yiu2k+uijd&#10;ablGl9uBHZEXktDJWTvxYoGOneHfnZ8R9PG0HZB2acysThvTM7OT45PLKyuLS0vOJOXCq9dvnEzT&#10;M3N/8IM/sCM0yxLTC67L9NXBoQ0WerTXexsFsuyQ2j0mxENUN5WmcdnVi3oYvLWrc/fgUI6onbey&#10;Mq8hmwmk2E5lLfkMHeuC3tMnCZ5YrVT/Sy5g40ivhC4rzYPd2d9T5pwc7KcjHBJaWWmEUh8pO4mI&#10;5j5EOAz69naqDZaHFEsFlXyy5dazEqCOz4/dnRxxeAQhSXw7jCD5wZ60zNEeuXTzcpHZcLzBfVIa&#10;xdoBRHGJv1iEG+BfydDLXJGd3azdZWuAb126h+O2QmgqrxFpUeredlJTlG/xIKOsifsKylUgiwl2&#10;Flzfz8L9y50UuJgQLxQenp6MT449+eCjhbm53f1NHn3xiVFG4XXgTJBuiYFyC/gcIVSYdXjYZ01M&#10;2nmf/l9odtfmU2x2+ajIPD83rwJRrXnmYqipRuHeDrMYMEF56Wpp8mv+6c8+hxDgNIxPgWTizjMw&#10;1Hdmflcld6IiCpJeyRNYV6t0t7unX8/Ez8l9JVgxeEB68NB4bGadK1Gkamf4c9LRuNR0djehwaaJ&#10;iPRufHzcgVa8rhyyGenkMV2MDGmW9LG/K7mynl1T1sQT8zOAYW8tzl5hcLYmfs4vRJI2DReJfld0&#10;0TUZUimmj5aRYvyDq+snT947vzmfW5h99Oi9p8++XFycsRRi/XNV+rIY8qHotfdGdCmkqzDTUXg7&#10;lKzBU4W/qFT60sSqm3v37733+IkroQHeJBFJXqFulnEq2zo6Q4+Ok4tc9IoqjKhR+gDkLCJBb4mG&#10;50XqeTgPByqxs2dsOaCm66mpLcjCeROojhdLK/fwEGlUC3a2011po/5xCK+vbcqlIG2qO8/Wd3tK&#10;RWRKYyGM5vSjY+SYwcobVVykzTKORijn9MTtDg/172QqMaRgmk26QCK+rSYiOQUuIdORimqOonrn&#10;HOoJNBaPJl2YCP0cHx/ALeT5Te8iVy3EYkK4Q9XD7Nykk2t5eXl2ZiYyAhlzvI5pE68zIrU0fVJU&#10;xAvUU4ycULxR1Jyh9GAe7u1sW2sZP4r6fRfj4fwt6wp6EUEnzGqEcuP+nKICY+Z/2ClhHzCFHxK7&#10;4mvsedK1Zj5oq6NX+qtaz0VQwFS5vbKDDF5a4VwfSx39hmeB92AlpaZCTQY2g5zjEZzuj3QyNr6h&#10;IKdLIDZmBo0cAYOf9Kl6hjv7r7cv33223j3e01nmzu0ADSLbh42DF4cYOHFUYrnXaDn4ai9dNKDj&#10;r+iJd6fvjs8PQ4pwF9JSz5t7QZNL9tf+lD5P0K6CwLJyw4drnIQ5l7jK2S9jNrawXYMB4Oj3sfHb&#10;xlk6PolKLtc7KXBE3JybXmhOj7SVEFil+VxSjwxXDOoyUzUSDIudG5KVJyDM2sMBJ6rd572k2o9k&#10;B8tiKWCk/J25yvpkpyWekuw0c2YW+Bl2eXRL3GSqerlVcLsImzTnUkNaLLRQwG1pN4gh4kFWiAdj&#10;dHhN9HcePXwyNzsLvxD6xkumsYy9EJPyd+dXp0K73rYYBb8yLRslvFtkJEYJNxB9fGc5seI5Pgvl&#10;CQcL5veSbV9R6a8/bSBnbi6SvUVG1PTD286OI51lFURRIjqXIRhdx4Py2lz6rQUHWhABHzxY9hKX&#10;l+bn5xcovVn5EC2wB72AsYnhtTerGzsbn//sSynjz3/29Pmz1y9evFmcmz7YO3JaiqVOJGwJpYmi&#10;EKQUeDx9ZlMjmom0ADRMSXBFsNRWjBwMK6ccG63mj2pAi8P3gUYSJUJLkNuyHe4e5HMyMOCQAxK5&#10;7eXLdz7H//Se9/ePQyXUoTgMWdtfxIQhWGYG1alpBIcVm7SjxJszhp7j1PkXkMJ/nThGbEvvOJul&#10;lm9XCkV1QLthCQcbToOIm5xGCpa699pdQh8y+lDiOxK4g6NGiOI3F9o0jndx1b86PcHBj+G1ck3v&#10;MeId11cedXJFwmnHR6lk6e1R9OhOcf/L1F8Qzro8a0QOuglWaRMgM/Ua1EXHyTZw2NszTkypmYRR&#10;ENfpXF6eF8oxnmjpubpSgssImxLHHKRDBNZCkioK2MYMo+R9JHo2m2sBe4m6EciNskoUe3BVp2cm&#10;yw4kVBFPa2+f/1VDHhO05pq4TyRAA6xKXRF3yn2DhhmgEOZUfQYLISs9yHYbaDnqlQ4GSebm1q7t&#10;lvkvyzQlTUbE4spTRJ769gtmJSv3H7g8gcAVfuc733386Mmjxw9hlO+/975fEvjfra4RClld2+B0&#10;/jd+87f+6I//vWzG7oqoZ8aEI1DsgXvlch0fFSnMiytIhiyNHIkoUI4xpTCSQT+PPiYKHus3Pnzf&#10;LaezD5O3cHJOFeCRCYGktllaaSVkiEua5IzxQMQO4FPAw8tLXSf/LgNbqdtaQddpmcUJSgHYpw0W&#10;NN1dl9enmrNvYFBTcmZyMtPEzskuv6jdj9Ypq7Nl7JQbTUkbVmhwyGpjdfV1kg6AQ2f6h6aSQHlO&#10;Z4sWN+I2qaZk82BFdyRmhL7mIejhhgeZLkOWRfTiI60EPb06v1ndWh8YIOhOc7TTBBq/EudZZnHi&#10;MhNlk4PzE6n3wd4OFS1vd3p2NhI/o6MZRIA+aOIEcL01876zfUTsx0mpyXAAlCaBYSBUXtsPXZO+&#10;joRbSamcNeUJ+sbh7oG5V31q6iG6dkdqj/JhOlPde8yy7ZlZIkNTorzH5xBeXV/Xl4xafyS/IaoN&#10;sZiva5iyncV6v72xyPd0LbO043LkaDAfF/nV2HpekRobGxsWzMWC0kNGRryJ0VQAgZBr4z4Dw4gD&#10;ItGG0FeKVlWGT5EESuPFXtUNce8VIYo6HIeGa+AzimY+098DZc2rtbY6rbPg71qU3PKE0tF0usay&#10;SGa3tLT4yTe/pV+WG1dsFL3Bw5F2eL+wxuWlZevzd37nt5eWlokCGAr3/Zm+lGOWPUncLIcGog1O&#10;5k1yb3KrvDF94FlkWs7hDf6/KTCuxgjyMjyni5Bo1slelow6em1tJ7IMxoxAihmt+Rq/nZmayTl0&#10;W533kEXMUyteyA+PClnvNtbcl4xNGDdb4Ljibsc9sjlIub0Desyn+AH/JG3NMkxTGvmi6ZkpEmBh&#10;vxydWKpzc/MiK8RHYErEzevIX9Ji4spydvl6SrMQyIFAobnp/3vddrl2h+6ONF00ipZi+LiZgM6Y&#10;V2IdqPIMJh9VPO1GFDEjSpFu4Kiu/Wru5whujgXhlYGN2AVZIaBfCRxCi9FK6YOyxC2LkdDKfQqH&#10;e/tlX9mF+5hxjWhQ9QYaM6HCNv3ifGZ+zjGsd/T69Tqd0JizydGUxN2dVMFw0YeGYS/IPrdYCIPD&#10;/aQnh8Z5IZreCyfePcq8wU7JBZM9YaY0trc2TEM56weGhoAKTqUAInFnLvU9spRozTyabV6CZV0u&#10;dWRucVHfLDM7Z1hA144uCzWJdQ1TawmU9ku4CUFY40CTYYubg8vtp9t9w70Yh3mRRU9s6Wo7eHVE&#10;QYmnmgXTcdFG/qYFPXHCjFic/Tpm+LJ0NNaOG1sNyRkYPmWqbyx79L+WtdQ/uUvwlMG2xptNP1TC&#10;KFDH5AJj26mUvo3c0ba9VKOLtQ5cJwwlEDcUJCiUwjAlEAIUFc1OoMdiqyrEZ2dmP//85wFoqv8L&#10;p0esRRqu7E1qG+VCf8UvWB6vLxwZgYxkOdTQAHx6jWwIQok88TdMMhCsGIrkvKyDNsPiOuI+EiJT&#10;7yHRwGuVgfjSplqLJCHmkwb1Li6mGORc333vO99Z39h6/eqF3CZNvWxjJ0IeQcCtTDyGtJkp28ga&#10;4KLEB1gwFxzBcDGV8Mqc7mnLBKzSP4modJVDjrSIM4nLTZUmf4XyFTmeDM2ULrVfKfWWkI7idCJM&#10;dreRkRwJDtxCCEYD9HB2bvobH38IMhQZpyZHuBX5kK39XdOyIrIp2t7+8Kuqe4iH27e3s+c54uHM&#10;zkwQhsB6jvGrFpgxTNTy7a2Dg31YtJAAWqPSIivht+ZyY2lwdm5WV/TVvYkgNg6QoGwGpXT8TSMa&#10;q8z5vacj2jjc3SdVheyc8S115+CIYOcRq4dmJqf9GEwt8/6RrqHTm3ERNXV5MCQvGR0ZS7JCf3hg&#10;6LhxFl/dzu5skQNQ9o1w4G/SSYH8J3UP+UDabcEhPcghneEmo8N4DGByrUbPpF7eh1IwYdNPl6aP&#10;86Mhq4hppr1odLEV9XDWFVArt+bQ3Xb2t41nirZisrag1xwaI9+/gX610fbutrQP0y7KF2AzICAx&#10;EZydkzPHQ3h1dxngEA2zIQNXRMutObsoUOohAKiVS2orZyZEyEiSUCSryWS55jlFU4Us1nZwNRbD&#10;qdfsBmXKsFykw5Bp+FXOKolmaSnd7Ma742RznfzbLR2a8J8us1qGegyd3XkLZn8xCgN7mJM4PmK+&#10;rqzLPGiq0RwNrlZchmh6uUkAZeGGRXp7FYJB43oo34ZFF0434b3ybLAJry5C5RY1YFdyo9/+zd/5&#10;9LPP1H+QNJtwcmr6jJZxS8vU5LQxye3dvQePVsyT1qj4gGb0509/DmlN168Gybw4QQELPl0dHCDW&#10;L9RIG9HrstmCG98FvHFxdiycTRMMlc5q0s+dmZ4MbQ7uhfTZlp6ouqpajnluFoSh14QGkTXY/m0w&#10;wc7MNga4YmveTlJ4z95Dg+8bGiQCt7/Pr3Yw+XZcsfOc9f9hBXpGxdehq5dcnxejyJh+NFIIR5DM&#10;T0TqJUbG2WW9+vj82H7802cP7y+JidHhivfdmLEtLi4hjJRNdYQm2o2lDym0ExQyQnvH8ASI6W04&#10;1DI8FPXsyDMFQWjxIfp4Vmu/sKu2ETX1fdxhxqPiqT0iw7AHROqH9+75PUK/HvvG9hYpO+8itneh&#10;QTI53CYdtRtPNnUtC0FwQzJHRZX6SpMhKn6xN7/GBYTQqDoA1bakdDmqCDiISW9iViTn1t0Tb32v&#10;u5C1RCmtVQQQZ7YZS4TcrMiWobZF9kgTOY7AKls0i4BNF4YfHf/KpdhRgVVknDUO5p8pD82FWJkF&#10;UwX92gPQJvmgdE1fLFYrKZ2qfANqlt/9ub2DFJJtGIUcH5yeYQh8aa7noOLd4FvcVU2Fh0ItRJQk&#10;ZYam64Bs1QsToHUMZVkCgo8iNKN+2djalGClH24fVTpCdF7fOM24qwviumYxJShfffnFPrjbMHii&#10;X4n83ujGZBAt84Y16xrvllLzdvGivWjimBVX791bwvHyw7rPLtceQC44ONyFR3tT7kL3wLvxUtRX&#10;SiBdl+2dHZIcsnsfZafIKQ2d+CKJrDD04sXr7M2xUTIOEnQXs7A4B6ohQBMqlx9r0OgOXClLCC0D&#10;imx4X8O2G80uTrgORZlKcb4PhocHoWC6Q+FZltJnMteeLrsc8OzWBB9yDCoD95zfK64UVgbpPOHU&#10;YmBiNj4xyVRDqebXLUGhwLeoBCrw6t+xtNYch4urGyPW4z1LDeJET0DbuWvmpn/w1ctX8CoZojWs&#10;CkYB1OeRtighlehIY8oSv0joUbVj1F3o9pJ97ML8Ai0NSNMRvaGWmGrI9ogBjQ35LdMVHTMTppS6&#10;BG3fY+UDhkDgEv24LJqRGkDMDeVIU8HrdfshF/V0O2pTpO0fukp1F4tQNUO1U3UDif4YykqpnXIT&#10;lTYTC+3eLBKLCjQz6f2DX75+RdQGJFa5RPmlFm4XxkwWeZKRDFYDd1IChEkEWOu86jx9dWyepn3y&#10;a3qiFLBlsKWxRtojQrAqk9artpPXRy371/xa2oaKnjhuiqXrbDf0xLHhMbumDAzjR+rg+6tpYphy&#10;cYFP1Cp0gn93zmPtIDgRMFsq7ziw6qo/0wnbkNTYjxF/RRW7OFOpxA5KnV/1GC8Wb7bJIc5b5m73&#10;+rXmhuW0tbWBwBfZr6DFAUbYj8ipcNoiedIu14qZWYp+UYPUvKn1skzRMcJODKfT3ygic80Z9tdY&#10;zPEM6hLSm7wjiWbgQ/+jTphqNIXLngnjHlFIa5w7V7zKb1s/ePJIAkYRG41kIHyiQd/lpiIsCAR1&#10;qBOQj0pxBpL0wSOmhiJllIJsCFnWIOvhsCab9qHBN+OvYP+4bhlVyE0BmUo7px5HylwndzQ+1N5J&#10;XbNUSmqj1JcyEYBJGkNr11GNc5MB7eOTU+G47OwA6gEDglc8soZGdw/2NjeddEeLK3O0kZcWV84b&#10;x3CLb3z0Hq767/zO76gjTZjCt2aIOE1M4LZATelgx1Y1WGt6L4ID6gZgIL60ZJaPDpw0XqdrtQ2c&#10;qRbF1OSMh1I8VEJcQ3qIHrizXLHL3yLNuag3E57lAuKFhvUVborc8zy/JZ6WjGKXO8qQqW1XE/We&#10;gwMoIP4do/pwPmIu3NamqjBbsLmxk25D2Hs1logIUhwcp2serMm10cHIHFVHwnxmRgEa59Z5kT5y&#10;UkoXwn51et2A2bCm7kzp+xLbZmnpwcUJv87BpQWqzHOIUzO6tuNjYOEX795ExLq7ncoKO7TIm7Hd&#10;a2PTolqKipJK17I8ORYkr6bGx3OEe7UO8cjWdyWLipodLgSsrtwF48l5Mz83C7IS4CJMxjawq4do&#10;K7pfza23qJWgRzoy5iDsBf0RNH71DbKbKRzZsZjhhI5lAg3ey+uDveOodaBgD/ZjjmvtOar1g+R+&#10;O5tbDgAks7mV+dev3yoRkTn11oV4Ky7ZD8ekwKvOp8zuqOqb4nOuy/HjGuzq1Y0NaoOZU6mpF8M7&#10;GUrIrd7KEjLtHj/x3s9+9rOtzU2Vg/sSW2WW7Ou9waHR9J3hCoZere+Xb169XX1LU3RzeyPD6qK+&#10;S0kZGlNO4TVNJvmxEQobLHJcSaOiZ6Go7+yQCaWcgC4qV+LWl47zzPRMpqzCQg4fi5ZAoPvYQ6eS&#10;UcKGkY0uBli5AffGbrmZTsUMI3p7l/sHu9WBivx0mRdmJCVcT8XuxeURnWSKdzEPsPMRgzqo7Jaf&#10;njHDTnM2TUm/eNaUZJpjotz/IqDjkdFnNAKiFh4fo/tzYNvrsUOnbPHo8A0OUiCIt7y0xpj/7q7L&#10;86cMu5NDxCNYuZF2WICE4lHxkLhyipOJFiSjNJtEVTGgu+qe2Btk3ZtlgYg0R0AODo6No+IBrK6u&#10;OQIhVb0DxmAN7xNobBlhVDQ87CVKRrt4BmHTyoZSoke9340B2uUEvs4S2ds/BpFay2Uh2afm82WQ&#10;kqiclKqZxxLBKR3bAmXRTnMMhOgTdXSzZ35tbWMLlG7c6vS80fQn9QkRKYAFYnoF7aE/HHnwIh5L&#10;KPP2cxxEbzzVoRy3qP35l1UZRuypQLTESus/04skt/pMHkRLUv2mCMlxC7xAGxoY3Ds8oAiRkSbb&#10;oTl0fnvXOxjEtExaE1x9O1CWy8y9lcW93R3llnOZHoctbG8ShcHNUwZY7WICvUmT4Gh/vnG43wjC&#10;gF4ElIgIMM182YkPLDp1vJUleZHryvl6GcuonEhx944bckrTgCwKmLHhPpiljrgVLr0m4xj/CWPU&#10;yrlIApuo67ZTLLAMRt+yhkvBFqZORzt2YGY+Iqh6ZcN5SnGoj3hbmA9VBjCsT8vF28FKt1NCl5TP&#10;4SANZNAQiuyypY8gOPWZ7RCGRW8XQEFj0NJt6tqIabBzkcTuy963VqPlKYafSSfzFFtv7RLC2rPI&#10;UlMUyo1wQLdHpADuw/SMqimM6TaUpEyNSw2Bc3JqKWm1etJAcG2oO6JXcfrBbJCngfn5JY9UwexE&#10;QhFW89hI9KsFlCH1UPyNQl+3d/AsH64s4x4sLy5FuXVkGAvGAS374Jlx3wteuffJJ59gdY+Nj6hs&#10;S2i23ylp5trwvsHnEDo7WpSRnip6pQOBwYPQYvP1EECRPGF1573Y4A0v0CaNZM3lJYAGJC/cMQvI&#10;Ak21VH2zagyJLRDZFJDioUEQPHh+mCNDWJsGkWI9h3kyPFSTgh6SH0rWKHkoVg7aGGRHIDL6040q&#10;d3feor/cdnzbNmECET2x1BOnuk63GkerVDXos3QNdvffHdxsP9vuHv4FPdGw30yYM42XehRX3MAz&#10;YJxh54h4/zJNDIWgwEV9lcyv0D+JkeZllCm6I0MDLhE//KbMwaPxkx7F85ev9F6tYX8IoGK+eX84&#10;gxosEj3LriYFUtS/+Or57t7uj3/8Qz44/qHY5XFZaAKI7SliO/Fj9h1I0TLwCIJZglZK1zBHUrWh&#10;S/I4LmRxJ8jkbR29firn1x3brSr+MoxyDYqLAWvxd6NP7K6h23SzIwGYTAxgtLK0bLFChX/8o0+p&#10;xY+MjBvphWEVdJLVBUXjzpYrjGtfT4jbsJwb4vPOQD7mZ5BeW0ZmJX46FyyAyFCE8RkkEsoqW80D&#10;NzwT1kM5/DSn5PL/Q25JYlGmDE0V6IBRZaPZRpDSBijTWOtRgjLwH/+Tf/Lnf/nDo8N9uba4EKJx&#10;MWzCD42uUsuj95/YsTlQSIxOTupRTk5PoDZG+OMyrV4sq+yw9ja0M8sLo07DPa242IxmUl2abAwT&#10;tTeeIqhvGkYZBe/O2c1fa2QkzNDGyd7OodrKve1u73o63pmwQ7exKo1yDOOzu3d6GDXN9HGs4KN9&#10;2qQpBL1FcS2bJRlz6/g4OfARTwSqIJ2m0VCzL/DkUCdh3up1ElmSba81ZwaYXMAttx3fp1mhHogo&#10;VLTN+u15cV8tnChMvoRcMIQ6YSarKuXuHRMnRRU677DfqkEHkbBTAQ0/iFfVXRzkgkOB9MsZ1yzL&#10;8LCGfuyDBVbfJ1o5eoV6J4gbsShN+cADwFbRbMRIPb8yTuIlOqLZiNgH8A5JSA1g7r//8AnpBiph&#10;MniZQUjNV1f90sobBTAUkI1v5iuRMbn5DA9gBbRMj44LdWBRA9HGNWtQvXObdwsJlfZ2qhzCHp1C&#10;R6HgA9pyhJ8eKYtpk15cnSEDAVu7vXc67zaSLFJMhhWtb6zX/FAs8uwq7VC0gfTOqoANLbjlGs3c&#10;Rnad1rIh+BCqIi4dRhTszAANdWLkTh+bpK2TAP08lo2x8W9+8skH77//9PNnUkIa1rpUtoqVurm1&#10;EVFiQ4gnJNz3sTS9GnGifB2KkWRzJxNOKuyJRXi6s9dGyFhcO5mnIknGvNisZa+UJTqSWhudHZJk&#10;ekNib7ERoqifaKKsI0xYCkphwIMX+nrDXD9hsdgZx+QUeTXOXOWbReG0992+Wic3MgSxlDS2fKdH&#10;FvNDcpgnR+RRMgZ7y8sEMBIRKHCm4w0yLZ2UkfonUQUaI/k2Mzc7aQu47o21VZptonyIR3wde3po&#10;fUerQfGqg5JkyCBqKhBJvOaIktNzCK8Mc5lJ8fnJuzXaMseh5JMr6elRfHlmcXzBXGyAVw2cRSIH&#10;ASk8bif9QG/V8REX9C17++ft3e3TM+Mig2HSkZF+URenTgiL5JCksHK9GDHoIql0I7hdnLD2Nkmn&#10;ei/ic5eXksUUl6p/fA/jsQRTomntnDhJkIa4jAzr7oW52tlFc0SdKOYk679xuveOjA/Pzs3vHuwe&#10;n51CIFKI6oUPDJp8sln9Tz/ZFHmNCmBIaeqrQKmStxIcVCBF3D4TIDllqKkpHEJLEhTUG8a0BRjz&#10;M2KebJeAGdpkBivBwBdRHYoXEc5rFK+S16aSjAJENMLqTNH5NS/atrO97bnhhUIPEix6uq23QBN6&#10;mXfqXm7gsW1DReqlZtCTfmiElDs7sOJevX793qOH/+YH/5oCnFDsn5o+KeXXgJnT05MgJiN68jU3&#10;abheAS/dnZ2dMb8lAt1fWXr/8QN2L2my66B7UASoc5J0nAShaTNAHXHsKNFQ/sNBS7tLQ1/4VZl7&#10;R2ozx5XZO1MaT548lBrJfi8uyVXeDMj/4sWJsJ8k0kUp1bp6uxQD6uImK9bzLqNRp2A+WkJARDin&#10;WUfb2BhD5i40/VjfBkHLiFcQFNWsxiuQ0p90/iOe6aFPTY+99/57yjU7FBPCnErwqi5gAQKMdCGM&#10;Jvva3XkyYRdVWHOCusScBXIRHUZiSBGZDGvI6SsWlZhXWiswCM9HDgRER+2wBrKjY7qTjApO6UBm&#10;E7WwON/cHf4pJF2+i6Zi9MrVg7phFMq86JKynurvnx5HlLpwATF7p1NTPHmDJRKPMt0Bk4cESSYH&#10;lh7IU72CiO/KDo+DtSNZcoVpbX3y4CEhEZmlKI1q4EEhMVhMJVAQfV1NhST8VmqsTOR8sqGLLmBP&#10;X+xkxSgZs40gU5a/hETgaFCckCiOwfo59FdYsxe8qTQ6O3uvt642n273TvYhJjbNndETzw5OpI8a&#10;aHm3nuNJy8HzvdSfetN+ZjAz0dfdt8erp9cBTQbiCNBlZcb7tJkmynvCcpYppwfb1PO6U0N6B5kI&#10;RtWUdYHdoqFDPDzc6Ndv3tgRRc6h3Uu1J3lneGKJojeXJiTj3JY0lGudqjwuaxdncokcEGqS3l6N&#10;CEsR5UUWE4GoTL+iZWtHBIiPunfsO7rAvd6Ok0KfTrvURJrldXNOL+KsVo39nunHGBUZz7WcDHyH&#10;33mDU4A6oCeuLHReoM9l7CHSMbfIUYZcFRUP7y07wiwVJY4CYyTYfAuYMJOESCNmGa9NB8g0AkcW&#10;+pqhQygH3cfkcpmXj/OlTQRij9G047PJQtQbwT1IJtSSnDrxqf6qSqjYa5qMkYQO36s1WH7SN9sx&#10;D1+IKpsX6XOUlg4Pf+M3vq3D9enPPmfg9mCFRQcbVs04FuD9enzPX7589OC+qG1/yZRVsSLVzPwi&#10;wMO6y+whjaz8P4p6mRqUILoS6w9K72KsPziwG/MsJINBVHp6Mnwa87pUse4TDGgLSr/lx7ACODsA&#10;6PjQnPIwMwYQVwScisAp/YyOY38vt7QafuDYEXgvIsQ1FlA6XmQzUj04aC2IDHedHen84B9I7RjY&#10;Hx9GKLlUyNOIcH5HursnfuTlKxWVxkidtbfPLcx47tFxLLKeBSpkOSSSk6u/43qVsW7nqL5GiU5J&#10;hUedDRKppqeZ6NO8eGEz88JmrHq7Vje3NCS9SqsCBSV1jBQNj+dGh30fPUsm6gYzmSvr0iMwF1n2&#10;IU4whkN9fUNeMeUXZ5ibk5RKLIF4MkcUaBdhu754/drbTj8xRuOZvKINZW86ewUjiwGIhXgrGjrD&#10;oBUeo6Rb9w/gt7fH9NkEd+fS0lIoGGl65Mc8K1FF7ujGrFd56uDIqH8oFvtu0couBTdJTEsjN9Cm&#10;HT80PAYgcQw7qwQawah50mCpOxnV1HLN5lRRSsCLcxcDbrTDPT2cxcHhYVYrZh/ldpIkzdSvXigK&#10;97989pWnurSyZL199dULM4MBhwKhhQwWxO74ULATXW2TA7wNZjDHMb0t/kmwwPQH/Gi23Lm3mWBd&#10;3UbMsEDxJk52NpOwu1+jJV2djtgcbzWYLM9SdJqvkOWl2m7XBO51C16HFa3ZbEFWb91uUwbj7J95&#10;Fo6H2qYZdMtAEttZusRYa7ZkZDmwbc6F2Th05D+9wcdTjUKYDlAm8OVduXWe5Eg9VDyVsPv6ejc2&#10;1mw+1QtKsDfljLSvzbXob0IvWLJ6mLj7TdtJIc1zqGCisRudkhr57J3hAz+JGBVhzfgzovL09osj&#10;CdsR+tEy7haeZPA0QaJa129f1xU6g+5uZxcnhcLJmcnIFEBe08E05nXr+Qjcyu7mxGW+PWRwLyJ9&#10;RhTm+KHRDTGyE/WK0Hjk3OFCqDEE3F/ab2oTx9Yy5Too2s2HO9sOnI71AsFOnU34pTRdoZFOjLO2&#10;PZwkjyUlYxkeWmN5YXIXBWfSAGImwRubggwRdt3fbxKXjXKVkFMEySJfF3utWCUF1+wwgjYmz8jk&#10;HMUHUwJ9XL9bNne2i9un4s+p5yFHIwl72NbrCbcy9WT5NEAi4oB6eE4gcmJiRFZu4DFASPAMXevW&#10;Xb2bDPmxpEerhDGnvg/VdXf75z/98fb6O6nhpz/7cn97ywpfmZ/bOTj4xgcfsuqylnwLwg/pZHiV&#10;JQ2q0tj59e9/V7YnEOj2fPj+k7Hx8eKqnxjzBD8rIsZHRZWmV3I65M5j8c27gIHY1HLunq6+L55+&#10;hfWZGZbbAHulBGkGpU9h45ka7wFHeESIsGVTVk3L5N0XOHvehXYEmGBpfhk3NTA+Z8g+WSLptOOJ&#10;8VGkBc/cQoP/oZM1bdAQ2UViq91Sj6k1PpmmjUlM7SDmn2Mj9+8v3b9337/Z5mewf7i4ODc7NxsH&#10;rEbj4IgIVFguUcJLFYS6kQTXNoz4afUL5StWf/U9HJJEQ49V6VrgZ8ccci9trkLo79DzUUtdPGGp&#10;UElODqsrF0kX0x16R/mSGnvnEwgPjFbPrUJiyOZELBZywqRypKqWpGX4hsjEgwZfyPVcn0eaJ6Id&#10;TaZEuhZXzncFSqTNnJKnR0bzb8gDORMtKLMS6QHe3gxC4ENgGNhee1eAYpsOu9NO/ItIQNqmYbP7&#10;YSsbbEs3EryZYtqyt+rB522ZbLVivXEv25J16AvIkSs5pTSe6sa+iPJUjbrDQKkn7j7fIbfdQUDb&#10;IVn0xLuOloNXh5HALPnPzvO2wxcHJqPbfklPnO2mpHiyptNxim+TKJe9YOg+mE7kuMuHI13Q0hT0&#10;+FQIpRdqv8SlVJs9I008OVtaREJFGjUDPA3NLdfWbLXFozScyuoeRzAqilGTk9NI2qgRorpmiezJ&#10;fr//4JGBXWe30TK3CzAWm5qNx/Rs49rjSEqkdUp6OJmcatN7uYbDB3kNGOfpmeLK4S0pjGB4evMJ&#10;8EHxeIreurUIRaWisLWIs8qrGnz1yI/cPbj/iPbh5z//ORaH81qOxOInXNJwhJBEU9sHYsi6KUWT&#10;9BGj0S2fPdJ+rPJa2QEBoZzAqtTza3bkAnAFUfQQIlcuYMYq75c5YjNfbI4NFfJZdJl0TpIjLi7N&#10;weEfPXrgrP0Hf//vdvd3/cbf+J5TdX1zR6j98suXyyuLuhghv8sk+vv5pDlp8MCCV0UoKN3hIqQT&#10;aLDZQnsvuek6dTMzj9hhRCvCQ2m/pnC6GmCbVj1Eogxr6zuLy4sOXbkTF7rQS9MJDXUSmsLKwv8Y&#10;ZVuSLkygQSsgw84ZLyBefKWzFNxlcFia6RP0x3QDS1FMXDJdmwIgg9wXcWTxlPy8l+qAFxwzBVxz&#10;f6HCxEsGdSvSxJkAzIx61D2UucXf9DqjrjQ3N5mcwGqzJ+uWHC3JnxwzSFqF5mJMeshljdWiSrDI&#10;M2nQpVADAYEi8sSaCikZywplKONUm1vrTePgcALLkM3iHgyPJ6QoQSGzh2ldhbQBi5TF+HyLOLSD&#10;dEhJHhpJ6T04inxPhrNcM6Dl+Fg6paEsYQ1xsrNbM1dkdI/BybitoJMibhsMxA+zpK4iQnauonFc&#10;kZK6vqVDe7jn2LAEW83rLCwsyBE9kxppcUJnjC6aTWESRfMn53lrS3jZjROwVrQXW9vevl199fpt&#10;BF4uzpFQ7SLLqZSrrzSeAAx4jfgzchNzCxZNtCDpo9afVJZW0fUNfoPPnqJPaSgv45axVdDKGteh&#10;GZ+wo3784588+/zLH/3ox9t7Oz5ZXbVjeLAmYOIwqVl/fg5X8zs+TWJi24t6meGvAZ3o4IdBZhsJ&#10;xx3T09PpHspxWeJm6i1plmTt7eqWeHrv3qJuS/oyxqcUDHoBka9v9aZjvtOaxBeRSONT70NwcT6B&#10;IdgH+0EBRszxWcr4aLBH0C7LL9P9cc7wtfxgcjnHJ/qGvatbWwp3YQtxwkCGdW73mZi21xYW5pvN&#10;pBTcXmjo3WnpGUG0iR4+eCTlNmwmCXA0k0URzEZHxq06nX0JWc3dS1a5/4XG6jaT3AzS80udqp62&#10;yMsTKLGuVnVEX4K+lkeCX1G4W2OXNxofydQiyhlZK7630fWN4aECqJe8yFn11auV3x/TNhcMqI5r&#10;SkC8bNdgUXpe0ekO4zBXRXyxs908EwUrVbVXhD9XBBqAYlQkaho9kTEg+qlkOo3/jL6fnqNF+p+2&#10;p4uEKzNq8sppGHlA8gmFU3FkSV2ScWCZmgvznxSINaie2fyo1pueuUTr1PZ07sbpJPxIiokgV5hr&#10;eScGVMZgA83iV6C3WiOI5N0SMg8VVCmrLjrg1wJSfleX0DWCdIJT1bnorJUkiWiSIs/bGYjO6zkL&#10;iVkIqUFyjMsLWZNbpjk7XaVgC4slAZuw33V0sDc/PZldrszoJlh4AIqTalcL4hxLP1yInm7Hj3Ur&#10;6bHCHyw/NAAPSnn8+IFVm4YlrmGwtFixCaqeXlGrLZLQdaxmUFaACHwhLOqensnJSFfrGBq38mo0&#10;YXe39xeW5iRSeiaOMiVcHJMd/C13Oq1Nb8A8vU7y7ONG4E9IZ1zeZMLo5MxBmmwL9cjETCvp9QzT&#10;YOBojomr1G20dx0FzhYXHQ9fwLNTWMndabK4/73HjySIqIec2d++ewsWMkngnHq3trazu10c4nQw&#10;FTE2ucdr8cPhoorV1U1gNTY2AHgTLRYVTmNr6sa0vG5vxofGrQcVTt4LNTHZsIRicIA0oydk9cqJ&#10;092jL9Y/YhohCXyOEuIM8XTSO8J8iMBIW2x5M0sR9Z/QurxH50iYCxnE7IuBVorOi1It8irjQGD9&#10;vFlfTQc8nLPIZiFvhrFY1DEAVhm03HYrHu5aUJji0WWVXhhM6bbrASWQNj9fN2SCIiCMT9O/FPlu&#10;2u/izueXO9Ni1m+J8gjhqt3dZz97Xl6LLVQ5xAlXLwETMJ0aPq0lemWZYvEtbWet+8/30RN/pZ6I&#10;nth301g9Ptun/jsEA+u6CT3xdv+mfawz9ESQ4jhnv/aT7aP9N4cYtdnJsvN4Cly7xOYidz5JVZpT&#10;zsVhGM41c8cm7wxNLD3LZskqRKA2pJWaErcdVQl7x6mOUxJPyy67EpxtZZle6n/vyWOCmmKmtpQ4&#10;4wgjrskp1qPHeMVfsY1lINrGpdgmjcM7R/7LPF+4zREHJTiQ6ZiWNta15flmH1OqytRHWJyq8HK3&#10;ah71XjMgOP5SlWfbsLm/+K5ECJaV+cjf/d2//+zZM6MqcHdBDyQZDVRZAWwFUB18R5YphyJdFzDL&#10;CCbdHVi+dxqziVJjXl1b94JAiY4PDbYYxmY4NMmCBLHkpJuk0hAjv/7TTBb/CrIY9iqGZTNH/Jt/&#10;+9cxf8lTbW6sSy3+8//Jfw68/uRbH3/w3gNjASiDjx/eKzgnPGUJH7rM8xcvWDuYKmoljxxWCaAu&#10;qrPO/TTUUsZEKZW6qeNEAHLqOL89E7O6GZZJL5vkNdvsPnd2797yztbu0uKyTFzJKLJkKDFyDPrd&#10;iuleBFXzyKeVVOhaeu4aVcdlHJZGT+kGOncj+JzW6iECpV+JB2sGMoDS4T7jrYBPSqvsQgHKdlPE&#10;iyIsB62hobHRIYKln3z80cryombcwwf3qNU00RRhrjRB2rRjFIg1fH1JVSFTGTLt61s6CNVoSH4v&#10;+EhHRBy3mOFZ8l37xyXk3r27fyw30vbKOCHp4HT3HCf4syGPktQQAMHIhQmBZ4JNVqXri6AU1Jtv&#10;vK6URdEpTOado5FvhLasCr5MJx0MqnM7VtGTxkpMhDJpK8gQN7aUDZy4xBdlE65dDL0NgKMdXyKb&#10;uvf+19LC3DBDOk4G8Qu+9fxJWYMuZwwNTYxplaZBVlMy4R4kpwl32IFijUFwq6bJXrIMt7Y3Bvsj&#10;uBAtX1Vo4wSkFQryzTWhfCe6jCotDN2BWORFPMJbBbr4j3UvbEVvivDE5SVKCmF36vPGJR1OBDkS&#10;pp1jnZmXzOgGdkGN82CpW3k64bHe9un9varjcqLjDHssWSMvZ+6A4GrkbRtnyBZODrs7pqJKhYCF&#10;iFCDYUZjh0UEPlRukULN6uyH34yNhzZgUWj6yuT4QTk4gKBkWdJ3vouZCtjRWCtbr5NcvPk4Dhw+&#10;0IrgsaFJYbQ5hTGy4w40pS3cg2isXFyu7+1a1bE/Zg0c6DrqTiqEdDh7DPLDq5IDQG4ICaFLun2E&#10;DV/h3K2kW3vGEejMiD629U0YLIKxkWmMKqwnEf0s7J9y87NzrRlTBc7DWKl45vEoJUvRo8wU1cVe&#10;FbTb8oFxMemBlN94kjoIspZM97TyKSZghFxtbWM4ZSKe1VB6R6zq9vexwWpg6ZrYY2KIKXLVcYlH&#10;JG2KuGAMCdOQg8lF8qMDRyWTcPnnUVMT/UVJ2LAXvLW9o9Fsp2MpOO9D3C5/OUFSl9PiZ0sVEDEP&#10;Kk1hi4IFGUjDM7EObuTrNxe3uJ6Z8EMGyBhxJCRKNtXedJzEyS8QgpF2aSKqCffBGJ06kKTZAQ8S&#10;vhpJ29IezVYdGkC9KtynXJnUamr1dBWqd19eAFla7tdOMayN0OLUkVV5b2g/jUg1nEblKtoLssqG&#10;JepR4Czr+/ro6GsYZetsSwSJQEEvOGiSgGdvH/nlMREMgjI+Nqn1OUhqMfp/yKbbe/uOARm8uxAu&#10;pyBsWCyjmi29p4cnmp7zMzOp5I5O/N7MFAhm3NNWfqQ1prlOisE8FnJ0pOZlvLJq4QW+C010DN4Y&#10;0fAPbSj7K30b4Vs/tYcO2tTO7pbFQ4fCYZTpJZo/Dm2PlH6h6x8cAOEwQBIxkq8ps3f3Y3dxi299&#10;tvp23UazqkeGTEZz1YOwJKqIJHaQFB5BKWNG9D4iipvDzXjl1tauCPid739/bmFaxvLTz77AzTYr&#10;A6pMYGADFuJQLDgsM/koxZV4Gd9cxVfQdBfbUvxC+KX+Rux/IssqLDq8NbIGexFXWK7LEuP4WlSE&#10;W4+T/kVs0BF2jZ7etnqYYYcIg5gbgaHvzGjGvbBpTwRwujyJplLEEzMgG4KHZCJ1achtFoDZuUzK&#10;p9Wme8V4LXYXqESJqBgyEVq3uboyiEV+76YFWIM/I5EAlGMgTE5OyZJnp2Y9K+lFNBej1R/ZFzfk&#10;bIloPy+QyM1Qeza4E0SRIS2On7wWOKHih+572jBDaaPW1u7mduR2YoaSvJzOlDUOOdNcskPKOSX9&#10;ESVH22Xb4bOtu0Zrxy/oiZ1TZqA6TzcaJ+snKkYjN9QTb/evt59tdY/1GGQJ6Mg1HT3x8urw+a7H&#10;LtH3gVrjgZMEivA7C+GqNNFZbl2ED8MNIelPqWO0miuIuqog75QXi6K5UYpikQ2xAhDDhsKBkRoG&#10;lJR0dpD3ov3Tszw7L8w4kWXAtlW03MzwRUdeORHd1uOTyH7pvXo4mZevLhNGJE0JoEJ+UMnkWiUE&#10;wfaIG6aXHsdoI+mZ7vhVjhhmZ9LDdGHsI1VuCF3hTZi+6vvwo49evWLKYyKqP0zKqEHrEkRqMeMt&#10;AfjS8I6MRugpQiW7k+M661NnVu8zAz06f6AcdyrpahKpgXjSbbJGyQ/TkAknouy5/8qfv/I/io4Y&#10;KMrpk+f/O3/re+sbG9cXp3QblOtffPGzTdMHmxuqpVevXs3NTD/54MkR2fijQzYqvMPtBO0bzDaL&#10;iT91jXdIVM1w0DiMF3PY4nqlXkzCZSaAIBYHJxpjZ5s76KEH7g1zRTYfiYF4ORiFxh7oRyQvdQbW&#10;HXxgzzTL9IFsGEulXyVFvW/QaWFwKdz/dHJTt3WxJnRMURi2x44OTnxBRp9OtXo7I4WPv5l5lNCi&#10;y0LYNHH4Zl4LnGIKnEuVxrzUFY3Nfo0tlDv/UTNFhctQ0g3JpSHLB4rjTnE0tT+8gIAIF4bIGqjo&#10;VgnceGjYKZ7J9kje3raRarME455iukbvO5BY58LcgjOvSQ9KpnUVr4WyOlCq5gTMGI0mEggnAntA&#10;PlRFBXcmTAOJwx5MkjYascxKOaJJkWVbWHSSKYtUcgx7x1aUH1g9mfpsGjpF55kXJIyQS3Vjbm4C&#10;9wLqFcVaEFSgm46o62qUEt7s7p4YDKNlDpFnbnZhXkN1anZybGJqNlCCBV3zTsnIcs2EkZmmdyGt&#10;S5V8XenQ0iMU0E+ku/r6EtmdnT2ZCfReJ8Sbj+BZDTbK1fAlnjx+L/ZrAGa1ROoNd3cVQcmt9ZQ7&#10;GPHOsVMApGRpiHZUPKkwt7v7Hj565FR7+vSpIwxPUYBOPMnM72288hTjJ8QmHXhQqxzVcpcmu5lf&#10;i6AA27JcM3NW47HqBOHVIrX4kRccrhrfmSSLTDuwXKERgtL+wfH9e5kcNMQhiKf7X7PPyS/v8FzD&#10;33Bc9fQO2pPpBbR56d16c5KJlJ04AD3A2f79vW1jklHUq4m3dGPNKiaIRDJcfRjKhBUAiojKrvM1&#10;OaD44wQS6MrPNOy3IsckvCuWSvoqLDcPMx7V8OZrLbZ9x5rMO+ycVkZPm04oHSg5cEjo5x6CsyLj&#10;5D6Ti3zQo5imFmc5IfXurHEUG3UwQzGaEaE8t0jF16gHfDfOS9DHi4vN7R35s3QKVqpLjhEhrgNI&#10;vVY4kWejpJF2N3WP0yvBkuwlluQVxL7S+ecu063j3Ng49cYk6c5SQbzkHuABMR/zJw3LCEoGCiqt&#10;wWTAoqoAKPmjt2ehKQ57+nsywt9CfAf01IWMWDmiPRe6RYS7VWdGYqOMEQpKTsnopyZWKDtzDKXN&#10;Gr9EB4Z7t4AFYm9K6lDNLKl8hyfh0VUqG8lDz8zPwN5sE/8dPfCgcfmEDExQrSthXonX7Oy8BXZ1&#10;caq09lBk3tYSlEKegFI8PTH5eGVZzwn8TCh8nK5Q+QQI1xHz1C26vexpZcalUxpz2P0DDvCEXc8U&#10;0a9ev4ukwPX1++89rNHR1g8/+uC3f+O3nn7xueNfomsk2Tzh8eG2rSfwvH334s1bTriblAGiQWyI&#10;OK4/zmKUARmhYyygvldga4cUeHnOQybqQXc3m9vrUZ+NYFnmQDxp57QzQvAnVa9r5MzTB9RoUs/S&#10;Fs0RDgOuxCjPCuFPJ6ZxPjc3ddzQ6ZOKhKZooF+gkDSRhd/ZwTk/sgsMF4dw391NpxYJx7fZUQwz&#10;vbKPPvqQKg0mJ9oCnBhPhmGJ/g/02m3IFL3p9MN0k+Lw1Am9dA1+V7GpMLX80rwIJBnWaZAF/cpM&#10;zTN34ZVwhnzlvzELMc4CO0RFNghntk+pFYbVXZRYR3jkLtLha7PcoyJZutbVoYxnbzNLsMWgwrZu&#10;pvJjgN4Jn4NwVkexKTibv8tElNENJIporrM4MaN2LcEJSqCMTwmaCUWx+t7yMpP7mOhyRDSOqWDr&#10;oICYtnWqkTYIXSfkOWM5EUe2wVMl+Ttvef88rsctaqaeLmegM44RXKYY9dkraDvRyoomM4RUwTL4&#10;BD0zbxs6sr5z9J9p89xsXW18sd03/Ut6InPnrrPDs/0XBxKMpL6ebdQTdyMVOYPFhZ9U5s7dd6dr&#10;ZzXTSbU8mtBVhmXA1hZOxzYUvjZAivoOQoZpFVMTTCH30WJaNJlGWpgiYTsCSapMn2TLeBSCSKbi&#10;ih1neNPPDKKGJ9RcTszOieDOl9PzEwHTdrg4vT7a20XYSSBQ1yGJZUY5WiZKpChzR8E3RioCTqZw&#10;Q5WOrVrhaOm03ERLJ758v2D7xbFCgaTecQYBj8U7K8CvxYDt8vqjjz7xQn/86afWT+hDMRDRS8wI&#10;oNOdvElkRRJtItadEi6ao7p9p1ZTLTkWCamrvRy17t7+3tLyYtF+fCPeZtLHMAwqQdQDt16gU8kQ&#10;RcLmX/m3X6eMZb6T7NxqybN/9Gjeyft27Z3EAlcJlpO6EiaSceLz+yv3OYLYMRotvoeY+7MvX4xP&#10;jCYm+RqHpFRDup2TMMu6iJ9BO6IoF4kHFXvqbNCOvrCFi0TlMNCw9kQMPHu7NiSLP9RK6YKiR4BD&#10;QxSjdgUFDUuE3DT+Q/qmq+9UL/SoAz0K0Bob1+K9QcJIaq2vbccBgmmynVH+uLidNdJFizvE31iN&#10;jY+YWTEVlFZ9DO11K2ADd3wgLAGWodIkBe/U1PQ3P/4GJVu/FoLl6enkxNTuDiNO2GecbWXrQexy&#10;TGUKJEdy/0BmFdkWw67LjcCwp1gHjtdMte7F+RqCQaQNEzbq3+GrhE1FWsFp5aO8KZHHvEkK6EgY&#10;uvLQnmLiR/0uhDywoN5dj0vS3EOJ0+lOaaJNdgkY4zSA7TeUKQQFhNZpyDV5YrFVTMXVsbCAitFw&#10;3pK3lf2nIW5ZUZ9vxeXqz2aM3FCgcmeaz40ZSTRG4iK6trUBRZZEEuMwu+ormpRzPDdRKig6yDN6&#10;VnT1jksrTmjrYv9g43lNDu8obKkCYRIhfl1Oc5Tp6MAvNFUjg7PQlQk+B0M0IHymGzvpiGKcZLYD&#10;KHh1o3U+N7/oXggIf+973/vTP/kTO9yYsHaGYcao0zkCeZHF2SLKvdREZcZuWT1FUESyGBFUtykn&#10;kCmCcyiAHNPT78SpeP3mrbxQa957x0F0wNuK1nbJaaVittksZgcVRlEUu+7IBh3ZttIeunRSdoSf&#10;QKF9Y7jsuXysu4xFN0XjiCDaM/JFYz0965ubZnUd1VLYtI2UAfxVorRst/WPjU8NmxwKABr2orE1&#10;B3ZkTS7UP/38o3UiPF5HUaQF835s6C5Ij/iZFm3kRKJgkX4+i+Lwq+D9HZhgG+sbMfVqNLa29xRa&#10;UQCIL1sn+G18fDRDnfKlihFF502JHO1OrkyRUAnhOVPPHQBFvd1wYjVrMt1MWSb+nndhpBVwpaDG&#10;n4uGCURCtSOjDUAScSv/VszKw++NMGHOuPxflm1IawlmhkOF8nbMG4kyaM0PONlUa87dgOYlPl99&#10;k2xk0Wl7a0e4jNxVP2jnliOvrwb6hjcsOgtKrfFGz/BeMNc7Jyh2GmjGFojmWM3xWdLFZOIG6+BK&#10;YygegAkpIau5vqY4q6AUo0h2O5AVoiRBWty+Z7sdIBLAcIEOfxGDFs108/shDmRGUJJefDjItx6L&#10;NgVPNhO1rRhvnl7pTlOdFP/QoTKT+NHyUm9UR89l7h0lrKC1OzEyNj4Aty1PnPg1hAPnW3jsvNtc&#10;4yqmcvny+ZupafHMrHGk/udn504OT16/fqXJC8H76tkXv/lbv3l/5dHLV1/C2iU9sCUh2553d74/&#10;q8ud2EeR/fVeE6ll//J6vBVjfDLz9Mv4DnT3vFsjY45wre14t7PPdk+W12dVWDnSC2eVi7MH7bLt&#10;nW0npXmRL58aL4iquYy4cXi6+m5rYmIUOxlTa2FpBcTjLUAyLWsp3to63bSTEDZvb8c1CFmgTE8e&#10;NkSvQ1yAqJBcAtZaZUjerw7JweGet+V7w7iF3+OTpOzKWDr40z8BT8iFQp9IRRH1RyEQg1AQLlEI&#10;K7HdvFzQ7surfUTX7V1I07WokGnMeLlaowSnopoRaW664pdeLUEBZEOrtIariB7igMrSmrlmzpqv&#10;5ZVq3FXYF7VqTCBHW6xiqKO7orAQc2ERos+yDBtKvSU8pvkszocFTqiyHBWjf3plIFpXdG5mbhJI&#10;rDVcvCkTZs7o9dV3GcJmT1yT7AW7liGyB1tzGAo+6NbtzTnvRTWuzxa2oES+4ovPv0Bre/XslWpf&#10;PWFsFJEuaX+EgzIB608ER5PWmsQItQOi7JG0Ntp2vtzp4TVBQDv0xPauWST4u/2Xpkq1d1DKutuo&#10;J6In6tNOMkiIeqI0EbLYWDs53Tk1cRgTxIwBwTxr2LkymHMUq+yGiwiaMzjO4R4aoG+xrdWTh/tb&#10;cuJ4tw32Dg1kQjlO16KP3FrntD16t/sRslCThC8rxdTfgUMrCG1YSIesg2BZz8BQ2Isx3oQWCYDp&#10;LBddNaxSj1T2mk5iNQ7CLicvHQWLSGPnjaeuyihxzYvkr7zUkBz4bUj4vP3M0+h9AQiePHhvfGzi&#10;x5/+xMYwoRKydOb5tCgzC1BjeBGKlzBICaxh680RJj+r8a/w22ros6mNYCrX7OIIE9o4j8oHxbdy&#10;ZkyemCytI/IiaWokwn+dHTZnVvxV+WJxQDN91Zwha1+6P10OlTcvXr2MNRbm9eSkhKz+njDKqUBh&#10;1lUR+fLl2+cvXyzNL5DjF0MT69kKp0+X8NGUA/Mr7IN/mZGkn6pXfyHgJfRgmQCfGI04TVkvRP7K&#10;8KZll5HwaMFrNIsjkBJSujL6sLyjr0sRzat16oezZGc0benj+ad3dtc+tzQL9bGR3rxZU9LBUeKk&#10;FxJhdkRQqGOU2H47gwpPzZDHW64SEQ5R16VZ265cslclx4JAZBoDQJ7LXVROYhsZBTHIZVdkRE0D&#10;lGb+QNMoTzvGdmE6UoLRN7dClF1EVt1WUpF0h7WY0Pn18hzVRV1oWoCXDKZPDhLi7Ck1pohFwTp0&#10;4pBIoi4R/2JMST+vy8ZQZGlxTs3NQchiJGxWfhaBSmAtPln/hJxSuRo4Gi/TO8i8dp2ObWaGEN4j&#10;RqVSTF11cy313FzftCrQn0X2DGfgrUeSlHpiKpf0Jgqw8QBjbHV9Q1/g8LhRA2JRVQhbw85lKVZq&#10;l05KQDNZByDbe++9/9lnn0k5dg/kIlfoIIArvAXX6f9bgqkZfOzhoT2D/Qa3mpoY9WOwUmiHp+2H&#10;X79djzoxrg9cuXEkxBDJ847+5M/+DLkkR8/xEUZ8GEsnR80OTi3uHDC20osvX3iwOci7QuuxVZwE&#10;kePJns1oXuZUlIQai2WCKS3U6Q6L1HSLKMVnOdOOdxeNGx6BfpJjOUODCIBR8UCxuLm0biOfpEnR&#10;wubOGUFRhLAO3PbSSmIu6HAJDNfpME7xII+xzkNAjI5bx4G6VvzR68+mzaxGxPjTbG7hS+h61jdX&#10;MR/D+eXEJfNubVl9t0p6bXZqJlMI3cww8WZajYmHc0nfWDqru01r42v5qxZRtQDRVk3tEAkR8M/O&#10;RJNJc9DTUyaWhKrxyVF4geWoKNIwiV1U2BNp5ZtNTrNaeZdkNP8q3vOtWAfFJDc4OZCpT2Nfuq7h&#10;TXZ3x4o9kgJMhobihyTaVqfMb5pAlCeprKREFT06vMS4pSPwKepq5kabPwTlkSGPWhFiANZXp9/p&#10;eEgcDskkuOzNle5mjWh3x0E7hBxzPxcaLTUdkoO5NigEtDTA4pcVAYGMwbDBCrs3tCERocLLmTlV&#10;/1IzHiAXlQRFaVVxIrEYjYoXSK3p5h6LvXD8LS0vD244PMg6yAjUtaQ9/uY2UUdnpJXHRiU2cdTN&#10;jpM0YK0QdjjGojYCZQlkPCVOV3C4eGTRVXi0PA/eN1HJL4/aVPwNzp0Hdz3hDCqOz7BrrXMVgOgQ&#10;DTa1yuEunEj6ODE0ihS7PD8jSxgbHH7y6KHDC6/eff3wi2cwzyf37+/vNz76+COCEidn2TKZfpUC&#10;Mm6+ojLYqb2SebGQ8suYUQs0I+cEVhuingdFZEqipkkiCmn7DvoFHqF9oF9Q3y1hJO9J5goPBNxT&#10;x0UNEnUdGXhIjlpn2/Lyguuh7CjMOt3XVjelqiHdXl3Pz04ZPWyKDjgjJCjyINMWk4jIHUxTjR+1&#10;r21vq0639/fmZ+aCsfVlyo0B2Mws7/JNBSrU0A2fXZ5RLPCqgs7GOIphCREGP95TjO3b3b3DAZRH&#10;sNzQIKah3V9D62c2VDKqm7vDXbJscIorXWNnmKQcepJCcaDHsLzZnfAjWV/CITo7ye8LCBpNfpGC&#10;r5TkYG/bIvfSHUZnl8eB+dUPl6fE+Bxw8A4trygxOQhv6WGhPUQ9rewKDBZGNaImNhw3kSh34wMy&#10;n/4BH06ew/zlxJjMdpLEnCWmVJZ+B0iL3kQKuUBBHWq/Q29Y5WYeNjT/0BDTXJKcRpZSauUirh3m&#10;gQTiOn57qQkDE3n84IkOviUvF8cs93Xys6iDqLOil/cr2MnWsJcAFtqIju8mPXHv+b5vMePMkTTm&#10;zuiJ/S2na6dn+2dSOCdix6/oiaWeCCANPbFTjnj87tjYeMlwKeHCJs+UXNoyYa1YmvnykD6DNdbA&#10;WcqwQKOSCoMK51do3HYcRibszQ6SzmffwSCQy9vMPJzvbK1DI4UzrLKywBheWliO1VyquQh4Xt+c&#10;SRNVuTCUFKhh6KRqcsamfvbKfjFMk5UEyulAbPBgqikMp4vfYOwkEkDAOeFUJuE3LGTsLSKvNcH9&#10;YPnB4vzipz/91AnrBEzHFMtLkCmwNCoKkdNPuRKtbwGu20yMgcvD+DVkcehuh6kZLpLB1aHBCPsN&#10;DwZy9PMpTHGLHRlpH5f3LNzIb2Ts8Ov3l8wgf+s9Yc91t8YmN7vDWw6DQo74cCptzfJNcWwoBQD4&#10;R6brQPuNxscffpwumJHPa3SuUF+hLBHdoE48RIU/OqURCsrq7bpUHgU+D9UuszMhtUQIzNkJvgF9&#10;YZsa/VtanlMyuvnI9rr5eDISIOW7kLQDFMTGI/K58pqMH0f5Sg5Clcepnlwsfkq85mzk9CvjfsFU&#10;jXSTwcqTo4gmVDPRPI8MxxuRN/NQkIl+/7vfdjI4DqGVrjlMu0aUpcPxC3wVZd3AJRXB11VSxh2u&#10;YqVqRk9QC7ssEFG/BiUuQiCBm7uDPbZv5OWD1VoF8n5JiNPLYygtsfOm+nZzGkDi68z67IvPTC3B&#10;GlUz4FtWb1s72168Wy0B7Dwzx4xJeA81MANl5hKhFvGTtRDEwpC7oSqye7h1QILDDsHFiOpSFLyt&#10;dWTQwJdxy6Cs0d7iYEsNKigYZeBfeXSAgvn6zTs2GBpA0SDsxK+X5EU1oEbhIjpqr6f+FUSizhhL&#10;Yc9f7rK+tZVBnCoM2JTGhOBgP8OzfYMRSj47p73ispmeOTf0vDzdaIlT5Qq3pi2c4vao7OpdWhLc&#10;bKwKzxxGvDAznf2HGZ3vy4ytO5K1cOcUC+GIxXHV7LgiISZ/ffjkyVfPv1JGKOvfra/j6srtgsx2&#10;dsqVxIkagrxcXFrESFtcWLS8Qz1JrXnoo7x6LxGJFYU7LU4eEqdxPm3KzU9OT/kZqyFD5Rl/Ckdl&#10;YYEHYPejh8sU/vwYkrcjB6ArbSUMGfpbKfL7mVj3BlYP6zej3/rCweNuHJyejaQE+Uur3Wox/Wo3&#10;Ij7usQKjfB4DXG2ruMM5JKqn2+sAiAFIFFlNUTBfyjyYb7JSvOyak1YykR0If9Hscye+f5SxUl2q&#10;g6HdoeGp16IHF59xz0aOG+3uuzt8An4n4EtHp3PUKxYTs3tDr6MYx7Axnehw7eJheiMgg3Wj6hT5&#10;wEzt5di4uTs+OHa1GGOx8TB+vrO1s3sQ2z909R5koDRYU+tSKjg14g07LBOQCBipRjRKzjQkZAN+&#10;3u0HNMb4ifBFGm5a+eoQLyX1HKGuEs4FG1j/eqzEm8K/5B/NVjhcsSCCuf2iuyilrf+8ixrxq6GU&#10;jCvhJ1yfncJ78EegCqgmZ6fHBhdg2hZP6MItLcpISHAeorof+biRnqDaVHSG20HDO3s6Zmam4RSa&#10;eV6fjVMDEDp4UELHYDsXtoDVoETpdgY2U1c5CIAcGejvSescl5UikGLHWzXn69x3jFhvZv+P9g5A&#10;8NqviTEZO7qA3IIp9KJ8moegflSbOCz7BEJm0HZlb8/sUO/s2Ci3VwhiP6p+e0QY3q5t4+mjndJb&#10;FgHfe/zwqCF83YaemklpAFv6nJH5ZfYlgQ75vsy5mj4y1UcL4ZiSSwxaokUdF/jAMyEhlId8PBph&#10;ehmlVP92d+2FPL5vSXjRgEadfamg8sd9mU5TG5dpth2UMXP44puvVpGxvW50G++u/EXPF1eWnIDi&#10;h6wUAOC16ofattC0pcX58flZtZOO88q9B5/97KdfvXzz/CWdh7gMmOx2PREoldy03HUbvKXwj9kZ&#10;OkSbgTar3IQGEpuECYEYrrO5uaddjZMdO/cLjeZDZARrPymaSkNplPMnHc3+IcnakPgIe8I/FStN&#10;aFs2k+FMK+/74kse02rd3rhNZon2dNhBouXoxJRGRPxTUaK1xeTOqOcxKswURHpl6b/V6R1mKLAv&#10;1mThvYG0o0IQaZ5Y5xEI69SyvPEPMWqtp6LGZYgjGvBJL+/6EHhCpo8YK9mWqH0ktMstStpU1nt2&#10;9vPnX/SQorzCm2obH56Em/jpvW1G9uascy7BpkS3GhHLypNwQO5q5rja4jGvipxBmLcB2zg5mx27&#10;RTFsbdx1THS1WubdbfLFjon207XDk7VYeIuToSfuXW9/ud31K3piR9d0l3s+enVo6UmIq2kgvVPj&#10;3ooHOdZDNgmbxcnkXUQc3wb0J7A6eCV9WCmKUNZXGhxsF0NRKyws/q9HZEG70WA8k5N0UXBCMg5i&#10;a+Oqw5FBIVpJAWJLcMC/Cu8ZJbGeaTgvt0JWJYp2dVKcvClJKITHV6QBmCGIPOksmDA50Q8SjuId&#10;kDfL5LMDLWxl6QFx6C8+/zl+m7zfopW/uqr08+lfui10lyaN1Nwa526Q4XUEfZ1QabxEqiUxPel9&#10;/iaOVgKBnCemxMI3azFnVEt4R9EB6CAdpZ/Gtr6jR6KEpxiSTdBge7hOC9ef1mvAOW4xRBXc7sMP&#10;luJnIyhUsgzhkAM6BvQ7VYou3SthsidUbG5sOvvv3VsJi0LFI3BnmLfmswqzgVTXBJzA3fBA+vuG&#10;etu1TqLPkhlGyauenVXca73kxux5DH+vRMTU0sF8hUboMshpJBMU47EqOnpxvfVYQsjw5GKQ0xvp&#10;Y9iJ5yjhW1xZZG8KtyhfbQpwZYAU7+SId8jWpRVVZECMnJ4IJBH2EppCK27NM7WSds0NhGOfOBUZ&#10;hYi+305Mmmu5uP/gviMsSvvnDWm+Nxrxghynuu0qsAtIDEMx+bWXoNaOweBFpt5SfqcgCeXbWSq1&#10;Dvv+2tT95OzkjM8h2T0xOu612H6YN5EfPuMZ4NSQhnoX0YGrQQSaFU3L8HYN+hIDws1vPcHQv0pj&#10;V80aQ5py+hKJIqmY1RDsX9YbnCrZmPIonImIWqvMWu60bNBLRBIUBkoMDt5Xb96qFcvqpgtyLg3x&#10;oktSnbNDJmbUQhe3Oa3dpkU/PTG+e3gCGUKUkcQ7c41k4ABAUzJfppdxebW7sy8b1l0C64aKYEZH&#10;MIkPZko6S8FtTwwP4RSkNzTkMsI3HR0bxnbh3GPpA1AzITs2gugfr9q+PnU84/KZhUXn0CeffPsv&#10;/vJHaoPHDx44xARt4Qyu2DgnkhyDHDOr8FC6tKpkLjDJGXWaUopdH0eb/Qq8kjrkWu80kmRwbLaE&#10;XpU9htXhLYI9JTpg9Rk+lJOT9+8vEzxU3EGFtfwzMxjzRDVO++XdhTlhq0iQVCfa05lr89BDI5Rb&#10;JNPKOMnFtVuGNMNmRDId/2hd3NzsHR/EC/H4QBiGiYJRQ/cLyp4D1yazsmWEaVI45EiXwfi0uM4v&#10;NUfsXDM9IFAhtSh5nrRENZtBBHMGRL9JnpTKrQ09f5am/eiIgseSNgl0cLjPd7BKsgtHTFiJFLmF&#10;gi7N/UY1cyNrgvDoZtLdDbIkn5M4RnpVbn0irB6Sn8SHBRKnrHdzjHndABJLrL10fFQp4h/Rk/1D&#10;odCOoMxnQcr9Y91xYyQoKqHIa1oi0izd2IixCRGdXXShRQA6PHGXikAgpKlbwhQD0tZWaSKPVK9d&#10;OuhJqnNiXmK9duKNR68yrJq40MZb3HVbGp68Ph06shUSJAIjUGOahnDClcFb/eAOnIGaPS2BAO/m&#10;6u6EA1OBke4dJWA4fGaE4whBRfNVODDfI+sSyxjgxghi0G1TYS9vRr8Vw1lxiZGqtC95j0K6yjD2&#10;MyKhRzE8Nu5z5F9+QhiRtmqSjAz6toG948OetkwMxCzHK09bPtI8oWrZ+7/4y+WGiXuBjHs51N8d&#10;6YRrr7J/bHraOj66uhqeGHF4/YN/+A+E9LoxR0JUQNPLCzAaCKoKuo6QAyR3mfNvxYRtWjjKdYDW&#10;splqmcWo0KN2Fsv2RGa/mbYsLF9um9m1dmRCjwXVosNN6B7mkWa+FxjaODrWmtxYM3ztzUT3bmpu&#10;BM8YBM6T3enl0DXqBJ9zBqNgtDhiMkyPM5qF57IP93GVj9Fjpmbmnzx8+H/83/+fBsaG/87f/Tsd&#10;/d0v37xWmXNl9mVWRWk1ReooS26AAemBmPr06Wvu4IAJEIxjkSgkDigEWOUAWMC6siXgiKrVeERl&#10;DMI1tfYOdCHlD44Ph8MQ/nHHYN+grfru7Wpsw3DdqDEw/JBYSOibpnYhG1icGTgYRe2entkDFGjm&#10;wPQBjU0jurzJzGBIYX1PSQWZfqNg6vfDc4hEQ2ULgfC9+ggOZDjVO7P8lEUZsw9yFFcsLYs0d9DU&#10;EUMC2IfaobUUJW4plZwiql4I0KL9XTDCjrmnvf+zrzr+0+dXf/P51e+8vvvb6z1/f7Xn7x3P/LPb&#10;h/+j/anfO+x5b6p9teVai5ZU0AAMHUZv0YXnBHwKY09qZv236UZZ0vLLke6R1u2W13/0qn92gAtf&#10;BsUnOnvu9TGU3fr59uj4uGei79x51r792WYK3/kQ70jndC503fa1HL05OT88GxkdCj2js8vcquni&#10;gJhSgnRG81JToFSl+vVfWZLpzEZUNaZfcZzp6O5Tc5OMzOQkhl+LPIEMdSJriLFUJmICJiXyHi2G&#10;cXHoaHdDIIBLqC9toNB/NR77BsVk4iRQD7Ll4RWV214o4+m2OEOC/8mHlKM+N73s8tmuJC5taieN&#10;23QEsDmYd4YtLNuDX37xdGJ8YnpiOuKpEc1R8ITsgV0FvEwPL9MwGAFWr47cXsMZEXX6eMVKZMUn&#10;A5FuJ2NFBhN9Z9lFXOPBK5iz8Graxf8VM1t0iETqrbcfPkngtMr1CyDOuHwcqqof19MJMLprf/iN&#10;+6H7RSo2bUqtHLpxOnE8CQgHeqDNjjqHdWdoJWB5ELoh2pEQfQ9I0lWE3I4e8cgSJUxzCgKJ9HTy&#10;37YoCdsIzjBFEMQlR9s55R4ZQwQ7M5ONUUvNBa2wJwO2skNpBFiFhvDDB/cXlxYk/uiZVSbELM6f&#10;sYmxqdnx2cWZlZUlUB/Khqt0Gi3Mz89MT2xs7ty7dy9KG/DFeATzzLimXC+Byxvt0M4nsiDQxEWq&#10;2cjP+0XequafFQm6ZB74dm2NPhxxWseVC0smGrWO8OQM4hHAhNg1aQCBQzPw4c6M6ocICFIi9p7S&#10;Iv6fEa/zOpvD5HkfGS8l7KlO6sejJxXm9VYiGMpgjqXwD3glcTJURjqMlTBtzkKrZGdnJ1puwTOu&#10;4sXCeFvcJJiJVkyosifbzJvyViOymCnjOFPbC1apTqXJj+GRiaZKGebpSSbE8zpEQ4K9XpCtQ0/V&#10;iRULnhjExcElXIsacZTPUVZj2OVSTXzLV2SyMgJZtMBBUA0OooZOfVW0M99AOiRSe3KCM6yyGHjQ&#10;PMwQwF3riGO4mMkRVB8dseriN9IJXRvs6xA6M1OS6UVHjs6bRN0x5Grb2968fr3D3DbZcAfhLkFU&#10;WrN7tBcxl0uLVjoCfL6QoywuLXGyIflmCKYMy/EWMPMyZRns7YYmGUHmlkr8OkfGBk3oTM+MrTxY&#10;dKo5CQz7zs1Oe8IeDmGRRNY2luo3EBHdPYczfNy94Fof7x9p/WAF2nHdrd0KINdpIWVKMlIv7eb8&#10;M9IiB5Fk6AgzMdreYDIrlcFtgbLEzWyUqM1IzAMgTHgCRVePgBTOdZDVazm+8Oeug8/E8V2a2tjY&#10;2nZScmGj8SHkvXn5YnZuwfYRktQONblyKXNK3RRwMAmAiAD0adI5hBBU/MHhUdvfEvLmXYbZf2v4&#10;oLGH12Xf+y1MkcCk6oZiaedFtgAaY7tCMtoCKbY+ai8EJZaHjqQSvbIUM/hSxAqGpJd72/vhPATZ&#10;iyGjl6JRC51UAjUF9sLlSAV/qw9n0TrpTRFZjUF/zzMFn+mWALTXrtYKiTylOBzLY62RiNi4u6IP&#10;5ELNJsH8RH/9Rv9Myl52DtrumcKANFipkjxKRgnqmdeOF7w0PYNSpAnYE5v7OVG6pvsZcx0FpL5n&#10;Spcx7dQytE3dHQ3OeDHzEemfnJ13PSD/cHIur/GwCvXJsIqWXCbNebUzaroyYAu86bY61VnWm8d4&#10;coACBz7sGqYmQ6H+jG00tHJuKCokoZrF8jFDgYG1usX9X85ONrtHYQl4pboB0UVL0BR2ujqYtW0e&#10;Hc1PjWsSEfx58ujei9dfOZczJCQ/K6vjEB5zqORVAUsLILrVWtN0gqo6vqDZENSSlkzWpTvvE5J8&#10;2Jv2aUdAHfGKnfTs9JyxX6m8VSLKOQVMZAMNxTaYXBKvO12pePN4O6jAJuO9RQF0aGDEYyonmzu9&#10;8ON91Zwjk3B6j3lNVPTkYX3RlPFs9o6OZmZmvZGtjW1O0//3/+r/Keqvb8dcKQaJnKIUt53Me44s&#10;TmhKU/Zj/4RgDUOXfdLuViryireGUuwZbG/ujpKB6BvxlGLfcn0JR/QgPERntbgBJXfuRuJ3GEwb&#10;vZuQUc3B6EVc3cxMTjQ1FHsCxcUfMkl3kXJu2lR0jAZGJsaN5kSEMnP0hU87hCqE52yThedZdfc6&#10;1wSEKLsHvLTVasC38Ks0Xp1jiSQhnicnLPJk9awzn1DHQbdmijHSvE4xyCVkoeRfJbRnfyXwxuKi&#10;Rhb+ov1/fNT1AWuXlq6+/9a/LltHT9umV1p/6kFlOEk5VW7A6aFaN2qJUuxreqVkfrwSNHu856Zr&#10;62cbMMP22RDh2vrauma7cRD3v9wnOYmmbd6586bTFEvLWUsojEBziimTndLKk/XTo80GLYri6oQf&#10;HCjk6z+WpGOheur/9T9F0usw0iWHKcdOUlCBlqRftrBpETsoXV/RuI2Vg26yZXkFQPJgnUtTU7Ms&#10;7C0MiZUzvVQh4pHq77O14mfI8kBSE1QsJAP2Cl28XrwDJOdsT3WfOOOpFqqawXz/LfEQcsNBumJq&#10;MEgNsXF48tlPfzplGnRmNih1HOgcdsHCdL1doD1WHZs8UjXC7v4Oaz3hu2CJaLbZ6AloxZLNyHxM&#10;mK9i0xZW1XWMpMpFN3ziKCvUkeesae+yIEp1XnNJQzzN2TzCfGGymeROV1nkidsP3l/ISGzJAGhU&#10;0ZAwCybIWGqkUiIxaDILJ+zlq6WlhSePV2K+HDTSwBj533R83L5FHDZiNbcQMmq+OXrCnjL1Uiu7&#10;Skdf6U1FyN5ZJXq5nKQX6fMS1vTwW7F5wGDktiL22REgbWRoWJ4EpUux0No6MTVhIPrew+WRsSHR&#10;WeweGlaHWJDMPGAL8okatrmIYRRVEffrjcl0F5ZmvMqhIQr10WT2IGQAefoh4GdMLpLRTXaa+80k&#10;YuLg2cnFvfvL5OWLSn8p3YFTR7nmJi66zVM2Wh53t7qZb16983uyxNn5GU9HQLHm9FZtTXsesCFw&#10;RB6jPFxroL0MfaJ0Q59iV+aZ4THzyPRr2DSfHvOfcsIGl8bC0QkIQz3qGLKK5mGW0G+hdkUiMTgc&#10;85PRYdBj0u7CAcqiOnNP8VQy32Ba6gYmSrTz1PRD2BGtBg72BVPraYrnW1vGTp35AM7Se4q+Tf13&#10;1bjiSrcyy8TiaAh30XAxZdG3vQtsZhVIgvF0bnYGX8ZC1GdcXd9AhfEtEFzpY6E1kcXRxZC6STg9&#10;ELqGigFR0mvjI+d16/j0Dw7bgc4mQpmecI4KUBgTsJT11+tba+YJIDFmL6bGJzHVvAIYGjbko4eP&#10;sYekQZhkMCHiGjqW9+893Nxmi2zm42Jj810lWhmn9ekwD/B+zEt6oSAsd2tGjNxMRI56vEfw6gAZ&#10;Ej8EgenlHBOFK+JpGONCPwWSHkbVckGVBd7t7ZXZ80zDZboCM1ZtnVmHDPuoz0Jc7tYu8a9SZUhY&#10;oqykPdjt3DWwEIWCkmAMsfg2J4DNiGER7V8FFiqeOVnc7kGEQnEh79ELObvQI6MAkN6SoXtzHh47&#10;esaTx09Axm5TIReeazSHEaqyDx1AaVxZoTrUp7TfWx202rXeWpni2MES+pBglDYYXcXqy4A2nAC7&#10;plnsajZGFB0krBOCjtIWnabw/fN4ZWIBrQ3PaK4F2Na1yQrthPUhsQAyERcEO+ECPiDqOKwiURb7&#10;PUPcsa4P9UeWc0FsRY7FuydyUXHta6X8mCmwUwUqkkBvX6ZJTW7CjHHI8vRiiZUtVhr3ycgjkZjo&#10;oXUfjTHNvzi9ZrbAl+dnTQvpg98gdeiHtJ2fhKaH8uunRAv3RcAPiBX9mfLc8wQg7smucKPBkF6R&#10;GH16Qg8j8gE2YI7hoL9ikpdP/zIBVWu4QlXN9vndBHTVc87929a19Q2OcbawLc/aylaPHROMbX0t&#10;gbCzI4rpJ+fqu1Sr4e944/5jXlv+zmcMMtSi+2gQsbjogRa8aYsHLZJ4hOTsx58/hUD85U9/ZqD5&#10;wb37Htvh4f5A72Do4Jlqz1x52NxGVqWD2E4igCqtPs1Rk25R0VnALtI6eeHz1+8EJVC0ZCP1vYV9&#10;Q72cz+y2By44zE7ORYmwUC6dHYSKly9efT1B7JBpa5F+0RClXpmn2tOl1gBvhGvX00cPnGgOmBBW&#10;5SlhjARFId1AQFuP1JnCKEW+CBWKL+0VJAb4aicqBTc217mhEwM/5I1+yx0+jp0Wg+fohYKQ0STF&#10;LxxER6RqSUUUTe8d8h3HwshQ/7AJm4Nk7Qk7cvcMTZaKSarliMBGT9cFx5pXwEBdUN2i2pyYlotC&#10;e+CAKn6SIwZSynSJN4ILwaXWtmKPaZNaYBmMZ7BWPHpwfWGNaWONj45985vffPnqtcgWmaxMSPv+&#10;EA6MgwdngGVE0dXiCXVMqpTcENeskJESns6qdsXhq4cVku6El6t37z51HbygYJzCDGJrR8cP7/6j&#10;JIgtLf/0mz3/t//hyP/294b+1/9w4L/83YF/+knP4entF5vUEDvOrtp/c+QL6y4TUlqfAUwyVlOp&#10;yNd952aa6N8E/Evhlsvouu7YfbajvS1NRE/MhArDlcFW9MTTPUTeIdGy87b95M0h476YOw+WeiIJ&#10;5onO0+0GkUX0xDLBiIl5Mw1t/vHN/80c0T9Ki/aWbloEEv03s+4y99JNOhY99Fu+1oVxgOJ1hMcP&#10;so8DcPrFodha10MWuUVo2QicwCbQb9A4CXJ3rH2izED7WVMlPM0QW5r7MvIQKcbTp9bpCSwVsRcF&#10;VTSsHHZiPnuw2enpH//wR2je05O0BCfEjTj3GoogZdrf63CO3nwR+bxB5WlDj+n4UB5A8EiPvhhN&#10;ve4okxJqMKEsjpqGh9BeossY0/KSYKwFET5Vc5DG4C9GXlk0BN8sfgm2ShNrrNmgGpxvpdlO602K&#10;+eSjhdTB0SKLwISELWMWKYojGy4SkP638WgXGHzXlMpkYnekhiKNkVGxdL7IkUyMTmxvG3R1WkS+&#10;L0qdgW/jJkn8QTLn+ISnlZFSzjagb1gRcMScoFnIceaIU19SF1iUDqzb19X1Lfaw7phOxdK9FVkJ&#10;pD4IzeX54Bj9b3OLGaCJy4lFHCWMC2Ur7xpaLOW8WQ6JN1dwRBr0cKhQ1FvFUIlpJt1CimpvJxvh&#10;ZHQlzkOFu4vwOa4Wihk3nUjhW41GYbBlQ06KlV4MD3KeieZmceLrm0wbctnA7gIK4WtHy6bU/yci&#10;WCMQRN06Z7ZHn9mRjOTp8zSFUar0d9yklge8hfQT+5bCkO5a2DGiSZGlCBJZhCrYiYPWNUANRbax&#10;4QHyy3EDQ8C/OFdpoPvAqzWry94DDcBAw5X8SRz3ZHymIQd3L9HVQsd70+kXO/wxmBjSjfROnSW6&#10;REorAIMmWLp4tlFbB04e3jU6M3HsBytLlsq9pYX7y+DbS6HtzavXulGIdKHIZLGTEz/dO6I12Kpj&#10;S/jaswJTnVDhIvDrc29upqfGiW5ChjB8PTUvQrYqgbdRpVTCtagY0ubt3cLCUri0NaEcw6Q4kvXq&#10;Ipu2luwS7/CEPnz/fTwtK3lhngj8iNm+nz/9wjoRfGVmIAdUCi542sgRLww3MdVYjpmWFqn28v17&#10;sYjszuHqECV/riOdmNSEiyNVEzhELe0IEV4yctR6a1hHbgW3syxzTt8ScZThZ2AsM3WWG72onJhQ&#10;25BChGnbIg5mjTO4lPgyyLU8RV3kxqNZ7AYvNSaIhlw0tWxaO+LYIaW2avXIBP1MzdYWFphk2BaU&#10;qc+lpfnsqkRA4BA6aVoWPMTAEvHeSfM6SrGeqoFUgxo2GgAPVV/iTrWE9rJHt7a55h6bsy/R+StJ&#10;2AwIx30auRPaJ/RkFDf8isxj3UH8YwURm4SYbutBGifSfbBu0X4PzAgcHp8dY/f2OTjRfsprTvSM&#10;Dy4KL7ATYKIeK5IiobKAdkKTFpEwF0HptIBxSa/3draD9sli0UzzdalnYvxAUSLqfSGNVLAiVhfd&#10;BatdFPC8AyTf3cDLtaDA+fCpGGYllwdhR3mnUhA8l15jwuFjhSecE1n2AC43HWefjo6PumBVnK8U&#10;4kLGKstc14CAGRc7uomlrBFfh2qXoyhE3ITGMknkdqYp+5I+B7bl41mtru1MTY4bfveapBu9fSwW&#10;bne3NuxcH7yxsS1n0qomipmYm/oBa9ggFJAq7756jqmzm6emP5a+ekuSAr6kFLG5uUF97PnG9srS&#10;gs/5xkcf+Y3tzW2HZRGZuYT5sJKES9ogTYwXU6YabQ+6RdFDDEe+avUI/e/ubplw044PhEZhd1Kx&#10;d5gw0Xa3v3tkEMRz0OgM4cAV3AaP8TCFC4thf9dZ24LMLZ+B5hJCDHnmmFsd46szK1B/w14gYKPz&#10;4yA2p6IZGhJAFJ6PVNsyzlLUIg3odEvbRFJnWz68/4hBM+1SodIknMzeW/YWNla3sHbtIDfnF6Hk&#10;jotIYmWtitOdablc3xoBNNwjpzStRCWLVKS3U28ta+pr6pc84+Rscoo6WF9wKQUeq18HXEkhvnv7&#10;pnF0JOaE3BUyYpZkTMzSLbl8/OQD+2X13Vvb2SHvWQbmYgZbJLY6EGEEXBzbsYW/evGVMGqRxOMx&#10;VU+d3+kkF3bW9EuxeZIEFk0whWpkKfQdgz5mPCUFm9uPVLAljaQuHWxrff36BTFN7zsTIeVR7ns/&#10;vf7NwIctLf+f/3Jijm9zZV7+e2Kg7W897vm//OAk//vy9MO7f5dqMxEqTgiWWZrbSWPAzDZdAbUe&#10;S4RPYyGWid6w/aBB7YcvD1oad+2Tna3q3Ka5sxRw4/QYUoie2N6Fa3aze7XzfLtnoqctMz+t7cMd&#10;nRMdN42ro9fHdjHZBx8VL5ZkZcnaI23wy4Txl3+T0cQUIRa1fSp3V7CWGR0zzBicgGD8Xma1xHa1&#10;KVPpu1tcr6ST3A26u/ijRkd5asoEUo4AydfdncjjI6T41c9FRqKKEGHmIgtSjxAe0wEHrSbpiORM&#10;3ksxLuJxAqrUZdbvMoE+NTH3b//wD7lU0CwVIdnYlnSSiY5wQ9SxOQPSwZNf2omt4UA1Gk72TGuK&#10;k8REy/LR20/3FQW/cETpbN5cGVOmII6A9m1PzlDQnnBRErkRc7lR5chpgouyYUvxU3BsTdxImjO1&#10;fY2JHqiu/dH7i9XfbGucXwDJBCg9QfE2/tmUXLpo+xmScJC3vffoiQMjyK1iXUyJ/3MzQt3NTi/M&#10;zppE4fmT5lYuEZzrISVpwp2RWIfM6oZdtuOgpIBjfWr7BSXFtepsF7UD0ET7F7mQxkJwuChMlo1Y&#10;OrOhAV1wXDC/pqyFFYMSo+BWGqQRK5L+k5rxvE7Pt7Y4Hso8qN73z85OLy7PxWrMjHPjOCuPfVxc&#10;mAIoJmEHtxwwtADqRGcI1JFrarnTAYGqZEoxsGkWe86PlI4a4yn4nAn2Km9Awd1KqycT71e7mVjD&#10;iFnG3l66A9BB2gEBRmqLJ8RieUf0H2nv2uPV1EJxdMDEBDYiWwaR4jGos6ZnIbGLHxQ9IrMC+hde&#10;dkubUtCVp31oaidyXx0Siq5eI3UJmlubW75N0if2hRcZDWThlUBYcFYLPpMBNZ3vJfhF+UFMR3Ti&#10;aG4HnUKzvowRFmWm8israaUmGAO8iCiAMBeZHkSnPt4207R8Sf5G+urkiCxOpiBPz4C7VN98rGvQ&#10;gLadFGd1SJcbiHG/21uqyD49guU93UtcQ+JlHAg/5Wk6ub1mfYBzcmhXyHVXrrq4CFS4ffr0S0cI&#10;NzD4pMoNPCqVtxlYjiFjoec7SU4bx5SiBNg9Xl5XV7aiO5ghiAXNb+/OgPPdrfEhz9yT9LSBvpbt&#10;8sq8vmfc0jralW72u93lYkIrKjVmA0tBjMoHXUZXvBbKeVnkMdnNNFonqQzgA9g+o1VlHhdGQnVC&#10;cXQlc3EHkdLe3ND39wuhSGeuIhhhssCTEy/RN7JkVW8Uq9H5FmU4eaOnYSmh2sxNLwpzRUXtoNEx&#10;OwO2bxkdGlzwoOpUkaM730p8lYq1cT/C6bcp3M4pWjeFNfEmlW9RmHfLRh0c6ju7u+/erGpAb2zv&#10;ZZZZ5Alenp6XIMph1h058tPFQ0eJo3T8CXM4QDmqwZex34yzpLwpqru0/3Jva6+OwtyHA4b1Yqzh&#10;qjnM39Xr87qLmpJhs5TdZajtCs2jSefFKyCzn474iNmdKtXi2BEhibsMKl2cY3mpc4zPi8WkBixd&#10;ILTIr5+FXZRCvikBIRYLHBKFGnwWlPx6oDuYG/p5Zyy2UQDtu9KyYyF45EP2zKhpQQxR8qfJwr3p&#10;KhbvZX6rMkznOsCh1dJq6hSLg3IkBmJSN3JakwwJ0yt0u1AYWWPwaZY6/f1CAX4ljnLTXcZD81Gb&#10;m+swL69dUL28adVxBVatb+2CpWmVlizLZY7nmHRlDUYWNCbhdzL66jVHJDk9N5o5ZX+y7aGcnj5+&#10;eF+C/r3vfdfEhs6LfZ6RI3iwGJFeUGJ06amaDMhh1+J5ePWa0dVSkIxaNXG7iclF9/T4eAzPW1qP&#10;6hyNUINDqy/+E6Epw3tchusU6K6ulNFNsoVoEwITj76r65lpMhqRZTUg4p9byTLFps+WuUQby9UM&#10;mWX2R5Xu9Ok2z06c8lTtbfnJz9KH2ee6aXovnEkTOdJNt46DAZS1YGRp+9u7lt/wgEmUlEbW6tEp&#10;CoE3lXfSxE+sbgeHsaMQZI9PeDdZgPatRYE9BdhmaFfmePoz132Dvax1rc7knQ7yto6d7R3TTnax&#10;V7C0sJBunJ8Olyp/QD7EhgUMfQ/i5qoLdxMabrE/vSyHafkLh0oWHjDdwa6OtbU1CJMQn4ynmjmV&#10;HdYx4uz1T5hEZCAZ9JBKo6k3HcZFrW0bsHERdejyOGzOkyZPiT2YWRbC8KoibuNkHNo6P7v9Okf8&#10;3/zjgdn/1cb/+fdPfvmXf+LvmznivZPfd1ukv7JpERKCW9ZgaqWGIeHX/fqiEF0Inab/lX8syAx2&#10;9V9vXW892+yd7W+j01DmzkkTdxsnb48HRwwvmhTvuju+PXpz2DnQmWyy6ImEuC3uxtrp7cVN+FRQ&#10;ulK0Td7z38wRmzIuNfCTTlkNYWFAAg7L6nYoqIddn0m0HNbRH7bM2hyj/UUWQ1JyEDLOYTV+py5F&#10;SqsompxE5wFoiHdmI2c9dBJhyFhJEEQHY6E+0avOWRkMTaDzwiQnXmsEV1ruFmbn7fsXz58L75Nj&#10;U8AdbFF5XnRVfX7GJeIFVc3AiLoSxNG+5MvtfWObpEJLZdiCrsCRxjOGoeh6iHEWXjX3Cb+jojHd&#10;UQ/DHWBoGZdLkpeuY6cdHT0l8kNAQFMK8TUJdcCCrWnf1AyhmMkEouLe277yZAazqJIXeEPKgnyU&#10;DikQL6TQVhg5yjDEQiUX6CmHHOVP/TLRKx7VVoNIriPz/uP3PJHV1TVHSJEi0kpuahQLDCJslTdA&#10;sRsHlJ9E11NtuEGPU0oaR7hANSGkI1KkI5MR8jDecqi2QmuvzbV5KCFDIzYPxq8Mxh9zCScxC4Qw&#10;JgOqRX7TT9+YafhAt8vcyfLKiqCKP+SynHFMAy3sEkPHsGoidufksgPrITCZV7QO4O+tXWMTw5mo&#10;D6WgzmSuDIGspaSZxHQa6ReMT0zMTE6G+XR5sbK0iOKUiuT8kj6Zxy1VlWXCut27pLgc5MLwrY2T&#10;THFra0Njw0utvRTmhIAd3EgjradaaVem900rtZnJcISR0iV6W4L+XfAMCC9IAB4R/iKcqfZnXMgs&#10;9WgiRpzZ96J2ScKwYYRgc/4ZzcP6iAttnKBAHhJNUTXt6RiRXY6NDvvSnAtBaUprr8VQSH8kGMPq&#10;S31gIyDzJfnrtPds+hYf4nB10heRNuwtJhz7xG8N6l77CikBqMCYxZG1llaOPLKne25mCrwhs9GD&#10;lqjmgqPTqB0pVZfA30bb5U4tJeU7uX//HiYiQSmdssNdYMyRQLC7t8sfKJIXbgEv6uYGORVc6tAz&#10;ia+JL1PfBV/s7uqlOoklHrwdPY2IMcXflusRNzBd+PMHj+4T4gWEpEdTIdcdNrGTYttGNitoTYaB&#10;MtajT+G1mSrweDNPHvfPaGJjv9TUUgazYggZFmppCZVJenaCVUSRS/KRfOq6eKvG89qev3rl1WnQ&#10;ODxMwEeYvwQyFW+625wwYymgqOhh26VvRo4k1DQJgK0ZW7/rW0vig/efRPyR67Tutjo2OTGmgIAd&#10;Ve3gkxn0i+B3U7k6TU9R7zIZQ4S7c3h0aMhaGImnUS6MUqeZQc95Y3Pv7Fi7MfK2cGZ3pXm3D+hy&#10;UtH1LJPT5KfRvioV3PRNQquSfDh9fbY14+6SSse8yuaKgk4KydiaR2fURiEggKSInmuOOD+YMzBN&#10;eqtGYLHFxOAcAlh99Drqi9Y2NkaGMABwg4LcBQQ9PQfN+kxfkRndtHoEa7KLVw5P9+tZ6ieqpe24&#10;sZEZjwW6p47a3trf2tiQ5ByjZO4fZQYLGZT81bAzo12KH0nw7k4mhG7fOnaD5dfXZ1Ub6c5oasoI&#10;pTLR0yReaBWKT+dHUNWYzWoT11hM/Hm1HfFksg48NrWUrNcLjfZlbz+QgcDJ+OiwL0KRJLMg2tCA&#10;9ApFu4srBXxf0ffrcL6l2ig3EDTuTHukJM1ZqMfa+OFPP59bmIPbPbp/77vf++6LFy/0DFKtpZFS&#10;ssAZqkoSUtrwHZFryuutKqIGE9xI6LR+Nq3wwlzBqDBem/DwyHG7p9KOFFGA6rAO7jD08Vti/Iao&#10;g8DtFapSvRlxI8lQGBnte9vbftauV1LWaFfLzpaBscPzRkRG0GptwBDukKeur7d2dkIRyrTKIRx6&#10;d/cwVXJaNPmBKNSfNXQS3MXK8j07R/v4baqdzNmUSi4tthtAQwYc49GM6nrswHQ2o8aGs2d8tRP7&#10;E8ZFkOiM4+XIyAA4IxYddOkurzUGhceFxdmp8SmzLOh0g4AE/h/+oMr0dIuIaQ77tBr4lYWbbjOH&#10;J/DyvlGl17CBDmBEiyBniLCiRvRMY9GJgZ1xzOgeXpyrc0SVquMKR/Tkazq/oI38VUqHpZCcPDfp&#10;Y5JJZIuSlrUCk0Y1f70CKgHxyAvUyJF9lKuMFRmGxt3P7367iSP+L//+LzLCX8Byv/onl6dPzn4Q&#10;slrMNjOZmY5clMejTZPM4+sU8VdpYiJbLiX3F5V+tLjD2/1X+90OsfFCCuVIk3EFO3rNfPLauDfo&#10;4fb45uQtCnJbvFgIt+vYcYLuaWXufH1yZfFENRB/QH3WFNn+a38KbA0/is58xZmkbrfXECL37qlW&#10;B9Esf2rkQP3nOkMZRQhxI3K/p7tHB6LK1t7uxvZODkrAdU8/Pr0DUVLTHI1Iq82ccqBKWRJf35wP&#10;GezHBxKtRfDOXpNjwdFr1MF+gTo9fPgew70f/cV/eHD/HvIuUTPJT8bd6gSXylgXQn+MyyvmKSr2&#10;Y77VqvzIAFOmmCOrriUlSoeQEzJxfPMqSAYzqy5l8JxUC9d3kmOVleQieKeJK0zHpKt1ysqy0muS&#10;a6KlNRVhUryJ+tF8hHl5Qfc/WK7db1TOrAkM6DB3m7XVYkJ3Y9MZHAVgEJEAqEyujO1GwkiHH3d3&#10;oNuq0tm8wPlTwb/46isHopMrWistPCI1gzq42Z0aeqwwmnZ4WjJUCXn0RfLHa04KXl0YiynximCY&#10;8VV2ZAFUSiS0aNqeHm4pJ0oNgpTuyZCNK4HT4gEh4whboSsTCUPDo4qSmOARhTo7m5nHd7mJC0WB&#10;l3ILb9zZYE13t0fXLcz2fHt7TCBoIehe4a0z6lleGR6hppFxs3DL2qJy46iwJeMvTPLU62/PuDEr&#10;gd2tnXsryw4J6fQ7vLfblrGJUZ9GASMkS/bheCdRD3FWRmHNa7D4oikT46/uuPqQbg7BqxtNPZjo&#10;SPzZbRgWC2QsSHAjIugfSU/OjxoeXEdvyhSpdDgfnT1WaAgKpapvwF+SZO/CsauVlIPAuG/Gg3oH&#10;bB55fBipaSeFOBJ6QMkiWjUFHJpEMdw6nI52nFqy9b22EMVKEFScalazAQ/M8dWcQdS5Iv4nPxu2&#10;KL0xiAUMzO4DnKSzBolhtMO0QNGTKS2YQTfzw3tLi+ZgvPRwakpuMiAUT+wsxbD3TOMAuqbGJwCN&#10;yyv3JPTe+MY6sRt8f1ZmB82a1br1wCOWfo0IOymVpCUpTPz0pz+RDeR0q5y4Ogst5FL9N+FoUTvY&#10;GBHP29vJaR37fqoh0FIwp02baSO8UnANVYUbjf6SOog2QYwG3EreYxR8g71QzYjeQMJlkSiK15uY&#10;nrM6zCHtmGCKkKQItGZMUjn46tUb/prKPhkDhEO4SOzS0jo+kd06ckaH9X7i/SBsudzSXwjPVSKC&#10;nR+2S7Y9O0GHTbJUvWP67QUOIY/L2EUWgaDNv2qaU6dCi2FmJL+o07gOIS1j76UpA8dVPU+PT6mS&#10;x0dG3L7su1hSOZshhoSvJ8dH4hCdsgeY3UuAyWVbgf7eF8rKmgocSVGCrNPrCQIv6Yfzxkwsw4Ad&#10;5o8jap7924qXFnBXKOzu8wJlbvY9LkTksT2qS32rGDZWj0JYRxQpZ21GBYxY0ptOszQSFaUMh9Lm&#10;K7jrSlek1IHkU6OSpY1FexOJCb/vTEdyf3JyzmMFSF/60tO0I2wGrMyVxSVMG+C7V2ZAYWLaXIUK&#10;TqWsnNB9LYykmzzeiZfpsJcVZhrj5JjXahC3fE+yKK+nAIUehWym4+i6X1zK9ZlABFOMUEdjamFh&#10;Z3PTbwnfkxOjmfklUrV7Ek3dnv7Age2d5veFD6xTj3hsZMQzjxLNzU1fxud/MbeSwyGphH0XtRFo&#10;QbiMBy/evtk9xqc/u/dgxTH25Mnjz372GdYnNDIeuWV3FjCtGpjJ8Mp3OysYal5OD5miExbhB7oH&#10;Zq4Ba5ohTo2YL10I1+iGmiGBRQOrJ2iolgkHQIY2N7aiZNTe5l3EYpS/eeolNkISzesYbiXIepUn&#10;VnLig0APQ726NGoq0SlFlcCbft5yxWBNbdPaLo+UecsKHz95j77Eb3z/exbn7ubWzOys3Yu3LR2f&#10;nppbnJ+xK7754Tekd2qQvZ09hZmKjPhX/HB5IqAaO3Yyu3pzf2GJ6ejKjOHHmfnZmYnJUVIeU2OT&#10;Dx8+lv9xO9zd2p6eHPczMr1I2Hb1iqHKNDE8o2bdBmvI7oSTGjvp68tIgRJ6GRoAefq6OGIHYI9S&#10;gXb2+Mg4jsFZjcW4EodvDLGuMv1qCAbII66UdHqVR0nKzLc5g4BVZnFSNaXhVVLSTUpgiZbAsRLs&#10;IqMQ73Etb8Bb3Nv8iCfssxL38QmT7gXi0b74ov1v/TJHlBT+1b8sy1/iiB/c/GEq+0YjSnCDQzFa&#10;ExxNWqg1IgL418mByXt0zDI6hVtleQPpuy+Ob1EPY3I+UeqJg+2Qwtu265PV45szHo+QQqYrd6dv&#10;j1suWpImqiglOVOd5LhPNo4vd3mxRCA97PGYqn/dd/5VoliR1xXdtJvuytEWWnjsB++IsYgStk8E&#10;+zKECjHLs03iHZ/gjlBL8CpuLp6+fKaJRJnj5euXkkskQPE58ikZ80lZ3kw9Uwnb5xnewtYya0kV&#10;3wQX0AaOFNtFzUZvJxzFjo6PP/r4L3/0ozdv3ukrhlCoadzTi2cjLmXzZR44vMaA1sQR1SR0/g8P&#10;MvpmkDPSJHZT7GdLVTDmVVIdo1gWTAbvlM5Id3XMJfvGxP2aKNPlFiNEwCuOqJMT8fou8htWGoZS&#10;SLHZsIEC0nSO847uiHca/zUra+W9eSVMRJ9ldSpIeJ6ptMaZLrMfOD5M/8gwgaoRSUs4q6EtU+in&#10;A3p8npej9OrGQMDWJps97vXG1DvnZ2ZNv9vzbiR9TnqBVbBEtjbHJ4puJDlKlDHuMWJBTtZwYQqv&#10;Vl73D6y+fZfRpMKBm6iejAF2oe0bi8zQx8OwSt9Ko9qiT4snAmz2SRw+oMQjFA0oUSE8ZarIuwyQ&#10;3d7pt/RcQBo+T6/Ierd+rTQ5WmniGF5LEDLNOj8/BwU6u2yAG1047DIyJoJaeeNE8ceAOqgP0DU8&#10;tn+099VXz+x0loMUqsm1FGzThrbighWRUUBWVlK5K/Cl/knIn8ylt7fW3q3tSAPQOp0xMjfIR2ye&#10;Xfd1Cwod6Ar4ZfGaf0TqilQym/lZwz1dO7s7KR8kf9LESt88Rq2xw/1dwwGot9lJPZ0xKjoPwkc2&#10;JRZ84kdGbo2pREYhFEAJd6hRocshdNtWoAsH5Poaby5+GEHIhJwotSY5F7ygofJ0o3lJekpSOxh7&#10;EMp4n7fFED0hqVtuZ0Qmw6WBcDIZDeR3bLqw2emZ+/fvT01OVwHA+FKjLRte54jpQxw1cvbbHjda&#10;riU5CbzFcbpcXlry8NZWV7206rpa1tHoKnqrgSTj85doeZjs65skuAcUY1gHOJRyjlK0YeV0p1UN&#10;XnW/Jfmb5FjeEIRgUgTp1r5DBRSZk+4oDPQWXVWGCAORNtsrjiuLynsxVmEljw+NpbmRof505K3J&#10;2Del4Vq+TAkuAQVT2nZHZhmE5acMdHu4KoQ4FYRkeUYqX6Z1eHDM7DhabnQceweKpxLCMszesWpj&#10;bG7tyCGcyi49OV8NcIAf7i0uDI+CzMlhFgk5QHBkLkWpWDPF/KaH2LV/51tcImhHAKhAoe8coViv&#10;QAQwpDkTreMbQNpXXxr3yRSU14SoIK+x70qIIFhGc6CyXPWituR5ShOLcJ0usJzdC8LkOD7Qvkkc&#10;iMZ3WxspTbCd+QC5hQECYE+9BOzDY7B9gnry8QzPguHLvS0TxDIkyEsm/pg3DgzYEKx3nMJ+2O3w&#10;H7ZOPDqvTGr47sUmM+Ld7QMRW6hSrPNWgfefHEdYUUyXTKd/iou2tWe1v37++vLkiD+v7JX/2/jw&#10;cI5XqIkehQ2p5NG0Tu2pVrq1etITsIlApx2oriMh0oHBtrdGRsYyIpCCobVv0KCueiwdCgdLwII7&#10;0k79gnEZVYfhp7YBGdbsM7kuGOEFdyIz1rPz8+mOok8U9Dg8GIECyKhXIORFYoxyiJE+4ibpMBZ8&#10;UvVIjeSqCSN65/ABOj56dC+jVF1d+h5mZlkK2UlkUILhpmmTUZUslcDeYXvoXmc0MkeOV0a8MPO2&#10;cfoOpy2ni1UUvlRnl1k51o7OUBEvQtyX5/portAHpKdlZK16ZKIodQH3q23j1cjALE19EEd14HYZ&#10;J+XLXhZzKlj/IbZwI7MkeCQQeTgO86bFbRRQpcFxckcu1/tuc0d+5vnzF1gudmtE4C33m5Z379Yf&#10;PV5ZmFuamRxfWV6enpyVl7uODK+cXzKVxjZT+dl1u5vMgi/VJxag0SGbSPgiq6NLwI1G2jU5NfkX&#10;f/4XND+/+91PJqYciLH9DI8+tlSuoenOoj4JuyKk5eurw5NgJRw+J8cmvQxquHHa9LgGSMliuYSg&#10;6WSIJWi0h81CxVRRXofd3AJ9LLJ+DV99PZeR0pMIUZGJA+xWmeQgcObnbguCDZhYoy2ZcsVXK1Jp&#10;uU/hr2dCoNZIfP8ynkUgZmfbht3Y2Nia/GfNHPF/+jsDv/a/2/lnn6jL2zYOrn/j/7D3n/163y/5&#10;iA9O/oV1CNxwGclEOls1BAuyioaMaQThwv8sVCHfayGFu1gMqIi61lSUyNHSuJUCOpnbTKigHhCs&#10;nOls7W07kiYesbcwf4b01nO+dnq0ftiNnhiR7dYOnbmxjuOdk7M1fmyDKgdLIt3VEqn6q2BiDJPK&#10;ZNXTiI9UVnWOSRdDEQLypIgaskltEOhSZmSjexiTTYyv63PwdtR8IyEWD6kcZGGDC739TsPMmrbz&#10;cBqnDUxBIUdBEpgMvFrh/Dh0DOQYmaKNBjg92suRkfGFxaUf/uTHuPrag9MTM2Gt9PVHAyU6RxQ0&#10;a8zNEEw4SBlgdczxsHXaqdh9d3WucpGZky1uRHZj+Ttwn2F6l4HgEqtT8QhJQZvBiOFcRktGw1xt&#10;7mej+4m6azdB1ogelsiMdakmh3aBwAQz+VUsSOFQzt/7Hy4JvaURwWIuj9tAqNd7eSYidOjxaQfQ&#10;ndJCFTZ6fUcs7TMf4jTyumXw+NTbO3sycCVLHHGDQGMBZ2YqXYBwt+k029J8OTHXw9pRBJCk9G+b&#10;wpiRC455SeRDI9Oa3kRC58bWlsQOg43XAtRHfA+tIe0p4THrThxQUDpgZKs4m0BUMJgmvOdYvukt&#10;09OTeYIYpjTDjMxFPciTjRkDm05MuYNtKg1nU5Njqxu+K9Csh0OBYmFp0VkswfJrccENHuKBFFvW&#10;qa+0NTEe3aNglwLi06c/31rf8PTm5uffvF1VNKgR8oE1f5AnUgbKqbnP086T4TpfM0kQP/tdrCR0&#10;JZJ7kT9EpiH1J44cHWGlIDuIm/YSp0TT5dI+iXKUhiQZd7c7tMeuzsdHo6lGqANzUdRQgqTDcBuO&#10;7TSZsdb2o/2DSHNjZ4ZQn24givf66v7sNOMZDy+ptv1zchLlRZQ6R2/GFM3NnJ49e/F2/+DIrk/d&#10;098fqlAKp3QoAmMER4wGR6VGoZ2Vf0lUxBzYtPkRrgU+s56uiGeUrfTw/vIoiZzhYWW9F6QYYqci&#10;KIfk6DAubaAQeK/u3LsKIyKR5qZPz/HuC0PKXNL8wtzL16/d5O7eTkYUMr4da3k8+nQ2K9+xoqam&#10;J4xJ2nPmkuVVNnx8fUiUQ+8Ljm9K+QkZPB7Gx4d9NbWjsREUMSk0dcl0eks6SgkeTkxT0D85ARS5&#10;cuQMYMF9ozHeOsrBSRWYyVObM7FZk6LIeChbIcnX0G604CwDpU3UNNpa4cMa/jAt+XdRVuKTVDwZ&#10;DK2+5uRKhtM72jGpjdeUxEzOJ/077vLeu5iCDygrAvZb3CxxQ/4EGdraqcrsp5DJcq+JDslePeBS&#10;vI8Wl8xPkpqmcAJQxmsy1xKypDrUDkAI0xLpFzKcbSoW/S9738+cHBxaKs2BYsdPDJZcXvWVynm5&#10;HE1A2JDg7h7a3KqpOkBD6daiY/QivTPSNjiCKBZLXPPLGWj2UGISFr57uVer0Ky3buCQAjoMMOxb&#10;nJvq5fkG7Kjqu8UmB7PbSl5YWLSs373dlAj6VwyQSAbg7Ph5OtjC38L0jLcqofFMTvYObhqB02Sj&#10;BN50Ur2GGZaj3J4Eq9GB9548mlqcWViaQ0evVRGYpiQFFKuGzEzcH3veOsilEMcd7krUQl3NIG5N&#10;F+5sb2fOOmBGYOTqXKcJ6PmEhHcbA3oXnHG44I69SCxFaybFZ0UxuDuUSTBD22YlL1+RkEHG4oMV&#10;HwkXmbqwmSM2JxtarjBRwkjLP2zVdJ6Mhd0E1nj4dIaO+4YO6AlU4pbcrYR4EdvqtReoWPz15sfV&#10;fgykGB5pOiHZb9FT0TevUVMfgR2UboaxdMnC1VUk+AJgmxHqjLIgTIIPpK1LtLynZ3+Hsk87janS&#10;+wiLR2WTeiBIWcwU5MfN9MInDA5GT/f6yny98zTtYDsFrcdtwA6/+OJl+nf3H7jIL55+kXw3wSBm&#10;ZYCT6ZmpUaxwXHF6eFkqmfAzr+bSTDDSHImEt+avF1ksHamptfv6qxchDh4euHf0JCmjrGpve++L&#10;Z89SF+HV9cqKfFPkIx2VTZU9B0RkgwAxrtDY/gXNtXb9JflrYCGA5aUUiv4NNmSDLoOnkzzKhsCk&#10;1ErKydeiD4bSONCjLRNGslNfVHSoWZHRqyop4vQ0018uPl2uQtl7U9rEcdfNsHFqvWpIJyJHg95L&#10;QfQPJhTCM0eNmMjV84zgvNkLu2d35r/XzBH/57878FsPux7PpPEoTfzeSpexlV/miJ/c/cDCi2o6&#10;mIr3VKW2ibrl/nB6fFrCK9XjDLKTS89kt1iCle4SS6XOesuYbeP25PXJzdltBpkpbplimejyN8cb&#10;xzd7lzZ1GC/tXVc7Fydrx138egGK/jPS2TkV+YKjt0d8uEMcD56P0hAs6ZdpYjFTsohTwomAwS9S&#10;gXrMBLC1awRMhUocvDBG6EzDZfW4aWLAj6KrmoNb7e8AiOxdVw88L1L4eLPMKIvZb3UpZSzTJN+t&#10;RguMHh+5zWa1AOEJG7LG25UGi/PLuGNPv3wmdhiU9OmqaGVV2YSE1VmVUl5XjWqER7i5tkpblL+i&#10;CcjgTXLDqLC0DPWbfgubywhHDA6SosIF/eteNMpqXVWfPYdOTIGjOhuuMTcB1GTwc1eYUV19AXhY&#10;bweRz8iBB6W/B1bCw4kPNWCt05DuafvjbyzmUL+5sJRsbFagQG6/aaGW2sU19tvC3Nz48KjBawaZ&#10;tY0ryTXWNzji7JFU/+SzL50TmqTgCpOLvKYtC9BjmX4WlcksZDwwHOHqBdTDO+ahelhlZaiBmyH6&#10;vJEWB0MwVa9WfWOc2Tk3Nz0jeVB6SqUdtjkwAFnVW8lAVQqiPJFo/HeQoJO6ZbSqIsKVaZT4uZ2c&#10;1R5Oh1CeailI732xHWcFDI70wZPYyTuTyA3ygNEyVqFJPf1gyD052QXukPO8xbSDUzG0np0cp7DO&#10;JGDbuzfvaGBaQQpaKjev374R+pPp2y8I6ZTBe0PxbPbrkkIUScR+dWZT0XSFffre2vT4lTAY5835&#10;uabgIB1yyO71LRzl6JA/yoi0CfXn7dv1gZF+xZ8kqrQksGKJIdEpPDG4oI5GfKFfMzLUT6sHThOj&#10;yNBGzeh19fUMnF00PLGZKRpgR7Oz8/I25axKt2Qcw3Xc3cUuuhRJnP0wUS/OVI1dtTg37dGXZ0UA&#10;qjQRFJJNrkz1OnJUh9cuLpQ0J5g5Lxb022uhq6j5Romb/j8BDpIHOBtxkGNmlRm6Ev6PP0loNZJW&#10;th9VeXr+xhmMT13/6Z/+8dLKEr8Nu9+1ZXahpKfUMAKFasuXWRBa2DAGzJaxCc+gr+TciucN/NQP&#10;6uvGFHaxtr3mV5rpUC7Q1O2Nlvf7j59I4ZzoXl/RMNMhzmVZVLbdHQ6uOR4zccoQwgfxo1POx0lF&#10;H9bjlqO0tYWi5MXpkIZ8Zh7sMjawd21ImfGuKGuprJ3UW3SrtJOyptEl6RehYlG+bFbGXzx9jbdp&#10;xUr+5IhpGcQPSIJkCrgj7iP0gS4viPuMUTe8ON3e3hQi2GeDMRSxZTqi2xLqTExta+hEqhfnogS8&#10;ktMv7RiZuLfYlGfKME5TNaFouDodvHs++dY3XZAuqqckLZyB/U5MOq2v0fzpbholCWHVmNekA5c7&#10;sB9DBTNGguFhqqoGITO6JKgNj/DNjm+F6xfCMx96fUlwVF8gP4Bcliy74xQpZP8o5Lxk1zezUxPk&#10;viXMimensTsS/dyLkCq25HLTv+7RNQ6qKidgnXdyKgpr6FhaVKj5ylgz2n5QOiiXr1h9s3qy19hc&#10;JfJ8drBLvfwGv2JmcprI6vQ4Lyhob99gZ/fUJAbglJN4Z29TuzbpkjqtMxP3TWdhiyOTOpEQ1cI+&#10;ZivHzawmP0NwztxhICKzgK2ZxpMwxQ8qfV4PuuS38lI8kZrPCx3eK0bNEKMmpqfDGBka8Bv68spI&#10;Waift259MqAcz0GvXfFaagnNP5E4ao57h5UQKagzNC+DxnAkoILGhmrP4jfQUbOffsagjjI+glzN&#10;rnNT9Dc91IKy0hwIK1GMyTGmNsyUWHRGM/SGxEKXw5fGfRKXtsDRWJxp47bHCjmiCiTsTZow5Wtp&#10;nZ7JmJ+gqusXecvklSYsg3DFlOGKa+thehW3kdlTZsq7ThqHCmkFox/TtJ2dnFYa7e8ekGAiIlJm&#10;rjd2XyReyhwy/uDnl3wmfYInHyOroucG7e6iUtC7dP+es0PBo8URVcLLbChgsCb3m3fbAt3EyDB+&#10;1NzMrKvyvJ59+dT1E0KYmp6OAYsw3kRsk7d9zQX1D4zyaP6ec7OgZTE2ppeVrkh0b85tRe9CrRKp&#10;tgxdhC3nv5waJQKaHLppOKSkqQXAhPDi8HAvnrvCLBTNec5pI3yN05x8HU24N5VeppUyVRQqaoag&#10;y+neGZjlUPO8kRYOjMwcqs6k0lGsnpvYwu22fWP895o54txYx7dX2v5fP7z89N21vz5Zaft/f3r5&#10;rz4PN9TMyrda/9DOylhhNMwTQIyw+XDnXfKXHGzxZPI3tio4JmdBHRAS6Tg+iHtllRSd9nRGe842&#10;zk62T7rHuoMU6jzTuxnvuD69Olo98VoRfxkI3RxcN941EplGK5VEYZztuu2+O149uTm6RE8sEEYl&#10;mUGZX6aJf/VvbNIip5XenYMNTSiezWdvXr8R02xP2hHY8NwEzDaj1wbsl1iWYLuTRcFhUhD7Dygm&#10;s8SDhzFpfYClkozm1MMXJNuSBmzpX0UCQuqavn97h9pscWHlpz/9KUo9GyVFnQpPiqhmimt5Ta86&#10;vJJRmpHqJjh9DdZxhc5KPPfKbRUAGT7JzJ+jsgYJxaKUQvFcMR4ZuSuf4ES5RiXIOCqcKkhBdFCs&#10;BD33CupOImcW1Q5TGVZfU7bWGRthgZ6+Fy9fDPfBJlsP9/b5foDz2xcfzBQpIbQpdDGFqZ1UI0ts&#10;N082V/eX5ucnxycyKXNrIHRKBPTITi9PSf9pXb/UsHCbFOovYaSxkbEO8KtHh4aqxUQTT0MDU8GF&#10;MXVlJDjsmHQfOusZ+8lksyhnHJWVVmzUBFWFhq0CDnGYSiOgu/aJwjrHqYiWLL1A5GrMeZr4+5hV&#10;8NdMhraEU2i/eaZ1/sXRr0z8UlMUhR4lLC43OnTGKqkrz85MsSOTu6zcWwTATE1PatrlRI9wdCIs&#10;TTKpGwpOc2cxnIthzuW5JLLowwYqL3yOOYwkrzplZ2oLyemlWUWIgwRHbhd6JvqdzN95i7rUFwpO&#10;DJUvrwGH2e+EewxWHPMHu9rZ3qPOFfr84RGhQU1iv+vBxpq44Wy4Hp8el3XNzM1CE32gww/iK0qg&#10;IWJ+QoI1XTUKM/F0coYf6VhVIuuG9vUP2iGBNvFSk5O3SNZmpqYxP+2JyMkU7yeSx1AWJrzhtIcP&#10;a70iofoVa5PCytDgqBMh4VXl24yQvySigBhDGA0lO6Wq0+v22j8BN4lRcROV5JezGDJm6apEXCMI&#10;UwHk4e4150OafRHcxBR0MWXZ3FpPU7uO2ChrXl/a3pQpxUr1iycZlbv4oYnJJ6jmCwszvGSaeGeY&#10;KwQF1DHRrsqyiyMwFeudPQmXDD5Vh5HnuZm+SHXVFURkMuV5IMmMcrubpoJ6xnWiVJ8WJNg7nlkZ&#10;rb04kwwFQ6L0i1+bX40rVGSygqOK/pkvC0c4QGBMpcqoMbGLumo23ll66ACqt6/fiDOS10zlsRXB&#10;PBjwfmM45pWG91kFsXMXZxHRTSZte8JJ19Y3HUILs1MGeB4/egjMiGA+cd1Qpkro/RKEGX/TdNjZ&#10;4BYaHS55jLaS7VT9JV+p2TRhrrdvc3uTiOaLF6+lL4Y3IcMYDEZP+JTYoVtr65ocbgplYm5u3pv5&#10;4P33Ecv2dowqMZeL96h4EkCt9iPFxw8/fBJ0kZZqhPPN2TT29tDBL9Eo1ZAQOPxLkwQ05CxyNNzZ&#10;mRl0XuSzVO1FgUd0tiiPGkfhT5w1pBW0OcWu6i5o+zn5vAgiMueHhw2rIervoXQrkHh2F6gJfm+c&#10;vnuzrS/pRkTNkf4hZMMlxeLYRGby7ljBpo9XOALD6yt2rIyzCYk7bRX9VkN1iOKhGsp0MFqFCUA6&#10;muoRbhR7nP8XLIDTCPYuUgbsHRj4pdCYsJ5CPrCEnDXHCkGGE6TtpobO7dbWHlsHdTpGjGdn7t+q&#10;saMDhF+cv3zxxhrAFnUIh2gv2labuIkAFmFDGpcmmQt7+/YVhY2oLtSyjQkPgeXqPpp6KSpb/akB&#10;81ARs8qTJhYBPiZdCbUpAhIVoyIRTZz0MWMaeUaVqTuyEknvLpVtFpuGg6fm7gRER6aFqv5JTaUr&#10;MtBP/QqE4oVlvCmURLNJYAsqgwCVlsN4u0PZTSTcSvU4hooMxA6t87RaAS1OwbA+CN+ezU5PieiF&#10;k11vxAlsAOYNGox+w8XFk/ce6mhHO0lSFZCgNm/gc3Z/ZxgLWmBfvXjhpLejvTW6jDbWwty0U094&#10;lzJiHRnUw/M1P/TFs+cK3YGe/uBifr45BcOA5i6za8kYjbvWHxvC6by8tExMFhSkqk8Rre69u3nw&#10;4EnmAl3c1aXDP3252PmWuL1DNiQc2lIXxCIeriyuLN9XtBsTtFuF6BBeElV8k94EN7y8GqQh/wTl&#10;JZlKWZqV/oAXVBZb1Z1sZkXJNBIFInaZflOzN1tzrKmXhv9JM0dsnLb82avL/+sPTn7/83N/rR7c&#10;/ujF9bvDyr0uT7/X+xdiYSJy5eLaJRLiDAUna2ktGlhc1EPA5RaTCjRdl+bp0KT+h6MVviZtiIzX&#10;drV2XWyfN9aOOqhR0buxoEc626ZkAteHaycgqBFQH6rGyV3j3XnL2fVfpSe2jbQ31k8udmKF5fVl&#10;iLhSgr/Wd853Z9Tnjqt0EIU8N//dtr6x4aJ+47d+e219TfRYXFp+9tVzTO2vD0HlBnyuICiE7Ayl&#10;9cIR0sqXAGAJuEIGes1bc18jgyPQDqcIgvLb1bcP7j+MDiu/nu7ejz/65I//9E8//clnSscQXLp6&#10;xsYmKKqr9OxeOCwqhfcVlzvGHv29uzs7UjFHs3wJ8zm9EsNvtZ18Ud6s0WmQ9KWcjcgdETWm5Gla&#10;OE9pN0XoIismrEJ7vARtUim4E68uwer6guucHnGa/jclz+njrm9ev3njlU5NTNv1Ylnd+FH77P1R&#10;3rh6k2KZLCSTIkn5UtRenFC1aH/8YLmvm3nO6fH+wZs3L0AUSH6Zu8ngMQJzz298/9ett8HBERkY&#10;YuJZ4wjdN4nGrQBqq/SlmhZNdQsw7jOlDdg7LrGiTOAHxEhULIGueNhI3wPR6fSvLC0r67d3t5wD&#10;wl/GFJ331LA61YWZgfTW1V44ks5RH1ecgliqZBYk/llpiVbXV183yYEqLI8MlIpr364o73ca0RT0&#10;4cOjI4KUAJOGZ5wnomApgGeyP7TWTIsFNUEai3NoAIPm4wZW8eSmzEcV07t2Zm1sbr58/vLew3sB&#10;0LzRAOwdDCDxOHsG+qoJC5lPv97NBjvRaSK5lBlVYiO8lTuMVmrxiwieHKAYV+nhwwceWloPt/pE&#10;AkiwMcXIjVG/8+iW6dx52s62+dlJhLX5uRkcW4FVhjCdFPCOMzIqYugpNXYRDx9sAz2760tieN5O&#10;B8w0lHVGheeSDiRCBQ4bYs347Z1t57SZSqi3IQ+p4dbWlkxXRZy2R9pT5Y30iz+RHL8xJ1XcvcTm&#10;IMmCSSQzM3AXYDD1szL56rxmvcsssiT/6yhHZi6T4FAAxU1hOGvEcYIVZCcAa+0NYTkZ95BH1fl2&#10;bROCxfdPW80Bm3kSmkQTLA3GMu14fa768tYjCRa9txziLm1v9xDgb0sfHChS2yYnx+49uOeuIjuV&#10;kCJzyFxJyYxEyKxcyLlcZsoiBl8SnQSc6Fw6dcTh2alpELsjJFMkOC4ByAl0Q8rTCzIi6eQoEQqs&#10;85QRaRjlwLvmf2MLh+bFjvNgf2Nj3WOLXBYsOaPjImBGRFRoGSYtIR19PArD8L/MvGPkGHDFgAGm&#10;9vWAlwhtGAj1RVIKw96SNGvMuQbXKnsTXJSAdXl9hRvGFNSDShM4AlpJ7Cv3VQULN3/y538pXXTo&#10;Eyimgk1L1lQpYFs+BzfiL5xQ0tryZnXTcnz75l1aFefE7Vwe+oSkLWVdGKutt1NTE5OEMAcGPvnW&#10;h/ASVdrI4PD01MQH7z0SutAqKCYuTM8aX0U1GR4gj9axtGB2JMa9zDk2do4ooUhxoEPiSFg1nR0S&#10;SoHXOnDRNegTI5aA0XGBxMlLa0LwOTw7tevnZ2d1QNMovL0V3CQZjx/eYyw5Pz8/OzXlGOAf75Wd&#10;HR9Fg4FacEzY1HvdWoDQLOk+onnIByUS66hIWMqqle96SzS8ej3FOjb4VOERXtAnLypyQMTMJ2L6&#10;RwvGogptwvyyzAdSZddsbm3J/zLGIQrAjro6xROzFxp0jpFsj4QdnkPt6zuHs+Pxf+cwW8BfKd8k&#10;TcyG0ysCOVmuQpaL1EkYoGY6OJgpTtBd7JqcLmGUJf9tyhDbrcZTrGYeDPmMHIZBGdO+LNJp6XEk&#10;qUhDWidEeA1olS5Q4vDFwf7R7o6c+wT8LzzHoKKl3ZyNMjXOQO3txpPN/kbCY7DfJmjqwjuuNKBF&#10;lSRNKSLgNCcpVrJlSHQNWLewfN987JPg9JkpjPdnPOH5yxOA7e89JIXb1UXECg/Muiyv3stSHBtb&#10;WJzH6PJiBM9gDGkNpNPafFQ+7dmXX5aBlrPvword3NxFXlyYnVP3wGbU3iNDo1+9fOUKnz//ElXZ&#10;3RVmV+pcqaPs/SYVrmyQq2J2jmUibGCw7BKtNMvlitlDOnhNdoKHcy3sx/AgA2WphxMSBHCVTXXp&#10;e9+82/ASDVarDAPqBHLI/GnYCJhLJYJcb4rGeGDJ1NYF/5cKdxKymPhmdCFxrGgZQYS9swjyNJUW&#10;6j3DphQaJ70fXbSOypSlg88oZv/ij7//OkFkc9D69qO+L9KLAB5keD79v1JECBfchmJ5EArHwIB3&#10;G458ctmvXeAqSUxUTSsFW8kGrTlaW4a+29X2aeMdZQYG5zZDW9tAW+dsd2tf6/Hq8fXxlTEgy6Cv&#10;vfdi9fTg3cHX9ESc5rF4sTR2ThqrDa0hqyY9Wc+wcqRfHUg2Y3EmMlmdqJeJk90Do6td3/rkW5EC&#10;5JE7Pf2XP/xL0Hh0T4cHARlyX+/Ue8xGuIZw6XrRocNVEwD6uI6ur2/NzU1bf6H0eYK0Wo0/Xl2g&#10;P9lHGLq8HhTU91ce/Ls//qPnX70cG5+C0aTFbLTU+dXWKdqE4Cd+mISDjkUzIJYlR3u7Y4ZaaP+Z&#10;RGnLaBLyQuqV+BBm/NTiQ3TI7fiFNCtb7J80qar/Ve+VXKWqIjNtqV+TMiJfSWmUNHHTkHdLTuWf&#10;yrOTg2O+RK9fv1ld2xKjEHVkPXuHR+tbW2sba+0zD6YiL5vNrg7EgPH/A016gYd7ge4dNk3nCfK6&#10;Nc2JXIiSH7Al6VNICecTU3MgQvyd/sGR5YXZBtU6MbsbTmYa4Exa+fyr15///NnPn33pEJqaGCX2&#10;QAMlrYeLhgJUSuxNRAe3Ml4jptYZ/kwsXmyP/T3MElAKQS/7kY9rdRPqNBOA9WShEUG7YrkdP5Ga&#10;+cqOSL8zA2JohC67VFoGhKGKvV3xWSl8FXxj4cj25EbbdFBIge/sBJ41nxtco5+wlmlqlcHK4iJ3&#10;B0WhlY9q7+zRx/W0ZE7rm5s45TjOVtXm1rbag0OUg9YhAQHE1wAM+iyHAaEN3xgBJly0Fg4r/nMI&#10;ZGAAYFOR+PL0xFbOcNOjGUcQLeARUxMTZfF+5wpX7q/sGYfXG3NmnlDvo6kmJloe/u48dhY5++8U&#10;03BhhwfIyByM49wUqXJPwe3g8UAOMtJ7urm2t8TnoBMzz7MNbdY/lDTvnzT2j45fvn6jjpHBqC1i&#10;kT40vLe/vbmxDrWxK2SfkRxqCvl+7e9Q1WZoifpNglSZkBQlQBUX74eC7ovISHIsIFMRgnPuFKE+&#10;qivhr2R1l6bRbdnCZoiS1+KwbpDpBIve7zqnwAP6HaGCXbcYhWGuVcYIHsb1/MLs48eqcFJtMbKU&#10;mAqU2AgBFYzkt6WWsKpX320w3wPlmBpHVCJE4criFICupzkSD6EUDIFNIHfyWSeHfybJha3GdcM0&#10;WcR0fLzAruEbKRPhsuY0HTwejZ6uq/K65RPuU6nnkfox5VwQBIW0iRZVWXlxWQ1AO2WAQ9QBjyRN&#10;Tb5pDonJnnEiU1D9XM0yT+i9U/vRPAU8OCkRUqI/0NuDnjUxMaWWk4TkTdg+kc9NEZ1BNQEpBtNi&#10;hGdY3ZSCS9OFCRqFEhrIwk7JMq3YarBAYWiDhAK7vQODkQ1HgDeoFxXUq+PT00oabY7jmFDv7qv3&#10;TEllQjPZaBSLvRRtSHY+s5MTH33ykUTCHsZIoS3q812Q7DGG1MhDbbfbWzvHDWrJfaD9NIZOz5mq&#10;65jNzk65IKlke29sxze3NlVM29tHehfpmOaS0nyLdGsZRMXZhMp3BwmJvVKvjCWmZx+qaF/v0OAQ&#10;HHRKZm98gGtUGN0evHcR9IXtGyaSoCn4ILMKI7fp9rcfx/KxlUyUMz5wQrZeln3K3TuN/kMMy4zE&#10;35I+pV/TBVSTzfjfNFMtZOdEVFSiwhaTSbL4wyPj0WbXLW00pFf9A5G5UR968lYLJZ9002owLdxh&#10;WgPn59Mjo1IlwRmg7o0XmJ1eUI0tpMmcNZuAETcnOdXS4oLXcaLZpyk2NGwbAuKQOTLiresZvjVG&#10;YCxJQ59ICWdtl7BKMd+bmzSlcjorTd5FiKrhDkBno/Z19vbNmqvzhOnSuljQi3HmolhlDVlv6kwg&#10;meuLA1CI87SWsAyz7HY395DGg61m4iQpHXKnKSwLXs2ja1lDbxf7e8ZpSZMcOx009b7z8XccOUog&#10;Exd2rELCRQIXM3ve0mKM5eNPvrE4t3gMgxRq1KzXblqipPpLomBBWszPnn91tAeQP8XBlhoaOHz/&#10;8T2Aolruy2fPAmrawMUXMjtjAcNcvBhFrfAdcCoK7dXUbUJlGbUKAQSQ3wA+XWXgnXqR2zw63fcs&#10;7f2Dg11eiEpEH1vyJcCUTNWiHQA/oBWwbYdX5eUR5nTjRX0Ox1rxYEkQOi1oKDlW061NQyNIS3RC&#10;WDDDhpWynCw808LUSq6ryQUSXfnJ56MzmhaevresqBi7+eq0Y46cHbDwv/WvqbtXf6vz/9fXfhbE&#10;O8Mf7iBiEVa4peIsTs+1s81Ko/QpUzMhIItwAoY+ZMU4I5oUV08vFLk4QQh/9f3tatabxt3pm9OW&#10;89ugif0wybZOdnxD7Ycbx+c7F5mhpqzJeGz38uTdUSdnFtI5iJHDfCoD6h+9OSJKEJPPaNYRmFc1&#10;nzd7WdUACvYdXKoUaoweorsgs33wwTdYI/53/9l//3d+628y0d7Y3nz37l1I21EkSP2THOKKYrER&#10;Jbzz67tLv9grF/z550/ptaHhHR4dCEenJ/Q6ovkbJ4KhEdqZCwsLFjwe8L/8V/8a/ubry75BXkTN&#10;uB0Dzk9CjzNsDoyI3m0M33CzmDRCGERvV2qze496yhEtQpCLpmTw68L0Exy8eoGjcXFzaoIEpmB/&#10;NVXFa7LbORq4BgMkIIcaMFibY8wGMa0rqMIZvRmHyz5ez57o1OH1Zdzq0BwhcL1tbn6hfer+eFOM&#10;I82gfJ90Sl4dJOH06Hh8mDEp29bkXoGuw7HQSB72K5YpBI7U0FFx7fWae/so6vVzdlYalo8NQ7yj&#10;48MDUUmMAyufnmGAtjKz+8Y3PzZH/urVV45ILBN30N83JBNytS26041T3W3D4Z4RTbuBzOqTTsXr&#10;uiBpE5VtoaVc7+QKdgDkQNPKagty06qvj3oz4GAo1mZoxf6hdCOHXgiBZH4g4fxqfkGvNu5eg6uA&#10;4v29bdReG21icuizz36ysLTMn8fT+c6vfe9f/ot/8/3vfvuTb30Hz0YJq0FmGMrfStE0i+WFTpGl&#10;paWU2Kkp4vFo06pX9JOxsg4PFTu68pfSuub8TQNFv3ESWwUqH7DQchMRApzcE6PDK8uLC4vLxrtY&#10;4RrlZViSRvz1FVYRIC9o0/GxVpSumVcjrJPVTbVxachXKy3ZlneMRTo1Oe+BoMd5BadQUJ2a1nZm&#10;F5K8wz0ErLt+g+4GFbWlOvG6pBTxjwJvjA8ORxEIAEBiSuP++mpyYiod7xLXx23iEQyFteCLp+Ax&#10;/6L0DIm2CBDI0ZGsSOYP1jXlIzMp1QBxKnvW7ag30kiI+J+qwTGdQbCi8ofB7tejjkEetk3zGv8v&#10;kjCZnA0zT89RLpCwY2EODkmkerd2tiPoenNj3ujB4xWQVcik6aXGnliIckpkwiZWb938hsVei2p6&#10;ZsLWXVxc8Ij8BJsoOychGkU4jTURze40iZ9AnewuuLJJnQSeGs/okOG7UYyzINnRDAtlHiicqC0E&#10;FBcYTSDVbc30lOoNkqMCUQYNZnO0Z47Bv0oj2CBrivw0FtU/LHBsX5G1mUvFRqKv75jA5PWVsSsL&#10;CeXOwBOzCpiHMKr/jk7n+WaKuRKA2JN0ZKTMYw9iaGVG9zKMyLCKyv8l6U3mG5r+7sUqCo4tKsYl&#10;WRZOUlgj3meAeb71zW/KXE39OwBEExMVGcgtD6u00WOQmrEw3xRh2Iwmw0fTFnEuUPq4/+ieYHR5&#10;cRyFrDTbU82h24TlGRj/SvEjjlsr+oW9Xf0uZWf/oAaAZGzyqqS1RxnHu+0zVcbAtNN2Tk/Y0yz7&#10;gbTVeh2VnT0jA0PWM21X6abVC3oqKr8ynAB1+9b6JlElHASLWgIFZJWgpOsXGmFJLkSrKGOcUp+2&#10;bqsuvtAeIwxMBSAvo/iiqHOdzmclGx8RL8IK0XfOhHbYsaZ6++LqdNeCeeyxAICzs4p55t4t/yFC&#10;NiiqNUqkvGfY7dXbJhEO0+sYHcWo8/ke5OlhQMeBfkyoXiqMr169xhH33mPhWsLXhQgi5WWZKYY9&#10;E5M6DmZuyCmVUB5bbkbGJgPfYUpILlOfqVIqw6yXWNII0RsqobRsxhD+06tKEpSWeNzbIuEUnlCZ&#10;QWfM02CTKTQAP35qZg4JUbV7qjpLFIjciHk1b9BzK4pRTM2pmYomVmZsYgV/+iGGfmCOV+lf+3UL&#10;3svxBxk9cgUsdkg3R5qx15QewGhudp5qQbDPrq6nXzwTRgjoOoR9w8zM9L37K+jFqXykC9FqDa0l&#10;iGgYwAE+w81YXd/c2BYzxmnczC/w5p6ZjjCsguDw+OA//Icf3n+4Io/8yx/+0Ct79vIrZWrZ8MgO&#10;tSviuFqwTZFizGlRC85QDafg4Ljh0mSUPhLuyfEuL1HpIhfV0uaglAzrMoiJZPFMNyRORs2kfXdj&#10;VSVpvWGHqDpS1Wi29vQe8I/2ACVeVXRle5XqnnqutOsj7xK8MH1n4SpZsGL46ympoD6aMykBkmRk&#10;Jiz/l30SvmBEGHruTuYu/vzB2T+f3/2vptb+H3MH/9/3b//N8ukfvHf1r78/9Ol3u//dk/YfdbXG&#10;/yZ2dbm9lMEZ9agtH1jAW6wZqZGJ0bmZeSUukZcQJajy+aVk1DV2TeRLzBociDBJjbiF2BUWUG9P&#10;W8/p2tnJxlHXWHc7vd0ghR1ywcvT68N34uetVxPX3MPrkzdHAZub6olGIWa67nruTtdOLg9RhFG3&#10;w3fyXSVeXZyqpE7V9HZKBj1F32/95jc/WV9f+/73f4PC/JP3Pvzgo4+np6cE9K3djbNzqAoFabyo&#10;UEY8t2S0QfJ6zk+PqZBQxrCmvvXtj/3uwjyzOjwCYHl4mUVGakdpJpipWvjZzz7fOzjiBOE0N19F&#10;G8Zmh0U6C6RYHoHucHqkHVzEDAHuBQiwQXT5goWxUjsulUexW3GiEI1Yepr3jsBm6h9DkRb4j3cr&#10;FYULiBWoFkqJ1AxmiyPPDm8skKN6HQiRXSWp5HulEOm03LXpoa0sr5hs43vp9X77W9/Wv1LqtI+v&#10;DAcyCOk3HnHiIWhPLgq7kWY6s5HbEulasXovgZpRE4o9a5BxoKAl7k3Gc1bT5ABzrvFnf/En/Hx1&#10;XiR7Amxuvqtz5d79/84/+Yff/OQbvuDXv/+93/r177949dqYqqsvWeXYhZD7Om1QfDCZ0b+0tOzg&#10;2lzfsBuZS8aw+giPJ8ZKlqiKkxybc67sV1xCTmVnhN5x0abhxUJ2hn+DpdmBPpw1amikiZ0B22tE&#10;PE6sDUnsrqkl2cvOjtHmlv/k936PU87/4D/9z7Z390aHxjR6aLH+6Md/oSflZ/1++KfzC8ASkIm2&#10;2+r6+srKysvXb4lyWY4Rd2htIaIpMYwKS3UeHOeEgeKrOMj5A0EqMi2nJ0TFPDPKcwp9uV0G4K2A&#10;6Am0t5O0AD0eH+9Lpr3meE8pjtsIBrWzEcBFteGRA+A22sFlPayVM0CQ3RismELws6gLl3qv+vu4&#10;o2KCdyRxk1Jbo8oknBRPQIsNSBKNcmGFaKXMReO7isJQRzSzHMNgOo4dZPbMo/X27R0erG1ua/kY&#10;W9ZjK1pOFmqZRIVxGPeQglZ8YjodUUu7lWnJ1UNocoRFxTkRNn26DPN2GuWD5Fh2qYWTWkV9MO6H&#10;yg/ebTE1Dx4pJlIQ0dko4fRQYqkVFDu4B5zGW/MbHz2EF6d+mxjTUPUxajUvwXbKGru4dDCEdF91&#10;LVqbA1s1iWOHRuZE1Tg8IYWggrSVuuItXnO5KFCd5870KPK0IDWn+o+OYBwj4nWVkZR2hF/VYd55&#10;kSa9iZKSSZocRxDGaASOJROwnKiW+YpYNepzNKmbue3CLL1xUJOKxqscGhnAWYmTsj3e3irXv3/v&#10;nhV/Yilec4g5djv4Un5GaucY3N7eIwlZ+sZ8P4+bsjSp8q+YN4B80JbjY6qQzFleXHKnsA4XEUNx&#10;TV6Yyr64koGRzJMh8pXMtST+5PTIZjUpzxV6hUpl41B1uk3r4fLm4Diypw5piZcsH2mvBKEzwV16&#10;Bedim3EvTeD795eWlxcimRQ7aIpT1xZopselbaKnHyvLCuWV3/QzKgf/REJmQTouM3ffrTtncAFg&#10;JCqc6AmmaRFdhyQxsiv0siiIocqdX5H0h0TKu70UpaMLis0u/dc4ZKAeMQUz/j/i0NJDlEqE7mP9&#10;JsjjTyQhlE+qJ/0wXkfkhOpM9UqcF/7dq5evcp8w1/ML7nrScRvelsEVz8RG0qGQNUnmEJXb3AY2&#10;XFtLNS8Qn67YJxYVKe0uxIDuHkiVRZXxMq+5txsvvkZAqloBlhvmADlLrFrbQFywyA8eP5qaGO9J&#10;pEluXzMmcf7K2ZwRq1agb6Dc3u7mPlHkcBgjuQYntJfDqY8qbzQ+HUOhpIY51wqMVb9U59SvudPw&#10;dnI41UhawWe4U7KxMGN1VeEjfBasw4P9g2g3UDdMF9nhmpEsC8NjPDg8Bn1RvfYJwu7Rkc0Sm+8w&#10;saKC3mIEK6lwZtg5Hw6V/BvpLkrjsBllv2mzQbMChO553U5PzYqK0Tjgp1wJq7ipNw1Zd1nf+bVv&#10;f/jB+2bjtNpKcC7ExxqzDn9abiWXFHy+/PIFDSD7/zf/xm/IWpA0ZibGY5XU1aH4ebu6PjUyiva9&#10;uLDgcJmdmQVDBIU04q2OSHAvkkmYJy3lnpwRvhISipqHhR90I71y7zq9oMHuuKJ5f66KHqfhoVSL&#10;l/obGKo9kZu2/ZnR875i50hwzTkbmqubNH8zLf4YZNFT1F7wjDJTdB2tRICslQOXsZwwx/QPQ8mT&#10;f8fZLNOwRcmItHmgXyVpWIwosMHKza5W+i2vTCYRmmlm1/o1oRxcerfKvRJaTgDPZ9UUZ+asivkg&#10;/+UBAijRo8O89BpAWwZFLZ25mRmbF4dN7y25WfhZPomdSTf6YLwG/HD+ZAotGWfVr90tbRe717Sy&#10;Ow2ijEU9sYP9ynRqmwZ6IvVEWxW+A3R8fdxyepc0sUDHdv3O0Y7Gxsnp1mn/kKOEck3auM2+c1dL&#10;TDqqW1JN9jtFPoX6vsePnoiZ/+w//k8EaqOcsI+J6QkE0L297eCbNnBIMtkAVs1g/8juzv7TL16a&#10;GTVy+f7jR4TbTDUB/cZGg0cEP+G9SXSwk3jL0J/82Z8bwf+jP/0j9uiYiHitjQuSYX2akIK8ysEc&#10;l3lk6fwoNpHBULDN/p7xuFCJMpKop7QnwlsbkblCp8y8QxnM11RG2bwRx5BoXd0AYvXBlSlfd4fE&#10;CPEDVklDiYRiOI+uSnwW3Zw6cqawce6iLufcIzQSSuHZGXlgBAxiVuT8nn/1hcXfPjyX0I/Akddj&#10;1ADRQMJx08bCx+owyRGVPil5RnoDXhax3fVGFstqkrNakI2jY2W4Y8mxYVRCjKvYEkgf5DczMzE2&#10;OSYxVw1PTmHTH/hvS0RL1w7xxsLKOW2YbpGJQ7/u3b8ny3n97t2r16/SncRt7+tyLDmU9afsGK7q&#10;aqzUtIgLVfV6cpZZZ1vYSDaUdHagj+Q9CKqm8DF4YmmYH1FA21Uej7TM2pUTzy/OH+0ebO9s/aO/&#10;949/92/97ne+/eu/+Td+U8Uvdrx9/W5l5f7v/u2/48l++5NPvnj6/LPPfv70y+eatAhtYHxvFMkg&#10;Uia8fQkWgF7AlGXhHtJD6LHpe0eKGQOgr1cqQmv2cG97YHDUvcu49HNPj89WN7dLNO5uYNBibx0Y&#10;ihmJc8hCMXNtCYL9QL36UOg+bll/SjsLaj06OIqKsr2r/CUikx7i5DjLL2XB3eHergBhb1qLGmxy&#10;MvQ1L6anb2Bvh6RiJyQhGiY5Edr1WuJLrt7T99neiyLC9d34+OSjlXs0nPzbTDNh1J82Nrc3tncP&#10;ScjOz0y+XV1z3jd5S7bQjbHEaM1JZdU8sRRPJicxjAJCJx6EmCZ2eDgevkUurgmO2cc1f2Q3qoFC&#10;EsikUUpMaZqzPrV/+Gz+xFcD4hPTqiYapFYOfzqw5GBfULyx8ZEgXlOTRpsjUSSn7kTbj8SMSiCN&#10;piRABZjfKUHL14gydua0o9FZBt9N44l8ZZoUHmWU9IvVkzmDAEsuILu0rJ7CDM64fcTwLLe0aBOi&#10;5Vcxb8hoSCwOy7AGFprcN70VFx/GX9J4BAF9ZLMcQImwnMLl6CN+ob2QdrjdgdrklwULcpIM4oR8&#10;5Z0sJh7EZciGh8VL3Ufcf3APt8/Wl5gen+wLCjBvyXXSA0E5wiXFy0lTNQKr0e4J9kTLKXBvTdCk&#10;HVOrEc0xXJciC5jIDhVauZPhsEEMy04a5lwNZ2bmACG7Oyfl8kmpPoNcno9eaphqgNvb69nZyVAL&#10;2tu++cGj9588hhzDbwUROJ+kOdT62IilzoBpui3AvKLAGApDIGKIm7t7G5tbgAbP5ORCxhOmU19P&#10;B7KE3N+MKgRrCG0oopXmviE3UhOPV5zt0h+UFPsZv8uQUpY8MTakOyFGReAJ52Rw6OQsE5TeqFGb&#10;8AGwQiVi9BpK/DZTC3EdJEPoHtMn4ObSFA1R5uwfHIrD6PKuBFwfgrLzrz9iNEkDQ5CSnPfYQbJ8&#10;Lw6lPJkF4WuW7vFK6gu8m0EKHViBHGmtMxL6aGrJH7tKeBnhWDNRM+TmCJq0R4bWN3TDL02d3Juf&#10;lWrgwCKViIOCTh2BUc6LExwJNE6nchEln9SGJO3t7cTMnOozOjYx2ChowJlvsEyOmCG8cG0jmBQu&#10;WTwe06DzN19PtmResJR+K2EsIFGqDYA128dnxVIkORQx9tbk7vyQdrZ2dWNFZjrmh/sRyJSDsQV0&#10;82xVYYTjIxMbq+sga9mPfWjCTw/dOE5c7x0zTFnMVx4b4AwFC+XAW3v8+LH2COzg5ZtXZWXWY3Dw&#10;7AoGnEkXGmPqno8+/DAbH10v045FMKLIg29QMwII6jCWp8+eb6xtP3y8PElUWRd+sNdzo02gLfhu&#10;df1bH32ALTE6MBy7krs00L0pPCL7tgyjMwsiLtrnYlSoAaUDkMrQGFMYe7d1QsWhxwco8Brn6SDh&#10;avdlQjwNd9M6JUaU4FYt/CJws2SrtAS4LKeMyFvrlfVZvn93cTsz7uZob2uFeHLWpnUqyJvr0khp&#10;0s0dinLHEARKnCF0K+aWiZMxa1Rjm3ER9CLlTQ8odHBFwGXiadFyLBUREWegjM7dh8uU77Z5YpmM&#10;dsFtpLiSYrAoArAs37uvqlFV6JaEsl1jQYC7qXHaGoOiKd1KhXTNBvRLWiRnibcpn6rxhomUwBIX&#10;cgel/XJ1cNV4e5QCbczoc1v7QFvXbFd7f6splovDS2m0c2Owo+9i/Wz/7V73RG+c/dS2fniys8Fy&#10;6zU4fyyIsbzWaxJKLzWjqAgFxwz0IJKTmTtq8C/4yx//ZGtzB3thYX6WXJ/J2n/1g3/1k09/PNxv&#10;dqa7zSmtlGuxi3u31rffvCZzuT0xPvz48Qqkpjm3KtzJsWQmUUuJrb0RbwIafaPjkza+vUXnwd2V&#10;/Z3zIqPEDgL1McKbLIufshwLmFMDwUHBCR4SvBc/Fb/nqRMU2AkoeueZ1oKK+z93YRgOlO9Xqnte&#10;BRyR+z5hN3+beYhMZ/vqtBA8jfZb89RAk7PLY9TX/h5zkPmpSHyC0kSDqytkJ1Ufjvg//xe/PzUz&#10;0ThqtE/eG3OyyvdrhCKUmv7ufusX7CHQkOapyRfRPAdMc0iq5E1y1MhZbb6TE/OGBEREG91nisLO&#10;5pD08UQdjliMK/cXNVVffPl8de2de8be00emSlDWvTjhMSMO9Rccc3UxMzf3wYcfbW1v8cYAYeJO&#10;+TcCcelAnhOvbfVPSp3OJt3ZQQ51VaHcBdmJE3bUei0OZaLCOOp9TVCrBu95WkSjoS2t0v6efgTH&#10;WGhcG7K+I4Auc/3e937dHvnhD3/0gx/8G2n1Rx994+/9vX80MTLy4OGDxcUlz86DMkNMy0Qe5mR/&#10;vfZufBzJfqw5byjemSzKKkyWEdkRT0pRqJOWWNfheY56Vl55SEeBRfUDuyL5ZtRgMLMo8LDyTPVY&#10;EBViwbe0NE8N0lZDVheQhdfoUATlcjYNjoxMrK+/M/sZvl5ry8xENEfg5+LgKPvsuNA25Bk1BW9O&#10;NpywSDS6gUbEuqSVtJeVAckR2UyNjhGY40NACmd83AsahDRYm0SKlT5aCiJvmd+cLS7ObuxsUQRB&#10;77UEMTHCzC5f4jQsva0s6tAiJIUJlgl9eVfprsL5ZWyGu+0aB0xmO8icJrMOxl76avkNM2UlF5+K&#10;M2hjzQYAgzOqqSXXkyEveEnASG8emzuuzRlrKl+rjLEnTQ+FVtcwDdQwkQx1B5EseNe4zoWySgYV&#10;V/EICUvKYlGfqZfCwDDM/Xg0bCPoEEUBx2YJVWS5uWebq8Y8S/QvVOg7tFRP11swjorZKYbGgSIW&#10;jxkoLlcDGJb5LQxjmX6MF5zLO4e7adtUHRb5wAi5txI6lheSCUJzBDxgwi7PL3bDem9unj1/vrL4&#10;AJTf3z+cZk4HhZoIG8nYpO+D/SZyMu/imZcXqIUmPCVd0HazetxfZoeKwGcZRFwasEC/sGmxrDYt&#10;T06/rn3kb0uQF8IVJTihyPnkWa2uvj2AaZ9d6COsvl1LEu7ZVz2zd3js06OxTA9/sJeSiBrm/ffu&#10;3V9anJ6cMlqS+fVbRpr0sEz8ePkSuPBQa3bvDhZlnF/MAhUeHR6/fvtKJXUv9PA+X2S4AUpXYka6&#10;BymMHDpOJpUmaCJJfzi1Da/IW+OWYfLMQ6WguqUvKU0yxHN8rPvsJ+VGuhAOapA2WAc6G7QjuG+7&#10;oX6ApTIGCgVWsiPyONnNx14y79dSoWEokYWMyBLUwVYX0gvKb1l1pSiNeD6vgXLprCGQ1mGWevE8&#10;jB6nFFC0LwcgN5IBw3KovrCLNNRq4D0dwazFkkaS8YjGpoXg8PCMCMS2tHz03mM92Ra0YN3hcnsM&#10;Oy6DArHyxdYFQw+NjRllEjTZN9maI5NT3pp+QUxYSzEnpHevvRnYsyWStNYYmn/SdDSO4JfFkYZW&#10;yYhkNiJllaiA05ZIi9Pp6b16+e6D998zm0JxQBtKkLdu92inI0sMDyD8xTCX2vzoKApM+rR3rYSC&#10;DwgiltSlBe/xI3MLaIP9wVD18jAOlcoemtilUNUCY4Ej6ZcScTTW6Jc5s+AjrpnCjob57v63vvmR&#10;L5LJBw0NZi9zCfLfGy3I/L1gThDj8y+eEtAZGxmie5LFUwajRbjsePnitXgTh8+TY0mqlkPc8op+&#10;4Su0T8QMSb09VU3MrouoB2RXeVHNFqfvsTVJ8BQ43YHwIcjlMEijqDsRwyvLcHs1EorT6K+wSOtP&#10;k2tmT3D68xaiOZpBdQlj8mDJK5qpYzfLuEIvNbovn78M70IOPEA1TEuHc6ytZk+52LTIsepQSs0z&#10;hB50h1rttZsH8Kr9LVmckAajqhc13D4PTQkLusb6DbW36Sscv5DAUXGZS1APW2ZsbPw73/0eWYPQ&#10;DHDitQyuEElxOm85yI+PgS2yPW30jh6DRJNhpISikHvRfgkSnLjDnCIvRk1und+e3DRendyd3lLD&#10;aSKFHfwRh4ueuB0Zf5CAZOP64Pr4zUHRE8vc2ZDbbLcwf/gaR+saod96LagsZjA5AL62uxbDaU8a&#10;D7BqTt+9ffPq5WuHsmlIOOXs7Oy6Uee327TnBvpGkN/6egbF+u3N7bfvVkEzHzy5/+j+ooY5nZEY&#10;UlzeEEBN3pmBkEQVqFvaPxcXL1+8RO0YHuaN1I8g5wlgvpaqmnZCpl9kByY3vB95lNgSWg9sq+Sy&#10;U46EsxNVvxBMg2Qghn1tlxmMuQzb8iek1BA+ynix8BPaointgamZse3rib6HDeTYKWp90MDMboX5&#10;VD0D4gNHZz/84Q9Z0meW9OxieDivb2JirH324URmPqKDFbGlVB636OC8b1pxRyJm0TxRyqQplWRz&#10;tC3pZMkW8HcngOKO07IC50Y1o8QLyVQe+7HZOQSkpKHm76w53JTnL194MYIMd6PZubmXr17hHoJS&#10;fDrZWqr07uPF61cba2gZnRoSHAsyIHV9t7jyAGdUmIiUI3GgnOWXmkA5l7X/FOAwVQ08Ozvy3V2A&#10;gAi/pZDL2Cymd0xcSlERrp2p5zaPj7LAUWmP9eOu/vTTn9rQv/8Hvz8zPfed73z/8eMPIAfqv1BA&#10;Orv+/M//AkQxRfd/bFykyVwwM6WhoXl8cHfU3l7CnJHHcySQeW16UBSaAP2KwEqECghWZwrSYRIH&#10;LMcPp6x0gUNWu9nd3pUGnRweR+rvNqWVH3NQbe1uJWAXu9yY4PDI8NbWNvU4iWSN+wCorrhTbG3T&#10;b7vAe5AdQl41yEyrbG1uT87Oktux1oWKna11j1TnItlbRHBa944OxQoyIhnXSPQI+Lq+vrG7vfPy&#10;5UvtcP+Q3En8PNri8mfzb2zt2gLxfJsad5CpjeRX3pJOQQh8aUnkv4NWhvcQ7LCmq/LfoUABRUrB&#10;Mh2Bmm6LfZ4zD70yEtNprkGdpdF2TPS00q8NByc9j2T84q+iNm7k1ngUW9JCwP3yN8mxqqUQUdeS&#10;W8M8rJEsvcua96uDMKlspOnQofKWCjoKIaxkj8GBjoLQL5ITebo1OiaO5uOFXStfHFQDuZKyn2rm&#10;dinlmjKEx2Slwk/PrLEv16VMy7UAZldQaq55yHJTQdv+1/v3sSl3CoW2oN2zo1uOHknq1hZn7cTY&#10;BCmN4b6B3cM98c62NdC0d7ivLlzb3EyAGx/71iefMBL0CC1wqZyzKuAco5C4VmKoJMuzlgUFDxXe&#10;maRbip/KKuhpokssWXp0r7LpPJikmgWGJ4yU6oLORE8v3pe7/pd/8O/p6Ho1XOOGTRgUk1Se/tGT&#10;Rw/uLXIqMkPzvV/7ZF5jcHJyeW4BoSAzp5fnmumOXcWtzyz3MCl40xW9RU/WirLdvnjKtejO8e+y&#10;Z6YmVDuEY8bHhoHNECYkjbEh9nddHoURnmZbv3F0hPurFD4/v3XoAxct2pX79xDefbUGJWQrWIVt&#10;hLg5PJi8KjTA8LuVXBKQ6jYE3NCu6sQI8lavoY/RtGP76QYNMGyboiOXg5HQ2j41PqlaFeJQi4DA&#10;3r6M0SP17rJSjIqrBLgi8XqOW3m4SkCv8LDNv7e07O/uQQ/SZGDJlTrCG8sAYyx0LaRQCAm5+Qx0&#10;Xv8kBZ5rpb8smBhU9lVTk1M90jTjhuaNSkBaKRT6gu+PENqtFoBSEnM25PdSCkXiVM1mNseprHhI&#10;bzQCJdEcqIZp3ns1QYq+FcqHf1misHDJpstXlcHCfk2wlL9RKwUuckdmNp0rni1NR8M6FvPW1k5k&#10;/zO1b0o0s0EUwLxoPPrVtQ3Hh1JqYjSAolRGNh4D+lQAbSA6x6oE3tCllUm3GD7v+8R2Z/mbd6vg&#10;H0Rw+jWKCtegboNAuyQ+Mg8e3LNI4L8ox4JAjdg2OTFhzIVR09HKGuBnP/8CwLm8Mq8RXDPedkGU&#10;YIR9CNP6xlqhj13YKIafMhJOieboeG1tVQCHaZilLxPI6mVF3CC1QXUAAuHgeaVpIPFlmmWjXV/4&#10;/FA3MlkVTeKmFHnibRmQBkfMBK2cO0Op0tFKQNu9RxG4FGejSxhnka5ev6zU8X243F4MvEhrSTVo&#10;ktatKvUlny4gWohYazW2UiSm5KCa0aFTpoNUrxeBONVW5de/+BNOVgmmoD+x8rL2kO+bK1n4Vvz4&#10;TBcVuWIi7Rkkv3rvvSfm1za2NkLjvb19t/pWqk0JAXQbFeguLrgHXaCBdI8oDl6VtVs2iP1l6WVC&#10;rrTEU6aUF0tfe9/5+tnh2iH1RMlfqPRjnZ0TnVen1yZUlOjxMOvsuT26OX51mO4CZz+d24H2ztme&#10;lr62k9WDiwMoFS2qriKpGr2la5JInuFcF+mpdcXpw7m9v7/7J//hz1CSx6fGP/3xjz799CenR+dO&#10;593tzZOj0y+ffrm5vvXqzStXRQyBu2MkyeQYgqrYHkfHyBTEg6mHh6KiPDOBijsk/mAcJi0M/h8e&#10;qMXtsfz7HvzQVuTbYmvIXzVulbWM4COIkcMMEBtcNydQ5AgiG+ookyLeyRW4EYgUIAgztyAJKRPq&#10;lxa5fpRUKgLyEuTSY5aYRfeopm/SAwuPMJ+Kyd6BN172f4RlPZ21dxsPHt4XqsWf1dUtkU3KLpaa&#10;a57MuZsT1IGtB3SlOXdxerm7szk/u0SyVXfJCwuDLQSlEP8zvBW7ZyVFjzIrg3Glcp5hOpFJ98oC&#10;jMyqYeSepcXZktrS9cv0kq9X5Sg7/uRP/+jP/8NffionwzW0oK8vJ+hffPCBLsDLV6+bes4zMwvU&#10;Tn2OSsBG5Q+yubnzt//23/35s6eGCq1p/zZqe5kpS4ADdkZ9t4YenMUekyuVhGMx1hCJKwACZ0/a&#10;AKzzxvpHvB+5jtch0hilnF+Y/9d/8IPvfPt7H3/8TTwDMxk7LLUPD5eXFvUyBgaG366uYiDdWw4b&#10;GvxJYPzFqxdEOiqBK3OK2FPomwX2kkPojyTLiC0KsDrGFpKA+Cq2IB/QdzskH6l0tkuH2cddX8u6&#10;LDHj4K5S74aqmdJNWqmSi6GtnO/oSEo3z2ZkZpIv397ugQWadoDsp/UOWmNPEnPBxsOVdpKVyxkS&#10;/Q3BMGirrufO7h7CsGAqMjkBAauc1tDk+MIFGUvVKbDD5GTPJ+4LNDRa7iw+x3EqozXbcf/esmci&#10;AZ2bm8u0AxqZmscmljm1XAnOxhYTbbui8REjhfSSc/YkqapsPrBUWbSJ+L4lgayAE1FRtK3TyBax&#10;dBLaiy1z542XKpdYGbsnL9GotqwlbVMPGl2jJIATn6QdmYuuiX8d92Q5IeOkZVY/4rtkTwW3lE62&#10;3K45SdMUBE83MP9JxhtEPJRSNUBTXyL0I6NV8uuYqSMXNdUU839pkeM/+Sc5atOTsSAtv2jJFARZ&#10;yWl8u9xXaj5XUupk+ZtgMw5OlGQzwYl4aCPGs4RjnjRuhu2HNwtJkYO8evPGXhIS3BKihrvNdMuo&#10;uRVEHNM97IyrjjI5kZmEnM+FdcYVRh0Q+VgV5WWEnHwrInxJp4nBJpdqCufmwmEm+wlfyfeFVx7V&#10;VlVpymV1Tgt+wqkY6pmvr6/7YNlqaDSdXR+89/AbH70HRHxwb5mmjJoqOg7RmszriLkr8t55mFVQ&#10;LRygZNvyGTlipoiUsNdbxPR2d6LBdg1wGnksck1OPzI+sLyo/2AwQlxiX1FM9w5KY6oJ6YDFQZHR&#10;U5YdRstmbnZqZkoSJoGwPzA9IASYukfGZsOh7ikZNYBHNDg9Ir8VP5vA1XEDLkA1/2X5hvPco5Zo&#10;l0zSGd3Z23W+eBacVMsHqHSDalw3ZAECyeHLOwCKqFie9PaUBDHppzM18zmaPj1epejuuauFDMrY&#10;pCG2YjNLbSLmbObpRudEbkQVK6MSSWZbRciTA45K1zqq4yPD7z16mEFHI1DJfoKTZC2lf524Q6zL&#10;ex8cZ6cU61bYdmSD0vRMDZDDoilxXL9U9OnUKlXC1NovILFqurJ4q02UkNuKnEA/CMk1sJ/Kw7/Q&#10;u981khkPa1mAhkPqLB+7vbWlpPJdQAd/fDJ3KGIOqacxZ1razIcWIyhz9KKBHz06JgdxQzrEimV/&#10;B0X0BKp7n3JOf0PscCUiMwZk+mtB7GQ92UFQCSvHOpmbnUkQKHHcTIeVYlTt/Wby04LOK0d0pK4s&#10;LzhfoJ5xR4xnRqZ1fvbzp7Bn9+L+0SLFB2+yZCLbGXsiHXk8WJK2eDFWKuxUYRz+RtZyvhS3A8Q9&#10;PjDKuxEVoyDbr4dOYySTxK+kYaIsUJHua45CS7CpiOqkRZAS2o6uDnIOdDFDl8yCCaZUdZzVVYoN&#10;uEzFbI6+lZ63OMInTgag24wpnm+vm7/myFI8UQsRIB/sPZT+mr3JK++CUMl+nAPYouwbtEQtVw9T&#10;BqKsLW3EcvNLYmcS6E6rhI31y5dfieySoaPTBpgpOd/lzbOnz4hdzc3PcWoaHh2Xrjk1Yi4QeW1r&#10;Pt5CsqhQafmtywbYvlc9ke67EESpe+vsaPWwcwAeg5wYpLBr2sXfmlC5Pr3GPge6t5zdmWIJPdGw&#10;8y/MnTvI4myenW82dOFEl/CxuxxMQY4C+RbHJfyA4uF4C8qRzc23b1+++eN//0fvP/7w008/xQdU&#10;Q33w+H21in4h3RqxKMxCnp/n1OTSi2PoZ582tX48Eigg3qFEL7KHKK4ENYdzetrszgJRUSaQ/lkJ&#10;BwImMPPjf81R1gmBGAZQFIZqqC2jkU7ieMhl7qnCyN2ZZrONVXaIFMnTAigl4bxnx2JE0cOAT6S2&#10;mHNeOf7aY8ipushdtmacRXLsvaf7nILWTzlotja2vQiY1NbWpuEV3YmSMrhpn3s0GSIn0bUmQfMW&#10;x+5YOBF5hzlUyIrrK3MxQT9rDjFdQwVVN1R5b3cv7i4WEJGLjC84n2Jjk4L7HBNxkhtDBkh038MB&#10;cFXOy4ytoQvIsf7tH/6Zc1/zW6EW59vePhrQeIDkZwhAHBu9y80AETOgLCv59rd+bX1j6+REWrPt&#10;IK6RFc8DryZzM0N8t0BKCZBqozZy064wmLakQvocMf244WVXJmHvQ5TLnED2dd4oZG5nd/c73/7u&#10;P/rH/9hS3lhbY44Qq9Du3tW1dUHh88+funXRStT+y5/80HP4t//+32KwxanSxnNOY/i2dSg0i/WQ&#10;npczr15oCe1lzDoTaGaljftZCbSyMa4NjRc/7Ao+pz+CbGRnTmvjIi+XYzOJARvPFstzdLK1tenX&#10;r61RL9r1jU76RISWdMQAhOxrcdjLS57SSuozpC49u/WNTaK1NbuaSEPhx1yh4jvuUYG9w92AjQtl&#10;UcaJPPJVOuADg4Z1XAxupsdGJl5X2rpwReKTLb28uKJp6oyCjYhFWE9RDexU1Eb6UxpHLkXRmu2Y&#10;6cmKiJGMN/l4Ll1qtpaas6LpgUayOBNk9qT82pHpL0srgxT4Vtk4yRxKLiH1uCwNNVO+Fq8O11Oq&#10;QmJACmTSMOHqpR+WMyEnRNCw1M2hVaBOppnmXM6LKduiOKA0VV/x+XJM4BuFnh/NVeJV6apVHL0T&#10;nTMD21QYAwPay2XBl2lNJ0cgwIwCFOuw+o7uwedbHS7dFk9KKvcoC3klk+Cg61plBnmVKGeywQhH&#10;MJ4ICd7xzbpDYfEw1BRxacNwwKcbGlQADB9wlb04tyRoN6BnRDcd+638l5rMNi8UDTlPL22FjEaZ&#10;TTZW7x0nyWtr9T/Z+iVKShwVG3FjpaCRxwRGKKDD39BNvBFSnHZaooTezHncX1lSvxGSjTrP+YU2&#10;98eGhh4+RJwdYhHUZ/biktjnuWEEFYsuqo5EZy9KHEM8BwmdIl1wpUxU08JJUozTt2/X2JubneOV&#10;AhEnZ2hKJvOtCYHmOSJz6rnp31oqQHQr7uL0CLMN4orW7C339yod483ouDzYozmVvq8Gm0HE8gi5&#10;2dveDRkrDVztWuhMWJiCicVdlWRiXfQl0n4rnmpAgdhcqEXkHDu72x5luoLxYIY1J+eViaq7Yvfo&#10;zOrtEtCjWxH/5bTVgiVERy5CFDkOI4B7rkr0i85nPW0tyNgBHJ3ACIOrCnzRK+gky6dt56bNakjf&#10;UYRrJDOoRbLh3p4PHj30esMTytZuljShLeSPyR7bIUaUaowbmgU4DxYNhClRWnc7CHqgx5ASmks7&#10;ZNWvC7Nmy+iXeWKzfwTZyDpP5iV5EToxgyP+Ygc7KwTQqJLBWk241kf5LMsPdApT3z+KSToZRVJi&#10;9nGsYmrYq5QAWql5BWRV9ZUAo1HQQLodlIaaM1sRWBGom4k+Is3+7o4xZJetx/2ND9+7t7z46OFD&#10;0rzLi3PK12984xtAtVjAB48xkRqOVFC0EF/D/IOHU2b4/ItnUrrl5UVdC10X52vqmIg8t79583Zn&#10;j7TZrSldVFz7xSKw+6xYy0k1LgESrqP25/Sk3q8KQwFMu/o2kcJJKUGLnA0mRBe4jN5M0bnKUQyZ&#10;JI8+Bp5fS8P4tXx3ytQ6KYJkaEDkA/2itZDRsSYSill4a35H+UMYztKOCkTIaZ1CJfdyR1usQZw7&#10;4WHfBkGL+Gpz0M/CpUcYDaxiV/7i/Tbhw9Kmkbs1LhQ/ab5HjU+MDQMnc3gCiyEqR5DEOhrD1dmJ&#10;E0oXKyN0hHYzFiI/xlmsmTs6t3foZDU++OBDCQ69hYnpGUqHvoWSkUgSXAOe2xliaPgAiZgmXLt0&#10;XUArMpuExPa7HtT/w6vjN6eiujHnqCf2t7XPdrUMtB2snlwd0R81C4Tn2He5er77Yqdnqq9JT+ww&#10;OjvZeXHQOH59NDI4mmAMBguEZF9oDYljyWLTkOnrTSOnHboJGDn88vmXb1++ePb0K9IB2bmtHf/0&#10;9/4jxo/zcwuZs8t1R9cs2EgMS9KriepWWcjSyigFFVUTswkA6ggK7NH+nggKIE+Ps9w0IleU19Ie&#10;/A/ZVi6Y86jN0UsAK1Nf0iZnTDTS4hWbtgA+dQRDUgwFN0maietX9NBK7l1/4k3sFmOnWmNswUQi&#10;tZEelWNLN9Wcw6mDGJUOAp7PTrOLSgNHA/OXWO8RGCEHJsA23Qvbh2f69H9LAUhPsxfwHqXNm5ZH&#10;D+4jNVQ2X4aDySBNboWm772pjQRtBOUosAhqpTRsDKvUd2OC5zlpNKjk/b4lhZLiPHDAhzxRTglW&#10;9VcvXu1s7mysYda3Pn7/4fTcnMpyY3ONOkyoLa3dbOKMsDnLFCXCKFkEi+kf/IN/+MWXX61urIWZ&#10;d32L8KJd2IsGmefFmzU9PGRs36VVUV2D6gIktygco8VTSMvfoyNPkjw9dgOZeoasyLpEuo8//pYQ&#10;anw1civXV5sbGz/+9Md/8cMf2+zyxYGoIa7JS0xwJHmgX9DTK/k5NdPROJbMVQ8ms2N2SZEEki8W&#10;1BTynMohU8NqODKbIyOeXk32pX0pSnn9TnpwdRR3i91Q1DmtxkHXjuLgBol2AjfDr7vRxyHcAG1S&#10;fkA4jja3900YOrqMr9u6I4ODFsTa2pbZRhCsaG4tWnU+VO9YS0h3UhNQ40Yembk2qPsZp4dEKjI4&#10;Kllvi9S7Q1rUMmME2HQ1DZXO2YWpbim66sr+xhVJvRs5pti1RNtFTiOvyNoNa0zjNhLtBWQWyHeV&#10;DV+wN4hGzlhDHclFmiEvZnNy35SNkRz3lzcngyGWe3F+HMg6Nj7RiEkVqDwYKG5TEWRCwclZVgld&#10;hksyW1UFd/5TSERCeOjD6AoZzokVpIF+a9j8r0u3d623SLzmQ/JLwYgN0Hh2EelwqUm+oyVRbIJq&#10;SseNJiByGQuEnpmjlvp3ZBb927QYoneQeZyQDbo6YjPQ1SEeuAcBvantkn1drzwjxtxESkdIKJW9&#10;KjcteBiMdzgw3A9p8Cczy4qx+XnpVDyd7d5o1rDl6EtbvJQm94/2iTMT7/TJau747UYZLV52jqHo&#10;cx4fYhcBKRm9SMTSSZevu3KARObggoHqzoSuVO1yh7XoVS22VmPUx4fHk2OjjvqBeAYYRIhFdSmD&#10;GGemkNo4OnWWu+s4nt3cUsBRQgu2mSHzvQXrtGAXaSbYNfsZ0urHojIGgf2WzVuzmOeNk5GxQVWe&#10;Kz8+pFAYqaa0LvBbAAnK1p4elkPp8N620HjXILMZkZ8UTh6LEZyCD0Io9PhLSDbylIgIZlLtUwe/&#10;0aHCikPyD8xbEFRIeHG+zjSSJ6th5LtOGrT6zOayqkoWkr+KTej/DwxrpIJh0mJOaO4kQVDlQgzS&#10;vNmkn+GG7++IP02WnBRQGitQKGFRwB2XcNQ4KbS1S6S1jmguepI2qg49oA7ywE6J56qR7eW5WdBr&#10;JnTST8mkSv47izLtHpsu2EYEH2QsYVx084vq5DweoN4gZjXWsyGaSz1yvbnS+vM1qvR1ZvL1PyuF&#10;tlRV2RZpnBUlI1IcMgb8FvsXl8CHppHqqQEdnBP7+7ASKpMiCyJ2dDS0YskJYV52d2/v7au666AN&#10;hGtl+DF7y+CId0FkUXPeEwu/tpVUp70+4hzl6WzBqFrff//h3/ztX6dq9MGHj8hdaWvOT88By831&#10;A0kzp+vt12z+184ilep6Z2/erX/5/IUXLlpKEGtePo/DD+vi/fgnP9MHG5oYirGCSCZt3T8QQQSM&#10;hGsmsTNzUrwttXdedLRrEmk8nAyfSpTjnNxrYDmUzbjm2e4pc6Lz8LVSaU23E2fwRBlEVaMuyFZ2&#10;J1g4Sn75ulx15izEy7T9Ay6q9Xv6h/ykI2N7cytdjgy9XklhjVyIs6FCRsrYhxRcFnqJlZ5aLMLL&#10;RYFKEl/igfHvE05vZTe60jHLa7Zw8seweTQsb4d65O6cMgYnJqeFOZ+Ep+jcsYnl7DEfB7LGGcKi&#10;ytSmlFqLyFOh3O4kAqnpisH7RYyR8XGPZGtzA2m9lO7DCK8rquHnkvQP0U6Zqj9ZroJcMwwyH78+&#10;uW3cShO/NndGTxztONk4udg2LzXkTqM9tH9z+Gq/Cz1R39l9c+2bQ0+8O3x+AE7oh9fLpfmb04TS&#10;hMHNDIvIKRDBDVRdgdbNjw+Pzy8RgllwGv7u3/m7/8V/8b/4wR/8wcHOnmJY6sBiUXpmNtSc4ZEp&#10;pKNwRVJDpszKBLgr6euM4JzxQa3kI2mSVD5vQiMi6VPpXsksc+IoG0MgSNoSOmXJxsV5Mqd/baKI&#10;CRX+nGQkB2sGmx2qgYXC7g/pI+yUrJ34wVojxb7PX/Ap+8nbSQbP6gl0hPkd+Kq1xzjVHQDYJF5M&#10;7lUXhvf9cw3rieGJ9DvDAMoAQ/v4wpAObeTdleOUtKy/xoWmrZ0oA0iNy9e5kdBZdOBEELPwyhSQ&#10;jm1v2Zo5sMbMI0Yp4/bSdpAjGtKfX1yanh6LSYUxKufkdQzgpdhBoCWzjbOffvY51rDN9pt/4/vv&#10;ffiEgQP+h/ZpSP3R1fZUpXo36JZ9XUP6LZIJDsV/9Kd/LD/VoC7PZmAAsnbJrMTGIBYFQSPyJ1Vs&#10;XpqDOaBYnm+6FRL/cu+Qn2c2wvs4PgX9ah16DN6cfvf4xLR135QJNfj2088+0w1n7p72ekfXmpGQ&#10;d28jWYCFYHoM04g78A2Xz9WEekQKVFrPKC3DSP/U7Dr+u1jRHbto5cHl1Ufvfwj4QZaKi4Zx74lJ&#10;I6ty9FBSKGLEEqPEkcjmMdINSSsSbI5PF350yMdTrrCHC2FeBoQWinJf7H36+gNCQIl3OJfpSh8f&#10;bu/uapRs7+5PTI4JQ16BxYsu5PNtleSR42bidPY77j+4r4Ge+VwzWe1tJJmFHlO002PjOD3Rb7y6&#10;Wl/bjpRGygl6hszUO7T+oGZCGBKZ7NcrAX7pdIJ64raW+Zqm9VFAB7UjGfHUhtZKSFsJtapeignC&#10;ip1KJDo+0RknicFMWP8KfHMDZRVQjmfwy6QN9rZjw86UMXuiNTh4IwvzLgJmmwMo8KfY4CEgNnUr&#10;L8TBoPIlTxuoMAEzLUfJc7hBoeNnnQdZdZ3+ynBz/iuZvpFnonlOiAxwSXD0H4P15D1FYkzEK8WJ&#10;S3lBDgORPxwMSXNB70rYsixTybm0uHHckuQ8KWmYrNokEqFmpuGuzBUfWYdHaLimn4UviuhVGNwO&#10;Dg9BqqTlNhLcHeHGM9bgUIX4JEeoskM2PjAy5ovctpdF3Ac4l0TcIgRqutPchNaGb+ClRpYy5s4a&#10;qZmfSMsh8+ahfUq/SoUrh2x7DO6ofAayRbwrEdBnXzz/5//yDz/5+ANlw9b2xuOHD44O920wHFRX&#10;5buELJxFzxg50GqWtCYHDj3hxiBqQNNIqATrrXoywvw2jmMFzAbScCX83XySnWOUFd7++vkzIzCY&#10;ryG79HTSfhoeAGSSfvCNd8bbYZY+SoDWW+03uFCADQiq4LNcVVCvZIJpx4aWlVHUVt06JPPiMChz&#10;aiwQ2JM/6ZPkZ8o+0hRKjP50Axpxpwy/++JSr/tw9zBlfahPneINeMSezdRvzZ14tdW+DYClVvKv&#10;bKhUji2GVaOIPjYc1jUFJpW9LFAClEn629u3b7bcpl+LhWfy70Hrn2BqPu6uZQR8fnMtjigMfpEj&#10;1mITeeIGeSPB1AuLLUoobq0OpYGx0ZDfy5MyRhlFQ/+afxHlAT/VbDrWfzXxyL/yJ4OBsqEgbSHX&#10;APitzMqQ8r0x0Ioqakpca1rIMmXBL1M6yH+PPaY0l4gs/gA8C19GFignhpVW2dyKjO5UU6vby5JI&#10;Xjv0Ju3JVPagLPkWaLovlNa9vV1cBfHz137tm++/92hslEYkcVMvE2wWX2K6IoIzkoWzKWlHs9b+&#10;+na8XNh/68uXr1+9eeuVgR6FEeHJ0eBGxArY58tXb6dnx3qHe1W28S28zNwpvABMIKw5UC1/oUjL&#10;9NPPnuIReIhRIY04aHiIXhlRqiFtRz8WeCaC85lKhsIGIaz1JSqkRgh0nWJX4JBhu/PK3/KK9ZGL&#10;W12laDCaYi1G3BB48tXzV1/8/Of3V5Z9FNpSPGDTjryRkEWKViQHvmbAP7OomR4MI6YO8pp9LlXg&#10;qoTkl4FZ87eZ5Q8HsgqFghV9o9ENZ2t42mG/XG2srat53715HZwpyrhMgAa0X9POa+3Q/LVVwd42&#10;mP05PDzs/PPFEarLqGl07K1JsU5LKni83Dre67/iQhbolW1iKUT1ojJHQ11FTzw+envcM9Hdhp4o&#10;gPNUn+y8aVwfv9ITC2Myw15nt0evDlLB601L+73Yqa6W3utT9MQjo8TDPo5FRRqh8CchqFQzZLbR&#10;M8tIdoRwJ0fpY4x+9P4HK8tL/+Zf/yt7/v/P1n8He55mZ4Hn9d77zLzpq7JcV3erG2SRulvIDKBh&#10;GYIANgCxoIWACFhiJ3ZhWALYIGKZ0R+rUCCYhRkCoyU0CFZCDCNaQ7e8kGtbPiu9u3m9934/z/lm&#10;txqC7FIpK/Pe3/2a9z3vOc95nue89ZW3REgSHKHmxisv6eBkxIP5uvCLHDIBgN1mxLS9PdAXfT8P&#10;FzULFSeQB4nbAXS2BRUljglnh5pEkZq08kXvSQoY9Y/ROYkhZQkTPwlPQrjMbGG93Hhhh6sUCEO9&#10;gdZCtGxf6Cc4W8w9j1OKuB7zsvxfhC4ltrOKSkKPP9qYSARmlLEVMaWx73bliDrOICWW+Sjbe2xq&#10;wsVGj2wfuTTkWkGbVkBvJ4M3aRYcLiOA2LRaKGkBh88XtU7eHICwdKb8bnBmq4dTaqzOeC0n5Mag&#10;nxXZ4OwVxpKBkA+Ps3ly/KaLl5zBOXD/4eOHD2RaLa+8fOv69WvD4yPvfPDus6dPeSL4ms0dHIKJ&#10;rY1d7rIyFoCBcGTvaE8Yg/j6q689evjAiJRMk1H9Z/5g7NikyVqU7qUctsP+Tmh2xNl2dcqKPnGw&#10;3tlMSZ9ZpCKCAuukf3DU34ebPDz09nvvmbrz1ltfoXx89713nz2bCxaQV0CCr6BhO0w3t8yoU4MO&#10;c1SywnSfAxAMzTltc2W0dDzlsn+8GOuh9HFbEWccny0uLlv3tFS4Br69+AmdEAVDJuJNb5Th5maG&#10;9XG3ruFLHqgBiTUsGFK4Oz+/KN0FpsmgPTjmRHpxVy9dINRm+NKYRIYn0dlGSO8gX1rdihabSKk3&#10;I6rNFHGsosd6lUq9ajtuwUelGrOzL4G9mFaWMWtEvw1Ox5B5cmzseex/OyFOXNPlOuLR4tLazZeu&#10;xlMQ+ypknZiiWWyyvr3DU+VzCheUc2r9lD8ERmaiS01aKzk/NrDTfvSgYpvdES6IiLV/IGdCRagR&#10;FN6OWT4+V35cXedoucsbz9bhEiLpKfd3zRBNZqTdnRKVRO0V+70IRc/Iy0z6itlv0SHDeYhYtLG2&#10;yedYFd5cyOEZLJtJvGns5M9SVaJW5ANDSDiBSNZpKmthQG+xW/JQQB28NLaj8weQFwqlQSlfTJ+J&#10;yWiMq7o4OiTYwtbs8oi/2rh8S1UJLJIJnJ/nGZRmDV6Bz2XVmrWQkbM1etMLpVCHqKfqPDlKO6a9&#10;Dfewu7N3YHjEPs0pYyfGbPEYMm3aJfd/TznRLt4IQdnRgLINDpM/xUmUYCU0WQ69cbSNHM4oreAN&#10;4WOlQR+vcvMt24i7y4cL7aEa/kgITrLYwkVGMDEySHovGpIIjI4MNvQWGbBiYzhS0PDowAjCSAwb&#10;AtxjK0eky29SZIzbb5VymHORgnZ2MVpjSqA9xyQrKoFSLIU+Qvx3euRemB6493h9hW/Qrj8R69YY&#10;cQRzoDIcsN6Rd6Oy9qBgKDEy1LjRwUmxmDJDMlrcshR5CIlh9JWIKROHEzRDFahyO6ALx+MBN5Lq&#10;XwHAGIKTMtN2in5xcmAQP5IIw4Amj00BMDg8EPf1Mk2qQaFhKcjJymSiTacnKMvOnjoc2BhckaUw&#10;hA2DCfP45NTRVWOfraVOEcblW+ejo15yvAx9nSwq0oQ+sUhOyYMitpZUrEjlGdUlRRCR5MTmhsFB&#10;UxMOxAGHggoRcGuLG2gUY1Hvljtn8MQ6JatnUa++YI3/7FfRuCPITWdUmK9vEZP5OMbLHnBgqs2B&#10;N+QNipe2l9vU2cG9cqbCO6EvbIRR06j0L85edBTdvHHdRpAj4jl4CCLh5MSodr9Ql4qew7Cd296G&#10;Y5ceiwH3whO21u4eoHo9BmrjH33zjY+88drYmLExmQWXNeyUDYKSpx+RcQJErPx+J+XdUE57AAD/&#10;9ElEQVRN4iteiUJnd+7eBzoItleuXlGfW1EKfw9NSQ8tfvZsfmR89NDIkdCTavIYZ4Cjw6XFJYFU&#10;ce4eRezVxZUrV2dFZt7p+qqVNHg/IY2YHA3fOtrNjImAgrGf9HRRJ2OG4N9JAWoie5LFdm61FBhC&#10;ym5k/hmhm8QxoLZjt+bB2qLhXLR2YtHcf/zswb2Hr966OTM1hRZp6ISNh78uqGEHgh7Kniiih4oC&#10;iWB5tY6les1qyNhERranD1TpPhSqpqf6IoWCcz0qj8J0hdaUNCachQDTg2UHT1ldXs4mGBkUrb2u&#10;5HJykQy/3Ff3y+ZFs0Tsnu6xSX2qMavf7rA0xsZZMp+BSGK5ur1tgFT8GYO/RrbXSOYjvc0gK1ni&#10;XhjCNQ4K8N3d0nW8frz7bLtzoDMpoLRuuKNtpuuo7Wzn2Y79qVSIGedB+/ajvda9lnYGOEVPbJ/p&#10;hiyiMO4t75WhCo+ODsMSZSgkU4XGtES7zdIn/dJTY0fcuHrgy1/80ocf3AZdjY1yLzlYXloM5TSA&#10;R8vVq9ecN8E6nCw1g07IiOE5Ul9P5/zS4s7+wd27H9rNdkeaTG1dRnNqI3rc1AUhhTMHD6n0nNIg&#10;HeziZyRhJa6NnC+izIL5LYd0Noo0XPmfzWjS5u7+xvIq8CkcFZYvOcKCKsUYBxpQYHCcGZQEqWWP&#10;+GxnoiuntoykTZu/ObyQc9ZW1y0kXZFB80Fq+oP15nQIAX3k8lgzRkUDyvuJFerwKHLP0NAofDFU&#10;i8zgjrReNA+UavB576DeMTZhAwxrYcSALcsjpvkOgjJvbZm9crlYqKe6JTJMp07q8lAc2oCvZgMu&#10;Lq3yNbt25fK3fPM3W51Pnj2PyWprJq8MDY6qrnq6B70LK1zUEbQZ7eAY8fabn5tDPdHZ9ZSVjFZS&#10;JtuGMFH+ObEUcISd0P/Cusz/IpdezSiIRmEQm37lr6/v6ex1g7av61LMm8mdndnerlElkjLWMczH&#10;wTbUP5RlVzydu/fuv/XWW0+fPXHiRi5wuOewhwaGGmqVldtO0OCaWyXRkOaiiwr/VcSaJBBVu4xG&#10;nazJGNSxzfCoXetHIet8SoodssrZBv1wJpPqKoV9qd7WXnGOyJ6VpHt7Wvndb772isBWw+tirmNR&#10;peoimYQuFG10dIRiYMI2BRySbVoE9gJxjgqNMNlOzhwopmUbBq4QLuwSMoONHZXiISob9k4IpVMT&#10;Gb5cMjqnJ8fOxt7Ma8fi1Wu2HuV/vabA9vVaQ8SHksbMrypaaugznezZ0GlTxFbPt4774xPqgbSR&#10;GaJyRsxBD5cNAJeh8Cm60yk2ipQwVNrvN7wzRPC4rurDdhpPF9ai60/rKMZnzqNYMZRth52AAlj2&#10;Q+UvH5AOIcMkmgycVOvnnND5D8Mxk6PThYyaLJ0SMZ1Twz6QE/iUl9LCGq0b4pZRMSDnfWVMdq8I&#10;5sTxAXw9XWtSXV0S0CLKvr0UW4qK0iXW8dmCaQhpxbjw1ek3+7i6NKxIWy76myjflddpjjvyQCa7&#10;phPpdVbPCJSOeG3QkaMl415a2pBtOI969N5/4MiAlG2A5L0jx0k3KhE2SOZWnhrWhF+iSEn3JpyV&#10;jEWIyLqMcbpBdClZjo44EaLkUAtaUViSBFJIj6IXkS3/0RpZxF8UKzHi6DyhZJxYDaPOidmZCcl2&#10;prknjp6swhLyYyK6DPclivCYI/AZUX/gSwRBxNFEBYgrR2rgYCmFuElfFpdX03kI/dTGQeFQewtS&#10;UPb4QfR3D/jgYLipp8PlqqQnHp+Co2/MV9WlpGUiEQyNJ5PlQksSrZNeJtHJ9q/Oe2R5xd3GEVQS&#10;qm9KvxHJH7MVt4Hbh0te52tev28eQhYxB3lgwHJanF/0AySm1ObDI6MeeSww/WQOjiPDVnQz2dl1&#10;bm/g57Cw2Wjm8gg4PiEKpQLD+VjxqLeWYgdwDg1lfTSR7Ofk2JeFKZ+BTNQSI9wcTVp3JA/19U/0&#10;OypzlCiMKx9KZzFirYwwYgXZ52pUA56CpNbWtPAy5ajNaGaDBwtfq/8rqCntrv8UPHzRwY48K3l1&#10;PUV8i8zROQpgUz9RKRsJdvoJmpxBIbAgfFqCQPURkKr8myrXCRICwNmB09qHBNCK7My8u/6F54uK&#10;MYenjxLRJOJ+2Esv3bh165WZmRm3f+3yRepp9jrf9PGPvfbKq31D1m3U+gUUSgezGCrwBL4vYfY3&#10;iHVdZybCpX6n0DVODSWB4YY5AgkRpThJrnCIE7ZjcJ+jgk4+DGkKICvr4FjTSX0lxoQDV5CcW4hS&#10;oLVteX1FII39lq9PO6XTvnAm2WV9GfqVyQE+PCpVTzCcgwziDEhYmZmFxjlCVk2HHuZDMsTwcHQJ&#10;7HSchsihSk4lAjzkTLu4cmFmnCwsft8Usjtb/QND/80f/G/effedB4+eO8KDA0LNc/GKh7R0M32x&#10;fDP53Kdv0BZDgwCfXZnQHQSryvaIXJpZWU7H9KtD1R4YGB1yjHVnHBLrWTpTJinatdNxnAZrbL/o&#10;XceELt0wZ3WmY8SebdhWVdCbT4BjsLOl8DvT8kIc0sQfHRuGIyAjlKFb4qR7j7o5GXJm+ghNSY7P&#10;2YWmCYni59Ru2TzdeYi+UoaIoScSMiuY2tef7eyubnlBzLAG2nuO5/eX7y73TnNPjCa6TaYz1bO1&#10;sr33ZNfEhcoLQxX2Y+K2UT32kgDFo9XGRZB4+uQpFNlUZa0bDyccuuOzrd1tZ9SA7P/ohG88B9Bo&#10;DPb2rQSnPzqWhNdZ6dFp/ZOEYpLYDFh+ibimjOzvOkUEjt3tbXd3+86H0mge0vZLjX1PjBL/vYSC&#10;pRwo4JJCWVtPUSfUH9hLCV321Mnp9vrW4tzCrkkc9Kn1y05nNa3Qkhr4dxDEUAg4BnjjmX9IfhRE&#10;EcoR9DYjfywUxqvWudMepdtE1WIVtvir1LevfuRa5kpRbcZqPRad3R29nAhoxeMMUi3xEEfSHIwY&#10;R5Uvi/VS6RILA4XdVP6bgKhk2icEGxoCBAxaz2AQIMXQ8KiFHRu46uPpR374IbXTA8C+nN2fwG83&#10;tjd/8fO/du/dR0tPlufuPadKUwnRQacaBCHUP+H0I+2Q6WnPGqVwei6AQhaDi2e+eIi15WtD2tN9&#10;+cr1mp4a/l0w2LQeiwKdEySZWergnERBPZO2lNeaaCUbMN7K8HhvVFCOH7Xjv6fPinnn3Xfeeuet&#10;nd2tSA16eza31i0oDRSvX4IF7BKQJHng2WqcBeSPAVtUocnZwRhABReoOgkq39a6sb4DkzWCTnMQ&#10;8L6LGYoUtr11+95Dyj6HF0cGliUoHejJUHrwg3panSobkS2srKz6clyl1KNMBAjKtrZSdDCwKvI1&#10;68OapBzEBBZlXYlP8MUYtSSKionwv7R3rU2sBMlOlOHoViogaVlHx0s3rqmGaepXDcvm9dgTkzAN&#10;IA/HkJVbL1+DLOQn5ADwoDMjwQeLDylgA0l5CHCbvIWEHk+h9L3h+lWRGqJFoNlIbtVz2pKV7UpB&#10;4pEfwWjIurEEic4jDSxKWPBw+L3BjwGimb4Q2UcIHcH5AoVklmR6mq5Nsc4bJF20sCzhDcyhdVE5&#10;SkjV93fzPXHFCZBoFTWJWFHuPC0mtxGjlE6sFx6XRZbZvFaUCOCoxqPPoZmzL7ZnDHSihk3zKOkm&#10;FCf++OJqQTZWXFFJGnuL03NlRtkjpg3kE3JQloFhDC7SovakgXGZxsCS0//Saz8+xkwlMYg/WWRD&#10;x9xenJEk8H1dPVZPaEFSmZPjGmJGs4+Oph0/iBOm5gA2sHzH9lOR9gE5xgeJw2x/HywXdYmilfV8&#10;cepiRpWcnN67e8+Rhq7qLULmY3Gcwz/+IJXvBU2KYD9Mldg3Upk6sArqaGVywXdRyqdwTip3dIQQ&#10;6Y3AFDP6Kw/wxLtu5Od5sH4TxXcx1aMJbSXbRxK0hYM1BqAFn6hSQqaUZ3P8bHphDXvOvzLnrc6Q&#10;mholVY1bo05BdRkT+kMIShSGg6chWfEguuyQC/K/MKHiShUb7RpQU2W8M1/NrAynA/dSwkwkWkri&#10;U13p9AFT/umqXLo84/dK2yS1XmDiZ9nYRHHV4gtQmrgbAiHXlukzLAwzJOE9nk2KQxcQfVsEPbtK&#10;BS95eGg0jLSa1SGmOZyaPrAr9Xa9spQfLQr7wQlO6eR0cjJN1CL2shM03GV+ZWlJNDs4MlglKpBM&#10;8Rtc3d4S2eS74dBZbt/YUy5l7Qu1SjZnI2z2u8iwolm0iGs4taIKK90ooXp86V3isnO7Ca+9i2Nl&#10;xrqkxItQpD5CDV+TAuNE7bjNjo+ffEj8MaIPndEOdNasr283xmw4/rOXrzgLsCw++U2ftA61qh0u&#10;L9186aWXb3CCyoiS0MwzzqTYsuh3QTVDFyZILPL8f/KrqIkigIu3SZgrqTLpTkjgm8TNo/Mn4A9N&#10;MjmO40Tamtnb/FkCkWQagkh/6cK0LD9NEvm6E6Vm6lhzz5/NjY2PW0Wo27aSubXapSlai5VtwwY6&#10;CGCdlxhTnfLYT39XNGHbkRlOB1QOTqnM8DtgOTmgV+aSxEbQBvQE9re0smE6zEXOn5Pj/IUEV2Wl&#10;VenzfuVXftW0NyQNmUt+SDLP5L7lC+FXuYydHuHQ1DSDHHuhFgVDLo2Dvw1/K0diY/GoR1b7KzZj&#10;Ng29nCLI8vvw/mMl3M0b12CfdR8h1QhxqtNweiz5MlPUo7Df5Yo2Qa2rmMiaEacOUyg2RDp2Ga7M&#10;+E3NP3tB1yvdKyUN7KAGDEJ9NFUC/EOlo1tqg6G37J3tPdk53z1rG+1sGyBeaGvH/Rvv3Fnc3188&#10;YHgZ2zj5w9bZ+v21ruGAiI17YteFRLb1B2xojlGtYqzhzCuuXakVEnezwMtR09uPxzXVWxpBKTBE&#10;kIPTw2fzz+I4QSjDw/ys5cqlS1oxFTp6dX+86CT0sZoKCSoJqCWvr+UsjOcxH1b4Gp59rzefKeqq&#10;vZ294PKoySZxGI8edrIolycWxWs6RPFa9o5Q3Gw2efCgIvngKEW2ftT2ztLCipNJPGHvl76nk7pc&#10;lpPahoNnPu0gPUNOVzH54Hh+DhqwiBjgdT14+MAJMj1zwe1DpUJzj59JKGUJiyOzvsi01lxNEs/j&#10;8+FMoO/PfTKjivaHF0Ps+MPvbtEK6eFoJdTFU6QUqdmIDSm7q+vKlWtawCKnNAJN3ttd3diATXu4&#10;ilcvg3Yer/m99z/Y2zv89Hf/3v/ur/91Q6N/+Vd+6cnjud/zHd/1Ez/xEz/8wz/8kY985LP/7rND&#10;oyMWsGutIq52VSGuWofOdEnbpekZA90nuFLvbkWb4o76hyO3iEN1j7wexGRlax1NjIxlxpeQlUIp&#10;USuiemY6pJrNVLZs0xDyAyiUXMAmN69bDe6NdnT3PXr84KtvfcWjTJtGY5lJoWLi/JTVSACX7sA/&#10;UL8wCcq0CcLVNGWcReTJNXasgxMs4+7OFibYsWZAvbP0pYyG8CqhyE6UoZIFcwB4OvhuBh/eX00I&#10;DckDtcV2mjJQUpY8JHnt2Fhek0AsZ6RhytmmkYBBaI85mDlHeolGwlS1VPbOQQ5aDELw9t2YV+bc&#10;j5qiXberzxG7OLc0noSgTGFCnYk2HvooI3z6ZA7oGxrA5vaE2RVdncQK0xcmvZeaA3zGAiHoQZ7i&#10;IY5Z9I+O9shiPRz1KmZue8Cn8HAYJrfV7Km4iySOW/pyRCZbBzzSMogSGGEiDpGSbFZ0PstwUqTC&#10;tNLcXaBigARnlv6hmMemOVjIRvZ2HaI54gMJxGwkxPncUdKEaBod25nPJ98q6+zwOdJazqfEDDCS&#10;QKuzcuiMPT/iWdAddmvcwwVk9hy49ikGsPhiAMH7IuxKg7Nyfronjy2wYR2fkFN/nD0Xi2MJa28s&#10;fEL6yTUfoNanUj9TJWxsr8OETNCI9KHAqppm7jVlbmTcg/f2uSXZX/DI7a0N1FYnR2xpM8yhY9ug&#10;nFBkxaM2rhUKWZdui/ojEx1jCs1Fub11cnLGZcRWB4xzEOGBxFSQwjpwSA9rHVHT4w+1nMKbzYIy&#10;KmBoBEwempZ3lLHpWRt2k5qQvVFQ4vSzDBBfX9laW8fUlmb4oVIBjfSMki2xUDmn5EQSqI/OTXoM&#10;clzawBDGM38xVOISdIaMptxrX11bT4qfZLQN7hgZxNmJsvDqrGGDHdQvTT2QhKjoLvZ/7mVnK00P&#10;NjQZKBGqarpWrqayxHRYIm4TQ2F4OdzCvEThSTwMTJJ56f5fMjspUDDeTDscGskU1PSVwh/L3dRR&#10;GrJ/etMQL+yRXSmLxZO51WZ7AOpip48nCq1vRzVBoSOIdX81YhtJKgVzNarO0UC9SjmHQtE21PdB&#10;MQbgZxwUvCtPJkvCuxe+8z3aTAecg1p8Dt7P3taW9SOFcKrgosNdSRndHVXRs8XF33rr/oeP5xeW&#10;Fw1sGTEmdXyCqUKG+WnR1JSrmmH8tVTq6wli8we1mzQYi8wXJWZ6tyWOsZ+UqVDXrAwGJTEB3i7G&#10;NmvuyEsyv4DYOUdNDIUUqrZFRgkEE0mVY3+ETe+gHRycnrnkNdPXK1Fee+WV6ZmpW7deeunmzU9+&#10;0ze5a72GyxevmM8BjeYQ72tAsDAajeFUjkV6Vk6lCVA4ogSskX1W1vc7vwxIsj3Ssjtt0Qm5e/8+&#10;vFDqqWvUWDwidxCZ2mlONOE2dIvYxbfadt4TEJHEN94+1P0Zc8aAInB7uTW0ay6lXu3tTeLYBgEd&#10;GR8ZsxHCA4ufQM7L6iqLTiV3q+w4RWfGtYeahqNSpgonQBALUnwIy0WLNgQqMFUc9VUZfJu3dne4&#10;9PoRvOcwkznVWKx+Fh9miZq2T96vFMGpnXTTj2iY1Y06ydZ1JdQD8LJKYFPt5IHl7Cv/oGruhrJW&#10;O7fmIvBkdqdcCVgGrq5rtaEVChfKJ7hUiJjxG/aOu2vEeZaAF68r7eV2oraTMGaPKtnyrJSlas7s&#10;NfvQwElfE8P88NfchTzJisGnty+dzPYGdwIr31ZXgmYrZ2hC6IlHzw/XH691G0U50tATY4vDHmbr&#10;waYaNAkqc4/9FiqWcHmmOpFKuCfSRLdJMud2Drb52Rnv6dPiaZiqpbx1ZcjJxxzbYQdGoRR6RapY&#10;gc/ziJHK2tqGJo/XJXP3XM1Yj2+ozo98DwjtjEvC14UdjhEYmd22YU7H/MuQ/uUbZCzAncmpSUQf&#10;a0DBwO0rTM2hYVuJv0y4AfHzB/cUqby8WiwIDMrM5PWOMxuPE3vrycERw+Z1LqSqivOToTGPc1iI&#10;kJuHIJhitdSQwkXfkDWYput56/zCvBgL4OWF5z1cu3K1YBrNcJ2BNr6ytnIwcOSNi9emOIBbHqrA&#10;4aExA38xX6rmyIAg9+YoCnwebFPk6ers63J3DhXHg0MlJWZtee8MaLC2vIKaw0MpRiadnQauf/xj&#10;n8RdECACMp2dLyws3jdi79GT7/yuT/3QD/2Qfq5j4XOf/7wpJn/2h37ob/2tv/W3//bf/u7v/m6L&#10;9f6Dx241n10qvaYSTRKS/2zbWd9g/4Ec4D/LPyLjrvMXrXoZSX5D48ivjEhDENjZc56Fl1vmX/4d&#10;jKo+VDTwByFjRW8BdS+OORRrdXWpr39Y8+T2h7e//MUvLiwuWNAyDjoD82Qnp72XYa4wTLWMnLWG&#10;MqkZJC6mtLWI+UoK4VHhi7IdpyJLtqs/B38bR7dRDxQp0A/CbyUubnzmRATr8vn8Ytwd+nyvCY/9&#10;SWyKT5PV6mVazJFBdk5NT6wuLJuJUv56GX0m4EN5/Qdshimcc0stqGUtz8AwiPY544DPDdjFOYhZ&#10;sYLBhKj+oYiHGRLt7XFVrIqyXTTMFIf29tmZGQHYdL40JTsgUjCtvukLUzhAFy9OZ8AXo7JArTQX&#10;yeItxKNwnOKDGCQmqWlaTa4/Jl0Z5iPRC2kvc6GSDEjUCsuLcSQPucDPyewVpdEIgm263Xy512BG&#10;c+vQQEOBiEwkE6x7+2IkehR2ZiRVcVJ0sKeD6+rTrcmqoR+Ly4ONLf23CBIAkzWWm3QYHImJSRyp&#10;C/UyoUVB+pJ9xB4qstleuQDdfgpcw74Db9Zgvpg+lqNFhlQUiaYo5mmXym1bifKMBS1aMtuRFKoh&#10;kdS+gmN6jWJgZCr+Nq51Xd1KvdBVjg6ElcHRIfeI+g3tBGx4vwB7qUNa6S2tN65d84SvXLw8Nj4N&#10;yauRGzm6PajYLrgvZoHSya1t5YrkRtzRmnfL29tr6lwKMHCsLxCkjQddX1vb2djA/Q2VmggMrpEh&#10;sVK8s14FMufOKBBt8rDV0oFVagW3jY9LSVcbakPL0BjcKytIEzqgfqC5wDnSpr6eAYwzEcvgO1mZ&#10;F575E/mkPCtEFalnYduFcUOVunoh95qhQZ5KtpUDJlLcU2YKEsSq+ove0UiGtQgzt9cGjBtl6Aw4&#10;nZn4rK4OszDdA0e7o1eeTvCk0giHKPPKykEMqQ9qEhprxgcc7A309OXIMxdRjjg87K0kxw+1IGGj&#10;MexE2U0nz4V1dKCLpglVsvTEErl7+JIdcG/G+DoAE+MTNrJiTzfZaSEt16a+cu0avCqdxopXFpip&#10;AS4e88QHZYCLAplelfRkcNjfGhkadUWy29QlKadOwzzmsMh8rsc0JvMSjk0ENj+sffv4MJbiLee3&#10;Xn9JbtSNgqIsPMy5WC6dXmWylOjxv54jfiOm+LUc0UaITWbiUEAljaCsePT8Nj6a1fY6a4FKmoDC&#10;eTFqTPPlUhnioXcir6eZ1x4JV6a5d2k59sRJJQKefB4kU8qmZh8bH70wM3HpwpTzaXYWtHcBL5UC&#10;7Nd//dfpBqQjPOZchNKH7N7LclUZoh3ePeAlyoZwioMpREacBdGE+1ysX4Es4WLx+iorfOk4NzNr&#10;FzFufHy0omwbgEc6TlOUhRh4Mjb4psSYAb21iSu+Oz09SSNy0fzDwUwEnrkwjXGYkzxd+A4uTT4Z&#10;M4FQQ4HB/dFxIEtIoyu+sNJXcU1cDDEosGV6XEA+UStsEoh8UO8c7JldHHk0mssJonfR1iPda3/n&#10;w3sOiBs3r1lFlXIluAT5s92UHAE+BzLXJNOcQ7sOFw0xNHRlm6imjOqHVJQP9yl62myknIPlllXd&#10;Fq6cgIxKr0v051H4+5rLhQJx9PDJ3NJypllyo0swOteCi64IqxYk4b3XTKzAcxnkZdhSBnF5/jHe&#10;ak5y0VYXRxbovjJyksvVCNYBL7NTOXqGlJ6QvWfApNTQn+wehJ4euCFm7Pml2IunS3v30frJxuON&#10;Lu6Jk4UUAhBnVEdn+893j/ePGvfE1sPW/Yd7rfunrdBE2Y1JG3rT4x07z7f3ls1o9oLiXJEWA1pt&#10;Bp03nYfwNao4SuWUcYVVlJZmGKDG5pOyO1YMuZjzM6WLmoGE2fvKvIZ4Nbezgtb3S+1e1OqRsRFw&#10;3ezsrDYugEZBiLk5PTOjSs7vo66PzjJMmGyPOtWi7kuzq8aka1OEnaUtdPf2bXWOJO97v/u77zx+&#10;eCTtlkzvb5dHuNws/Y6ILgFVaWWoCfFMooWX69soo8M23Jg7ZkqmJoEHO2jU2L4XZwyaqw9g1TtR&#10;2rfbXVlfiS/PJ0bHeM9q1NCdxZckNOgc9AGjW9vcednnnsp/w2fU8Sy/U6dGbE+iyoFVxKNSqW6O&#10;gt4WpczVGzdffullB07mM0TxBYxsuXf//tOnT/7lv/xJGjfQ+m/+5m94Tz/yIz9y9+5deNj3fu/3&#10;4vxt7+6H6FOlbPMrdHreS2TUNbJJrub17G0abxBTYugmSYpOCmPFcJx7usNkL22spxCToxziGTNV&#10;rZic/jWrtJHcFuWykkXr21Htp7jrhcXFB/fuM0fUnmuG64qDehPo0mZITE6OSU33DrdtRIeWw0kQ&#10;cWCXizIkWWnXwSUu8O/JmfuC9PLTtEoyIKiTQCEeChBBIXubt0VbGwdal7Gwsi643Lh+RcPe4Gz5&#10;wdzCgi50gJ/D/Qw7ae8eHu1//PRJ0sdzIYkvZOb5MqBa21iTFwrGgpbDAH0nHPbebrlg2MEHGe8U&#10;Vxozjw8N6cIp1EHoS/YSq7zAltVLyiGtne/lWrJgTqgnsQtuPgkpo2YryF3Yonqf5RBeHnJZ0Khd&#10;aX0kFSyZXGE8Wash7FZ2n4o5f6mrEfZQEg4FU3CtygDKLajO2Kw6FAfk6Wg2KKalfZnDQd96FBJb&#10;ZOqyykiThMUaUVB+bMmYy+/X3mrajDGLyJ4BDMWmoxmoDZhpgmjMDHECtQkUfEgCURIJQyJXMI8M&#10;Yc7s+Soe8H8z9g+JnbEFqDQYmNQ2JEbZQrrGObVz4aJVFEoxO6gAnG2exppjyn43xko6Enex1k7N&#10;DkhIENfLly7HuzwFVoZ9i6josMW1DdyadnxmkYElIvmXskC4RBm0EFSIOJ8D/AvOkVR4lXLWEKMc&#10;p52RP7M8UCOIQEbrUnVsbzrztvf21hfRFbY2dIjGJqZynWUPFfEhCOrZM5HChJ4wxyOpDjTqaaec&#10;DtWdAtYPEUIydBKFiHAxqo7ILWLvZGvFk1/7zOhjJjUJCxm547u1nxhFQcgmR8Pb83PFNcd6hEXF&#10;y0CpVnjIXMvWO/EyfnwWtVnGpjd1tHDb6Rvsy5uNerr4dNEjn4q2n/r0ZxAwaBrQPwozjs9L4OKa&#10;ExD2R3qcyQGaxZ4J93FED2sxKVAZXIcJolCwEvSagUP9g5xspP8xKKpGFPQuaRJyQrpqzFxiQiS5&#10;DyE1NptxmkndyXN7c29laVkUtrz6tdVKUu9jfVVzfBavNOE7JlhpFQyBVlxHtGwZRHFu+ksGOR7u&#10;ilQ8CgJ0kvPrhGZr9zO2EduMrj5sOdnc27CweA/unDCg3N9AZza+zw+Fjw6Oag9Vn7rNGvCKM9NZ&#10;Mlc65aYKz982o3ZfnOUvgq+/DC6XC89uAp2mh+4siMek5kkoOuW+qYGYGbaxS68RxPEESTkRnLfB&#10;HpOJhc9BV5yEO11q6iVz4qChBww49jWxsCkaha2sG9L/8ME97HMX71NtykygzWyelJZSL93sfFJZ&#10;wGUoSSZpJVd4kRZGfPP1/gL71Qh8mwXMCP3R48dQsYmpSR710e2HDG6t6ggb8YL/hwQbPh7ECNzH&#10;hc0g+Jdu3Lw4NaULgembUfAVIwQpXSsvtTkTQ2txpGdueGZt608HMDZaV12sfi7X/JhLVpzzE8uZ&#10;PyrWghlbGOTqGXh4PpYzibcvEaEKV1E9fPL0vbv3JKkv37oZY6sWk1TAh5ns1Vju2RTii6Sr1ny2&#10;U6Zyh1iVBIhzU95o8uagZUkQy7Ig2rrkrUpA7H++m8j92XECXNmZNWISCHUn9eP9Rw81NGT+L12/&#10;pjWhFbDH2aqeuQsCxFq1Ks8A9Y2MGRfTJzXpYfXsgv62nkFhcWOwrcPwqPlYcgCYHEAXOuNYTIV6&#10;GhBxb387OFFyjFa1a5CUdLNpHAIchM6+fbb1cLNTbU7FgnTXJ1vvahtq35vf2V/bL+Yo68iOnYfS&#10;ydN2WqPBuCf64s7JDsOdd55uqNYKfE9OG2J3zFFiRKhszCpt5gvEF6n+SR8yY0c0VegfZLqaSzIN&#10;oY0xlVKwYbg7tJJm1hMu2Nh85D6GQTPxtjMBJ3Q1oX5tZTUSgt6MAZR6+UKN1hqoFpFyVTmZPhW1&#10;YOZxRr8YoDZe2dhu2MnH73z4fl87MDIWv9vGI5weYf14GVRxDfrgQTm50s7KMM8uKw26e+PqTfA5&#10;zp/07/VX3zBmRq8mC4bikFChvZNtPbW+A679k9/1CS8wxpInWuMnBpxfnb3gWoqaY7nr8gU5MAfG&#10;v9n/W7X2jfefwq0aL07xJLzp4YRxaJqeZapturq68Z3f8W2Xrlxr6Trl1X7p8kUr9b3bt3/1137D&#10;UZcZWRyIrlytHPE3r165Zj3+6I/+6D/7Z/9M4fjP//k/jxlYVHsvftnoquxiJceWzQ0r95xkGOM5&#10;dlo5ilEbr8P3oy/J3x4KT6FUqmgkwWGJxa5BZ7Xxg8rMtxN0GhiT4yMVufdPrrixtQ4NZutToxBj&#10;5WiDhGKwn4nGI+yyhgf0WElGHOxhpOfQSEoRaXXMdCr1KDKi/6Fmezo+KGz3kiF450A9I3dwUdMB&#10;JGXrZjWcVhuFpjTu1s1rrHCuX7/J2jOOFcdHfBZcj7Vro46PTzhGlLaegAN5cnzi1VdfvXrtKkwo&#10;ZI7BPnMm4xRqNnkfUEpBXxpV0Ij8taevsWaMQu78XNc4MxN6wmjJjOX9rSuzlzOirUg2qkAIigyq&#10;DOKzvtX0sfbVnA1QAz1FjMARCR/gBYcl1DzP1QHytdemDm6CQ508kRfE2z0lbQhtVS5FxBO1cRyZ&#10;9na2CtTMdNKUPqFShqdV5RAhi9Z1TT8tpyiHc4hfuYeg3o2yKpVA4kmBzkmITw9O9n0Vx4Ga5Wsr&#10;p3FZE6WSEgtDGT8jlKclmiTGj6iZtGGIO3Hi7gwZIWiIfwrqUVeeTzM+2kdGb2cPv9A9OKViTO9z&#10;09FM4a5giI4mqGnaTOE0Ffsq52gVKhU+IsF29svp5etSBSmsLrR7GezBOCKJ6Irj+uaKExF30Lvb&#10;Pd5zdyDUEmMHGxBtaZukHcOjo9X7i5w29G3um4g13VgJFH96S7Rs4YdK94eHx4A68lJNgAszM9hO&#10;UbE5meIF3ZvDUiQaVDnEg9qN7GzR15+YDVKwZVnsFexWPJDsIidKWXu2kHoVLz/FpevLTIXUhygr&#10;IVZ7oZFds+kZHNoywzQCz0ykieouLwF/Mx9qwFHcTaUC3m3OwFZm+1ZJStMahVIEJ3EriZ/v8+og&#10;ee+99y42mQaFnx4bjuB+hZOfnpu5sri8FBkQLkFYreHEBsnKzmwd6BlwR0jGWo2OhAie4pYFY3be&#10;sdfm+6x4SFWc5RggLqiMdW016vFF8lwTuIIy+k1TecYFzHsEsfSLzpafzM8+jZn/4aHqkSihDKiD&#10;eiKIims+ylHlB8d3FrnZqV9uDQoe7C75YS2nJOkkIuWtEydXG2h+efG49XxlfWVtd1u6vWXS7t6h&#10;5pwNrjRkob66voyW6paZjBqnnJZ79kMh7U2HLe7y0bdm7dY/nS0ybNh0Y01UMHXg3kiXojAQeCOM&#10;6SXwyjTO8xY4iJiYnoYWWHUY8hxo+fM5eVkN7bPJ6d1jaSN8ePI9iUX/YDy5ivm6w/CMTTeamt35&#10;8su3JPjb+zseu5dv3F+cqjJT2NPmWhIJc0zIGWsUt+R3YNHfOT0akCy5avnknxmX8P7tO2Ql4xMc&#10;2uUxwduER6ExzXHqsVCRk8Quzy9xhL1yxTzIMeGaQ4Qafm112bXhjhPQ8E2sgSARKzMicGxJp0rg&#10;lNRBA2r2ynWdcR+Vsi3wUgWqNF+CxYd/HcuzZLaUYcruSt7i52Crat/TRVnGj54tfPWdd1955dXL&#10;ly7mW+PvlolFehWjQ0P4JKwePDpPQ4ToQFkJcgnoTYbaNHMyZzWJVQMQVs6eDLE6aVF/BxOvGigg&#10;g7dTw3mrTVVNxfhfrm/cvvuAXa64MjY+0XyMC7bKwvgWc7Rn7c4Y2nZZ3mGKl51s5v8Fm6tEPGVz&#10;NhcqlyWxu7vpc3Tb/I1vyei8zi55Uuah7+2ze0uDpJJL4T+90yZcpwTN9JxQoulv9s/3H26d75y1&#10;jZd7ImeWyY4ImZd3d+d2PMActd0DJ+vHK3eWu0d7Mo7FUTTciZ7oeW882nS4q9BsLQvMM0/VHYJ0&#10;Ll18CFpap3e69gCJuLiI8+WacnK6sbbqyxE/7W5+ctpxDjULYGtrI5Z1iRvhFehOJNGKpLbsms/P&#10;9EL9P7xA4Utr2Ldj6EmcVUSedjU+Q+Qo98ogKQI9oKTGF+m0pPUklF2YvHjnzp3sGWfdmVn2Gdsm&#10;XnlEIc0APGnUEtDYGu5RJCdqnbHcGnz08GEDiypuIRwIQ3pwMbGp+agiq1JdEtQ+Ng0hy1ksJKnt&#10;VxbWwGMYx67M0Qu0sJkjd6jpu/7IzASkuqyJQm6aDkImZLQjc6SYfPaMTcqivyNS1jK4fuNlhZGg&#10;YJwS4TB+yeylCya93Htwz/NGPpYj/tqv/ZoH/+DevX/9//vX//gf/+NPf/rTJGwfvH97cmq6WcdC&#10;U9wnQU0YG5q2SY3prCPTUa6sra40QeH50oIYBL52MAIFZDaB8suyJwusjEhdWFVgNRdNvlCe/gkq&#10;xe510NpXnrs8o3zj+iVSnqypoPRIkzMTcW0YG5GCSsJgBUpk/UIhhgvAk4dPI/vvzoihLJHQcdqY&#10;EYjwynkw8vD48PH+sWlqRgWIMnBQamuLReBOt+3kXHpK4BOX/A5DWsEB1lYb90Q1j7aDBALQpUPt&#10;0X14/+HC0loUYz3dO8cZt/X42SNhB8DgCBSIYtROx+rG29TEuFxgxRhByQb8jexgy03uuNmYzMV4&#10;M97L55cuziyvmP+Lo9XxfD5DyjOCzuyp9fVIyHWBhVF8KkBCvE+DmMQnt/KxnDI1LCXZQ5M2xAyu&#10;pFTq1LDRCAT8/4pvJecrUpMFpCOdSVzlpQe57NGsAcXjQwRRyozR9BTiwJYok4FKfKSxADtog8gN&#10;cS8DTzVD/PxTsF6QwkQ5ZUCBxTnSK+mPUCVs8BrFXLMwZRhqZ6eqE0aHMMb25QySIag6TX6scatQ&#10;/XibhaBWUhp/+TV8O/logFTNG60wf5HpKgGkao7tacbJpBdU0SaFvB5SGBT5BNYsCdIZz2BOScnz&#10;y77KWFtY9pAsOfPyCBGSBvJRV/9osOulenIc+YvqfnA4OjLmPZikEnugyIKMhwmB041B1sXTUI+R&#10;Y/p7zbWlLHGNwlMIx1GPp/pMLnWohokLhnfoogd7+1fX15NEMTj3UWUAZslojKYDm4PeC0hDRHbm&#10;3Qlbyd2hieBe5P35xbCOpA4gqFA2vUcv2ROupWKOzsGBIRGhuuPzhZNtZBm2U+Dh8NrjPtmJL5Et&#10;LoGEyKawYQ2Ma5UcuRLstlQ2BWmm4dbWgsZtyAS/ZmHa4qkvyZsprFoUiMjd4eVxR0iOtQzpz1tu&#10;kMo2aZtCsqy7gn2L17D2pPU6RMOxNUE8tIS1f1N5eHpRtChazncyTFR0BtZC7vftVgdtFGyRsepv&#10;7EqL5Yg601kB0O88J2Od9X4HVC5e3NLivLGixToQzTui3K9T0Ms2hj1aFlT3XgOdj2Da2s8eGB4Y&#10;e/xM2tje5kG9tLa+uXvETnBjZ98ABZHYiQNqkx2yzddh8Si6+pkpnprePvdkcXBQkOyJ3Xcqr69l&#10;Us7WjC9PUtH8E9CrnIHy//w7PebkiAmbxV9LOWfiH29M4ow4USDpxCOpTBfPYpKQQzVkRN9gakgo&#10;SfkD7c7208OdyBs6vEdIioCiwvb4hVDYkKjlNTlENgFRWhmaYXENMPheAorZUXNeslviZgc7T1Je&#10;s0MqQWyAS72CyA+aS28g0MIHinCyymB2fc1Bo4yXdKg0mFTErjUgbryZ5MFllHHMSSMnZssZBAjg&#10;VC5ZYRM/fDQPxt7ekb/JB48EJnE/FI34Ltitw6721su3rly5ylDsvdvv84gQNkVsYUjfWopXc55T&#10;hMT/LuWUMEhwEIMOVODNTVU9WNabGsBAePh4DgPJHGoInFuOsWeoGBVgy+YwSS6XX5h3NP7dC8ur&#10;4s3SylokZZEvl1NtDdgOgaGYOTHsUgT04Au+kDoJDaE2pdNWfIAkh3nPwUxb2x/NzT969Iwkdfbi&#10;hai+7KNwbjKms0SfArwCL+ow6QRfY4h4RqNHRJgLaJJNROIiUCWee4Ewbs5roUBIrns5cpxdvjQr&#10;+QOGLS0tbG9u1UFfHaEG3s67TZooyOvrxCJC9xirtbP/aPFw7f5Kz2Rv22hxKYc7Oqe7JE5Hc0cI&#10;9+69BzVo73zj3lpYPgb6eccD7R0zXTQCu8+3DreI//rDIVe1d8XJpJl3nxgdC9Wm2Zi8h6OVFCjN&#10;jcxBgPiiFCf82jF5Fefn+BIQFg9RG5C2cv9AjXaiAYtKCnMRKwsdyGwnvRr3IGVafP50csIcmkG0&#10;W3ec8qtwizSFkLKi/xRxoymt4luIJA4egfuoe7f3HFC7MhpTV8bGxxTWHv3SwrzHqPh3I+pT0aoI&#10;RCb3Jhjcvn3PJF/ZF/5SuS80sAYWI9Oi+N519vXuHGyts9/qGmo7hk4ivx8xZ972Ka/eejm4ZFjz&#10;pUNLC6ga3KHL5HEVhCyPCcDm7JUpq3jo9cAPgie6jHtj7HL18tWPf/zjUfogRR1oakhComEcGh3/&#10;+Jsf+5Zv/3aJl0v06+d/8ReuXLn8Yz/2Y9wmnz9//qlPfQpqcufDe4aA2C7aA/CcbIk4IXMMN+lI&#10;cRLqv8gSoe7ulowNMKmeYBnjDSnXgLn6BTt7G+nTKVlkjZ5zTvOkyOXoo+ot47w6SEJZ1Snb35mc&#10;mHbjWzwOCACX11An7z16eOnC5OSFcQL1jFM72caLiOWQZKIYH5b66PC4MdOOe98VmRquZ3uHopNv&#10;DklLnhpqF26vNI7xsmSovc0jirJYJwv20kHRsusEYoACq6/54AfmDbqeslrNMcjgEM8Fvd1NbO1s&#10;WMBWA02+v3WnYdzF0E7rIaO/TUOV+KVdUF7+lTe5gPiwvfHqayKUKxGqxECbRYEZzPXUAMbRrZ24&#10;dW9u72SpV5NIivXo8TOVD/9FZAh42gs8QN7JMj3+bullZLxFjahP9hPD1hy9srzYHFYdWyOCUsam&#10;JNKKqZFCCXQ1ACByu4OjSLaTfETYX5rLCJ5dQuk31TQpyKzDjKLKUzrVhhAqqgsBjOAAb6IbXCFk&#10;wer25eFl/EHeVjBaqXlAGZlfmlwQiwMHlk1YMxQ5YMeHTGoZdYIjzeoX+suBgXFUMFUxsfKXtmNn&#10;mFOscIBUKxVQo1WsejmcNPVDOtCw4TL8CaYYt7NM/AlnwzFI/V1mSfppVCMBkbERDAeqGg6HAcPk&#10;JPq0SOfwF/Mes9ziE1YUsoxFbzFlz2vU8RR6HFSIp3vHR/hT8DB+dUmgypfPJ+weRVMlC8+cRvFL&#10;CpvpXKdI0WlMdEv+MvnamvDRfV0DDPeRCjyiEAcT1HKAN7OXpH2OumTMkjY8m0JuPcDYHMRKJm2I&#10;D+98YDmub22vy5JcStH1bEbZhEArIfblqD8l1DOzLN3L5H+HRrM43GP2sL6+EmqIHlBKu0pYkp2E&#10;hpQmDkO15AFhACYBVBtz6Uf/GtJDisd7cDjXVsPQvRSRVf1mD3qg8q1wi8OHc3Dk3dXIK51ilIOM&#10;ZvaKawBP0BcfxVWEH1Cmh1mvoUJG2yTuWnsmIoYgsHewsyvUeAaqiMxyYLygocOkoPHK1iNuWFTe&#10;7/7Rrr/zyFyFOLW0vChR6hselmqqNv217cm9oL87qL+KziLZWDFTpE0+KKKtrAp38VD005dWV7wc&#10;dRnGViTWXaLK6SRRZ78WBKZIr8JXSEczGujVINWRNBdkRftOC0c7wmQmJ3369Rhjlke5m0UeFDqI&#10;gW/ZWdmz1D/mKDYpd53QOeK7iDP2M24xc5aPNY5ClFKjKr+y0AMcZCeWnKj5J3/STMWsWV5ySryJ&#10;NIg10kP+823JSCNxlyqlxDL87UBvR/KgCmTqkyHIqSqz2vzWdxCe2VcBPiSdbqTY/ZUThgab9m6R&#10;mas89KnZVhahffT48SPvyteST8NLqlTLmbwVZysRQN7jBGxjUEJ3oTqmZYYP9XYD8qF07cqCrAdR&#10;OO6qZ4+ezF2ZnbWR47Z9km3oNFTR2Y4f/8TvXl9d9yg2Ntcihwo2pCrdkzRlCSY603TXKqx5tUIm&#10;koljWxKgyaRuyAi1A2ujUy9OflY+JGLP/rluf6bxhHSoxqPiEPk7e4e6ewdXVtbvPXj4wZ2H1jix&#10;Y1M0+zJrOx2/DpNIa7KUGNWYcjdhIpqxUpmFPBhDe4s/Wb6V1d71+Nnze/cfTE9PZQZb2l9A3IQ/&#10;6z9gY2R7XUXWTdUhY8ab8JPyskpXlhkDxVEu+4mG+RUuk+DpOyvyRJXi6DvY25kan/bFmxurO+vL&#10;rtvz8X7yBRHbRAEM/UmldeLkik9FPoRTr1FYG6cbD9fjnjhV9ER6Ue6JrSebd9eO9o5oaNxR22HL&#10;5oONNgqFiZrs1ytN7O4AOs5t7y/vIx/XJUWsFov4DE/KQShFzTChkh+XRVI6vuVsFqpdyKy7h3ir&#10;dXM5vmCERvS4XvpCxy8CQOzdSIbPyz2nIFsL3W3OjI92IdYfHW5srMEwsRVJflUwTx4/wjVAXzDO&#10;0UvCvIIoKi+ksBBaP3p4dALcnJuS59VUrWQ+IeMdU0coay/fvCHySNwFJvvyvdvvEW980yd+1/zz&#10;hYcP5tQb1bQLj6TxK4v/aQc+Ijc6Vq8HuCuZKvTq6y/J23zR5rqUV2I3O4hT0qvOe4FJB6LOsFq9&#10;UVVg+whfLo2auFIbDcnkK/qcgmFJnsg14vtZAsz9G9evvfzyyzIoIGaicYuWoiMzcRQF2w2hg/BK&#10;kCP+1hd+e3MTlnb+d//u36VZefLkyd//+3//KiGbhDq8S95psRgN/ZypYWheGXtlf3l8pOP2Ptw1&#10;nVYKI7O8VtcNXlBe37hxXWM43IUeJ6gJCulaFrErds2xtumOwVu4aZIPlkiR/0iiBmNufnxy78GD&#10;ew/u8yrjMkClMT1lzspZRgxRp2bdZyxZ3FvKjq/rvFuOKGP2EJTmCvQwYc5bEBBdgHPWG0hxmiwn&#10;NBRvZnVt5cHDJxdnpry8fky41lbMCa9wbX0VGpECr5KKPgVNZ7vJXWxIvcLoEwMj60F0TlyYXF1f&#10;E1GLQ5MWgXht5qE8TYcx1E+HNX1AnGBCJ4iIhnU27dK+HiUsRzEUQh7pZTDw07gnqHW05ISVjc0d&#10;3gpOIHNLJTTOS54dPf1R+bGpzWEZC9mApilLI1+K30xEfyZeZOJp7MnC7ywwMf6iaR93O3bibpI5&#10;yCmgeVB7jpwzVdBYaMNUcOqqZPIBF2rzh9lXbYbECAs3J0w4l/kmD1R+l8SkUG1fnJEhiMchHaYn&#10;l66vLLyzV7PfYXlhakYwm5qakqChPZWMIHQ0KS0gzHX5kXJCuV0B9b4KpSPnSgGDsknPwdBbOSsr&#10;iCRV7lzFWQ2upIFepUJ9b2ezRcEq6B6dVK+tRe+t6G6CXYz4yZVrqGf96Zkuqzsu46bYaDeIdxkl&#10;ZhALiEoiy5c7cvgObIE0mc6IvhUA8XeQZ3R1yi2JXTT8Yk7iyUcOHEBAOPMJHpqMwoKB26HKpsMe&#10;JphcHDcljRR5nhKL4MlTw2wDVqV/1I3OLDc4il1QK65VvA78p4ygtGEBA/A4NW4JzO1xla7r7hrE&#10;/TiliancvGVkfEwNrX7e2llPaZEw1C38NdW2pNPQdalwg0tpAToXPU0jEW0xdJWwivd2IvWMLbzp&#10;lHEztZ5l6Z4TvETtGk5kETzAlcXryJkWv/RyMcxqzamS1VPUovIlcuHFWas5Z3nm+dL0uKOG93zi&#10;83p8tL2/m3q9q2tsakLxKWeKJM6YBHNTq+zJgL6jQ+lcBhZ6hTXIKRMOvdOiPEk4Vte21Mnaj56N&#10;H14j+pjJtfcYSVd+3Z772LipmYMIs9KBNMFP24RgQUBEViRgObNQn19YwPeQwDp7gum0MdI7Yh+I&#10;7G9Zjk0NwYlhz0Nj/Uvru+OT42o56yD1qoXdeW7qvB64vX/hwqR0fyqCyoHJsYm9mszuK9VmaSeV&#10;AqJcBMJOTV7nY8KIyhygovm86DU7mZ15fLbKB+qMsY5WSbgKwWwzbKkQ8hfAzzf+v3QbAt+n0dxM&#10;DZZY17zJNI6//pUwKUvKeqFU6+0b8vDzo+2yQrfCTo/4NH388FDgu3FhKwXSC6lugZxNdhp4IjQZ&#10;PzTokyDc2f7wwaOJSdSxAFzJj5PNhAQWsp02GjAiNkKnLD6mpryfjC0VJnUhWXToQ1j2qZvaumQA&#10;eD4ToxP8skOJ1VlPs2jPaZsz8uxk7unT2Wu37ty9Ey7r0W4mx9jOABepoYM/fRH+UMd4sNFytZ5t&#10;HymlErg0xBIpU6tADVsGSt+RPpjdoMTuyMyMdPkO95kjYa9YjzqdNqtQd/vO3ecLy0IEV4okCLHZ&#10;Kz69yB+gnt0piCPVWugrKG7VdMyvGmdfzNNEzpyqA9zu2p4/n6fM3T86yFDs2dmkk2XBnuaL/qyw&#10;5uDzTjGUNMJgU719Ad8q2ofJQaNX5puB1hOti54Wqnr2HowkVnHHnLxAipuODFRQIXyoL1k0Fhmj&#10;TYsrfkmpVCIOLxyUMX7GC9jltfWbvnPP2e75zqONcJQoVIIxtrdPd5z3t+492znYjGIh7dTj1u0n&#10;2+cb5+1j7Q09sYNXx0znzur+5v114zszVSpK/C7zY4IvhDZdVvuxJfSYYgRTbg25h5JzWS8x0wXo&#10;Rd5mhdXYBg0h0DRPA1zAZsR84maeQ0JOJqU6GVtYx0TM7Z7W1leUH9SYtOtGoL3/zm0R2jgTZpwO&#10;u5gApqw4hwr5jdGdmhaQZpIGTz5Mier2ZH0cn+4cnNy4eWVsfFK2w1avmO6nN2/cnJ9fkiONj09f&#10;msZBD5QbqyKIhQHIrLVjtsBH73h9YzUzo9WLrT0ee5zZYy7d2zs5NQUycwykQZOUOSd84Id0Asx0&#10;7uwbGMWy1FyguNzaJKpVeVNg8HhJEy5mTseGGcRZ8NLFS9PT07v7OznTBOq09QOkJHYfn0I6LMvF&#10;ZVPiNt5886Ov3Hrlx3/8x3/s7/09aeJP/dRP3XrplcEhTX0RuahK6W/ZNqE8OHTDAq0EZGBkQIpa&#10;e7s1UmIsTls2rdsMhv30p75L5MuAbC5x2fDlmIWbm3fvksN1SrKrEA+1JTRSRxQHDTn4nTv3Hj98&#10;NmWY4OjYtetXyTUc/wBLbbrg59U4C5XEh7Rx4Dyzlj+892Bn50CtKeWCvjjPeB3rmUYgwh1af21/&#10;X9kUJlydpo/mnnmsGGNamVI3/VN7dW19a35h9fr1WfG5zC3pgeJyFHUg+8bDI8CyTxibvuCBuovi&#10;x0NQog2GJMkZgvUaABglk3EgvLjXzJWBa+7tbqvVWC4DPQ5LzmmKQ6D6qK86Gg6iFCyV5Bk2Qwbu&#10;eUFS7XyepY3cVjP/Qou0GmoUl1OwGFmYQKp03Me8Ft2x2Bw0jcyajRjqRvXfk1pKCyJESObkxJJI&#10;6WIAJaCnIWbGCUEylOHoDTW40RilU5xx6RECQDuqHW+z1VjmAKKx20UuiHUr7Sr4pLzRKgsRyBPw&#10;QBEsLojIiCUlCOOTaAysQ7QJgudHBijQalvEqUPt7iJjcVhWWan74URA+OhYnB/RX2RzxXQ3CKd/&#10;p8lls0k+JA0DHI6IB8vytpnwET27MCrElwIuEj35RBgEYdGDNeLTmXZZCPjxxHAvmXTQ0Fgjm5Wj&#10;u49Ibvydi0hqqvhMGzOu+2hMwaSDhvrCHIRCZ0w5IUpk/YzK+j1VpJMEICpC2cQAXmBm3rg9CKv+&#10;/kB3j2XgMetfYKN70c443tpxCfVMOIDwamK0vsb8eSD75sD8gCyGg8AeYXH5vT+Oe1FkeruuztA8&#10;hwCvOy4AwDM8WdA1b4i0mVo7WQsNj0wAD2siRBCCaLTTV8kpYCM7JSuBC2wspEYyGb/ALNHkH2Vi&#10;0gz9iL2bXmaeZ5aKaJggnpymDBgtp0xhedHajw1WxKjVInP8lpba19vjsUFMrufhh6ov6YOY0v6b&#10;w5YRAJlEWk4uySzj2B/7zpaznkF0wwhQfBnHHW0ZMR/ec8ifoquboXE47/EeaTRjRXgvbzyPTp0c&#10;rhLuyS6WSPv60gZEsOa5SZU1x1FRDwM1tXeZOqgMDjZ9cLiyumQ/II14QWMc9cj807JUHPZw/Ghm&#10;2ZteV4fQacYftHUpFAjXVIVG7k5PjetabR8caKWk7ZWRvhWhWe8qHprZddWCCOsm6UNxEP152rX1&#10;+5LAJgYETTp59PTp6OhoPO1yZL5gBP8Xc8TiIuaf8gV+8cvq/8YEMWhlYU/WlVu23h0i6XQ3qGD6&#10;pjmkf+f701+INi4l+3+SmOascBN51BQoYcfIjpKVPnz85MPbd7FyHVwDAyORUGGOyjpZIer8BFLL&#10;40j/lB9ZOCYZYyzp4Y4TO4WT482tXaVYplGdnCs+1ZNJ3nS9OtpvXJ69fv2G9AuzaHtHznaw9Pxp&#10;nGTPW8cUUeEIxtM9DZCiu5UOAiEqc9tD7Qww7kUE1m165vIAJ3nM2qphW2rj1LRic4D/2PaF5dLX&#10;PwTEe/9DAzIf+XO64+tXr8b3rRgwUdvrkEQT35p5mmlfBhez0ErfUsr/ECZRdIIc+xYHvffCLvfB&#10;w0fGu167Nntp9nLMfVmmZ2ZS+C4ZpSJ3DQ8D55al4ICU2hLMrIOmFMzB3xg6BHhyxlg9mWfV9LHr&#10;xVuNNgukfH1t3baae/oEg5ONhhkN4HZsLZFKZC8lWfLK3oxoz6xw7yjN/VqKxRlJ37ntqJXJ9vn2&#10;6e/QE6eDLO4t7u4u7KKOxJenu/9k5XDlzlLPaK8vazTRXZfQhVvW7yAlH5iNAcspungs0APEFAqe&#10;c6fS3he/isgQ0kUXyzAXYzrAaiNEM3pqp2Xs3y5+6otn/9W9jk897P6e+12/936Xf3/PnbbPvH/+&#10;e94++fYnR7Nj548Hu0644ovKPmtu4blYytRFuKUhvnfvAXNcUly3ube9HkEQwnp8HNHhnOWGrRzI&#10;ObmRC8YIaTCFNUblRgT399HdO4sguGm6pqOSpGJ5fqG/z48aiQghc2AtkH1f78XXm23d28PoZpC+&#10;mRPHYxmbGc2/R41JOHFIm24eWn8G7+aQzqJJRlBDexD4M9ziZGN1DTAgsS3DgeLm58NC0JH+wQli&#10;L9LZ9clPfLL6a0K4lEW9Eg7yAXJApF4tsl1kxO/4ru++rMh6+cZ//QN/YGTUcOcTORmVzfTUdA+5&#10;dFWZ6ZEYTl0iWVcG+yAUa8QrQuTy6lpgcnGwTDsbk+eVtSV06Suzlx48ehRfoiO+buHRhnJNRVud&#10;/uTy4TMVaSzKUh6Bw94QHuSHt+/wa/zk7/r41OT47OVLtp8j5OBg1yGSXDumpFkmeSDxhA5q7hQy&#10;WhAnYmxiZJe4w/Fxjo7ThYWJUFjb5DzU2vaYnMU0uEoohg5RR48MggMt7g8+uGd7OPGJiI0udYEW&#10;3Pbeli3h5I3VXkgRUZ+k9RN6EPKlgeVSmw5tO0cHWm7f8EBG1xUVDvt1bn7ZGKyUaVrDB4fPFtZ0&#10;npJ2IcX39+0fYf8gDudSGWWrysq2EDgXw7XSgbNKslEnPLEAKhMj1AopiHnE5LxLBzLdCf/VCJyj&#10;5K1qoAnzeTM5FtO8CM0abv9C05NddBY3R3lb+oQcJcu4LgZyxxmF4pslNFRj2pRxifMIAB4EEJXH&#10;pdmXkiM5QqnqMWLDpst83KB8/jaofunpcG2FFHQs41P7xOuo0rALfIxOSklpfVJE30HDkzE2LDfJ&#10;jmyt3L6jrw64pEEcc/u4+eU4SK8guZIsJyTkNHYlrMao99TklahJHDkCGA5auTcH0s/RECjaLdg4&#10;oQYpNJDdrJHSzfmMqKltV89W8MnJ5GnXBqwJ49X8qWcfnZMNWUaPASSI1womBEfGyidcpjidCV6p&#10;IoL2xrLLZzulQlgNddoFn0rN5bXAD+/0pes3ZE56fLGYzjceQdK4oJe38EYzBVswCdUIfyMTtIOO&#10;M25MWyojBK3EEJzLg123jMUDFv+QK9ZNL7u5iN+TvZYmMYxsTyHy4dSw2SmhakvXIs1Jw7RS5qaQ&#10;K6lIbNjAmblxgFCJk2uxhehf8uXcazF+fEsemh+dRZC52knPwz7IV6Z08FaTBwXSLlUpwCZISga3&#10;Fq0tchIIa32X/avl02maYuaWtUu4D9e3dlnSoLeGdNVhkGbm7vQPkv5A1RMzdaibxR8unK0g44fp&#10;GanX12thKOpcqB9hL6SdJw8+Pt/Y2JZqVFWU0V7pdmEBbXHUj1Xq5s6G1+SXS/MeWKunBN3d8u1i&#10;xcBwv5oZPhTbX/B2NKRHcbVs6xQcfBTLjEx9ZphQxDiDPRKyU2S0qazCkIvoOKTh+FmEN5sS7SSI&#10;XfRm6QCUZ1WTL/rkMucwK+Ho7t17ly7M2CrOxiy1aJj+yzhiE9Ub5fHXf+VH/WegY3rLEh6STxah&#10;jHjD3ivGc6WJjcimfPuKKBnmk3Z1oJ3/5HPS/EwrLFbG4Zo2QgTn2he++NuqHymISSYWNeZ91Mqn&#10;erjhXABdmCHiAvuZzk0hqKZUB8kSR+w79W3mSlvV+2oqpkMxgpbxF2/h5PLlaw6ctdU1BzZ4/mBn&#10;S0f74tQFI0KuzF5l9BZq0z4zVFXZC86r7SaQbJG2ZMaIkxpslpnXrHgshRiPewVpjjStV/ci5iY3&#10;zFvJoHMBrVd0+ODuvQ8fPNL957338ss3x3A5R4ayKdLcTzSDZ8eBtZHWZQpwLH5KrVv+All5QZC9&#10;WZs7p3ZL66OHT7ih8dZ8CRsSclHcwPjUm41pJARPTM0u7ToYQlev2axE/PlAbeXEqeo/1yzjgh4j&#10;M0ubufgA+fP4N6Va5nETu4bQ3zdJghiU2+DSxIzo7uu1lXIKaKYLGl26mtH2JGDnX0nOY7Jd7rYV&#10;TLoHuvqPl45W7i73TPS8oCdynJvq2lvf23q0aQKkCww9cbd17c5KJsZfMNu6td3IlktdZ4OtO892&#10;t9d22T8GqI7ULCPMdGMSCAKuN3yGWr/5ivJQq8I0MEJXPIBAd9bJz21+z7Oj2Za+oZauvv/iP3tn&#10;I0tHI690viOpGBwdx0vWS3PqrW6ssYz3+8tXLnoEjicZV/zG0xAmJm6j5tnHTysZZYYSnrc5TPX3&#10;7dwr167OzExdnmWycxHdmU1NRhGfnH3Txz5x9849dfXF6UuANZHDegbulJexU4LrRaSKdDN+PiFm&#10;FzzFKTA6OuDuieEmxqaYJPsxEJ0o98ri1XKsxC9MDQBNT2cfMJgLva0YQ4oW+1Y9oEPFqCmyFv0R&#10;q5ZtoczD23rltY/kEAGBCo95rDGKc9oZR+PYmJm54HBVFq8Vfcr87N/9yU9YDR98+IGAOD48lIJV&#10;P0LpFjltJvz6/jLCiJ7VmcvgemVlOaSuIA1djIAdowQPQDSz/gBMmNyj46OA2qA2wkh1+NL8zorS&#10;p9CclRwc4Ar09Qwur6x++OEjPLPlpY1br90YGBmSVoqtCUG1l6RNlqPCMT4vNoB6SJ/LQMjuIatH&#10;juiPL81eshGgNIYcC8YTo8PiclEEcuueqAQ91P44gxGy9MEOjSyzMRgBGOsnJbWrvarGLyXUH8QU&#10;1EbnsQgumYiV8j7qq0c6OIbklKwd4yudYh7CIOLNrfnFZexfMZpgwTMUCqnGQlzzLb3Sl7ysUhcK&#10;K6nRLTPOnxZZ0qHOTvW0B4jQRUwtohQPrvVIKOzrIRu3I3RGNLDkoKHjZHagcKNQaeYvJH7UWPiU&#10;4r6mWT+VMaqJa9bLGaUF27i9gGGd3WNedCbzHbko1PF4dzfmYTh5EnMjUNNsieNLwIIMK4o9cpG0&#10;08jOMLPAfYX6R7+SbKoJGVGjwOgKAnfKu53whcv3UckLMwy/MFCF4dRge9qu+FoJfA3H0a9QPB3+&#10;Peq2ozIJ1U2IKDoQY8Ru8dLZldZHoSnvjN2EsskPNf5Gw8XNqojKwjay+tDoarOIwuU4UoPqwtv0&#10;ZdFjJa5GTsqrJPrZOLQx8+vuc3PJF9syOBFOGb+uhMX0zztlbzraHakWpEFawWGQVCcnwAfHxxTy&#10;JgMf+NESOx9YBPBjUyX10dJzFgFNc+nqXVh6Hic0owDNXCEr3kQkr2cSYBIzbM8nNotElp4Rxknt&#10;tX0N7Y1BabgHpOj+HTY3S+2NlN0ZptNFdrO0vBzLWbly2RHGgZhoYzBSYlwRUdaacepkeAybzKDJ&#10;0MxeMA8EVNYloTG5K7ah/hOYXT6h+rMSVYlwjebJrzovq7QNNz+IY4Z3p0iJprNESv5Ji7/g7ZQ3&#10;QX4qKEXEk6wjdZiY5SUIXUndZLLlIpEx0yCc8HaijQXqpJ3fzFACtsWEOROesOXxkBJ82RNyG8CJ&#10;QgjLT8W4JfrphBAICHqOGB2x5KySww9aXVp3vt2+80D09joQH2TH3INzBhmWtb7h5zhBDA7gxKv1&#10;KfkIeF39+3D/uzu4K8t9WbJVyxt5JriZe4+o3wD3rR2t6RihpUpHGGlP0YV7GuO92DqLiw1LLIlh&#10;MrwGR5QjZkSbKBCmscdYfec4DjTDOcKFP3j3/fdYXjs2Gt+c6rp/LRzkHP2ddFDaHo5xBjK9+CfB&#10;4j/LEcugPHOGJa/GkaMQpJkPWjWx12cB6ZtgU77MUeB2JLs/IxoID/Ebk0+/lxYqopBc84LLFstS&#10;JCa1OPsRuWR5+/vZFJH824wxnQks1N5qC7vaR0+esav2hoxvoNakdalpRhF7yVS85YsXLk5PTjiY&#10;wrQhdQJ6HRx88N5bIWaEBZSNarUbESWdEisCboddk9WFadDPajG8t1hta7u5pqhXmpHZMUqIl6oF&#10;GSGMPwjVPfpoWEwAg7RRQohAzeHQ9PDpk/fv3RfJ+oaGrt24wvdRwWDhgQOqrZMZ6w4CKEPklYH9&#10;aAwipcq2KSWY2O7Sarhiqm0rZ2Fx+cnjJyqLG9cvQ3CSmtHY1ZDvVBqZZgT7CEFZ98G5Xy2Inmyl&#10;6pLnlAyBI3EoOqayd2iAp6bfnPgUsywG4FqOKbQ3N9YZUffHHVMuHoIrKz1cfFvu2fNFY2lhBq7P&#10;QyhJWrG6Kk1MrZWuV7qPfoQQ37qZOSud/V0UKkJT+5CpfT2+RkPZiaZDojfdftS+cXeN1XY7h0WW&#10;dzp2M52dl7r3F/Y3nq7jwoX8gxWAZ8DpMCdfXkQW2Ys0MVlkgRrxZygBnMYaNG5L0Hsw/EeTILa0&#10;/KGP9fx//uTI//MPDv13/9XAX/rugT/08Z7NvbPbi8G09w7bL23/e5Zkvhf4d+f+h1YdkIhB2GDv&#10;0OUbV3a29r/05S+GiDU8qvbdBUkUfFBdZkd6AMLwhfoGegd6R41B4IdH1DZGNN2CeuVUHR4enZma&#10;uX/33sHOAUG6MIXVkh1WSI6FoDXn5DXzZWN1BccGRsi1Mq69Cdb9Ur9uq5qI+PLFi+miJd2vDN3j&#10;KiunFPamrHb1sHfXhy074Rg1e7Uy+ox7Tn2QF97TN2A1e/QXLl6cvXw1nilhTztBsy3N78TDENYc&#10;dUKV+e4Es8Y0g87V6Np57733zvvvvfd9v/cz2xt80iMudnKo/UiI8+CLDhCRQ0ECuauWFo7QBQeL&#10;Gtl4SLCNUFkXG2LEViqz7fVoi5ArxKQJWaQIp7stEhQkA2AG1ta3P7hz//aH92RpoxMjnnxOZRwp&#10;9jdYblK09Dr3BLfMi6zFUT2XXNPzuQUX+u57H05MjSnauvozvsexBbjSkSdcsnjxJkFOnivxeHhU&#10;rbqDR0sLC9sb65IFLrgAcGOUhvoGI0M7Kyc82GGpsC/OTMNjkFFt/sJfTHG9MDIwfMIXs2aCOQfa&#10;60wVWthSRluY1+tw437I3OQEAwzYpQ2gctVnTO0P2g1kFsQ3nbZkk2fWVjFNj9GhfJeMyRpSEC0t&#10;xRfU6TQ2yVclZjFRtEf/WA1ZJFFiPV3m9AULcW42bVlrNYV+2gPYcqlXgwKICGHDhFSSsttt5qg1&#10;YSkmJjK2SEeKkhzvVWsw6ulMo40jSejX1cN4waAJzp9VUZ5SBHRxs/Z3+vtJZ6VUUr6T4+XVVdna&#10;SNSjAb9rXlzo+f5QuFQJuN/cTU39dtEiX9yRQpWL0glwkjUThpFWic1M/ZAGfGTXyUrCVQjkhb9Y&#10;GLEnGkwwU56bPntUFhnYFQV2zWuORDemVw37J+E2bR8rLmEmVXZhYsERu4xBymHvXaVf7xnVxItM&#10;0iiUsBxMUk+WRx0mA4DBkwgGEyefas3kw3SaovbO03ZHvJy6LTZpbziYoSuJywjOcVVFuDIopbNN&#10;z0JxT1TlfVssHLxySimWtLmVEKZxpm6WAu41eaRflr2VF3sUFPLeXuQ5VSX2Vmpdt9jdvb2x5YFk&#10;hulphnxaLl62xVBZfeAeGyMq1dxfO5S5JGcm+SIJ8I7OTLrAusUqqPw2MblBv6DFsUBpP9cep45P&#10;T0EkSrAc6celHR1jRRp349ERf0i3IkMVhQReeaavDWvQF6OZZ2ITu2lMLMbUCjZjDsmGziTM3pd4&#10;Guc8z6etY3SIGiDukYEWYkWVEzEStPZOJZABBuonmzCJeF5dStG0g3t6Ywu8s+YZDqAb5vRXSgVF&#10;Jo4e6R+07eL9VOIZo+uHkxgOT0zPAKBQU7Y2160QAj0UrLCkzjKa0kkZmWdkj53Pns95L8caiGmX&#10;pI9THQwP3wpL9mzbqb1Mirr/4D7jXwe/1W3DqaBshzj3VBtYNtCUYcW3yK804Evc4XFnxMmLfnE7&#10;H9y333nn9dfeKLOL//RXk8t94x8HhPpP/gSAV2Z/XwMFC8X0k8VmEQNqEIIty63U5TFvKOF5BRmR&#10;pKGURshCSB6aWs0G+fqv/PhwV4L5h9qeiFqzkg1rRoGw6EpGYmrAduYFtZq5pxNyxqhCF17ejJBj&#10;lgHOXwhqnR3Sq+iZYoaa2c2rW9sIf7pwecVxcw1RNHbrmbtN4BJoXBngzXLFjWI1L65XeKhdELo1&#10;W5Yrl6+srq8uryyHSZyZGuFqv0ix0/S3bqivUCDirZSqNBEztly0vNXs1d9jbTX0dH7uzoMHC6sb&#10;BnNeun5tXCfKgEqOKNFS2TrGKIdhabWxtCgwG3nGhIIY+yW3Ljmz56MhXn0T1lHDiwtLD+4/fv3V&#10;V6SyF2amwtdIlaSXUtqMc67+iLapH+zl6vZ2jI1OJOVN/A5UaUfA1MTbyimSbCVoZMkmQBbVI9Ci&#10;yEqXA3hw0BhyVrMwuhxBMgSWNDbH+NjYzMwl1ankHoIb1kNK8qItfA1O9rNiBYvWnMD4gp4IKZQR&#10;JlJQsXg9rMBmukJPNGdlw/SaQddmkNf2w82z5eP0ps2UsJpG2ruvdB9uHa18sDg1PubZCOFaMI7Z&#10;xp4pDyoFUrPSqtwpgkZ8ajL7V9sNw/Jkcey/DnzY0vLv/tLExZHGDCA4+sRA26dv9fzYLyaEthzt&#10;Ta7+66iIzs8WieiFu8Eh9X+sZs9ODYJ311M8Xtrb99WuoWyj4IeZwMcp5wSMY+/Q7hbN+Hhs7e1K&#10;fdlh039C/YBK05PTwprpTXPP56ZQ8Du7dpQ7qpfygbQMw/Dq7TY9YWllefdgW4jjSgYFsAwPzOxh&#10;keYd6YVLM73gcHwcb83+S34cQ8Ea5hhA2zhgNHalTcr49JyiGcywgrJlsotYQHhtsEHNaOnRk6dP&#10;Hj58ODo06jXLcizQqG6rfqIecsg6jYRmQw9lq3JY75Vu98tf/mK7IeIsnc0wCyjkHCX/Kf+uUgAY&#10;uxB7jqHhjDk08Cp0shDLQs6NgRyzD9SN09Xl5aGhUeCtzZAzgL8/7sipuSzyofJiyWhWnNT+R4+f&#10;4kixsL527fLk+JirYugK0bLu26P5bd85ihONCJ7TPVr3xpWXUUWI3uNTM0sLi8+eLoxNjxq+UjMg&#10;zH2Ow77HtTS/WiBLpxVAvCXDDoyRJ0YoMCjtQ8LgVdeU8nTKHqZNA/RCCkzrit/Nzpb36gvE4ugd&#10;ewfipZ4pwrqiZ7BmXf90w1O+KgCSN3rmczFKDOQT5/f9HfVuPAg0/gYGvQiDelV0kLXV1TV5Ie2R&#10;tAzMwAbOvx3DoF27gONPHXw0oZ2s2i7MTmeyaPoUER8kNys3OA8+jc/kbWWpUDliyGENmJAUJKyR&#10;5EAVeYPk6axV+HDZ/jbWMW3t/b0mMrlv1OoDb02zR1DG9Eq7rnqGqXu8xCgTyxelWnKB2SKgcRBG&#10;thIqV3JV7KKUjn7nrUUw3tMtmnv2LgOU4pBU8YO0w5tR7aTwBFc4ACw2ypJYVDgMIo4JY6MBxC0r&#10;x3Kc5VLJEzE15krCdXeP6dGghGgOcsgxBGE2RPyasTGBoW2spvldVhF+hAQiGgl4T55Xst4gsOmv&#10;lUVM/omAs0bsxXvT/xngaw8UnJr10JTi4TWQOMrIj+MeEOPAooIH4K1fNeIrNhZOMA87TuQtLfIk&#10;TT+QgCcfsOHkDBu0JCXii/Ak7CDVBouVaLkeSZxPiY5VgccnuUoyDwasHa6d3D2+QkxJQ2P1lRub&#10;G2F/WH4ba1Fo9nbbqhinUdAXQ6m5Q0mqgBvlmYEgkRmHLSy5iQH/Lnzc2yH4OcPWs1aDK1sdycly&#10;QpYELfB8DPWUHFBtmx90GFZDVop01euRhKXjn4fo37E6D1+zhHppQQQhpB9Pf19SIu9mE59uW0fX&#10;1MS4R10Cz0Nxx9PwRJXQLlMZY5l39g5ItamDLd6+vszM1CNLWoDQJgzyE87Q6PAOLWw7qIiUmSkv&#10;+tOEMXSpuWR73lTS1HTwe0WnFs44Tshq4MmO/KEVtUf1s7a6tLRs4XPktl4sWMfwwRYuOvlz3PLN&#10;sDbA0IuwPqTaMUXLyRVkNTl0lyZpq9Dme0kX3Y15WVrP5ZXYkHezXVPSOCS9xIDcsRCJLL/6uv4d&#10;L5DY3Sdbk6TWOdG+vLz0wQd3P/axj6Q9Uls+vZfm+Gy6ct+QI0YdXYZ8XwcX7eIKGQUwFg4YUC95&#10;YP4zs6bsdCNtBHiXEOJi+enE6aLglKSqTnViwMzF/MYMsYEbi7ratDyLEaeDc3KysLyE6uP2hbKM&#10;kSn9uy8Pxw4gBDIuZw9118L8vOI6gHQOo9OFxTnJvdVJom5Ey+zs1aIdnXRRlZeA2g8gwhDHxgb7&#10;NtdWfJ5+b99g79HezuTwaI1q27FCPR/ofs77ljbN1aBuvheIcCrl+oYHlhAWgxr8i/TTYojioWI5&#10;Z7hMWLUxJOxYWdt4784dOgPDeV5/89ali7Pptyn700NrRfyAukErgukkVkHitRQCxaWub3WzwY8r&#10;R8ybkXNaPDbb3bv39cEg91cuzzr4XGOoL0XukgvFbzo2sbHWCqIuA+axKjhk+cQuB7D97z/7+Z/7&#10;D7+wvJyzNZG5aLniZ46FwJeVD1fwKzKSSnUTYpHYl2E5HtHJ4yePrXwthKvXbxjuJfoa2SdTBFta&#10;88Gqip6ZS8+SySsTq5OvxlFYDdxNwrx2b6Nl9wxS2NZXw51DT+zaW9zZnttWOMYPoW/wfONs4a3n&#10;vaO9ARSr79x1pQcnaPODVZsUJzDtU1E0fefwKxrSWjXO8u8X5Uoy30gd7HXduLmh729yxP/H7x+4&#10;8H9f+H9/bufr//gTv29yxCsH/8HtODJW15bFXDVDSN6gopOTRw/uFxDh1amU+9MWOW2RNmh8lbXG&#10;iag9OqQg6RXcjHzb2lo5OoetaCwk+mAGjg2Pywzuf3hXb723d4B9jSdOuhA4uovxUafmjD6BARzU&#10;rMxWgcGwCpZeiT4S/dFx2drA1OT06PBoOC5Qx0C4ZfFW5KziAXqfedxylBQl2ZO0h7GYy1dF/x1A&#10;LUBfyR09I+n/f/z135qanJibWxCmHz96kkiEbUZFsbaBwT49PeNN8giM63pHK+TC4BK4CDdIMc6p&#10;SOSbkgbNUVaVxBWJkb4hrFBeb86r8dFxrRzPKOMnA0lBNzvptUpW3zoyOgSZsgQTLiUonqdJNUwt&#10;NzaibeQT0NsNZNDxeffd9x88eIQWaK7B7KUpO5iMZGJsUo9e/9T8uWQ7h4d9w0NCQ7QvoduE314H&#10;lRXH264bID+/sGQ0X99Qb3Z7gKJ2TzUexsJQazKPDKD3vYFxmB3uqpwyGLe9c3wsWoq4JXGO2GWp&#10;kAgqIwAY+FIJin87GVmseaoa/TFDUDAj5uZsiGHKFp+S7W3QJMKG8yb+iHv7w6ND/kNciI1y32A8&#10;OZ33oMKefiP8djyQ/QPX1mWnqX89vlR5hPqb1tHmpqmKa7EEBywz3cWmZ9XR33vp8oU9BzqITnji&#10;E+tZZEYqoCteHLGqp/qMlCR7JgBWfIGiDCj6eRCI6gQhrWYmgVXksNQ81+nPayoqjEwlhnnx6wG7&#10;hklceQuUTrIVJl6q4YLi0smNhYCcrwSsKpywDqz+zjB36E7iWkztdWC3wHfTB45loBnMHtquaL66&#10;viIf9bEO8kxgziEQl6V0UQP5BfNTSAS9LvitzDEc60HXm16exek9quGsP1qCOInmlaUvXM7k1enV&#10;CECPoxNMSAyDUn6cyODLSpSZMwZ9Mqlohbu0FkuVUaxD2VFGxhF65cuc3AG2q6Ue8ZOG9JbCoFyC&#10;RMaMnW6M3MEPlYp6bqGjl8rIwjqIuK1wL8PpTXw22QyEv7ejS5F86DSsoDTSGChmmPK5xZDZdKDC&#10;Ijl49aAqJZ//tvjiIqbir5y1Svdk5L4x5vNt7ZodzRAqwJ6nympLcZ38vgQuHp6cMtwDKeD+bmyY&#10;MgGXUVRYg47rxnjWCWi8ZziO8fsJi0BxPaCmwkkw2m5o0GVLI2oscHxRrMtyKUMIEW/UF0a3h+eU&#10;We/SiMjS3QV1PH0Mx19y2MiaTiokexG+pSbEyErOwRrLS/OBhYqbUtclW41dlA1rweih52TNtM+e&#10;0RFz2DLgNMZGPb3DQ8PgGN/n4aCWF3W71bOANXq1DmSusRmiiiC/uqpgElvClBQojmAn2wAf4CG8&#10;FiSp6mBlCo4NBpMnE9P4oL+kZkGGM8Wozna1RzTtjg+1c2jQTdlRrXb/a3opcc7alEeyAzxmZFGC&#10;8S4u0BZJALZGg1LtgDKqDMk3hNHSFIVcXFwFb62SyYy4dRpABJ7NPX/zI29UP7GqwpqEV8nZ11py&#10;lTKW2EUX6mvKw+arY5NqgWSOZUyKYhEQQUMsn9WNff0xFlUDZMd/rZOcsznvOZ9Zi7np7TQ80iZJ&#10;rV9Vf+XrhA/OO1G52RF37twH0NozIS8B5zR+024I61v5sLmtvDF2IVM3Fc8ZBBMlSk294fY8MsJK&#10;WnnJ4sPEQMbvChDNJSsEG6cs2k4QkkaGhhPhTSbpGxwxxDylSMh2mb8nbKVV2momKiRlYW0Buu0W&#10;aqxz+KEpnWJU2RF7Bwjq8SHK3/EZzf5hSo0wTX15HzM7PhsubnVz6wEvk8WVjd2jN9545ZPf/K3r&#10;HGQ7EWTRWFHNrJdoJfUiXH+2abDwMBxSYDeuRHmyFkAGMjX6Dy2XO3cemJ07NTlpUho0PVz5Sn0E&#10;LouB+C9TKVo7HClkmvJqMDzcPb2Lk0zEIQb+3C/+yvz8yh/7Y3/8Zz/7c7bQyy9dj5tUNBTBv7LS&#10;KsGIjrsilGjKljxPvoJJYIEwlI55PHk/GMBO00yR4MBwesopz3fHntAHpDZJryP67K/1neMjVN46&#10;yYq7ug8XTpZuL/bP9LeNVLoy0sEZcWdjf+XuOrlV0aO7uo47l99bTOZ7OdYumdp3qbttvP3w2f7m&#10;8ubIyHA0Rk3fubc3JulNMVqcjDxBa16ZURLdsg06fzrwvU2O+H/7vq9lhC9W5jf8ydHetcNfGBoz&#10;WsaoyW1gobNAdb2zveHjpi9MR32YaUZHTnNykqdPnv7H3/iNS5cu0kuE5xkor31lfVUMto+UsBwE&#10;aY+t3sX5eQkfg5d33noHUXRyesae9DCc1warZt+wQ+rrAtIgGs3NPyOmjlVLMFiW48FtgulcvDwl&#10;gejj01nufXK81CbVXKvEMOCwb7HzJGOLK0uSnxj4CUxfyx+b1nipvpQsUQzGE6O15cnTZxoqr77y&#10;uultL918+a233q4SLSJEt81yDCqT3dXNuTD0nkyzP9i9++HtC5MTes1ShPEx86l6cD2Gx1X2ZwM9&#10;fGrC7M//IjXnsLoundSXcng3wF7xpHOyBlQ4PFJdKeXdQVVpobdIhSUcsfloaX3w6Mni4vK77354&#10;lbxl9qLshG+wl89ejkNV0RtI+uDGERCEJFuyNVVgmX+lgLPz+clb9PPPF5cXVy9cnGjXRdPzMgdZ&#10;dMC27mgbtXFkKEOG7YCxNLl63PXi4qrjXtXl2bLDcORIsp4+nRPG5bKaFFX6KwWU+2e+GUTojky6&#10;HhodsZEAuna8n2TsWPiUJPp9AzIyuGilyMmOHj18lqFoNRoNTFL2ZmlKwYhySuPgmw02OhItM4Pu&#10;fad1h7bW1IUZLrvIZ3qqwf9Ojjwu1HhnyYULUwOjCo6kbSJ5GUknQbQSkk3VhLFUcjWTOrbFxQes&#10;UB5MMeY7fAReNP0dbBFYOLUsNrR0Tzg8y+2dfu78vb1hJlT/OGOd2EwOD5ZFH5ln6Pa5xXJAyHwa&#10;nG7gW5K7F/PCAhMFPCOUBrQ0TiiparwmtMv8xPa2R4+foIfDeiWZAQVjzscvQO6dkgjOrNnhszNf&#10;C40h+uX8apC/zNIof/0UdElPC8SNL8yh1DW1cmkh3F3catqtnGQ2qYyraZ7Qw9owJUPyiXCdw0+N&#10;TUm14JJ9xq4sp3+eYUY7xhRQEpYhp+Fi5tzwXYEw04qVc4RRFCc1GtgMB0+rN3OPwjrlmoE1D8Mr&#10;CWNmMKTbbqjdXqpuPKb2DsOKktQ2gJzJb0kWpOyKsyz4nYNdWZKfb6M3t6lBFqrEwQFMOkByumEM&#10;F91CnO7xtSsSdY9NTGAlejP2Cs2RhyiF5dhi3WSaQgqSbeNUi+od0TSwkbgoITQWCbFMdvFS3WRV&#10;yYKSeccnL9VpyhOFjZZyfNFwI3poDzLXQUtPWey4ck26Mmkr1mSwMgoqe5zyevBk0ktN8yyDFtMa&#10;SyxC0O2dHBv1t9g6lbVkkE+E81qJ8WAZLGt2qWvCnEDJu4CTVAQHMKGs8D5PrVs0be+mL3HwbPEy&#10;XecWjvufDCz2ScAShkFx9K9IJSOgshwYsi60oIN8mOHZ7z8zQ9aFyhEBDDhY6+tb0EWrV719pLWx&#10;f+D3QU0VWvu73nJS/O3d0Ce7aXV16JgAK7cJRr3rgLuELDGqAgTIvAb6WVNbe5lpcXwokqifvSDu&#10;V6mWbIEiTaeiy7NP1ZWkM5s6JF4ZTNF3clPP5p6pvG5evxHmS/2q3PRF/vciZQsGk7nokYeXRXBl&#10;sE1GmRwlx0gl3BlJlLAR601gqgjgcjLFMylgAZJN6hngJuOzM0ICDHKesUBeVrXfGg10SuxKgJjL&#10;0DkKi+n4OyMfPXo89+yJdCuQSU2wzCVRkWfwVd/wyGQcFQI3HmHa+CZJSVGGwBOk69DtXWXSS7du&#10;3Xj55uoK70P5d4zyZZk2kawkezC4+4mOHV9bQKCqlIFJOHpxhElqhF8gfMVns9A4OQeDehV5cu+a&#10;h67hla0Qa/UQVzJ0N0UOAg8+gHxmUK3DnW15ffmr791+trq+f3x87cblj37sdQfQ5PhoaKOlfgIz&#10;Nx1e/Ic0SWJby2yvSndRMbEiHstwdhW+Q7OurmVpfvHuvYfIvy+/dEOfVxc3lHNzbqSrxT6Dadn+&#10;aSeCZtLv6tNeT7e15jRaGuZhfvWr733kIx/9a3/tr/nPn/3Zz1rNN1++Kohmtx1l0FGcmWJzUxIZ&#10;h+7Rfup/dhA5WOMbhubrwSJvIWKRcaDngjxeuXVLw82inJt7Vio9VbdFkqI6uANwIWhDaLJs5BVT&#10;btPQ8D7/2j5fv7vSPdL9AikcbO+eJRhvXb27FgZkf6/aoOusa/3DZV+pJR16opuZ6uy42n20dLB8&#10;f5nIKbkgLLLTJs04UHun1JKN9X6SxUbXbxV2tXc/6vvM13NEaeI3/uONfB1HfKPzCzQuqO0qWCGX&#10;f4Rd71GDYnQ62azSkczNLUpJvuVbvnNpZeny7EWhfnJ0nA1n+EhR3x/aMvwkko+1dZoVl/7w4PCb&#10;r7/+S5//FVcjD2a5ChiyAQ9O90kcoOhipKAaO0/+r11dN2/dZPLn4rVSRTwHAWpn+5Url7xpdUBl&#10;PPZX8IaGCFwd96AmsTRWVe/tG2IQUDlyzzI/CH6fEzFHcCDk/CaGwwcHXp6QMnPBlPMZib8u+JNn&#10;z1wIv5zLV69iKTnxwC5JJBB9jg8dVFPjbOhbRgaH3n37q6BN0veMjjg42GC4vhULRgnD6JhpSL2D&#10;aEypZludQC4sPJXQr2K30ojdYK7F7x60S337hZkLhag5OQbxb1T5ouGDe48/ZNM9MT575eKt199Y&#10;XHzmxMpcYNQPQZXCg2NwuCNpFIcdF+1q0JHY0JRhhvwh7kIQ+NOzR4+e4gHPXJlBgYr68vSIkt1q&#10;1h+R1fYT1fb2y2WRfyJW39mdf74ckVRGCmezBUVoYYM0JDQPQ00OIDRdKyurQ4xLknm1SZ+3UWEy&#10;Jz0C9QBeGWGX9kccg9kroltMTEdkxz3EYa+xG1ewM/XT8uqiiQJWjtwrriUx8dnFs8kkb3bwTM73&#10;9oajRIulwvIysaYZAEeoYOKStMlmcCapcsA8o+PDmS1Rs4ny5hKAI67JlchICIqLQSyDwdauISov&#10;zGGjQ6/huY47JXhRwtOtlQUAgcCZULvSa1OuYCD1OZxe9KRLteR4y+CZ+OfFd8pPCVsFtKwJWB/V&#10;mPAI4uyHZGxxCUQMOoof2OGecQXqmm4bULwYGRjQrXS0O3wKYAu3LRjnC5ZUgPAIcnt6dvblW+G+&#10;HWZUbgz5JGEWG2ZP6CeNu0qhyMWVdkmZtp62SzZMrifXGu1IYx4Vi8e4fJcWLEibvllGrWcEclSw&#10;TZOuUskIqavlVgdpsJuabhVqafXhUrnlmXhchf7WDZzRqxYyHcmqbauQCEO3LsAnx+MoR0VU0+mN&#10;MTto0xvyPV50KnAfw7MJEpaZ0PqJeFfpuJoKfRTUrTcWLdrCjbCJo6aEtZFopEdfIiKMkcHBkSQH&#10;Ycm2WmZ+z45qdXmhpy9SR9+elqhvdzbXdNf0qjrazX+pY7JmnXdYdUYHpVHhR8mWcgiEpYAAEM+R&#10;kH8ybjuHqTst4lEWXQMkyFbjMeQbWfiWmsWusTxChThtMaBSvJAKlld5Gv2pQbpVCDzGj8Kg6aDp&#10;1q/ZLNfePFYZbZ3NsiLOr5tlt9q2sryE9wOj7+8bWl1Z8tL4F/qu5uTb39lfxxqU5Zwdm6sJiYkc&#10;G0eWvQ1D0DD0d/neCnCJnUkpuh1RC0srus/AUW44FGxBJNpwwgZXllca4JyVBl80B7YkLe8r2qOU&#10;EN61m/U2IYgZAKxcCgU22otA1NWzdQbEzzWe9vlewd1aknl6bls7O8Ig1y2ppK6xU4cRnmpBwSZf&#10;lBIZduL3vjhNmxCkS8xSe98DU7w9ffxUS4fby9eVKi+Sv68njAXy4SH4g9xLIvbXx6xW1tfswFAv&#10;JNNRoHn15bvaqWAo/l9mZ+e7msQyH5ircC3eVCQ19SizF0AjX//xoMM6nYJYlY0bPFoC99WvvJ0b&#10;3NmJz/mu8et6vuFOqUWElDDKshvDiU2m3t42NDE2P/fU86d9dQhi/RMR+vfh3tH6xnqo1NUYzS6r&#10;vrrZAc4R218Cgvazvbmu+hEvqi0aGSLdhKyoGebrlAlq23YOetTV3dyml8rWz9TTEKhSNGZWV3S7&#10;HdhX0uKMv2ntmXs+//adu8/mF3OS4tEN979862WSjgiwjg1xLh51tnU4f7jd5bGccdLB/wIVceAu&#10;g7JEA/0TGqYUuX3Dsbe7f+eByMhrnZVmZoXrjXWk75+aAQo+NCQgy4xkJ0WKaRszddbYpMJRS6/S&#10;AuJ86613Hz9++rt/9+/+/u///tXV1c9//ucH+wdnL8wUQzrvQzvClyOQ+AP8Fl2ycMkgGlEOoKJl&#10;kF0ZWrdpNWQoxlbWodg1ODI8e3VWoIUT1VyiRGYnacYZVyfNdeKUZShocAzmfIkTcqK2vZb1u2vB&#10;Oaa7kv/1tnde7Gobbdud299e3gXopg3f0b3xYP107tjIPnBjMDPa9xu9J7snz9+am56aKJpMDg5V&#10;rZ+VffQ1TmQOlIZtVX2HpwPf0+SIf+G7Bj75/1r5wx/vGuhpW9g4+bYfXvvBb+37Oh/x5ZZfMy/N&#10;JkKjf/TkycDoAH6moXiqW8mMrV0eq4MmXGhG3717V508e3HyYHd3bGxiYGQwBp/R1Z3CIG1PqjUN&#10;JAzYW9duzD2dFxDcl1vehTSFp25iKsp4GRW3c9M8ZhiIrAI6cN6Rb4rbScxO0a/Z9La0/67f/TEQ&#10;lKBZXmG1myKBD7hJdSq4yMVdGQZAXHRUzOUsVkZfqS6bgs2OjnyhES61tC0uzM/NzVvZt2698vpr&#10;b66srkSCcHT8sY9+dPby7OT4jKMU5ykjAqN4CJCDGtkG798/eP3lVxX0D+89yAXB1g/MpT2Vs+F/&#10;7O/voNBCuVjvZFhzjUi2s8m+0tBszuLi8gf2K9KMf/sLbWurXxtLTPeHDx88RDf+4IMPx8Bm9IFj&#10;w08ePbQuh0eGMUMNEEIXFZpPjg7GJyft/gObkzeVHkFqQzbFTOAqiIRnlnEZHsuDh4891pkLQNn4&#10;nqCQjAyM5DCPM3PIQHFqjlPJvu5DbA6XluTuDn7nBxvyZPcs43u6ZTAitS/wbywWnxx7sPD0O70C&#10;lenMxVmV7vLyshHrci7OAMrinLIbm0srqyKXTSvegUoVXaGDJcMbc5HxlMnIhQNBTckIszGBLePx&#10;ChNBhJZAqycYI8mGKy7RM6U4i4LPpFEUG6fUyEBUxhHnRtcpOFbfU9jR5A20E6kUod2ZQSTFLitr&#10;kuSsBweykXCTg/Wm9IstWf+gOJHGQRKazYxRTqscBJgE0gXHmjWOKrxOIogIIMlmcm/Pc4sij6lH&#10;hwN1QBrh9I3jC1ClMeuWt6G4Yfi2J675kPzEjo6JkTFjP5BLaAQUKqHqq1MV6OXiFA52zUuXs4pi&#10;jYVs8rqyCi0ciASYMX8NMBYc43QdmDSJSHHuglnmK3PgxZTZF0QindQ2h1cKzeTQGVudCFOtwzTk&#10;A8I2iU5+blmUNfLjWO40xhRBwbrt3sComdKbJe+RBt4s8Wn06WkWn7FrlkJ5L5hy7sk2iXtIyDn6&#10;0tHN5IyXZFdtEZ+PYnmXRi1Ygj4CvCzStaCeL2SuSVsjOtFGP3UNXE58VHOJFrewYj04UeXIwE1U&#10;wgzpYvTKbyUofoDTUGPVNqGrlz9zkuG4IfpL61AUzzMvHrywA19ReHgq3rL1X/3CJKH582okJU2t&#10;ATjxbq/nLb8srWQoiU3CX0yMjIgR7oIedSFiD/qNUc5Q+ao1bMoYERfy6rwGSGdkUMFYZ3jAQLiM&#10;2gpLkzsrgCfbwk+pvGmtbPxbgXksTp48eQwwSj5BBueNt7YaHo8+CWlAmw7J+OgY8zX3LEcHadRc&#10;hCyAxsO2J1xtl/Dg/rNLs1NxfdrlbmO0UnJie0eyq9/SP0C+AixEz2CbLIWJYaTvBRAnh8qEgn3k&#10;dB8uUbD+RKma35X5y+FT7qI52nT91q/h9hqRNlzcQI0a6oURtCMpOu1CATo4MF9KiSUFv//gCU6w&#10;RbK1o929Bcu0VeX9XNEFrmdPnxl/sLS85HZevnkrGPd/9quWeyDAyLJyWDQ5YlMLFXaepC9Vd6qd&#10;svFLnpH14S8DnnV3pLtZMySq9V1ZWM6p6B7qMfritAqaiSBlTZYVU+3MxvCAuZU8LoqK0H5Oz956&#10;6z2jCrRGK2AyvkHPAHKHbbyXuUFRS1pxXjxkhJE7IGdrcyM+550dWk5CBxjWCrWQDncPhKPMoAsQ&#10;msUY1lqxU+SUwwP53gSfNN/2M2uvKusabyiy2cbpugAO3KHAGjrWwbHw2o7ZWMYusQ8xhqQA3AAx&#10;nqZA0z/45PkSm5uVra1E1PSAWy5duXj58sVLFy8eGPRXOjAPwf5Lsl21ZyaCFKE/zdxQqbIf404S&#10;/saxmAmW8UBgJAwRHbXmqUxPT8T2tVQvYYzj6KNOdWTyZ95IVIYp/k0BZiEeS9zChrGD3373vZ/4&#10;lz+N6A+Oeeutt77jO77jM5/5zFe+8tXf/u0vXroEO5rykkDXayt0XfIKqdEh2r1wEaA1umDnbKgv&#10;8DSFDXltofYpfWwUy88PQhDU0MDYoIO2bpEEAf+pMTL7C4KQOVdZJNX98MDjmJb6sKfjqG3z7nrL&#10;7nnQRGQxkP4U27/u4+WDrYdrmn1eVkak7LU9/c3HvWN9mdpnAfe0dV3r6ejvWHtrWQyUJed11/xb&#10;26f6wzXb/Ou/0iZveTr0otf8f/nugd/zUtetmXyFNPGbr3WRrXw9R5zZ+l+/9OUvPX36zAnESjZG&#10;33E7TUoVk7i0Xzvml9a86tiAtrR85PXXsGn1TAqwPN82toEtdIiq0W5evXqVSyum39ry8le+/A43&#10;EtiB57Gztx2HWnICiLW3FZ0kGqJRnftlNSu07kdNkaxJwoMYVo2uj735Rsoz77tMDaXW1clV8UvM&#10;0vsTEgA8tk/WSoJmqFiZkVlzDGBPjsg6yEKJUYXIMxaWls2plHJdvHTJqwLK1JyYnLSW8NTYmKOI&#10;NsVF1BnTGt/q/v6NnS1v3Sr70hd+a7h/iHakmVDkicThop+jTXn7hj5MjNMpOkuhMHIaeaNHH9Qu&#10;fNHuA4NT99nB6LF2I+9JUpHi5RYO7Xfeee/uh/eMR7xy6dJrr70K2Ng7NL7PsD4iL90Td70DBLVr&#10;pBdxWK0uQOSOA9BAmX3xJyocgFs5htpa2D8PHjx2tk1dmHAUpa/a1kJEGYqWBoezLO8CrQRZNyIS&#10;gebgCGGoH1xp19EErK+sOJzcvvXmkz1zt4TjCMKZmjAX4RQTNA2p/gGnJrmJYEHrUZ7MSdHgMUme&#10;bDOlVtQuR4o2JwH5qXdSklIZRqeNvbmeJrUj3HspvVjYry7DuhP6kxGmXZL0muDLa7It3bQ0cWdj&#10;e3x6wv6Km0bqxChFUuXHpOI01jeZxZdHkzk4FJQxsAliIm9To2QvRWodJ/qQ5OrAkPT4t5QNzKkA&#10;sDzcUbAxZEtEt442vUPYr2oiOoRM6A5DRVz2t2nEMimt3qKhQ9EL50w1DH0wp1IwkiBeai9xpNjT&#10;W4XXdmzv7elYOIDEvJ6OnkwZDnEi1KRoBIvZyHdAM/T53GKGGJU0z/3pWitGM5Cmho06GCw8lbRr&#10;jtY+8xd1w9N+q8Ic3JW0qwxO006qlCv+iDGVKOA9qm4jv/1h8K5AjXKOHOfhdSesl/NXSvLstHSd&#10;Y2oYWMDrTGYvuaD0irApeWpmQNDp+1/eoKsqvqyNkiQ7520BQJ4qMq434VlQ2HqwQUPLOiGyD5fa&#10;1dHXD20HGGfwSTyrQ8rMt+XgTfp0akI6Sla68sFEw52PJWpRfyTmkZccEahEPpWRXAP9MaBmYDHg&#10;iLUzyldAfRUHBb2kI6/FbW5sb0YrEPAj76Kw4Wzq9LvdEhA4RrrxKInLcUeb5gI3gN09cz7NwdsB&#10;JRSXThYbWptHJziUvxU1+iG6k0IBru02bQ3Pf2Rk0EVbX3Xxotau95uqIOPCcn0RIxUiEOiqEEW0&#10;P6twZel5RqKrP8OL7xkdHPKj7f1MwejuddnQoJXl1fLkt3HOlWQLi0sQgni/ZXixnlq6orIKOy9v&#10;MgN2WK8dYxv7MSq+/V2mev2ih501Mj65t8OpICB1mcafhwVlDlM7fnBgRV/WkOz8sfvWKMjZJFyH&#10;1RCwLix7l9UD2Tr3oCQBorZX5LIvX7ri+PSQHfxOpIDuBwcQLba8KyubY2MjsxdnQQ5XLl8u9nBg&#10;vOpcp+stYSyKEFOIHgZkLMaYrhUT+UUGV8Be0qGi2+LHR8xUNOVg5KmIgoXbc2EYV02Y5KnUTKks&#10;c/uZBlB6WD0vstlKMRNw6qPZquS9ZFJ3km1brmYTGDEUVL1Go2c8STF+abmDIxZJsn1nd+/tt9+d&#10;X1jB/BEfaPktXc1iObHsS0YY+/pWWiIKqV1rKp6dredT4+NC69ULF20DsdGfHexlulUoszWNNC7S&#10;5cUeC4PWc6m6aQo6I1hL/V2kSByyUjg2na7Ajt5J2RSE7drmFGP9sSszy3ylzJ4NJFmt9QwrjYIm&#10;qghTNHvaegaWVzbev/fo/txzZVLoi+1o3N1Xrl5+7fVbXgnBZYY4WBtevJo2tLIXQbf0cI3LqEw9&#10;fx27qjhFdXubjV/s8+cLX/3K+zevX/7Exz+WQ6SzncZbgIqGSX7TN7DK02VlFdveiVSyyM6J8SnX&#10;eijTTgg7w6/4Nz/z7y9fvvqX//Jf5h3z7NmzR48eSRO/53u+5/M///Nf+cpbr73ySmgY6gyTHazV&#10;9jY1lSiRoyfm8QnEDnoBxKldrmopCArlDyGQF8XK8rKdDh67IGWfmLaYHz96kNa5tNhOKZNOyyyz&#10;7VsRPT1iCzuWoh6EI3iwd/B06Xj+7ed96ImGO7tqtjjSxP3jpfcWEalF9hCv2/qef3kOKtxxLZ5L&#10;Ke8udbXNdB4+2Vt7nmyyKWYcNEwS9Ckyau8bf53/To54cazjE9fafubLR28/O/HPx6+1/a9vH/38&#10;BwHyaVam1v+tvrjluUrqF4OO85GxODhCXbwce0ZKoGsKurYQOEXqQnPdv3LxUrQ+7NyNqdNhb2sf&#10;VSL2964vmXLedfXS9Q/vfDgxOYn2ijlVyDhPxAO+YkrwZo6xbJvMjtyDBVDoJLGnrZZS/EP201SX&#10;Db7+6s0EbPV0/qZDpwktLNrSuCjJ7mmKhU59uiMdQNuY3FFHyVsUf3NYZQcC4PPjqxl3urm1La0Z&#10;HR2bvXQZ/pxkwJbLAadhAPzrnpqZEdpKMdoCAStuXJlxldfK7tbmoHd8euI0vXjxAhzez93dhszF&#10;+CJBjOko8CDIMbYNa2J+FMGfQvBSVsfsDD+gY2bqAu8gSIlStHj0p6ur648ePPXPNPR8ctw8mdv3&#10;3q8DIlw0WwG27xhYWllRtkhwpRsSDLeMOsH+oKaYxHhlfWsjHBOkHmetDnJ7EL5HDx+PDPX54LLp&#10;zVANyUqTF0jOgLgxYA1f8kRqG3/mowNU39lLl269dFNquL6RkdPUQ6V5Pnb4sUt3MKY/PjiUwn0L&#10;eEGbzApxM/583p6CKNo0COJ6XHzbOg7VADi/OyDJnHH+0MOSF6j/wf5ELeKUAFcTh7PnUaDyuMJc&#10;bZl7SiYGrcSCx0rJnCh/4zAjOcdwAsd4MiOcJgcd5xE25wCyrCjZkfBUb+kY2sEBp4z8i+o2Nyyd&#10;TGfQu6luKaVR/DXs2OpvRsdjoa2vSGeDchekUeLl45AXA8yc50wC8Fje3ivALR7pmfpJibJfVbEN&#10;E6+v8HXqrAU72cjBVyJSiDZZfempmpmOcRtL2hLEOJn3zTzNIVdPwPqTCr4gUaVJDThgGJTRPjVQ&#10;xS/fVjQ2h3HMWv2ZJRfmUGzDM3OjZNypasodwDbPiZjviG1td9HbontoQLVyxg545Ydr99ewkFQQ&#10;qUEy8jnNpjpsc9JnblD534R+l5Iuc+dqx5WLN+VHvdPyCg41NLde5g+13VGj4oGcq4mSKmVOklPv&#10;JuZNIRg4x7yUAIkhzpvgnGreU/K08RC8k0CAAI2TM0ys5gnYrCK8/NvN4PAhSbm73YPIP2B9UhCw&#10;v4apf7sKi9nDkL649lDlqwjJdxzuu05uNLquEO6w5c9Pdg93I43Iic6cKOME5PvxxDky81RUyAPy&#10;dZHSl6rOmDTBRVeUL67s7eAk2KF5aA5KgAy8pE7bVDQRalcQF+/1JTyjGm5GFbS9RcQXe3YD4KIt&#10;V87i+TqobWGXsMtaAgijFX50vL23v7m7IyNMGnkqXRjWny3TRn0nZMTMwpZBxTmSK5AuZnaPnckV&#10;KOaOgp60PS2JtB0j18sRnhQ048gHwxDqnpiYtu48Hveb7hvCYk93BjeJRVggmNGZBVK6xe5+z6yE&#10;nPKViPeo1zJwWRePlDWFR4q6SKnKMS5OUBlKcaLoTZh6wQs805ogOXcMof309QxYUTKksL5wFgeH&#10;Y0KgjsE+6esdIuXlQmJ+zpSsSaSfhMNevXZD+TcyNBoV1oscsfK9ZKjB+yNDSdIvWFdHuJkWQjAu&#10;iUZdzQy6sgyslC4HTpw4vYhUuRmyQrMfWmSUM01fOulW45Ga7SlF88nNSJWazBTgJdZS5ZbWON7A&#10;uJJfWHgK6d/67S/ZTsH5hobHxyY8Yae781KKKJnE2ws6cyJhiMDcdxkcbHl6x6QzULqBvrTqjo40&#10;NEhVwI01aqJY0goKlYA/MU8lloq7Ow4hr8gmMwk8ZPoYVdeFRWdTTJKqIR0nwrYqqDeTREsGULs3&#10;E+dSO9ECBlTsHhxcWl278+DJg2cL7gs/tZoyGeX88is3ZVOqJlSJ/p4OI3jUghZzTFQwufWCHGyx&#10;Gog2w+DGuDJ5N4FqUqkA/OwymUfkiO3tr73yEgmZl+bMFSSEiIgAJHMrK0axv/7aR3q6ekeGBtzL&#10;0NCIMzrZfQrs066WDhnkb/32V/7m3/ybP/iDP/j7f//v/9N/+k9/27d92/Pnz7/1W7/1zTff/Jmf&#10;+bcPHj6cnpr007HcYuBXmFEwn13Gh6WIPQ2I7v3GX8KYq/0D9PFYV42NZpZpq6Es2xpx0AeBf2B4&#10;BP3Os3r2/Pno8FgwePlM1Do5H5ne2xdVBcdNxqMOLVVSDKDeb19+b6F7sKeQwta2PmliDznz6vur&#10;G1u7YwND2qsDnf1L7y62rp91XOppVaZ53hMdXbd6T5ePn99+PjkxkUVXmaLdYVXDRF9kiSEF9Twd&#10;eMFH3N1r+a1HR//gF3c+98GBf+Y2zr7y4OTZZi3ao70bR7+UCDk4cO3KFcNRYlIF/dH6bz0f7BmU&#10;2tC6DQyN2IUIBqxYTDpA/717764Tt7erY2l1+f6De9MzF2++dGt7fVtpd2Fy6u133vbGzKgAR3hS&#10;RbVoc0pB2uQWMZQ42mcdGKFcRghkJEUYdHL0VAOiSqBGB3n77/qmN+LjkV5xlqYjwVpJaE5tmvGy&#10;DXCfaQdBESJFLOfLnIthc9WQTZ8Ym4R6D4vLKylLOjr0O6Kiz0zYGNEp/dlTO6SL8prsMsTG2OPX&#10;nNYYJrXT4zx++OCdt95aWSaPWfSfvvDa1WtsS41BzIAA27q3h+vypQuXdLR5DYapHYJG6rGEmZxe&#10;aRmAGERJ2bf96uDY3NkmKyHjH50YFu+uX7+2u78d929mvxw7D/YvX55VqfsgHd5LFy4ALt3F0Mio&#10;cKmylxFYX1IQ6yzdolT1jCmEbvv/bHNj6/HjZyhuoyNDxZTCDDOdazDYvNGlWZIqm2BCnqWw4sep&#10;UDPwEl+wp/f5wrwV4OQzCNGHowMFJY/HfSvEe824ypVVTKzhUcRh/eLT9U0mQR2j2DDF7UsJHdsw&#10;drtEGGFhUkQaKS+VjEohp/I+S56VpdVIg+O3m96Ba81/BqkNREX0HvTh+FT8cFP4SeAfoG2xFQ8s&#10;HSfCSy/fNA2pMRx2sMFMDpROp8cSCF+Gz9PM+PC/nrZu+rgmFchrTn8wZniy8EqwTIPpd6k52/Sz&#10;IkhNJuUkKqQ2emH/DquhaODph2Z4hvP3IPzGKhbD6enECjCLhX1AmmWswJ1/WkKeqlBYtB3HQjj1&#10;FmE0FkQJfaYJW9vpzGb4STPbrgJ0GankUdja+KBy2cnJCeikQyI89NSw4U/mIEhpmjtNGpU2Vixm&#10;ckk1OLihJVXHyasPe93zCX0wN5BUyt9UpzTLHq2kuF2Z1Z4IWyYHIR1S9YajAJ+yXSIhL3eP7Lf0&#10;vHG0Y46d640Rbjk+po99mg5yWEdJfVILZJPmR5VRTSZIuJCQj+xv3ddQ7Kv7TNIZSwIHdY2Jy1yj&#10;FA8yErkHlp4UN4a95Xx+oJcxNGIKeQoCHyhA1xMIUVJhINWLJjmrPVBriSpOragSdSerrT2avoz0&#10;SwXkUIX+am5Kbuyn3r6BtTUOYYSN0XZIpPrkbeeIgGy9A526xhAR2iD4hrDzty/H9TyHXh7OHDHg&#10;Flajh/2R1z/CBhyxzgOqMXvB2vPszlvX/awAeZ3ehzE4JYaQctV2LrZXEpzWs95k8hlP7DGmn0DL&#10;jIm/tVV0lpyjXtRgJvdQ9BcynhwmduhOu9IYke1jPEhMTRaIWkVVmdFtZ2djw8MibQ1EUZjprUev&#10;aqM5+Ky6wGPHJ8srCwzq7MeEZ0t9fz/GaX3MChDpti1mO1GDSZ0MjRkdHrJevGPnqJi2sLBgelf6&#10;gJkhlPeYaVc1K1aiD+hVescvjE3mCYu7RDMxSdMIT5SMIyOIdw5uXr86Qayg8dTdfeull1Sr6+sr&#10;MZ6k4q9sdYB2O4h1vOgFTIsz2qIXvzzE5IhhHVQDus4YzPryDQ3LOweKpCSFX7KocjRPRzNGhIW2&#10;4w6GYVLkiJPaCgkO4c2lxkvKWOdIMNRsugxbDKTYsG5Df2mGDmXTlqorHeB0MzAvv/Klr2p9xPcn&#10;A69Hy9I1XkIh22WQPRrbQdp2GGzmDiuzN9eweKP0Pzq+cuVKhGZMao7k07yICc6C/9ftJkuE8eTh&#10;trbtwTtquBl0O38RknT+I3eXlZLvycxUz1NZRVgP0O3SDMugG5eSscJIS0GDa++gPfT1bu7s3n/0&#10;+P7jedqv3L/ZOfuHV6/OvvrqTXk78VZfj5mNkcrEAjY8fVP1suFy6OYhxlMp3qAoKQayx4pBSQnE&#10;hbkmBCC/Tk2g5AyDUdxa7ADPrNgTtrtsU1zK2vLCxOSFYQ3ZUEUDoWk7JHFPLzs9+u2D48997hce&#10;P37y2c9+9qd/+qfffvttpzDBxOuvv65jpk0/NTX1T//ZP1f83Hr5JTRNz4zX3OLCAgjfEe/51MAN&#10;yxKtItWpfZrKI+k3cLF/cmLKOtdnNgr40aMHZUDbPj0+xpLZtzyfn88UwUxk1wOKUIw2MMdQfDsC&#10;VNmAPioeCGpggf+kY+WD5Q4n1cUMK9FQJnbunOo4mdvfeL4xOjYCA+IEsv545+zRieyQJjqlSl97&#10;1yt9hgI//M0HM9PTzZKvvnOmT2F0RbpetcBG90tHraNWv3TwDsfsr/3y+xcJ4sHByMnDW90flI9O&#10;5lN41wbWUA0kR6MyPDGdEcaoI967tLTy9CHwuMNMxPv37xvXbiIydz/9xsdPn3lZVj5T17lnT0En&#10;vtd5WqZdYcLHvKmjVT2fC21ps3o3+BocHgyYE+3IE6hoKEkK4pIQtzinXWmTWts//uZrmeeessWU&#10;i1MJu+JfLvYi6wo1JGCqR5omTvy6iqoUADECScs+44LDRQOA0evtDA8Nzc3Pvfbq674KepcBLZ3g&#10;fUhPPENseHIQ0pPI7MAwbWekdnaa8PTowYO7tz98dP++XaWeVl7k0uFA/f1IeDiIKTrjxeJDTowF&#10;c4rHFOOQ9w0gszHwAhBEIxnQhL3T3oEfiaj37Nlz/9jhU1MTb7zxqnmDQapimx5xtI8dNmByhClg&#10;gozY3t3f18xW09Nx5oEoVpaWFfZCeZrsfHR7NKat5jiHwT6XlldIkmemJzAEysLvBCAPQ3W2yo+c&#10;M9ZZepCGrGzvKI1jkWWaVrUsfa+uH36DOzOCL0vY5HWM9YoNMXbfPxBFLhrN3hWzkphZnRmN0HkU&#10;xrmeVHjzMZfOqKwOoKOUlKxzZ3sTipjavRaEE0X1L7pjb5DoxdG0ESlUXV+6cr4MbZR2kjAhhjZl&#10;dHRQoNvc2+GUgR5x65Vb3CKY32kOiuc11zMWvvawWGMsRAOMl/cRNkkmWMgsU7OVW3L0wLE9p/ZI&#10;u0m2tLu5GwZshhn0qxWsHL0zIH8A6ozds147uA3pTnqgfmgpZIIcqB6961DEYjwTV74AtZpZEoGi&#10;vWbaXIZO7jMEYkTvE1T2uvIF47tmXxVhplM5ZOikpuEzq1XqkEnlg3hEZOaqoZLQ2Bz9xXT18MPh&#10;zXQBWhPnUC6pQIEcjoJpIZLWbJOQZbSPFM/5ULQriS8wKlMEYzqVjlimXUmDUsm3Oa0zbUxdFiF6&#10;kIN4kaT/HEpZQ7iHHSebrvd1lvmzZ2cXyuMgBiVB8M6G7XhSuO6ubdZZRT/wrC2ZDJXNkJsi4eco&#10;Sw4LdYtncktrb5dynmwoGG5EZ7Z1Z7f9IlXWoA1fUzVfIGKcE9HDwyvITBRZgnzozoe3BYj9vW1l&#10;AfzVZYuUhCyq/LhJxFk4p7jHEvhQPyNG2aiiaHkD7scTXos953FgPF4/ByRN5WtC9cnCvZy64V+O&#10;LsfF7vZmFPqZnXMsKfb+I9fo6X31jY+wU1xcIP0THLY9QM02pQXzLwciyNPOtZZ3d7fW1hfJVMZH&#10;AT39ebQZuQ7Cyft0PJ+2qVcD71gYztewtcIJoOCxjOPtbgiBl+sh5TxElmlXm23Ei1Ypphl+mO42&#10;0Fff2Sq1CIOa9w4UcJ+5A8XAjoNsU4R7mFBMKihLaWN9m8wtXhPTF8lEvGO3BpyQKs+vrDrFN7dw&#10;JNDkuyQxOu0u2DuSavpwYaAmakSIbdISoks4x8GMMhqqkYOUmO9IuPAKpVgpdxg6rq1agesbm4HY&#10;j6n0erRQwTmWDcLT1NRMQVkt+ireqW6XJRQNROnBbWWLdmh4RAsoPqBx1v/GHDG/l3iF7Zp6J+eP&#10;wGBTBNAuHVXEXhkihfIRy9rwBfVqqoOxubUR1DmShYB/ktc65xu/w7AvyvEwYG0z8iMcgcq7EAPT&#10;3YoTW6MXK7vRMvrNKJTuvidP5770pbf92ZVLF9V+PMRjaigVzuTxZuIfK8JIJZxBhptB5qrvf2bg&#10;u6cKrhb/vbjIZezuuOXH0SkcnNKBOs76ejrL3ZaBESH8iSKmegLRgVaumHZEZsyGZ9LlcmVqmv/W&#10;taZuEcMsxewB1Vfohq7HC2N9fHj06Omzh4/n17bAQkm25SFT0+O3Xnnp4oXJFKwsV2QQ1cT3rhPp&#10;arPLoKGqOtax30+3oHNoyNGZHe6zU5kNDo1PTMZgfpxqVNzNHSWkMPSJchEyzeMGrWJnZHTUgLSx&#10;IfNdvZ1M8U2SnvCe6c9mhv2P/+B/vv/g0fd8z/ciIN6+ffuXf/mXP/e5z/2Lf/Ev/tE/+kdSRoY1&#10;f+oHf1C6/9mf+zmzIQwkQ5veXFuam5+Prxx3cZ3Uwwj2K/V3JFEQx0tfSYlgLP1ymIsnEg40L9Pq&#10;4hRogNP5KSz/pZsvWV3s0DNbuWByFaUdnQss03W/IvXj0hy6eZoSAVYJme+ttm7EPbG1XwBubZ/s&#10;6LzZe7RyuHB7Sa7SKB17znrv/+K9vrGeTO1L37m187p8vPv2z73PhuZraSJQDHRH/6C8sahaB4/u&#10;73ZMGQYMLPwv/tO//+HN7X/VfrrpM80okSnqD6Zaz1mUwQSE7GlSpXzKcKqpmYnNtfXdrZ1Xb93C&#10;XFxYXFAxzkw7BbyO48iwJOIjY8tLS4O9PHDHtre2wtkIiyYguzgEOPGBYVJoP1YpRfOf/kacbJIj&#10;pv7P7Bx5YUa3t3/8I2/oKEssrHuk0cjuZG/hACeLCnsm80ZT+TAazh42YSV7MAwn/+X6g6oYDRIz&#10;q7PFpZU79+9dvHjx0uxsSTKjg88c8Shg1JoxP+MJCWIcHuKodDrSH2fRB/fufOVLX7r93vuU7eMj&#10;w2PDRD2HEh3YuDSIi+6rr74ihtBj2/vDg31CMVspZ30X2ye8E2mb7LsdcTixID8SslJGKKtrqw8e&#10;PV5YXrVTLl6cufnydXV20qaCgYyjoo+RBUYLqUMa7Ut2HttoThz2lvzPM4I/oE2MTQVVdsBFUVAU&#10;NEmLYt5DWJhfWJxfunzZikeGyzxoENzY8JgTLHG4XFeKTmY39sagf3fr+GBP/uynzc5ecpGSQvFi&#10;cnJKc24Vj5eJY4JISLux7zo/Az2urm96Ys8XVxQE5kj66ywZhqUZdBEcYnJyOnyxkiPER0ijuep6&#10;cKBZfE4RZuI6Jena2PBDQ2JiUA067gwmjT2c55B1oRoa7CGjjva2PeZnMEWfN3vxUir6M6gJdMpe&#10;gOTH/i2k7xpu1pCRAIqxZklKXCeBXnP4ZPvBUdo7IUaefmJuUZXTMI31Zot7sSUUlw1/3GEQi5DY&#10;8qElpPzzaWTZ0qflpWUTX0pM0kBu4bDhEzT9mYgEk0YbotON1BUUHSmQyClmGooWCWWlg8keQAPp&#10;tMbuMnltgLic+WWjnXqGY1/mPfZliFyKbG/BGaHwCFnNb/Uuw3nt1oFHllKZBbiNMeOx2eWRC7hf&#10;JNo0R0Nti42ogkk6IblIGwimjsFWk7XSy0bTjoSP6CHkyiQqER83k1ls8xjm5GAONzF8UNm2ln21&#10;moW8mopt4Q0PkS94pxkE0h09Sk6k1M1dWQwaroXf+DOlmhLOFivJOLQrsARrIeE7bf0cepleKGch&#10;5E1med6aCfIMMiLF6gB7RDAIaOkn0jo1fsn60hoRSEoa5Wv3k3KmAR+0PrInjFjCxF0LIPlikZhb&#10;19bXj84ODaiUU5qKlJaHV4MxLds6imc4M4QL09Nf/cpbV69dsRpR5XKQ7OxKO2t95uRXSpkk++Tp&#10;o7mFp65QeoG8sbyyxONFM9HD4q/mvrwvMdf6dN4abBW4hVwmF6nuJe+VJ512xVc4upM8J67kyQVi&#10;CSu3zRhMbZbtrd4uJ1abZ2brGQxhdqVnBYPUuQifBNGeGU2ZddvsutDZeiYjQ0NZXQrkNVFRnFFe&#10;5SUzJzK7D5a/pa3fOjU5ZQWGm6hEie3cKU/XnPeH+5Aff14Ota0+1YaNpVZfz9TEmMTD4iphaUZf&#10;wEfKN65FgHAR+X0KBc44wloE0/GzjLNZGMCZtaDVsy9xPNVOdoWyVbj2levXJscnnM0yGAw0DFTo&#10;IoFj5lvGXgHkEq6jw0UiHQlyiffjuBQ4L+LFxMtzGWFyNztRdIUZ0JuldRoDyjhARTLU49Wk6WwT&#10;+Eq3bLM55J4vLvBP0dsFDuGKGGqvx8WSAV+zJCmZ/u2JBfJO5z5JcKi6YVTUdKQ0tcu4J9NLsBvT&#10;QoHF3b6tqLkbc6XWFj1KWQ60vFo3Rxuri2XxkfvTotdBWmOvpg4ZsVpGcmiECRycPpE5OuhYnyYJ&#10;t8m9mCOoTCyk9QZFgaEuNmfHXATFOtEjtiHBPVOak+NnJlAgU8aHyAzVCsxTIxRITyzDZ6NwkSPa&#10;PuEDiZOPny/cuf94awcukqpbGcqbgkfjlSsXJYbE8sIsiczuLv0fMi5EOzRMQ3TLhERUiPd11OJ+&#10;qPtNNAsbNWLBLNwjxi4jo5NSIsHXoZBCt0Yi7h3tjY5OOyTwSmYmJ9LYAfBLLQfLGj6FZ+oBGenP&#10;/m//nsXHj/zIj/ydv/N3vvd7v/eP/bE/Jl37tV/7Nff25huvbKyv//pv/CYg9ju/8zv/p//pfx4Z&#10;Gbp8+QK24hfffkdluOSwfng/HQZrE2tiT8dfnmetdursVMKv+O06OtjdXF6TzQ73DYBwbDHQ/soa&#10;D4cWx+6N6zc0qcPL4idtjC3JTkr/tPi/juG5o6bWzdkV+aEY3b11f/PkyWHrWEf7WObrGsfSdd3k&#10;qrPnX3w6LS5VRWcgx9Nff9RlbtGNKPRVIUb2Db02svz24uKTZShM/jCRurWM3/E9dltPdse2v3Bt&#10;5/NXtj9/eefzMxufv7b7+dmdz/U//JczG//7tf1fGNz6pfbznQy36eDaQwURMFtAjou/+irYItyr&#10;fXvbms9bhKbOzsw4L0jOxybGL0zPZI7hwQFMcXZm9sqly3jlZu4ZWUKrCltR9kRJmbRIhZYxrnYF&#10;0R2uUTzbgy6nORc8uws/Vm2SvdooL/s6ei3A9jc/+nqJHKNDREME+OHtBgXPmZQKJidLIEY7Id7C&#10;6WjkQHI+VKfYDcTEOEnjPBfplRUPn9zk6vVrqAZ+cHGG0gCF/OkDfnj7g09+/KOWLBc8hGHDAd95&#10;+63333mbD5UicXyEziPEXxlledofQwh49YXz2NdncXhqiwtzhg3klddTJIMMRGMeUWJQrBDcLK6c&#10;jfJ4bl7Vtby66SmD3oVqXuS6wAkn5+ccIfGUBIMh/ZTMmgY4ZCzvXoYwxD01TQw3iw5MhtTR0TvA&#10;+yN/RjnjwKcbE/1ZFk1OjD9++EzHkxwHSicCO8ZhY6JKptNmnqGutNeTuszHxkTHLO4YI8dDTviE&#10;dMoGPEMwtfhohFfJr9KCzcQRUJD5klsbMW/r6V5Z3w4FwcDc4QGBQ82d9DODAc4VhTZ+vdwcorrz&#10;6WMmV3P7BlOmZ+ovCXvVH5L7mhyc+kRSSFhnFzjbudwAI8mQoP2hL5yc4DcQICBeOMkIrPMRxbLz&#10;NMBBhvrgA4YJWo3UsEHjyJP1ndolQTSzBySFbgq052oTazIV6ow6r3xSqsnbqEnjotc4UBxLUXUY&#10;t4FRGXIDZDIsiJvtHlpGzhUNxOTp/GV4hQnmPAzYZyaptftNO69RQueOY+seZdJusWKVkKq09LZZ&#10;t/i9BZo34rCPd573JeTImcs+JQ2OYvw4TEL1c6LEQcfhUbNVsN4kY5qADkoBLvqtKj5cZ9rLOS8T&#10;7ctG3MtBc8vlFmYbZW7mlOPGpXOa0b4eaKYWhXPmpYntGDQ5Wzm/Ow3DfjvBsLRJXUhaMR6UZ36A&#10;8c0DuZrXHmFCCP5NxFx7pSBKB9b35ngogacrytC8mprjsjzD0sME8g1F42jfn4ufaSTy6MHa7uux&#10;CpoZkhJ0fLWTfdKQ7jKkaPdTQoar5kihKbG/E0O0pTZ3zCpdz2j183ML0QOD38hdfCNeW5hxcXBt&#10;3Tves9p2D/ecxP5MX8+JzfIOfGG5Clwe4oWZGRQo7KU3X3vdTD3JKLSPoQzTTGgnRodL8Hg/9uYr&#10;t+/cOWD5EZICnnC/n+HuPVxpxyvXr6P0iqVTEzPy9JnJGQdceutnmsVDokH+NqI/QGY1mw0+8dpV&#10;yHIa9i6WSOxBTpWsysIcizr1zldMknh0a6+nIYuWAK3Z076tIdTqihLnZB15BcKoVABIEZQ4SSkB&#10;U+p0kXV9dTOHWLy1Y1FEVYMMHnMQ3JL9XeuKeQEMXvzyg12PVUJWqbHI4FAMkQIurS45YFSDGhRl&#10;gxoEAhkjB0FsrlUgEW14FzVzJq5ewVBLQO8bLfvd9c1kFOdcfMlvva9eozUcutUxCiHBokXsid9n&#10;jcEM16AAPLcTqVNg8xCQwqgpgWIp+GMbF4vfmFGF8pWY3W2gXL4lPAcAZGxMg+4X2yjdYOGOwX9e&#10;HPqHQT4igHFaKJIH+2jZlapuLS0SLSwvLi2rMSyPfI13g6pebZZkWGepQxpVTWjBqMlG42K0Hx7e&#10;u/fgwf2Hlp8DSII4dYHi4SBUXvBqa+gflzRtu3ucZStrK/r/VjXzNss7Iau75+LMheSqW5ulqY8J&#10;X5KC/GDTdHp0wFJa7O4waAuaEolX6fXLqrq8hlOiJg3SBM8cpQ6a0BDH07NWl0ShAScriwd8tC6d&#10;YOqS7v6R54uL9x8/22Ci52Wktdd9cXpMGLk6e2Fi3CxjPYF9M7jci8Pe/RazK02dvCCzxaWGNfZa&#10;2uDKISzbm2bFxG7M/nHjKKo5v+gpeVq5PACNR67+bMVcHy7BSvvQ6JheVAG4JqWNoiEGST0/f+f9&#10;OzMXJiRe//6zP/+d3/ldf/bP/tm/+lf/6s/8zM/8iT/xJz796U+jJFI4/YfPfX51TSen4wd+4Aec&#10;dD/+4z9+afbCwEjPr/z6b1pyJj64dQOJPUfpe+Y7Q4X2dmyHiVFu5Nqkolavl/zgzt2J0Uk2AUyd&#10;G6Gk9rpYpKNNGAC74NT26s2X6dYfPXsM9wklN2uphE6N7L61O3YdcXqNuKK7ZyC8Mtywg7a5LzxF&#10;1Gy/WEihzPFqT/do99LbCqQt1abTwqj0+bcXW5ePO2a7fUGKkrHOztf7jpZOHr71BMqj3EqeSGsR&#10;1kbGIrsVbK2U5i+wuny23ewN2iKZtY4m1dMpKQ/iHolS2f2mCAmTbWf7QFzyLTJ5RrYEeM+ezbPt&#10;e/MjrylwpDQijzqQQ5Wo5VSYw8E7PL5y7YoPsS2SJASjj/xcWNektY/cj5CQd9qmNw16xoGB14g0&#10;eWASDX/nwQBa1cDtH/3oG1VzynmPt7Y3kgWGtRBU326JRWpZlCazbgqdyjAdc+GNxX84epSkny0t&#10;yEB0cw7X69euGdbsAANmxiKkpfXO3Q/IjnZ2No0BhDCrRbyfuSePDWh+/OihnaJEFgddY+yjq++W&#10;+FrkL6duSh4ym91dGpwcCVV7yumgTLEnjBtAf/l2qaZbFPHzS0t37t1/Mjdvm2nNXJiZvHHz5tXr&#10;19kBasJ6McnGZHMazbE8zE3FLc+xJ7Ou1KCapNGclK1AvOKqaVvmmXTj5tLK/HybYUc9fQ/vP4ab&#10;XLt6KZMhSrcXDvvAEIjHwuwz37nm4XpRktiE471N+YEfq9stqC4uzcsMXD6uBvNMAKCOj5+vWAzA&#10;J+kuNCK2wJ3dy8ur8h6YZRqs3nxwLHQWtQQktWN9zTCLvdR5yLmSl/JisdHTTaMXyWgVo8uDKmlF&#10;vJhfVEwqkQI6y7G8G9F5oBfQl9oXKiYt29q3aDtbu7hrDo+NHBzvRTVJKFU9IcsmE9gENWZUCWvq&#10;XlbAazEgjxVNFmIgvyJge7YZo9uR9tkhykY8YNJ3Kv1oNjD2oKn3IZzVpEc8+pT75XPhF/KQPD6N&#10;8nCVssBhv8lWlUfJwEN8cgTuH+vyGB2e482JKvIKsnHmM5gbxOJQIve25UhvbGAO2J79UUhFQUKy&#10;zOMHFIeZlhJx11BQPCQ7qHh+atKkyLHitc9dZ+qwbI3kcCUXqla23ab/W6z05E6BIFysP8kUAona&#10;8WkicsmrYxWud9kGjJe/hTwtOWgoOOKIDw/9y3lTJiYqDMgfIxTMZemCDxZYHAxZXhmDSd2W8JQZ&#10;fcZUKsNLCBSnW2oifxFIJVWrM9FTFUFtJQ1NCGLohHFILXJXKCZil1G8mUMjZdGB1MG0IAUEQo1S&#10;zmSvIEjFf0rCeni6vbnpIaqvybBoP2XjL8SqGVkR6agPrTF46bB7ap6OleDRCH8ypCuzlxEZ1tZX&#10;SCYzPLPHYEOv0gTYMV/wrZ/8pJEkusbOalWJPCOP+vxoaW1xcKCHp+M2foWJ8LHTVuXi+fVLmtEM&#10;PEZfLpUS5f0Yo/ZK/JEMIg52yb7ommp0jekjuZ68/AhcMlHacmwTf9fXN22etFmrJAvl8RTOqinW&#10;sbm1pQnjkqRr1hKnsDCkm1otijdWNZmAXc5ESpoM0CvSRExMfZeHZsFYPA5mi1OKXyTLlC+wKJW2&#10;fKfK234ZdgYjpet9urW35TBqKiIbxerywMJSCIcs49YSPjOwB7WUbMt5z/YvLlw0pw5LMGQaYZmt&#10;lfcRZkV8FoPuu7Z09idNwprOwzRHxMaxRhIdDKstbLCxIQ+DI0lPgMNWrZU08opM8kLSHCZgsRpi&#10;MFQzy1P32Cah/cboL0cRWDf6FL/Bb3OOpHqsWWGmW8NCUMKMINDFGdMRjdy7DpRKQ8/jXhFsd58j&#10;GoWZOYQ6Ouu6UeurhOT+ylng4iN7imdkdpML+PJXvzr3bD7gemeHCn/MHAEkojNEqW3WQt5b1edd&#10;zxcWV3jvnR1enJ6ZX16K+c3mpqY8y3HXr1YA4qp7pGLyEiiFoo7zBRKcVx7z4xRBX/8nl5zcuUy0&#10;q3tcsL/WAIZrcOLU81YqyZKHor6NH0g2SIQ+Lntn92BZhlV+F1p+TkPPRQYvTX/9tVeoDVUFMhCv&#10;K+ZfYV/m41xFOkU0Zwrgqksii46hbaJZKpzyA2oIz7m+s7Y+HdwasQtlTSlnbaX1caY4Qmp3CAWR&#10;RQ+l35+aiS/T4dH/91/8q89+9vO/+iu/IeH+4pe++hf+wl/ACf4bf+NvfPu3f7tX+VM/9VMyxe/7&#10;vu+7efOmrNFbw9367//7/95P/v7v/8xv/9ZvrK/vTpqIrMc9aNRT5ioFcZUG1+xdOwR2DGNSFoK6&#10;gVLECXPPn9FOUXaKeEarQ+9rIoMozQBEDpNwRzLrzja2kFjABGmlRk1apFFksLyaUIUkOaln0P1L&#10;+ePI7F1+a75DG+kK+Calj85y52zn6fODtaer4xNx1x8dGFi5u3J694BjDk10tllPW9/H+zVx7/zS&#10;bb5gxVh/kUXIBOISV7SZF+vha79JmI3PIFS9sFLfEsJYQNny9QpT1VkCJRJODdycGKUFjnZ2ZXH1&#10;+pXZeL1Q4acHyrtfwyEgcajt5+fXX3rJMVVyT39m41OiROtoukCjE9Uoz4GI/xrKeLLFZEGVPvPM&#10;jJVhjP27mb6wxmz/yOuvpgXc1gaelZ1Emp98IuwFa7lMUqMLc1xrOaOKi3GlGPBG0LMMiqj+bkeH&#10;HcX7UXeVtteQcoVMvgqdaHf33fffu3Lxgn7BN33sY5/+ru967dbL2xsbtCkffnjb5SpAs9aLZRUv&#10;LP1rOci5+fSiQbdpJQAIAMD66oqTrMjcAWSSmyZhiwtzcklZUTV/LeUnc3OPnz4FpNkbeAwcAXDp&#10;LsxewARzMZvb69YTy7L9k3009RhZFa3ETpCdhWmf2is8sKZwzIgQPtLc18pEIyQJ8EWGU7dRfjuz&#10;7fK7dx7aSrMXLxRBMQNdUhqDmsm3aTI6esQDv6+WVihEnMXSa4ujY6cAjaTodGjEB34a/LwIYF0K&#10;QxEc1cCBNHvxoiWjvAbSyAM4Vzk1J8nHuY33D6miNB4cDGEKOqi0zPgt8y8swzyJ1OT0hBvxYEUl&#10;s2RsPtq9Iu+FlOKxeKheARoicCJPwxoyP5dHQ7tpRXrc2mSHOhEMxfYOdyWk6S6pSM0MdRTn3Aor&#10;Uf4lD0l5HVJQmPeQgpj3Hp0AVqvpnN6dZVqzsZIaJlDDi5LoWC7kPqZh2e5OHZAd2V0M6jxyU8sz&#10;UKozc9tUqyMwwrR2zoSTRj7slSVPgsnoqBweydCbyWw1oo3TUHieUEnoC9lmSNDSsMz3wFQI4Wdz&#10;d9OWINBzMKtVPJxMo85shyRL4NKoETPMIbVQKpfY5kaCgyJTQtFYQcXLM+4qIL4DcbgwmiAr+sPp&#10;apc9YrXNMb7AigaOj0pOpDl9oKyCVnxjMjQ7NBYa4XJJj4A1cRfKpFOJpBjqmzKfIElIDCixKkNX&#10;tCrMbojRvBGcvRnzEB/BZIYyiAgXLDdfn65DzTkQPYM+Jm5mClHInIiGrQYH65U5BkQMa0NThnIQ&#10;Ch6U1MRESYYb9OwwAJxPQxSend2Dst2kdHEqktYawb2yvIm9ykDf/7AD17fWUgLAOvZ28a91RmrK&#10;s/AW1+/AVx3cdKV3XZHaGSD1fLmAqyN58PCwTn639O47fs+nfu3Xf82SaKZTbOxsC7E9tKZcYtpa&#10;rl2/Io3d2FhFrUpriXd9pise2+AcBpzBFNYeixdBamyJaMmtrfE524bLpsXf1WWh7u8zy0z2G/VK&#10;RtYGfPCIVFnSOXcn5K6tLBc9MYIPfUlGgURvshwEwTiKx+lzu4Jt5PwlTA3ftCgZVmta6Ylg5Ycs&#10;iXE3Awb3jY1pGUeDWxJmCRlGrKUro7fYShNjw0aSaXHGnVidgMATtkR51jVyBtRDsHpRYcSuCKeT&#10;4zoD5IsmIOzaCSpOn2b6lsBlPa2vr9qhnCgcTZKxEHv2DqLOVvoO9N+8+VKGGfJ/rZGJSjerRKKf&#10;jm2NwtWuSeVc9U8KlLI8fPEr/WUHj7byWSyRQl1PIRiGgYNYCYSfCiYz7BH876w25y12pAn+6daf&#10;EvNlA2YrFHHeOTQgDhqCgvA+zBFoDEWSRxWDnmR7cZjoNiXv7t17a1vr9x88lLo9fPwITXx+eZEU&#10;9P3bt5/MPXv3nfd0GDSuSSLpPQW66zeu0Zckmz9TJB/8wi//tu6XYPV8fuXJkydjOKu9/WBAi0KQ&#10;8Ua8cVkLYbtqK8REyBbB7+nZCKTt5AQXWPipsy8LL8ug8bCKcXHlJw1ds7J7B7pSqdowzdRmsGOc&#10;0pQKoZOUyWt4XjWe74PbD967ff+N11jGdH3imz5mW12+MOntwA4vTk8T7FWV6CkeqGccBx74EBZs&#10;zDqyc50d5ZZVxLzMiT7SsozusK9HA6WklZlh4ysk3TmILbPGma4KVADEKDRvZNRzqHmhp8xu8jWt&#10;Z1/8wld/8Rd/TV7oGP33n/3f3dy3fMu3wA7fe++9v/SX/tI/rV8zMzOCwD/5J/9k7tmzT3/7N3/l&#10;q295o/+n//OfgBA9n5+7/vK1MSBiNSotK3mIB8WF3l5rpkapwYAVWmohhev7DQ37Wd61LYnUpgNG&#10;IuQGK9HVRTnC3dL2dGsXpvSIPWRv7CCDGE5KPNfOl1HTUgkS9waxJ2pnUzxqCI9CH/i08v5S29Jp&#10;+0xn20ASHEhh12t9ZxtHc+/OYUVb7eqWgfb+D/639wYmBrjhNPu9+5XeoemBt//d25cuXahTot4/&#10;VV9fv6OuGEFp9L741dTilb1ETWw/um08tSgIaSYB29G8iL0bG4ZRqWNDVllSDM0vb6xt+vRbL92Q&#10;LZT/XWaVuXS7IB15goShoRidsv4wfLUGlAi09ZJbvIiMqy2tql0cryc1QBmpKS2dYkmwMiiyYzwz&#10;2Ez13Gz/pm96UxyRKMhUPHqnfYCM+uXR+ZGRDSbBTeXW+LVlkdcEsHgvaxaEiXyu/0vxbsO/+sor&#10;6INFmM0/cJB333vb7v7Df+gPykflve+/+/azuae3P3g/NXG6fXlsjrcaQIc1IibE2iMm3nzLDvbN&#10;KV9dXRI0feaFi5dWlxUKNaHLQudYe3gCE80ouPMWX/fw4aOFhSUIgNeNzHv9xhU54sTE+ClIDhp5&#10;sA9K9Dj1WekzxG9AkYArLMYfwtOkRI3pQBEuC/PIcEKUm5R9LThWMdXLJZeOvIU794i+2sOHj7Ut&#10;2EA4VnMWHhORRfCLv48xqnREvDOPK7ZmyI9SiYM0mvNkuXCFTIBsx6Cxp4ng0ghoH8aAJjv+abZu&#10;ezuiiE3j+c/PL/UP9nzkjdflhnHzq3jqwiRKnrfdkNl4GZHcsX8g6Q8M2bR/hkaGfLKk2YZwXTW0&#10;ML7i4fyGIxjuc/8gFj9PG5rZU/2dTNXr6Nrb3HFREqHpmSlNYN/ISqEE06J66JsBysJGiC9gerLh&#10;AMahNaBLHCpC30ntlt5PoEKvOA6IZA0ZqGvYiQZfTFxKIYgAo2WclmgcCT1zizDwrNG3Z+KXJr0p&#10;wu49vSrEqe11rwnA4WOP97blqenWtuARZtxi0ZOxVaQHzlS1Zjvbv8gmY78XAy3palP/cBVy+kZv&#10;lNHyAZMslpLVnsk0U8sD+dROmf2VvnqO3woCWLiaI2mm0R+cY0N6nvwutmMoHVwoSoGyjHjxxU3P&#10;jqMQGp8mWEicwsfRrkxSWglVeqFcbqYfcHx0F6l8DtUzIfgGwhEPRPAs5pw10QzJfTLvVhIWKV+q&#10;mignciCEWuLRaWpXUh6X2wiKq0Ec5Rp/p2SfedqZVRa4pyyJs6Hiz9JyybDOiQk2E+QL9JpQFAc1&#10;mB9UWu4FbLp2ewfD0a6MyvedXr44zRtKdxhIswZ70ZXrJLMIW8ql4xlrAXMPiJNKd9TZwoTyzBzI&#10;w/3DpLS9PerJiclxBXVsp8Yn1OLgCqfc87k56yF5XvB+qbMYsCtNQnS9eevW3bsfKlr4Y4Rik7K4&#10;CA+xQzLiovXwYDvVWz1wR4j9TPwry5FkJmvp7NSqkgzJDVHO1V7ZyGex8pYw5dxqa7fZhQLVAM+r&#10;7KmWlrHhcUE206LTAe6w2EJZ6csHRivhbE6JHby/rF1K5VSePmJHHB4kNoCrcqT3p/H5Eam7++ze&#10;kFCL1wjzjR6IiDVSp4jH7Vc/Rb/VaxNXBUa5aZWm5zimImp8X06OdEMDHWUkOu8SWVmIrasbGzGZ&#10;AuXHe0J5bFKOtxndT+Ml5BTg+qHOk4fhC1lYZbwSFMCNFHavRIb86ST4VeBHksWmrna0+FyAYgqq&#10;ShwdECel+Y41ZMJDmqlBLqRDYXtHNIAVnV9p9Lvw+GHaYueJQorQRuvX3gZHjeQl1ZLYktQ9eXFP&#10;n1JNFZFRCDUIziFqPF33SB9J+9oa0ffRo3tPnAggRueTyavPns9vbWJoBHIl3Fb3EvhW2kYtsZ05&#10;SJkK64SOCDlDHPu6axzVAGlLDFYxs3f3FlZWhEoRAO8WyVt/BkNH4aOzLCpBfWLqFI1KDf4KtanE&#10;8k1aUPlE2UukVAtB3GuPpXsKXlCxawlv8JwDLrCA4+nZ7TsP37t95+Mffe2Vl29Mz0xAa50LEsH1&#10;9WWlxY1r1/E7JEwSoDztaAAaQWqGF+QJx9zemkzDJYq3QKoploi00zQhJU6xES2dJNOQIfxHkTtR&#10;i3OF0Gkq1fjI9NQFP5eXExKDHoZETRhRGP7sz34O2PwTP/ETP/RDP/Qbv/EbDx48wAYReHEQQYk/&#10;9mM/Njc39+f+3J/74he/+M/+2T/9Q7//e998841v/uTHv+vT3/bBndtf+fKXb9y8oXHlNfUP9THT&#10;KFAG3J0OsopxZHgUCdWTs8hNFrcEx7QnSNFjaZlW31G8JNXwSujsMO/LKbRF27XuGuyvvo/cemVw&#10;eFhF+ujBI6e8hE9OAiES+tyXG0zqUXMiRBjHkSdnDQ909209Wj+5e9hGdzoRpFBbueulXlH8wa/e&#10;H5uKU47AOj05ff+XHnSR+b2sMZVf7Ze6Rj82vvrO0uLTxSKw1vvWPUOGYvHDxvgFwv61TPFFxRBL&#10;V7vbKet8sV1g1kg4ko60YYuALn0RhYDZSwtLDpaZmQiM5A7S/WAFGY8XUSOKAkTD7x3qYYsrDPLi&#10;2wHwtptgvLaxipVR8A1L3SiuGlMUV2mDW/VpiDkEYGc1Pdy6av+Ob/2k2yUj14OwF0XoVH5x8E+9&#10;4Aqs2sqXXlRArkfxWj3EGLgL1o552y82yLu7JO5c1F2Qzfxsbs7M6YyCOD+ZGBuBjv76f/yVJ48f&#10;LczPm03kPp12Xk66YRDjGg8UoxMj6ZwwRtCo9Tm4oEA53TVo/LdaUwgeGA536thRF4sAFw+B2tzZ&#10;e/L0+eNnz1epE87ODRe8duPSq6/funT5EtZP4WfKJtmP7qX9kg6m7aoD5JFGotTbrf6IxClWFDXj&#10;Isq4HNJlyZtWbop11RiSlggt6zcnCT2ls3d1dQ3BhTUMwZf8Jz7+cMcQoss8Fryvu49VswfUju47&#10;zjzaNYhoMVXRNYs6tQyDMzYmwB7lfGn3Gg0yeNFxqJbK7D6wuc3N4Ka/z2FVFkbBKvgn4hjpMlfa&#10;1xNVV5wI96UPpNyDwwMXL12ACExOTznLlCSTMwrkgXRL+8CNJyB0Jwcmop+bvKLF0LA9XxgD7fZO&#10;rRv7x3GrPJocH1KX5JBLL7ip3KLICTtVsp3BOXGhTgc5Nx5f+wCNrL+xkcixzVQZCIMqR0HrKcZD&#10;9FRJLDM71y/ZT+YwVY8mOXixDgQByWbJPmRIVnBMLX1xcJpqn+FdpWMlb+BdEtX1qVxQeoB0Xed0&#10;mx5liKo9vePDdLgKbs3T1KnhIcUsYADGleDULpXRqU9M8F6OpSzlMCeRtNZYFUc8j5R2uG/KcViG&#10;IWbqKQdSCeTYIWvBT6Jd4fIdlKKBA+hZXkSQTEf02yAxao9ApzZqxo6lD+L2sDsQyaAOB8eZZO+K&#10;XLPNLPmQxXitWR3FuzJDsR93JzO72xJYaHrqZUQoIQuUT4V9mIaKtScDy/zGlo4IxjP9mTj9lEZQ&#10;Dcq4VSdUApEcusbiSNjkmkCNdEQzxvfQFCx2p/pHnjuszk/QFE6OTv15lO0/NjF5+cKsVpQqLhKf&#10;fc2dwElLIOuNLVeC6uQwc5Y7iVSCMpK4mXuX522GuQsRslw/Qb1HzaaXtLS2ZMJ5caUUe+GdZkk7&#10;sVRZ8d7Xvoixo7oZDCnyun/StIxC7O0d7kNpKsajfYczHQekc6gPQq3TojhAAezsGkcNLErsjqCO&#10;qVOsYTMDU81MP+6q4pyaMTkmmwkA+wpIgTtT0Q6PHWCFniEzmeFMYyfvZ613+vTZvJBZQs8M8PTY&#10;bdWor6y3ch7wRhTuhShHxhbdQ/r7GeqTori1LW2BkOuOIPcgkJmpqfILUj8cSKwy2gAo0n4OER8Z&#10;GomEMKuLJdlBQ8aCspfkgQ9rHpZ0PH22mvwBaxPTfYerdeOh7esXpXUYNkjvQB+MwYMJ4/b87MLM&#10;RUxQJ4L15OHYBZay+i+zJnEqG+KIDeF/NSOgRjgnIXoxaiUcyOQeSF9RrND8NL3WbJTw82JEcnhQ&#10;oKIFLFmJy0mIyJ6G7oH5v6YWRYcTSCMgpconp2WdRSkAQqfUWwDK27vhaKb/e/Ts6dzS+vLkxWlH&#10;yNg0RWrnEEnqkNIYnpo3D2kTJ9Ghr12+tLe99/Ktl3yvrew66QUfPn5iqULEUXrkiNMXZshajSGu&#10;vkSYxrBGgNbE1ESZudoAhxu7W9rxs1NTYncm0NewgJaT/ThjKYeL+/6i+960nutXIKv6zwjvnA4H&#10;+4KkwMiOwK3FkAtGeHhmTz15MvfgydylS9NG9IaKzPYycjo9t3ZA+Pg48/LRo321AZ4nepLEKHzo&#10;UJXC/D6kjRGIyv06xxnMwMlS/czz5bXl6PDjHUNaHhFCkvn4KkTrUswZxI9V/mv2ZmwmS0PnoidM&#10;zc3UrVTGvufzP//LpsP9yT/5J//Un/pTX/jCF371V3/1F37hF4ir/vpf/+ucEf/IH/kjb7zxxg//&#10;8P+AWv37vu8zmY/V2vJ47ulbb33F3i+VJ+zcqzedRWquG8MLGT5l8SP+diGtlDIhSxTqv4mBHd5n&#10;ZtIihJXprFaOvk3SrF1s6XbtcnZFZ/NzT9ywy5PgWslCsR63+y0XMTIdmsJSD9Waje4b1AIvp492&#10;4nZ2aFx0n3c9+tUHmFcdlxshc1vn1Z7emb7lLy9urW1AkW0C9fPTLz5unTvrvME9sdCukY7ON/tb&#10;N8+evft0dGQ0uUT+NIo9m7Gc46I4+nqSWNKqcC2iJinWsgUTD4RSuGqhiM8ZCGFAqOuvKbLXrl0G&#10;JLsP3DEprx0airGCUJ848i1lVGnos0sZhtMVdSG/89nWTPAEymiMtCNJRUzzLZJiHER5lTwP7zNz&#10;bi3m9PjQdTAfd0WXzbUQ8FM7wGYhESdxs2tYwxm19kIVUfQesFBaVMXDhTNluXGHZ87uFj/6BoTr&#10;NRAHkg22tcxgb2eDGZg7QR1xVsnx4VC+idlGVA9w0hOGi13hVOt2qa3DC3B0ZYh9WBr2ITp8wlzp&#10;3lrTE/FUabzDOsc0Oj4yd+SxDHFhEfImr7p4cfrlV1hMXp6cmvCBNbdM5MqJm4Dk4tvi8VvdtcBI&#10;9kXp/qL/jdq0tBPVI0iDMVV4JiR16VgxYRIZi3CPZB3geqhvCIH04f0nly7PWO4inYIsMGfUABkh&#10;UA6n6sVMwY3vnIOfD04J8EJ/UjJXRphxnyHZJDWP7sF8Z10NfmxxQGgBDyQLZDMxNGjmzrhMbXCg&#10;7aSlr7PHGDrlBVk0vmLZ5+mRShAk8hkPY1xG/2Cf1NBZaqWSVWa4bk+Gj4XEIGMWIHvSk1Uhlxgw&#10;jyhu5KI23w/JFMeTbcpyDJuu0Ykx8dNdhUgRrpx4bREl9oSeGIwmfoRJsTPFJ/36BHUFStPOyEie&#10;ENVzNtE5pQsXLVRoSWEwJSFPMlbnnrcQeEIjJE6zvixjc+PE1hl7I0Cm1QVGUmbpsWUp53oSomXS&#10;DvuALmYrh0YbLCq6jNLQ2HibniBX+uR3QXVsjNAqrLFE0gj8xB+LQp/VX6ewDJEqW7iZ2eDCGvTR&#10;0rVKvVH5YoSV5RHKlzMy6RrqLoSKCGkelFVNXKDqlw/YMMZsWxbunkLrjKm2nxHeTw5BqZmTslxL&#10;k7DnSqOnT5Ico2w5i5CgkgtkGxcDhU7ywTzD+C5lVmbcWqql5f/H7aqjv0tLN92cJBBahNm5YSY1&#10;7QmlM+BVpzRAT/mFOH2TisfbCjJK0KsLuWecRo39TSEjsfVhBjpCJnWv5xeeq1FPzg6fzz0XYuYX&#10;V548fVZellBhUWlneJjKpJv2IOSt84BhMSMGLurvFg1gYWHRAjK4Tu4yPT4FIGieANzWYl1cXvjg&#10;7bf1TLzneAR6BLDPRLFQLKqyMvo5Adk69PjcqoeiyW7dOjyx+qJf0S5EO2a9po3LNsshTI/MoS2r&#10;j/kwYlmgX2+shs5teLYNIijaMNSAamBBVUM21xxHv5D9Uz1Xrsm9bEEQ9oJAiU02IEoqbjO+HbIb&#10;VC+SmJIjBBP2n43VaOyxys0/WyYmQYG54mEi/LLU8QlBBAjXNu07kcHUJ4lI7N+prbc1JQJOW/mL&#10;zxcqgqVSa/xNi2oSPQnQWqrn3S5vrFo4KDwKUjbEqty4fWXsdRCmSp6Tudy8fpMZyv7Rvv/U30zW&#10;IISWgWfSw7TaBadm2abvAhhtBo6HnZFuk1IHoRUDJNpz+/EFgJIZJKm1Gj1ZGYWqx9A6vUqJJgAV&#10;LpIiUfzHqklCk0rn3AW8MHvJWVrlN7F8ioGgs9XubufSLFnRuHS0svd23wBRBJnB7k60B2OC0dou&#10;zcy8/upLVy5enBynkJTAG0OSXMEGVcAXqUMGf0ZxdXF2RmrI/Y6Uo1C/XHNS8KhlxXDiJBqaDYro&#10;3raOCUK6JFiRr+hRZc99Qx7wIiEonmZ2YMPKzFipCmjl6hhzu1jJ1qgATOvSzRk9++DxnFT7pZtX&#10;hzBTM45PfnPgUOceJTjMTE2a1uN6Mj6n2fEJGR1OeG8t/eIMF4WIF1M1GuVUlZBp61Ni6nTz6kU9&#10;682JTyuMJa5Ecd5JHQCrcU0fGspcq9SN4QqMjoznyGhrn3u28D/88N/77S989fXXX/nlX/7Vn//5&#10;n//Df/gPQxMZIn7wwQfWy4cffvixj33MtzPT/umf/jff9i3fNDU96dUwpvjNr/y2I0YdqClBHa2u&#10;sKYsYfRGvFePS4Mg1Mk23bCAXvHa1Ynu7t7Y3om0OQ8pBIP6/zEwd4NMsnIgGbsa1hmn6B5BZmll&#10;yWaCAkxPzXigDXs1kEaN7n2B4pVQJEWvfBObHewlNAcA6RzpGaJioWXpuClOxkCbe2LXzZ6T54cL&#10;DxZk8L5zanxi6e7C6XvoiV3tRU/E9ut6k/VBB/dEUwqLYli/4ggbnU3JhGomUX41/y8TAcurTpEW&#10;XSXImjxldHDUSzfauKEyX7xwAaR67cp1p6kNUo2lUzmAoJqjJopVgFcP4DsKgQznPKRuFtwAPQvL&#10;i14oWoefp9JZWVtWYLNRBKV7pEWi89gPk35EYhtvAWFTLGi/emU6o8zSiWCEEUdr8IpjTSLiirlJ&#10;O+DSHbfqmbYiMZSzaNKBUnd6js2UmMw6G+h9+eZL4DROMPyvP/bmmybpfuu3fcv62kp/d+fmujQU&#10;snMoERMoRIQd1EAs22ScsR6UoIpiOEPrm2uZwGjIWJr05XRFPRACnGV9JPVADCpr5VZfB63UPtjQ&#10;PD0/GxodvHbj6q1bNy5cmJCq6dR4gtacZkoms+nWOUJiJpINEwvZst1PlKcwCLcnNM+Q2XMcF1Eg&#10;s2mkrQjwnRsbK+Y+6+rqkAnBFtX4+LRE/umTZ3wZLl+ZHRjoDRhoKvbBrtec6SPnghQjmJzvQQ4L&#10;wMgAzhp5BxLQTQbgJEaljkm52RRMkhYet2HuRejkIMneR/3yJ2F/9/bKGif6BuzZMmzBUlfos0XM&#10;YEC6Fifu5NQMcySdSkvELOxIuJyIbbremHYZ+hlDI8CMURSVz+QthMicheJ6eBDum79IAFGeebHw&#10;bG29PAuMBOiawp5rzrout2RN5Nyfy84AwzhKBC9Jg02OgcgbwA/0baP7QMmGjVgzLUyqwKsjDk31&#10;nXPtiEOYqwp2FyZjuabkEOLIo9r2yiIJcrHMprAFgq4kn9SHkjqUFaFOfgylqnkX8ahEEzegz9Eo&#10;JsbL0puPFVSapBkM499hOtsP8t3O5B/Zp52BOaMw9Z24QaEQd2LH62KkLwFZqVNKm9z/aRM5pVh5&#10;pnt46szQvLO0odHuyIoti+pKIgX3WlWRAXW1Y/a1guYs8uWFJVJ6GYZlJjtUCoatWRktXKwZgeoJ&#10;wf1BVwhpcZ1t74DtQZ1BOqG9s4DJJJZobpuQE9Kn6rK8dkRNsj3JoOrFmKawY1MF5mu8K2WZjZ0G&#10;uAa7lCiAWpo4UV2EyWTwkqihFmvf3lz1Gsvm8lR/NSOOZO3dHZre8CdJmQ47bxyrU0rpQ8ZHQbmB&#10;fyyVym9rolnyJtT+7rKUd1t+RNCLDLPf3k8LqQSfnpKkyjJwRAVSQaidGB8ZHxeg8mbTbWgj64oN&#10;9eG+J4ejBqSMNiXNu+QzWY9kBA4ec30O9pWsYiIgYY+wZWuTls7tlSqrzSOxNWgRgLSd2rzhaMZH&#10;kOu+YqY8KXuC3B47RIVfQ5kzEtouW1tdt0BABZHnDA6WT2GrMw+Gbduqt91gRp6UdWa+X8e/DEld&#10;mNhldddig00OuxJenhIHOz35OKC6znRPz3sz0UTCx59fZSjT9cXudK/4xJvbCCHH+FX8+22Z+I8W&#10;IwEiFXJ6DcWRQyfzkBPs0o9v5BxNZZ/nzr0vBo1yXkNxGOrumnvGWdrsFtaMw/q3sbKSjEKLYWU5&#10;jVNGqrnslvgPZkBIIp72SmxDKVIDiqdYSgKXKjIE3BSfjc112hTRUHmlVoLWWuqQDly6nbSd4ZMa&#10;mUmhYSFHmsshizVoeOA48JpQkzdbR25BL1Wv6NgTqKm9FldX7925L8WZuTQDLLB7kV6gtop5b8HG&#10;mRgdvTA1wz1ufHhkenz8wgWiHEgk8zkHqkH2G35e5M1phpwPjwxev3FdwYC0o9OoM+scFJ00WCU6&#10;scsx8310fGVttf2sfbSvHzWcuDZ4cE7JkPkawtnv/BNqSEPVqg5nPM91Ifu6BsLzLXlmOg/xchMy&#10;2ITt7X3w4X3PUgvOoK+d/fBci560lwxQZZI5pWCmdMNcPPNPz2dzdzfub8Wy0KeMGtLgsXYE5VTx&#10;3mPBHzW8ERLU1x82SktG74qced2Q4k7R9SxSARZphCQDA7HNyZy2VjYCzOMizm5r/1/+5U/bNX/g&#10;D/zAl7/8Vakz+uZ/+A//4TOf+cxf/It/8d1335Um+vUP/sE/+NEf/dEvf/nLn/7Ob/32b/0kWAcl&#10;jSj8zsO7uChQleDJqbJs9kgVM9eqYJsSdZ8RojVlbSXVyTqK+xG0yLJ0Y9ot8OZi14WqnsRb2+co&#10;g9FBNAohpxVo30oBu9PKqpvkods762VpyXXEYm0SNSE9q9b/UzraDmmUJRh08FJYeGfh/NlJpvA5&#10;cr2l4Y7Oj/afr5/d++IDdl3+INGpb/idf/XWwHh/6Im1ZCGLvVP9d37x9uTIeCq8NF7y9iPa1KBo&#10;6IkvfngIsSHcI2AAiZLBSsPiAxVTl7Y2DG3Ime7NhFHOAwNWvicJa8SiESigV+QrPskLdmD19Q3K&#10;j6OUD7IeEhoIKXqrKK7Wc1ZXGxOhAvVCgqh0ZxZbRMQwoSwVQHqa/qJWRuy0td+4fhmtQ0Zdg6OD&#10;argBVbeS6/XXX7WS0KfRPnSDKLoEukIjXTB7MNk19WgPAODhw6f+9KNvvvnRN97wZXfufCBqDgz3&#10;/77v+31f+O3fmBgfX1xaUHn7GiehbBMv0x6JnrOBP1ozAVPBIaRadtIIJ0cZGzsCkVRqBny5BNNK&#10;OPic1iCcZ4tLj548XVxaJWe0MdUor7768ks3bzguTloPHLSppHDhOacg4Wb+LzdH2t5Q0+ooTSc1&#10;OWK5O0Vc6TyUiSf4hTXsTzPb7vAAAZEfYe9QfPIyfsv/HWd+xvDAiNf+9jvvO+mxHqVZ8IuY2Fmw&#10;1UxJ3kafH7FLWU1VAzX1b9xqZV0caDM8LY2hTLQrdW0UQBF2hbNY6j2tNGEL3yUOtaHa0h62DKAJ&#10;wg/goG1t5IejYxl+yONUuOSkEGJaMVE8390jnOjAIKKAVVLgRLL8krNkWcjbmjFunreAn6ocN3Zx&#10;RaqwyQ6DhoYVeU5KowIHFb26lamIHAUyxSI/BvzI7ICMus2H1NjcRmecByuenCl65H9hVzQ1RiVp&#10;sfpLAzlD1Rlw4OqaNA8wT+oWOlb6n9KXUDyFDyvWx+kUqJg9n/RqgYI2M1uivr6aZo7LL0csKxb9&#10;VoB51DGtQ1jnFVxqGoSvzVgJV1AckRAiXUGA5Mi74JtNQZE52sXNDUDoDtSvNldpkMMVS7kWP4Kg&#10;HTWqOk/DWXtwtFuzaQYU2unLZM4RtlwpFImsM8WOK6RCY8vpYinSCeLDwc5RXoPyB5mKl0AxvOIe&#10;52oKtqxREW1dqKRxusEviX4kHCZPVakhwGfwMnFulhdMN8i009v7ST8sYW87gOPR6f7RGd5wZLZF&#10;CNCxBqT1DuRfKYqi9bPRkmjo4p21dSKqe8FeSWYvlRyzENLOpKpB3yTuWFjJ6SM57+6RMznmPvmJ&#10;T5rkEOUvuX0RGNTlhmlTrXgakcfGSiiIVMNmhujHob1S3lBh2uW00o8MM3Eee+9uL3wqExR3vJrY&#10;7EXxgl4+YMR5zJNDTYhVnodebuNpiRRnKVbkcZNQQ4CFIqpii6NxEVwqSTQ8k22vNMljCrHAwgjF&#10;cACdSDTPrkzZFnqAp11Tpto1OVj8TE0EngctWvgW3r17d32+bSKCuYsQhcqE3EOxluxhzQCLx/u2&#10;Z/0huTHCTBgbeH7YeK5P31x2eMwFNnwyG8IHKNbU4CKPMzvZU2uMb6KpSnnTlmF8ff1JVsZNxbDy&#10;USTHop0PIZuAWvfGiBfH3hEodCuWDvHIVcb4AZla1TO4KTdNu1PgZX7eOj4xQXRoEol89OrVK0qU&#10;OETzHK1RqlqSVgLzzyy90+NaPN01+wlr0VqtPFB+lHESpzV9Lzh7EnHmTTGyScRI6hgie/isjmQr&#10;nEdEhFQ66YHLQ6lLiyKLvsFP4/0bBogi1BovKnS1cTNSN+00Azkz2rTn+dz840ePZIyYP1dmZsaw&#10;MfoGJ4YGULc0NVVYo5RALe2ry0YDb2FberwCfkjnJTCyfbW8yt8gbPOJiUkvSxGbeQ7t5ivGnsk1&#10;eao5Gyry7R0ZbL12tHsMqgRfRu2tFuKXWR33cr1qZCtq7VSnaUWHfhMid7xzwwtLKhD0l7qcosuo&#10;s6R8bIwG3/+ApvNw9vLMbNx5/DooiDa5JOeqVHo+2cYsdq265/a9+4+ePdNVsu6RvrROa+fGSiwz&#10;P1N3GZpag5TSuSJXh1XnmE13mwcw0eo+D04AVh87NgufUTY8oopd1Omc+uTHUUQ5xY5P/pef/Dd/&#10;6k/94N//+38f79AsZj4sUsOf/Mmf/OZv/ua/8lf+igHNAMXf9/2fefXWS9/7Pb/nlVs31Vc69QQD&#10;b7319pUrlwzKTisP/I/f1sWmWzoSo77arZF/B2Kubmn8C3uBgrhn+ysxOs2kkBhyuQvVeW4vQ7yw&#10;D8MiP1CgRteVatZ7jXVf6x5IGo2kuxuVxfhQBZu2Z+67DDUVumm2ZLYTo/Vyv4qaOCNzQVYekVxo&#10;5fHq8Xv77eOdfLaTOrD5eN30j84PPvfexUuXaqx2C6vj+z9/t/Ownf92I22miR5+fXTj3urSk+WB&#10;XrOtI+335zY9MUakBMm802ALOJedE+em5IudZi8lT4lr0f5hbLFHbfGxG1dugj42cDTPzjUTCusM&#10;3JGnV9JhkcvOAr46NsIAweYjYMbasRhaOww8FHRACZEu6TVvbpH+iAYr6+vySI8o8i+dlJJjVG4U&#10;C4L2K9cuxaSjIFubI5d9mNGlE7HKTNMzRWTMzfqtD0/ZD4BIs6nC5nGeSsPWoIibm8rxG9evET9p&#10;XPyJP/Z//L/+t//t7/uB/8Ov/NIvfPlLX4ArZAxanQYgOVHKTxPdVAos1VV72CLKHkJLmS6Lf57E&#10;HroKIt06M+PN4SjkRtRVyC8sLkIO7z98Mr+4QOSblmxf95Vrsy+9clNQ87xE1sOzvcy5z3iLcx6S&#10;ZRJYhgPVIK/mQlzYQtIsyDCMjfI0b8RryepC67LL8qwBvzz50KzVWoKHbcygVJ9idHB4fWvn7r2H&#10;Pnj28sUMoQnYmxQ8Q6nSCAvVyVLDQChzfaibdZ1UABYVqmxRjby2pmJOxubnOc/sGeM9kkmlZANY&#10;VYYdlYZv8771Kpcx7nPG96v4LWU2SYMDowurC946gfmTZwt43OBcoSy6y2gz9611qYDb9KStyEin&#10;d+ICjT9a9l4pbIIW82Ta2pFfEZfh6OhEDJGXG4I0PZmuWGq1ygSr2VxpSub/un4otpvKmLjk0WKi&#10;Rd+i6hXEc1wjVoY6lVFLgGEbslpuHKR9N2YJZlvE0WlZi34mhGZIaw4EvdWYhyW3Td83Pdayu6Z8&#10;d8pEl1Ewmz0lWta86TAg4xxgPhizQe0umy99HN3qLmhmvCHMAGU9GJtTgsq0WrMt2QQE/8x/aq+I&#10;MIcMGTPUOJOanRRWUszDukM5bwG3pwPCkiYjmHKWdRhJPBykAa4SzXPyXZsKuJcyPE61Z2EF8rTt&#10;xAxjSDY0Pjw2OT4pVkpTHKoJjyqiMiAEUWeAbXlGyrIhNiWfSPqTGkAZmjLkHPrnz0uIoGhRYjZM&#10;1l4jxlSZoqFZ3S5X9VPCRsNnNfpPY48X+9PYhgVxNYAhcDeHi93VlUUpcgj1ZdCVMX4myu+AxjF7&#10;4C4ZkReNR9hZ0OsEFXEPkmOzyDpYmjlT5Ss50w7iIYrly2XI41E6xE+q1dSl7XAKS1YZ8onMbzdW&#10;+RaAAyFi9rzU9LPyGJMSIeftpZOnlE0tnrOEa6YNVwrbuPBUF6/p4ZWiLB/xwrIggoDKRHUvM2QN&#10;6JHnp57w8rFO2MiJf6lN8j21VtO6xFdW2BT4KXTB1VeW14B8npgP9Odyi5golWeJw3VhcVmVK9NE&#10;qbEvMu+nu8e5W1LKDmdXpOg5I1rpc5WtuZdIi8JGCi/qXGcD7JGxy27ECgx902SmnW1FbzUhmiQ4&#10;/GNlSx0pqM9qqxh5uFSfBhpXLfgad1ePoPCLgq8sJymvRV7MDn2As00fTXC0YzA1mDRuEYQIWqtq&#10;wqXFBfTNqZlpi8on7O1swrQ9dETx3AIUp6gxsb3JZcTK3uvSsbG6tYr8LOkcZpv0x727BAm/no3x&#10;p+A3HwXvPERs5cbfonXjO84HVAI5QePPnXw/flgCyNfacamggsjFbS1paDymFR81VCVzFD1W+Nbt&#10;O3efPn5m689MTulcATx2Nta8eNlhptq1GB/awcPoyWOC5ZELl6a4pscXNk2DDpy2eGNhHB6gPcyP&#10;Tk5evHBRyQg3sApPRP+azKR0V3oBpTIpzhjDgQGgE5x8tJ96puqyaqSoPitLcJ0pW71en1xpYxr3&#10;xYkQslJkxTX7NERYOyLnAqGSXJzb/M7uV99759qVq9evXMopEeP9qMwiKBVa3UzIHvpvR7qr0L1H&#10;c88PytkTZFAnV2a414NB6KSYbnTijT9cEO50yMrnsoZ5cAPtdUDE5IjZfujNh+Z0DwwbY5GAHIZc&#10;eyf6YAac26HFG7j/4PEXv/hlI5hnZ2epRf/4H//jf+bP/Bk4oqkqNsKf//N/noHlT/6rnzIkcJbF&#10;t1GTu9EMaDuRW0FwWajiVlbdznUrNWFGCdRpkiaIIGPp9GCLxInMJkq5GyZlar+cDlFUsPsx96GG&#10;QPIG9yHw1djMJZZl03mkVmZSKL5++1aa4MkQW2/NCsSwsxqTs5cVbdUixXiqhr5YK2+RfZfwtx3w&#10;PNjZ/8HPfYiU1XWNRCz4dveN3uFrI8u/Nb+2vObY9REzM9PPvvy0ZQ7o2N3WW600FOhXe1v3zxfu&#10;zKPFRoXRuEHZTYyWa8BEqIhJGUoZ7BTNpJ3ichU9qbIvj6hytuyDDAUtAonhQ0U8lZkg7BWslhHh&#10;EuUaTO+LFJBSCjcrKDikQFI4MyGFRGpyLF0OMHF+LoOTocXhPxBGGvLVaMx4rlA1P/bmG9l7se+r&#10;2RKJOCeEwGalHJJZpCMQSvXQyESI5zR0vb0KUhe6srgi6KjC4craba+9+urH3nwdfmYZE5//+q/+&#10;0ttf+eK/+emfglKL+iMD/ZpaVGolFTWJssPm9CEXZ2lK7Ied9bVV+YjUyQGdFpcBxyKgZIAkRcYQ&#10;Q8R0ip8vLT2Z08leyY5qOZueHp+enrh548r1G1eN5clsIU4EqaKJesDmiWQRuzQuWTENztjBQg7D&#10;jyuVQDhJNkDRaAJBEEAkfANvMg0ioiFbHw6ncoKe6vQHvz8MSj91YfbZk6cffHDPwXnhwhTtkQZe&#10;8qcqeS0Pyz51dLhR6TelgXGuygCJQShram487STicfILboICn8ZojitQWWFdobcLDfpcOVHSCpa4&#10;JLzYqxpeg6MjOvTzS/POMpJEn7q6us6qGtUE7xAkoI1krEsRj7CyTJU403dLJ7O9U6LAcktb2XI3&#10;wqDUEAeKe9Mp9nf2FudXixmeIZ/CxeS0CTiDZaqllI/9awJoKU1SQ+WW08f3WwQTC67q+xdN5LRu&#10;c4Nh2ARjrXZYOCgZDVfsoqheEkE98GLsZlSzQiKj50I4ikVOfit5syfCbYqgOzGWKha1WW8lrWTA&#10;Sc3Ukt5FSBq5V44xI++CfwWXgMJb58FKS8ZlARt2GclCT6+w6HM8cSmY5ZYxUPIm2GGa0gjd4pXG&#10;a4xXU2clsQUqxC895EjEqYx+Cg89YooMLvcnmUoTbKWIGvmheZhpp1hOjN+G+xF9utAGZHnkWWqn&#10;eCclK4xvSRKFAGLNcGdouopHtpmUOQ2R2AOGkuixyTWxbS5MX3w6Z0pVDiHKSuwDqVXZAoeLZC2V&#10;MCJoVVQCxQqIMWpaq3T08d2OlDvYcBuKemPi5mk7ZXyMHCgMjOSmGZEcokKBIKm43b8Znnu7pNrC&#10;d5plJ2ags4LR8UljJc1Z/MnMkq7D6Si09+zCEO/gZ2kU4MVqp8odQiptM8KBpU7g5FIopAyA5UtL&#10;Szaaxe+PxaKyKm9UAUnyghpE0BCALRVY/ucFedFpFhRvIWrPUFDKXSuMj5w6kXPnZ9lujYe2ly7u&#10;nZ3UrEIqluTu9pEzBuLqFceUKw563eXeRZcq4OKMZ+SX9slWRjSRxDqSs8YSaTKn/ER6YZd4WeDP&#10;RnmRZtnJqaxF+FYJeDf2U6b1pm5lvriTNRvZx5HUmR2CHaqLkXsoeLMayK0SvEJBD4yN8Uy1kzKk&#10;NC3pQImuUhJPb5Tl1G3LZzSz1+qEsBhTlB6eYi0rNDL4nkp3cFgqPDYy/IlPfEK4SPIHyEGNOhW4&#10;etAVU7jxeFcKRgnLDimQpAy/UJgwotCDAPDk0iq4fDE7p1TLea2xDbNV4855TpYjLPeFyyGcHgZW&#10;cTfJDTIQJtlgaxzZqslcnSZbIBkEAkVAvLBgsxm8frLSFAMOp/fee9/Q1TfeeOXi9ORwb3+LaYRp&#10;dLTGzakOfmmBJwOVmb08u7G1rnvrb+1wL0iyxd8Xqso4gQwx3cPREfcoglO7HJwgx6fnwjrbAd28&#10;QUf3UKbEd16/NBOZsHRQy0be09E5MjbmP+KQEZldgqgjwwldoT01lV8xWLDjDfXhdkktFOJTwUnm&#10;Fx8efvXd25dnL33so6+HBRm4MfwETbi0lkIyTIli8exlKomTsZ17w8TYqJ5R8blTFYmYoCZxWS3n&#10;K43LssxKIxQ3XAWSbWW92Q0xHwt0VDW/dkqZpY9NTg30hdjgB1qtrObNq62Mv+VXfvU3f+bffnZq&#10;cmJhcQnR8FOf+hR3G2TEz3/+8/hOf/SP/tFr165Z3x/96Ef/4T/8h3bEtauz9uPSItPie1vb68i7&#10;IBty1JpoEewINJv+Ti4vfdBmzFXqupge5ALSGDs7tjhBSyEZBfqNGLBpHVQsSoM9faqcJiVJcURm&#10;/YdA61xwiEgz/BLXgKxKICW0neJ4bBiB9n4AtiDfyeESMGEEMTbdj/tKGhLtUyMT9//jw7adNjY3&#10;L5DCmc7u1/pOnh49vzevY+vl+eSVR8sntw9aR5jJqam0nNo6X1NCdDz96tOBrn4nWPLRFFmoKW65&#10;U4qSgzR88jpfq9ZNjItKM5ei5erUingFTBZXGlKYUrkmYUt1HEJhW7sggIJiO+W/8LYH+/DNTLzT&#10;orVBdva2rY2NjbUS4/cX2V2YisI1XdPgxKFib+1ux5QGDZo6CoCLo/T6q7esjwS4DJCOQsVi4Ts1&#10;PjG2vbfdOCAHV+GtFa24Zdc/OTVtfrZagQLxwaMHehe4jW++8RpFXoys6cMf3PvVX/6lp8/mzGbA&#10;GM7Q4azzlrRd2sGBhuTA0vtHx8cgaSuSmgyeyii3DFDvMJU4UqPI/qOtzi7yoc8WM/GOMsWsY6KJ&#10;vv4eqSEE+xprm8lxwuTdA0Wq5liauWF+x+g/Rgo1SCKVeoAs+zPR9QVi772kQRPH7PiyZkhRsNs4&#10;eRU2Fk5AihWHR7EVk7pLWdLHSYbm6hbnF9566/bw6ODk5FgdBBQDYX82zeu0ylpBoSHNeOeOU4YN&#10;sbSv+s+KjAfswX6shlvOVpbXxS8LtyYlZHyZJ4AImYMuZtpJ4mG8VqpsO2VBm3J2MGc1ztXBIdMK&#10;zjlMf3zx5vYWTF0/8PLlq853SwHMk/ZrB4VHHxylWn+WZjr7ycUwCvpFwg5DxkaHxqQURgtWdy+W&#10;qleuXpq9NDMxPmq11HLAOsqZmqwuFUl6H02Jk4Ha3LbD3nMQI42lZVPasaZt1GbEZSYRY12wdygr&#10;kEasUtaWyd0ztTWtpMZsKELGdFkz3j7VQjZGjQ+xLZJepDleKgN/x+zK8R63JhcQ6pR/AjEJu3kL&#10;sflVIbDAi+0qflJNKpMsqGFECn3VJAQlu0m5RBHRknHA8vxQVuPWG7pYnfrZWlHehHeRiCndgMNU&#10;W6MIj952/p37K95XGI1E3JZSTdFIH8u2TBucC11ftyaida7NIzyUqqwOxWQ6Lzry+Y4iuPi/KOo1&#10;+6yA8gEJ+6Yz0j/HAAcAlzE0OBp3zCj+WiJmAnKEcaHeZA+USBqKz9k5raJYY2dlDlu4kFFap/IG&#10;sZFn6llkzhWGhsaC5xzsNvPjDvfcETQ6zd9TMibbOY/CJTmhY/UbOxztP7aUllM8yQN1aCa2k3EM&#10;RqVX4z1lWDovZeMnUc2cpDyU7lBqXJQURlCNYLEoAoUqBYWv9nt02gGvVDJBa8OQocxUbmU0WbBQ&#10;6EKQJptFF9FXA1ij8stlqAaj9jMQTNeVyjJ27n3EH4H7M+O35pPCs8Mfl/p0tFsSgmeG/qGyH6Bq&#10;bKHNoApIMhxpXjBhoGVtf++wuErZRsq94WqSCLK60B9whGcwDz3pQeaSY3RkhJIhUjipndEtp1QO&#10;tDxMimehlezRichIPAzZ3p4hJnwO0vgtMNkOLO2B5zbKlDldCGjceQsjDIvEFtBro2lR4U/OXNYn&#10;lXIC2OJ1FaZjKMb8t+wdFULcuUziaWMXd4hTWSYMrSAIxoM4dqqUj77xZuOZ54N1xDN/qzh2EQmE&#10;uJxuYOSGwdmSRmRaeqYGGN+a12HXOK4YM4W62xMLHh/uJEkhoSja3ATLUYUbyZlIQrwf9yvcuuCc&#10;3qxEMx6hL+TQ6aQFhQuYnAI1B6z0OeV4UCCdIsHz7be+mkL69MgAe6uN1kQD2uzhEDAUiqLD4ZFn&#10;ePnqlZXtleM27gEo2i48lTcAeHVtTZTjCc+n/eqVy2ZlR10VVtY+XLAvlKvBpP7np+4hRTW/VYag&#10;ko+DA28TqMCoxfiX/z9Z/x1kaZZdh72V3ntXWd53V3sz3T09gxmMowNJECQISYQkkCGakGXQREjv&#10;D8VjgJJCoXiiyAjqSQyKUoBGBI1AGBIAMQAG4337LtPlfXpvK03l+619e0QxXrarrsq897vfd84+&#10;e6+91tpcw6DoNdMPPOJdreD0+GtkckJBgPsSvig+YRey/KK/O7taewYGbbMr1+965GdPHaepaTSX&#10;Km+oJDnQX7KfUELTW+xq7ewzguXKrfv6p45mB5jM58HUg8xdDD7WPDg8Zss7QKJrgQSFrZgiLSyg&#10;MJvMF+4yhDfTorvSNhQeM6+hKyPprWEPVwgyFTMTH/YP7t2594/+8S85WS5dvorwakn/xm/8xhe+&#10;8IWf/dmf/bt/9+/+wi/8gkF8v/d7v8eEiIqFzPnNN14ZnRiHV9+6dXdmfrpvgHuGjbPE95iLTWE1&#10;UtyYMSu/00WLZVUdKNrxSRBti3gwRygmm0lnOWNII0C09x/DRBYF2/iZdjjjkoAEnenKkC0fzXoL&#10;MBWKqQLPqDa8Ww38beesFIeoKzSMleV0J4r+IiuqQBtgz49lBRpFGFIgmAYY3Tw2PHL//Uf7tzbb&#10;T3aFnhihQEvnJ3qa1w/dfefO6OCIFSVZR0+89q+uMm5sm9Q4rb7zyY6u8e4737vd39EbaXWSjER6&#10;e1qilmOnoUjImncIpgovYDNrpoJ/8pOcVwkRTJFkgGgeqeSL6Z3uvCoU1uCclMUkPEYdeGhMBtbb&#10;xeMsDtA2P5A/UjDkg2gBc99sYV8Z1hcSfNKXg0N0wA7DIMcyhbNnjzs6YrzLEzgb0mSbjqNHjhBv&#10;gFlsqtggaTCBA5WVWxse2fDwyOUPP3w4xbNwSGqihhjs74EjggFcvs2vI+MZjA0PjY/0eWKp8SEv&#10;EoGoptML7+ulTjZTZFPpBsBwIBJINthXzpc8IumCuNNKgtspOt998PDO/Xu65jkGmg6NjA9duHju&#10;zNlTCgLnm9Uv/CRK5TDzDXpt7QGNI1vOWguvofTXtkcafjVKqAQiTpGgzIU4xLksJv5PyjM54EQs&#10;JBpPURdPjNTPjKUFYPUJNn2PamxxfuXq1ZtHjoz7qn5xbAXSWQgJK8yZOC/CxrQU6i/Nl6QXGZBl&#10;MwbbRD1yZGY+U87JJKMuLfRF4ZtHzGOMcvWfDLU1dDCv3yo94m68ncxB3kPnX860/p1FsMfBwejG&#10;/pqy3ZSB9OsM7SAE+SASTfOL8KQaRp0w0XXY7T4/0iGJRNBb95200NFVQ3U9ETxMQ66HR4fIMPx2&#10;5WzJgoNPxLYw2FlJ3T/2s6xWcg1oyQCbzJyOFj18l0TyQDupFkIwBStUhplHkVDfoLmluR6YMK6m&#10;qskQO+MpnYdXAibUteymQueVGdKOIixnI4VymMRRQhm4rEwV5YamDyXHEIe8sVM55WE8qoP9lMlI&#10;0lkUWI8jVmyxLPG92SyNosBy2d5mjxeMP/cErhwnaklMyeyDC5SXBB5qEbCr/ZckrjZ8jrLklkF/&#10;QsdOcl3zW+1V3qpRAgQv359fXs702wZEKrksb7lMLa0QUYBuyDMECK4qnswRRcUoyjaX4myY8S5J&#10;XOWrtRS4LxhvsjpGB96OIjLGmTEULCemMpNoWK6EL9jQUgdrJLfa8tS4FOdkq/M55Xhk6QFHk1UG&#10;aUVXsHHQxqFuFkkUSChm8Y1MTR+NRla+5lrus5JgPylXGl8m1GWiWtxPI8TjKePc6vAY0ljx95Nd&#10;sS2cFHwgLYHHaf8FR/n4SkJdjXA+JAK+fR5l6oV0zfKIPw6k+aU7XMJXfy6CeJjBZYuSFeDh4Mny&#10;wqJnBngT2YLtKwmSnafnYEuWG47sOTiNa/NRo4ZRhm2AagageRmSDhE/aKKViavZ7u783HxtjNi6&#10;MpvAHBA/w/rNkJJUIhHDPd7NZB0RoCbj6cySGcTdw4dxwQZIrivYJHnkitLNjIzEOh0eG56Zm/eR&#10;yHLcQN4oMaytbSEY4irpK/mkccbOZSPs86vvAjnoHAWGrLQaGKQWQqDgIO2HLYvsmBguapKwbXN1&#10;O0uLK56fB6cbSNEMepxbWvAi+vE+WnnoFO6PKSHXQD7t7iKmCa1ZDqEKBQPVc836jUl4BI7R1QYK&#10;RX1uXnc9mrPdfGTH5awQr15MXMrFjbUEDflxGgN7tk14jJleVHKCMsyrmhu8SqIAYoxXhUDoN9Gj&#10;C5wuCPmg6e333uvt4Ay3paolCGP24Ztg/PjiUQzt7wI3jh4/1jsw5EBY214V8GwU21XkZWHjk8vu&#10;lO0OiBPHj/T1YxU34Ww8eHA/jO1QEpeBKKodV6SoDK9aDV+0IciKNyF7H+gb1CZ2ZqUjjzDQy2Mo&#10;zBGPs/HU6uRx+bHik5Z43AJGLB+fxAqjnL380zJ5eFTvSGdQZuD3G2lCcWSSQZvGijkXo4/WtoXl&#10;tY9u3ZmeXxo9PAnBicBfzRYxSuyJeNJZ+/GeNFjSjtrYTtjskCwGfCqfvxi7ZGIjxnb01BFUS55i&#10;qdDop5knPtDf0d2bpfRkjyHi8sra3/gbf+Pnf/7nX375ZZDNtWvXpIMmqUAQ/SLUxrVVieP3vvf9&#10;1z/x4qsvvwitX1xcePjgftwz2mlxTPjYlU5hB8LpUh7QZm+aTrQDx42KvKZX1CrQwAHZhAGythLQ&#10;N5WtzoYmsVNsd39xYdZ9hoCIAhkBYK1V66NRUlaQCckqRBcDJuQ5gmdm2eMakn10ZrrL8IgmOA9m&#10;y6zYyAFxcrIWjtMwnAilR5uFkwmyRXPz2NDI4p35zXe22kbJID62CG1/lmSj4/o3rg0NjSYxP2g6&#10;cuTw/W/fbdo81Ha8M+QMMXyire/pgbWHKwv35hXYDQlmFcaITMR5RYivjORj8X/ueJ58lRAxrI9n&#10;FibQuqxM1S3yi2yh9YAPbRTXCguI1/2TfcbMFk86LDWQUdtTHDSpyP9bkHE4aYpJUAwWM3qRI1gW&#10;J+WAVYEXa9+PDo+iDupyyBFPhvSdSeqZFC6PlncOG3xkrlDmQZX5eKJSK26HlFMiRK9kY5sY+N3v&#10;/4AfxOEJbd4xBrOymZXlhcyV397WmA+Vdt+ouvbulL8tHHTlL4iluH0dPZ2iqr9FcYV+aHnoJWJ0&#10;SU9LhNDjKLYM+FR9dNOYykdgsuDSXW3nnz773IsXDTWBo/IjIefmoCHnEbOUbTEmYECDbqigLB+P&#10;oKSSurA9cnBkgEQ8hKJnyClC5aciEY4cn6WWsPQalXrUx+qPpoOQITIzJzcpw9AMsUn3u/nEiVNX&#10;L1+/e+8Rtx1U2OSncSusEz0JafQ4GEs4o9HPJFHPIPvAR6kHUtiVNtbBDNzhxyGyby7OL4Rn395s&#10;nAn2sGtx/bSs1dYtUmM5PcYli2ivxFfh0hkDE0f1bZPTMpWv5M82u61ko9taw7GK7YOYWBHemm2p&#10;4wppQbAOPtHWRqNdCzPEJ1Os/BLIzsSOO5jJjw5ud7iGwAaXDayVTKvA4SR5abNarzE2VHruZ1xb&#10;koMiQ/nK2ovWL/mxHnpyx3T/kjVUppvGcGVSyThz21IdOb0qs9cstkdCLs6Rlwa2bkgG/iUceGAx&#10;DaVh0lyPW3j4NFCLwIbOmDRDySqrZZmW37602MttoDVsbhSdIJOLwvGyUATx/FQuG5oW25Eq3DOc&#10;N8BppgyLLHpOtWaYHqbySBlcZtWNb1IKCZHJuiptdD1pgqfNJdDF3KSoSJTe1Dkmo2wPqdebWx0p&#10;DVuiUisK5UE3yoGkcTyWX0aliZVop1jI+pIAmz9rOrsRC1GFy9WChlnmTn2RLpeYIz8DWsRMRhdu&#10;h+Pd90hkZRSKAU2uKtntI5rWSH19Q3T/wReR2wL3hioBmyQ1KXJttaEzG1oWbqWhbIL6ai4MUU5i&#10;WgbmqhXj5xynsZw0wK6Mt44vTWRX6QyUhVDGNqRpnk9u39qDkj8gc55pw0QlpN2cBg22rC9RPK3e&#10;HKh5XKGTFFatRVlQWKNFU0VfuO+SV2k1dlK+iadSEYliLCIuCnxxegotNmoyNAyiNF3UDJY0U2A1&#10;8wakurGJai9j/IzOgTr7/tKcMZPaYN3szmSmZDyUwpqAKXpkESQmUe601CJmynz22Jkuzs2yl5OV&#10;CYkzc3OuQQsCshrFaknJVNpDAwwhejw8nQ9IcHh6Tw6wBwOxAQaj+qxpa+UtAfJRiErpir2Xxz2/&#10;sOQ6jcWQE2xqrpXjj1O4LJaMmUEv7pCodbV1OgmMrkxt5JGhFoQpDhbd5xRx8/adj65du3T5yt27&#10;t69dv8VT5ubt2/fMC56DEM0J3Xac80P31qGT5E5nA6dQhpf7FSC/HCICWGpuBwfa3nIB2F0Gzbkj&#10;PK6JwS0s9xO0WnLfx9GkBJmhrUWHSHZbwHAdkumMZyJlxi7nN/1xsO+d+NTuKlyUR5cvXZ6eWnjl&#10;5eeWzOqZk9i1oL6huduo3lS4Hp4YJ/PRdNuiS9vfCq0FFIkk7KltbBq/4hYy2jx+dFInLUPSPVOe&#10;OOtrGqb2MTFEf/9wOEsdOm9NvMuBqEGzdthurztljPlJ/m1AwKEQqLy+ostSs5YzqSE4u8ywIkUQ&#10;A+AlgseOTAgBI9TB1jZWUD6UeVaMD7FFMysoAaDhYJF7A2jL/xATyJLbmpY3t5yOtx5M2Ucj45PW&#10;3tjkEZ+Fft9wB6f2++9d9WZEOwohISTkvwwoKxSxrBmjknmMu9YN4PT6I2OTsMlsrFRGafvK/BmL&#10;BmSKVXPzpSsfzeeQaocNvfnmm3/qT/0pzoj0FGiIP/ZjP/b5z3/+t37ry/bOn/jJ3/+5H//UC889&#10;6xgCt2PGpyIlg2OY1d0xMjZu40oZA37v75t70/BihloBvaTPsWg1/6lkP6W8BhkyMI7XZ7Yxynv4&#10;7rF/8OPSBSSymH1mpgB6Yhyic5ebIy8TZrskHN0ESH1pTKZVvTM1NW3St9eKbLsXSSZ1O4eW8nMI&#10;KiSWJ7cONlBrMkEsCrBEjRgqMU4afP+X35MmdZyiock3tJ7q6D3Rv/CuDbIEvHevJifGZi9N7z/Y&#10;kR02dZcnWX9L+7lOic7czVnjoDOysZiQ6W4lOQ5AE3TLks5Z8KMcseEJUN77Of7KBwbynQBVxqo2&#10;vgKvJIAx+hDtscgAQOmklzdK6C4HB2ZC0R744A6EseFRmtQ0jvYQE3FRCAUz2FM2Aoa0fFyM6zeL&#10;ouXk8SPF33JihQSaqWqtzY9m5s+dO20ZITQUoytjs43N8QR0of/gH/pDX/v6t65cv0bK9Nqrn9BB&#10;cilf/8Y3YPUyD7R3S8mN3N1ac6c2adXodhWSra1qMiCE49AVOKSL7V365mQP6qIUEAWq6kUavLhO&#10;tnzj1t15BS7Yc6D3wsWzn3j1pTPnjsggpXf82KD9KRhamtPdcGaE6B4kKliWYz4TquNTHVtj06uy&#10;N5CfKi/PMZbdFpVdOic1MqJArAaIWOqKuJe5GmtCahPrnVCI4iys2uvt1q0zM+aSD8EqXPepJmYG&#10;BgdcZ/8BZmsCFUsSxX38U4IO6l0FSvKclzfWwjiUq8WFpLm338SFJE5dg7HLX1lbHh0YUjk03P22&#10;1ld2FT+ZVZLMNTqJTpSIwj1rOoHibAMnygfNjHllEHX97tryCvubmtTOCWlF0YD/KlIHpJRul7QZ&#10;XVrnLDTNljY6JHHQzRkaG0wlzRyrr2eAWShkM87qEtQaSeHMyTGf1myDySqzqlM8aVlDABR5TVr6&#10;yRHL1CAVdHqCOQIa8xPL1aTN3s6rpJHkOxreKhmPFkmNNCUpSbKiIuqlfSBF4OsRGbRaLWY6dsIm&#10;0wfiyr1MMwzSllSgsW9TvcFGP5YMRzxUzpvAINa+MelI0uBfynqBHyEjyVYeomeUoMWEzO2qnktU&#10;b2F4i81ahI4oBpnUGPnUaQaHHx41ibywZlLkAGtcSTTmuQkFwhkGHVJCSl5JEyMD36fjH/fFnOEQ&#10;yngFxRil7FECsjLjLLPNcD5LzhhZRpLsDHCOj3ooE0Ft8+zygErnEyyqusnOmQzNTUZbLMc8mqCt&#10;iB+l7WhozHMiIntQKxeIGkFGzUN3/EX9E1FONoVMOoErXNLURFnP6eMXAhokIsM8go5X+7Fkwq1q&#10;BrfLo8n9CcE3WEmIEwd62dgwmWdTahH3CsiXTmuGEIG1w44PwNmYsugppSmZ/Zs0VeRoBPyIR6MQ&#10;yjpKcbHPG99l74DrfaPl+jF/oCQt/iUzjPVoHAEjKEz92tBAgtrKgjUrFfK3vaeBC+kCbKIYxhyp&#10;tcm6sQCla0VhpEcOIYRIFlsGgIh+s7gwH8/CIDZYQYExBGWvf/LUaedojdw06OiJPSkaVzob8sDG&#10;upOsBizVFzUJWqFhg/OLsw+nlxIZWpqmHz7U98MPamwHb+3+ON7cAFvfkwZU+uCl4Sm2o+KWMimE&#10;zeB8+o9sQSkCoVO8nmRbhm0CddfWw59zkWmM7gMniLq7I/gpzLiH9MOuJ9zYfXzi6LGhod7ZpaX3&#10;333vxs3rVy5f+eDypQ8++ODO3Xs3b92ayte0wh9SkPEwmYouwQaXxI5VlyznmYQ9/qbNQCOLP8EL&#10;drK7zQwkHRsqgUoL680Vb9QkqdXr+G08dB9FfyNHYrqASRMyLCSP/8khwu333n9/sK/3v/wv/7LH&#10;X1LmoWeee042DAYjwTx59pxkJYNktFpSs4RX4QwgmbFW88T2dhdmZ4eHBpgp8uWgZ7RKDXEuD8cE&#10;CfNjqXmsR9so+neYW7fGVCYveQUEY8CqTITxkyDEJn55cUGZ3Rn9rFa4kg3brqkxDlzw0cLYfGx4&#10;U8Dm+B5rKEWD70OKP0lM9dZK5xnOb9Xb/s7YZU2KUDM6u7js3bxz7+a9B274qdOnX3n9tbI42+2N&#10;Nqn5xq37U49mtYyh3SSxdnFKmuFhp63KLtHbkVjWiZlRnnq9zYShiSNHmRYWHyy9VoGdQYFmRdFs&#10;ch8mj04wUvmd3/7dX/iFv//Lv/zLt2/flizqNf+RP/JHJNZnzpyROP6zf/bPYeTPPvu0zHVmfobb&#10;1J37t+TrIpIn4EYlMimIgBvxXrAlO/oHhoJVa8F1RmAROtVBjDN9opTahdYPYLmEd0iInFm3IdKB&#10;ldN5NyiOkU2GRmbmRVx+47XkXtpdaC1B/ZubmEAHmAwuEAqajQYQwffihm3voWdgSKEZFJ4dY9cw&#10;HNOW/DhHTCxCClrXzNXuyzz0yaNHbn71Rstqc8cFtncBTUxwDlVxbm/q9ixOjs82Mjy8/GB5//rW&#10;Icf1oA2Ax9rcdkGB1jZ9eapdkZKhrx+/R5GcO6wn82zEv0xFVgA1UsOI/bMEJJMSJB9TCkXfpLaO&#10;I0RbZ4PDxo4i36wm3NwK6pH+CDMN0SL6CvEnFP4oCtqYKsfAqlyHFQAba6Z7eOqp7NxwM7I0P0eG&#10;+jyvltOnjq6tzDv+q6G8r+oishZBzatRPHX0ZPZGeOl74DTF6K7981u/+7Xf+vKXnbUnThx74YXn&#10;FuamRcOIiDM8PhVbVB3GORCU6RRv6nbl9LJZ9CfBfglVYV85cgB0Oe+SdHTWw8OfbeuyZO89eHjl&#10;+s2H03OZ8EFvPjFiwN+zzzyT8knLISmRqTApi2K/EQJWK+Wq3ktGzadF5hhOPy2YUDwmnOQZIROh&#10;TmUAQX7iGZscIToVbcQYTngkjv+EgPRCa3JZVCVsz7K2MpFCLr9zQJfarm3hDd5779Ls7CJOpGXL&#10;6C+wZBKnsrJs7xjq7XdmicuQpdg77fGR35Obdbd1gI6QohwMPiC7pIzOTsWfkQY+j3vLNHuof8CV&#10;OCqsdtNTMqREl8Bt7PT+nEfkB4qvfcCwPBKl3g2V/IjNBkZlUqdBJt3+XRKBNHjxQTsJyTPMd3eX&#10;bCI+IFJ2n3dv36Q1z3d0cEionFuYQzj3ps48xDMQNgDXof3YBI6QPcIcCN/Zsog1l+wkq7dawLuV&#10;pUkpqmKO4CSZU1qEOWkY4XI+jotLMokaWSu/CIcvzohlgZYsKKSL2jVhT1tU6ZUF2AqwkKFDbTkm&#10;EwtqioEMKUS4wELJRT3OzPkKaBSIKAViUbzcal/02nE/lueFR17ClqhkayZJ1HNgcicuG+QYxQfa&#10;l2SEeZn8pwSzoaeUciIJkvBU1X3EO8qATCApsXzpXl18zT7x3FO5JkdMfluKFlfi5tnQzjE5tH5e&#10;5tREz+uGFRs2DVNEOPrTSMAr5VYrBIT0YdxhvLJkQMl64gFZ+Q8016GbVoXoAPyutINaPCZNqs7c&#10;kwzaaw4xK9MUg6qnKqtmpOLBy4XUb/yjzs7GugcppXODsnPd86THDMal7rFzC2iexDePuZwokX/z&#10;8YO1S6eMsBoeTSZjirSoWDSXVA6PebCF+BKA0IMTEAF0maARPWtuJYOuPPrMYU8Nb6mUPVSRp4om&#10;IDfIHJFdazKOjo6xIve4yY3pYSlFMqujvMNjj4eICU9aj59ResFJAbEga+6Zq63koxJ4N67LHLwS&#10;VqdOVQU5+ksjuWlUYyfP6p37U1M+i+0Tc822NuMG/eTswjzo3aMuVUoz+/tAnulWqSJgXuYFaKOL&#10;oY9V8Dm0wCcIx/GOMQgxybFH4Xc4OEqoCMOzapL/dfnMR46OiQls8Nxgp45nEeaJWFdfNTS5udpw&#10;qVPKCjHssTyXuC9m91n8MiP5o8/NWCdMmYPMaI5gHHqdjcIL4gmJvVpRI+ips2ephwyIjy+rRWcm&#10;bCZ3tONx8px22UdPHBuEogwPKi39webOukYf2crlS1euXb85NfPozt07t27fvnX3zuw8Z5g5s+/U&#10;ZWCADK61oINuq+7SF8p94rcVJkYwKjVBYcNpqTZGEjXoAVWxN1RINT+3kHVlVnGoUgAJ7tNTjy5f&#10;vvzC8y/81E/9kR//7Kc+/anXX3/jtQvnLtAgC2gkVKvb6zATnDuWuvOr0gUY9g4kVK7mihZWlpG1&#10;wNm9cBFcqN7eVcDnzh5zeDdybGykyGmQlMe9nT2R32c3tdthjSsVgod62DC1kc2yHxoe6Hea9HS0&#10;8/ro7R/Q7I7pcI4qYI8zrlNmX0p0tyWTitVjQgn4v6ntgKed77RV0WEG4jiBeBMLLJehlM0Y04ok&#10;3vnhjCbbLVTmo0cmn3nmYn9P98TkuPHmdhGo97lnLpgk8fRT546fPCO237lzW94JKs5YqUD+ElPC&#10;fLcaltbNGs1KZrhoL1nn0lVug+SyoAgacIsuIqGyy3LUXrz41KuvvXLh/Bnclt/9yldMZP4X/+Jf&#10;cMyOH5xRRq2t/lfpdfz48aWlxampuYXFmcTh3cfz80sK9GNHJiwAxciRw0eisQBgJ3jrBecOi7LR&#10;xTtkO3t4tdiVsoXNjW3QuJlDanIXgesZen2hqwnuiYJ7nE9j7tMacyh/oJqSgiYwprVgFYWlnTZL&#10;ZnaoEtkNq9aMrFz2m8Sd4xOHXXwc4paXg3tgQpfO799kiD/6VWy4d3FFuu0+w4juv/fQ1L7WI23N&#10;JJ1CVm9LxwtKh0OP3n+IluCDqzoMf7r9uzfTgJroaPSdW4+1d050PfzgYSf4HkRbmEmqIY/WrLug&#10;U+k/RZgW6lHQguLVhFpTgddmbymtJH55jktVQyyvbYqSH5GclA5PWkZ7R2a8jJaCFVoKJ66cXYDt&#10;7tYuDQ6/EG/cSYHdPZPGwpW8V1U11t5+y8WLJ71u0RFiIX/zzp1bd+/+4AfvzM8aan5fpkI+LbSK&#10;d57U8LCRxK13bt2E6quIX375WVOJhsdGj0yOHT8yOTEak1sfoOb0MM8Ih9yt7CRY6sapt+keL8x7&#10;JCoSvZX00HJxxcQM3z9Wpu0QxtnZ+QcPHmDRuk09/T2nz59+9qXnJk8e2aP6CBSlrbjhxIpHF2CJ&#10;5wKXVx4r6Xo4yFmgdUV5U7OTo1kJiwM1JIoVxXNsCRXRyqfYusWJhrN0zKvK0Ci5baR+2wGXXBTw&#10;MH1E7n0Ha/yBMwkzszHAEAogtJO3337PrWPNqFTd3SP3zqnpxVxZNLzSOI4bKqE6igITF3S6vLHe&#10;09VtkAP4IerCx8kOY8icYzfd3iAW62aAMuts2tnYLOSjW+mr8pcPJWS2dPa1d2opIN6urm26q5o4&#10;ZdpSmqlMQN/uG6RoQfnapj0yEkD2gMdIrRaDnhz2Nn6mXUUaqvss6YSgpmjb4/3k47lrUtDNbaOH&#10;QXr6DBlXpYGtPRWrgvDhfP9W6hq+O7l5TzRwAq1tbU5Nz1vJUYMFpfk4P1AeZ/eGUyNFCMBYbgYx&#10;nyvydPhV4bM3UEObIlRjuxiRLjunJgBFDR5/8pypMTeWXCRepguKixHrhBKICWeVN5RJZBgAcYjX&#10;9kJ+iqlnCOyhNCgug/8R5IpuDbAzzzwaOg5VyWPI5NRLAeRajIuUN+crbMc6fosdWzTLwHxJY8PM&#10;CB8milWBJmaN5Z2VfR70oPAyZYazemuT2zxal28n22KGEtJMsTJCcAqnIHCdny9uc/Ea0y5PKPFE&#10;IAdpQH9sKJtsIFl7piBK6tFAU6hbeK4JvRib1g3Ay2kYq1pdrkGSba/VqFw3wzONLWJ6HqUQCVZR&#10;9svWSZidkP44DzXY5PZhJns4ccNAg2CJRwEFmH4Bp2OJ74+53kR9VQxLv1EpV0glycZjURFQM/55&#10;Pp0/SDKa4j3KNlld2LTRjWfXgDwztz7QvOC6y1RFBokKmT2bDeV2ScEA22GKlJVPPaZUCe6ts8dd&#10;t/njACnZ6WJ5mKZa5qTjYsZSwq0IISKLIT+o1gqHGSabPvj+LqGgukAb3aH+8NGjhYfTqmepJFNv&#10;CYvXV7tJCI+OH4G0HZ4YZx8hSCmIy7riwMmtZ+I8LpYBJlnuvgeWxnEcSfCP0ymS7Lqgrk6W2oN9&#10;fVF5uv6MklLfhdGHW94jingvgU++G+lwlxyrASFnsSSgZzzifi9fZhTksLRVfNvSTUmSakua677F&#10;w0UQaeFcnUnxdlK2yqG98YEhORPmg4j6xkvPD/f2nzk6qX3EtlfuuLS4JKOFv2aeWMYoOyu2+4Y7&#10;+wa7TLozTFE0GTRMd7i/eDZN2Id6ZldvXL9x8+a1ax/dvXdPqxr6aCDWvQecbaeDhewbcqO45n4S&#10;hohTIm5KUZGHnBHj0mTQEqOqcPX6Q32OHUJsTkrHZoFbwJlXubP9cHqa996Z06cliAoZJdXDBw9u&#10;3Lr9/uVLZaBW524TQ5PYTu8dmDGzur27iSUxszQ3u7wkoHCk6uhl7M8ta1949/ZQ0NHBYdekAowj&#10;dQYvdbOJDdYcgVc4SUXpC+kF9KjxKLgER3i8CYFO9cGbHtOxtVlZ6LPiMcQEJ0O3dxRNcUbTWEew&#10;SzEcS4fgypYtZMdrqhu1OyJnBh/u0Ey7MT3dfYzjcF2nlzYuX7uxtLLc1dv30nPPHjls4Qk5W2II&#10;p2gzxqA+aop+nd30wJ6Mj4y4zbhsjx5NpbiMbVCsXuUca9iTLS3IWh5D6rpI7lId4WTIbnI9Gfau&#10;wEDcjI5zamoWSem5p5/6zJuvfvLNV44c5pe08dWvfu0f/oN/+Iu/+Itm8WEofvL1Tyi/p2fnkLml&#10;kvFqiInVhmdtI5C4SVXN2rh//z69s7dcJCPLzG63M1RZtXcCU+r5tPilREFhEqke2ysuRzKXJlu4&#10;+NXASqn2cA02pt/aDq1cdvDZehEEpw20o68LL+3QyGls8p29Dq6cSfZbMSe8jd108tQZNoQe0MzU&#10;A7CFFEmSE6vRGHn+KFkMgUUAj790NNkx0xldfri4e2mzqb+1ZTRCZlug7akuJ/S9H9we7O0vT4mm&#10;iYnxmben9ld22w53NPPzFXnG2nrP92/MbSzemxcRIWUhyifba9bhtf0duMEkKKvCzqxw+KO/0/Zw&#10;KESop4Ovc9jS39sdPprOhnpe517Hw+drk7zlvm007FibmpwBJXXvyiQ857efjU2gIUyCScRDGu7m&#10;zoLcMt13I75ULT/+2TeGh4YtLA0OaSlUjCdAxIDs3U+dMol4aXkRWRumOD0zzaTez3zrOz+gLz5/&#10;9tTRY5MXnzm9AyhLlmqOZNsWoo0ugt0TAh2CFPwrHQfJkFVlnxj90Rjp2dnZQ30kr0gnSFm5tTs8&#10;MYk6wNvP4HmX7k4ZK/zMc+efeebC0OigR4NqCQ/yzUHanVttoft4JEwhhQ4JdrkLay2FEaU5XNS1&#10;9ExKKODozZoLdpsRctFKOQfSGN1DMtt0yit2G6mPEA8Nqa531LQZHeAXonyWV7pkYq32EAzwyuWb&#10;XvriU09Je8rvak/AmhibJGzE/xvsGRQ+VH5IODWmtIWbtSbXGG+RQ01zy4vHjh4NdVXPopAwTyjk&#10;LyVngIq2zrhZHirKoCZgp+pFsh76iywto4pD73NjIycPn2ZbnyVN2DIHtiCigWwNx8jGsDIcKe6S&#10;DwzCKl9Sbi9JwXxTV3vn+qKEAYYE7g/xJOVZ4LykS91hL7L8Ve9GCVMFfw5Ur+z3HcNSMFmAAJ+p&#10;R1ppnHs3mVnocrShacaqadt7hucXC6DIs+yiIAYOc+lQEpCcG3zzsAAA//RJREFUnyVeyTwVvJkM&#10;9ItjluQYz5aleww7UrU787RvREPfLRbsVUaU2YGp/IIO5tQP/yx2+enth39aTitFtAo/HVCEnBBh&#10;SgStDaWyZoqMKKlNjLLTrJUWl6isBCMRGmSQWgrAg6aUWgEEc1KkiV35cdCYSKbKFLVUIBHrNTpk&#10;Oenimpb0vaoMPZGcf+X7ZadEOSTKOTFoYAvng/UASeSyWzwv6o9CyykQMS3OatfXX3mbIPdNh9jc&#10;VZXvr9C/ojGvjNKno6Cnny+IUfTIrbMdlO5WVKYF1iu7CzJKxIMUS+a39rLVTpcwT7sK3FIKhblW&#10;/83nrno96avg6zUFDTy6ePZm7SBOAXhA0X1hVHGm7Eh3NYhyulrVha95dI1JpeU6ldtk6zkf46fT&#10;6Bw3JAuCfFrJQIKMugrSVABamEG558UxjJYhmEKU/ZZHxlUkka+/tLTa7OL69DFNztKreYOxn9Vr&#10;q5lvYr+3SDqrmoo7zn7eLK7vwT2FHN8zbPrI2GjNw6Cv3JcB2YCT4xOSm+t3btZ8mnQPA/w0wjpr&#10;8d4uI35pCQW3DIOO2SpWyQGNJycycEYOdpTlJvqhbVfBpDC8uyd7amtsuVrVCHO2RibWwFRCm8kg&#10;kENQAcc5uZWMUKOkq6vPEIuN1ceGzIE2BcO5mRl3LKw5WBGeF/N50WNLnyRod2gr0oA2Wwyro0Wv&#10;lmLAyhwbNrzrieFybhVQTW7hNpoP6345bFA7kGi114XiZJcp9qqyKOzSeg6XXEjqM8Flz0jpkeGk&#10;lgGt97ZWl5dJHOaXlk8cPfH+pcvXrl+9cvXqpcsMawggdaqn5xfm1jbRFu2sts6enrjCe8KlJrBZ&#10;oy1s2mMHlnZ6moBRyIB1FT9QcHmJZ/HcM8+++OKzXW0dH1x+/5333/nw6kd65y4LVF9meVm1oJNl&#10;g3+31xULgsXmzoEExfYV9CTMvkHMYRuCRm/ZnTl27NTxE0ru5Gq09339M7PabizlY28ssAO8LWpc&#10;t+F+Y5PCyOcmSwtnDS+tLA339dH2z83PpHzqyJgjZRauagq2xzFO59+SUyYj0ur8t9VqUmGOC5sI&#10;YYJjjtZJRzNhi6WLuCRwrW4+/uD6zcGBHsjZ0waLnWIuE5aapYtTGkf+mgcjh4HD51wT09N/DufV&#10;JmBvZEN76Wj2i4Ay0N2Ps+4kSisyeyGxmN2pokAhJB+y0iAk9v73vvfWP/8X//JrX/+2/XL0yGG5&#10;yrkzJz758vMsRoYGezHWDOZ99ZWXT586bkpthPwt3J55vHT55hPHjllOJ48fszsgWEGyN7f9GSPG&#10;yARCBWIhDup+UrQpwx2aImiL+WWSdhs15XNIL4kJDurZ5TlRKCYDbCiq/1vtqQMNAfEBZiHWhEVT&#10;BJvwhgWWYj7GOKWML8RctIRHczMk6SASvXhPv39gEKkwLazUrcHsqyEZpw7/r7p0d90KpuPxZWhv&#10;xtof6hm8/htX01w4jtlViODxjp4TvcsfLS7PLMWPtqUVT2/x+uLO/a2W4YxsSYOtryVT/lqaFu8s&#10;tO5DPUinsw68n/hs/2fqT7C78Iv+/xHNyCBbFBg+KE+TACLIHQYru4FqzjB9DQ4gvbIKcnv3GJjJ&#10;yuKfkGnVme0ZIXnLIZxpW1hkJB7pHRiOPqtTLoF2Rf861PLpT74kE8lzgkR1aKESqtNuD3V1tz96&#10;NMsBZ27m0fVrVxFN/NxTF56Rof/qv/wNy+rUqZMnTx8JIcja3El7FHIuPisPPUW7mJELBZVTF5zL&#10;VipsJDx9I7yqgMqYvAAX8brU7tQe1aGgbr9zn/qp09I/zdrm6fMmlis4bClNcLWpMrdLUeMQbI12&#10;OJjqfkYIlNz7Y9ua7DkT3kJmD/wSM4/oLeM1FDuwqPDw5mNEoAVQrnzgvlCqAsIXTBNJawxsIhoo&#10;/C9tK+BcsI30uiI6hR8vLW9cuXKdwd6xo5PiFt2YOY0G48L/RDh5ZL50uEUp0vOMbI/BmxXmPij1&#10;V7fX/GbD9NcR0t/VVnblbB2BM+zi+lSOyU7Juzq6C4wUx4zgTDQIVLizp4jke2ImGHmjaAPTJkiU&#10;JAS3YdDQDdppx9mN5aTUJ9zWMHyzWNJm2l2YZ6WGYV3WHjpcTXTywz1pFiQ/TsMY3C/eZxJ0dSQz&#10;AS9jMkPiqxZk7rFReJ1Y9kMzs7PJ42LQ12pcAQzDcZjUvdGfjqzXf5DR08GVeBdUWBB6isCaU5gv&#10;4LY8Pl1VZbdPV5w/RccO0qdcCgkjOFZ6veVPXxpa/+uUFf/zvHEYjWPa3dVCipg0onLAdlpDlUvE&#10;NyzzD5MhQmcYKARCjyVpUM2Ej/i9x300DOIKqdKdPXeyED1yFpBf8sCiD4bJXQaRWWpptmaE7o+8&#10;rXKIgUXiolITg/x4kMEG80wUY5LsBiurxN9kh8JfAkFBJXlpCVPydGhn+t36tPEmrFQ68p0C4tNC&#10;yXRgESBm4J5a3FsyAs4lBpS0FWoyigl0ddqmfW/5WOGVFpOPZD5Jw5pD/CR7khhaf5aQSjSsjjK/&#10;yAeL5qSGa5d8JJ8mFtxuEI0/PmvGN2dGciWzGRQR9og8Kj+KuCKpwxu197K1kk4IfzWRKE3eyL0b&#10;ckTRVT4WTmIMJjOysvHGkWrXeA/ndEClhktissVMEI52IWExsEiyvZxxoZvHISSucxGoW4rReutG&#10;xXCgaO1Kujz9CIICpUWfkLJAhmnpaAk2ZEhClDwyuq4BPpRHHLV8QDhxuPuIM30DQ6NDw1Y7kric&#10;TyGt6yoJsD7ctVjMxIkj1E/ojjvjO9cNLsqIkA7lj7NLWG/ku35hD9iDeso+t1sr7lX3PC4EboB/&#10;FKZmKQUjV0ckrT00OpBxq26YuhTPLEyU7khYoELqW000t0/aln5xQIKYn2VMljv2eIcPIgqdnY4R&#10;yyzf/hyR1Q30nTp82G3LBIGcT0/MSJRpj48POyDAFerk+LolKOQGO71DF4oLVXTNDUvz1n3q6Z2V&#10;5bkhJR6PzCdNmZk7Npl5oUVDvPjUM9b7hgtaXVx9vHnj+q079+7iNd66fePajWsPpx7eunmdlGFu&#10;boY+EgCRMJFNVg4IgRlskwDGCYxPmP/huhkTuvvsc8+9+forP3z7u9dv3JCvsOAISTbnbPpDgbFh&#10;eHj5u9tLa8s9/Z0G2HmZqD7bMVgAh12rc/NTD+7bWAAI0O7Vy5cWMsVsSQ2va2Eb+gRBHhrtb/n9&#10;7g6dtwhDqIHNpqAeHRz1YDZX17i+QfHmZqfjQNQtq9ipxwE6IVjeSGAoLSTebAALlskhW9SMkUxX&#10;yAklXJRsJb5ShnYZqt7Z028Kzq1799+/+hHqwhuvvnr+zCnwMZQRsFI+ndEgxeZWrpMTLdwKNWC8&#10;FDK9k4SoyxSMpaWF+anpE8dOJYy3t/YPDZtoam3Lj9QmcSNIXTGgByyb/eDDq7Mzc04yE8l/+Vd/&#10;4/f9vt/Px+Pq1WunTnBAOcx9Z3FpwQ0c6O18+sLTevwXzp//4NJluOry0gLZlMUs5RZNAeqHx0ZV&#10;+mUJERaEwskei+OvrKito1yQMj5azO/pakOIktC7L0L06tKyWzc2Mjx++Gi6PeyTkGt7Ol9/7Y1P&#10;vv7m7Tt3hwb61FY1AKi8hJgfW8FbG56/VcmM1n5JbRulbwSjUSDGpSQBXxiS2Ny7d9s6gdhT9Iab&#10;V+l1zeVLCwDMLPiJ/5ls9HH8PbS5aSCNbkDI3EcOH77/3XtNS0/aTnfyRExeMdrWdrbzyeo+ITMg&#10;xgEss9qYWd+9sQVUah6Ejqo8mkztw0CbvTabNLGL9UEgL19+QGlhTKUkpUrhH5Hsf5Qthu9QgZew&#10;eXVztYG6tHV66AGzsppMjo0Js9mvYbNvZHmwejBYlYVCzhE2eSIlf5hwAjPqWvdpb5PmP/SVtrGJ&#10;QVLjljdefBpx3tGSrK6za6hvEAp0//6MmSd29ZHDY+aWnjh1KtasG+ukyO+9d/ne/QcyJIzUvgFm&#10;5eY4ADuQsbjugRDUW5QIIS25BPkQCyWUDx/G1Cj1jZQydNl4cGTcqtDooucXl/EqVjZWN3cMK9UV&#10;beaJ/eKLz9uJDijkynCx21oZVKWJXK7OQv7H+se9NBa9uvEIVYeVYCTq4QTQpPPyyCeInLmbWTgR&#10;t5f8MkKFMH8afgQNlp1h6Pgu4qwIjr+5BbkMchgQMZ0jnsAgJB8jJIPhmUczckRuq9oxsR7VyzUp&#10;tZPvAFvmwjD07+K3beYBWlIxknbRTVRO8QwzoXZtHX4Zz5BwKkK/i3ShOnWOg4wmdZgjzfvIql7j&#10;wXRbbYwY8x5q3lzLUDJ9+axfOi8usr3dUbRJfDOzBDSAG55+XMxo6Dyi47EjfKCIcDXK7SMeVR6W&#10;HN55H6p1ivLtycPjESFEMaJ9GPGwV4texJBGBNCiByo13OVM/tDfLxDiypXLC4vr7Fx0EcycyGik&#10;Tt+M05JP470i4TFlJ2yBfLIExCzlKHxKmfEx9SiVU+YspbcqKZRRKT9C2Sin/nh7pn1WDRmKB0RG&#10;repyDQyZL6KipFFBUzPTK0AlAkoZLGcQltgH8/QiaQiUW6woEIZfxEW580JABkjEN0GKkbZIw25C&#10;PM+Z4drdQv6E+U2W1NEfpaNdbrmRhqXVHM1ikhgofRg81dtItywQVoiVoNlY83WmOxxvyCjajFtN&#10;Y9IlxnIxw68KFEsFFhfBxNMd8TOW140qv44Tq6scztJZjxI59MzyEz20B5RKSpqPH05LhMBFWny8&#10;tV5Abh0dDgzdvQaBhXgovYjcMRs0ZnawDrRoHzZSu2jjsvCCRZZAJM5/0WAcmzxaTdIEUIN5BLQw&#10;o5vIO4wKbaJgBULoJgjqFrzIWNyDQJMec62DuMFXhhbWb/1JjJMKwNXy9u7VnnZzkn2npGok27hK&#10;pTeKugd0GlQhBuApuMtCONNVYsug12y4n6eQwdPhbgYVrCaLlVUTSnWr9K+LfpzZIVKpsq5Nz6uK&#10;kCgaQ1gIdOgQasP3Sio6Pzf74OH9w4ePYSU+ePjAwBj727iFhvdT4RyWXqaIGIVclglBAjJFkOVK&#10;fOHwz2j5jIFWa7XQPnuC0kQ71NHoGWvrSr1qrmsagBkE03yAP+dGaAvm7lkbkVl2hlSrey6hLB6t&#10;lKV4q1mftJhlNN0sf1Gfyw/WlnHPIvY/fvTo0089hVM/Mzcd8c/Bk8OTo89efObEkWOlWN8mjlNK&#10;aOhFGRknsf2eDiKYjsH+IcU/pj90x/rRZxZH9bU63XcVrdwt5AUvsH1sYpKEBaFiYnT0KJf3sYmT&#10;x085YuXTb/3wB5KqhaXZSNPS7n/SG51wyvNCeraAAjMz04bt3r1/19et25HF3H1wh6TaAI+MrXu8&#10;ffvW7Zh37Oxorf7av/x1K/zTb77+0bXLt27f5E0jzIYRkW5J1TfbmvKOD3aG1vVaNkbI5moJQW9v&#10;aWGJ/5f+8pGjx7pa2qcePRwbHVc4KvhJkryyMQRMcHjbCNIogOEnlDM7Waw9K0YZU6geOn70uN/8&#10;4IP3ezvbJdzTD6dRWdgoimJAWVuq2Cx2btjLMZeodKCUqepnTZUwfISvQidtxnDuQqZvS7bHRJmC&#10;886Dhzfu3JMMPfv0+ddefUXHpiJPxvNlQkkZKtrzglM/AAPuGj+q8Ijk07bT1uaKUCj/AwYBuEE7&#10;oSDH/5L+KX22OFluPhbJQ6c7aP69b3779776jffev/zg/gObxgivn//rf53C4/d+76sytrHxkcXl&#10;ZRBw5nl0aVhZlumKfnT9BokM8JeH83PPPiOkaFQNDQ5jWJc48QDi0zAhXlpZlCTYyXZ91nMX+54t&#10;cSGTrmIR1R0GJmiwu9NEMZ+tVF+AIf5J66PjY7hxk0cmL3146fatm3HuQ9fg++EmYBWg3WesCBlU&#10;HGL1j4wLjQt3jYrltWMxAG82a3CDn7VfbFcrFiLw/DPPHjt+AlkPWUI8QOlOoQLR7OuN3jGAg+0c&#10;5WI4GzsEahnlowaY/Wj28c3N5hFGsoUU9rSYs4I0O/3RdBeZk+mmXKy6+x9+6/7+9n7bWI1j8TyO&#10;tneOd05deRQ6AiinqtYcUoheXbQH2YVhwv9IZN3IEmNyfKBhaJpy9w62f5KikDRszUwwf3Joi3B4&#10;lflROTQ7jquC9m28k/XeQC7QbCTUh1MP+rp5VeqYAKGSoQeQVmZ091oMLZ/+xAsN3VbuYKf6NSsp&#10;KWYpJP3R0+fOOfUH+wep8YX0+dk5+/nYsSMvvfxCkpkds5IDrQrGRjZVEA4Zyt10xrDo2Sx9ligg&#10;KMf6o1NbJF2Y8D/6+4zBvfvw0b2Hj7hDEISp1YikTpw64r1C/M+dCdAaQUJMzkLPlFLkOJfRU/9g&#10;gLU3a+uGhmWYM16w3ZXj78n2HpEcbqbKEFaUpoITgJ0PCMtREaGM0WqlMw8mVJ832FL8BHI8xZtD&#10;Ke9mxh0hTcMCEdOdygCc5pgG37p9z6Dqw5OHEVcfo0iGpW7bZzhgY0BEbFNL9utcyoFxsDf14J7y&#10;TiHb4Dt6HFsmNbV0bO3xpQuLszKAg7VVxhlyuyQkmf+9Q6aAR+XYjkN1ek9yktiSPOFqhkAgJtSo&#10;BamP5gv2yxMTpZYXV6emp8wAG+zrmZ+ezlSXICYSRxrHclIn0G5u3dxYTRjV7SreGPIHjmltV0lg&#10;jgfLqox3AshoG6VvGEZgHB+UE+5W2CtPDhiSIR/YA9blysKKTam95HiuUZIlxY1FpaKnbnoR+YLR&#10;wMHifoKdFlpaJUMZbNrI7iKL0ReIzWSGwiUJsLwwBMqcwD20goX42GGVbCqCA1/hhseLE2hRshmZ&#10;TbZczOrAzomi1KkZBlzeyFsidfEgoxr3aGLYUTEgjYY8IwlCVqz0re5QzSypnDPUragR6tWTTaZn&#10;LVvKVMBdQw6T08RXOKlM+W2S4KUj3YocHaPd3V0Pr9QDmTaIO+yJl+hRaZFD1usgRGbuX1K6aKoa&#10;zBiv3KDqRZSTZVPjc0kTlpZ9elN086Y7CAmh/Hq7zBsomC5yE442cSGJnVgBQZ5Majp/KjRkklhY&#10;KVnqlYDGz9OyjIsvX4zBERtKIpi2S+r1PI6t9QzWk6ChNIRUiutdw63cyJGhfveQX7ezQPFXSW6V&#10;Trlb0aQrvjCZjDxugH99nT0M3MSQyCkrt07bOvyGwqHLwTS5X2YnBOXyWuHQlLdQrj8nq9ZSGczJ&#10;X+tWV9ZrxmINZqome1iasXqG2ka3mFuVUUjpxFuhsV7m18UlymTrqDst3QAAuCR2QyQskL+iyrmQ&#10;82cvWKDsJN2fxYXlmflZxoGxjWw2v27dAiPsyMR3s2LJFAACVWwEXGb0sgOB2g0DlfzQWk8SJofL&#10;g+BDVEM5ixxhE9X0RTchTv6IBIY2xsnc6daj9M3uU+sntQrdghTR5Tk+y400TnXywgzaqVaplzR+&#10;D59ydHjYSqXOsBtm5mblWVqNJMDLSyunjh1F+XLwpeUVXUD8dsPtgb6Eyp/5zKFzRzN+IEZbmdjM&#10;/rbKvNdQTz9oc3Ro5DhTtIEhvdrjk0dos6wl578N6xoMRKHyFqPsbuisTEW6Kf9ooMC2VzSSzU1G&#10;mSPrsWKJFw6OFyrC7q5EzX65J2u8dWtxcfnBowdclFdX1hcXl06fPHHh/FluPhan24pgEUvBVBdp&#10;zUfj5SDIpwiWHwuw3l7ryw3x/El6uQ6sLK9Njk2uLC55IkcPH864SuwOyy1PCd2WJiCHp0Vp+dnO&#10;gp51oMYWj1QCRyYOnz58VNvNKN/R/qHk/Qe8C+BbVKXJ9GtKtS5wlIfWLai1oZdPkytd+1KClZd6&#10;1m3J7eUi4K6u/hHlwfsfXrn1cPr+1Mzy1ub5U8eee+7pyUkXudPb2RpSbGbqBm8H/cddVAWkMR22&#10;iQAiTwqgHoMz47MlEM1EUdiuQm8bXqBvghA7TyODALu0tfYaB9zecv/ho9/+7a89//yLP/3TPw0b&#10;4oUkZL388iucEb/5zW+y0f7Wd976yle//Z0fvvud77+LJwBL0z7kITU+PioiUbXHB/9gp29gMHPj&#10;d+VjGo7IRyn19eIdJY0KkIOdX+jRK9PhAQmerLZXls3CZugYERHCwPq6ANvf2ZVAGejxgDSHRuLx&#10;xtatmzeX5jZGhgfoNkSeualpjAcTPAVLnpXCOg+kTNGImUP8IlJIIom6pFDQ5JPCdazozJEjq1XM&#10;93T1qP3OnuYM2HHnFj37w2DChIDFEE2emwSxUKg6ARXDNdGhTVdhaWpp69IqgLB1FEgYaZWGckdf&#10;O4VKR/oHwdHTd74yvzP/uG28XR6ZimC0redM3+bM+uK9BQuO53W9S7B6ZZjiOIr2xoSFH30lSqNG&#10;sIcUyIw5UE9Gc7kpD7bEfPbl9U1/8mBaJVaVaIPM9uRJn767bC/zTTrIykR1mKAfVD0uIXzMLk1O&#10;jDiQOdDk7Pv0Gy/CU3OEp2puGUAp6us9euykEuETr7y0ELv/TH564cXnzPoWRoaGh5977qmYKMdg&#10;2Knj2KkRQeiQOw4S0koLPuJNi5UfaQMbCUW2UxcsuytC+viiPXk0PXubgHl6Flmkv59QDomlz1QP&#10;GLXVKRg7zp1hIX9kjlEkdjazQ7H6k2CQ8sgrOaSVfbCTZ+fJ1/mQ4RbkclB2iwBOANAU3OOmEeSh&#10;kPtYisRTxO8QP2KtOCu9vpMrrlGBcUTnJiaFIZFmax1E41BDryEUysePrlyXjBiyIgo0d8CEJDf7&#10;gxmwBrN1mLV2thi8a5emrZlTVIY9v+DYkpfcf/SQrWN5NfK6ysPLiaVx0927ESd4mXeroQ4SfWlZ&#10;oMG9JxurGzkbBgYdoupEoJoDn0WZOCJdc4wN9scZ1anu8MBVsn9UkXpJvsfUKNcAtlxZWaeQMCpN&#10;W8Tvr6+ueB2XyniWB7O5HPrmHNzhz85UomUaLjhoZSTpMRp6aaWQu7Nbw3tw3QMDw7b81JSym3eo&#10;KV07uMCDw0M2v4vRLBMBS+UJhBGqkmt6en4vYgZqqjSPGqYuO+JbrcPqs5pPw0hIdNndsoIzCZdV&#10;BFF2Z8fk0Umhjf+I2qh0HsZQ7hVNJ4KRgHDxjZPdhgfoMoTGorXVZrYS8nTzRs7b+I8k4YutlPaT&#10;ojpW0mF1BLstZwB8nUz9CYW9dmzYeuk0BQWNMKskQjFcqTwuMuwU8rhltmvMmKr9XhNiykNPteFn&#10;A17u7hkq6SmkZHnS7Iy02IIHlLlxDd4FC+HRQ3BhQknRvFVRzD/mT7ulUlSJca4WdhPSp2rKJJuM&#10;NkFkchDmj2Fs6L9d3ZMTkz6UPqacBgXHgskMjGRA5dCe0e9b8d2P8CnGh9a28ijNQTPQfW3vyBFl&#10;V26hWAgciqaHZUGn052cy9JlS3kIN1EKbr0wTorc+ckTPgYZJLOxwQGZciQIWiXV0X1nmzQLLLGq&#10;3t1jIFc7uyCU0vpUEz//aYCI9l1Ma6DmuQmZMS8wxAE7JM6QF7M3pYXx3U0Xr3RrYZmE6tgSHVug&#10;xEwEke2EZhjKeih0OEi6sVFxAfn6EV866bhjQek5w4d0/WKlvuUUaZPJALFGhzCr+xgZOpOdSwuL&#10;K2prmIewkNFNVAhWflGdwoUQScz1CpCZNnpZccVS29HCV89WXZif115ILJXPZQkddIgn+xkjIdY0&#10;rC7cl5jnlXg7hPRD5uCpGw9wqemFG3cYB1qlbXPLsexce0QvKDRx5gko/+Gnx5Uz7F+duL3dEg3c&#10;I+jhVEd4sra9Mz4yFIJdnls8YzNmIx6BaXNHJORGF5uoSvRtIS8SjTzDdnc67mmZpBbNWeSykloN&#10;mEYB5IJJdjMDd3t6ejqN14N9DSLRG3vPjYq2XOGd+TWONy2MlrSwOXyl6vO+8lF5S4x4UoSZmGyo&#10;QZs+2mOdDW/Y19fN1DCcvzbZMwdQYR9A6xxJ1ROed9kuCERBxQtu0xkuOAp822yA7+LcUtwit3Zm&#10;Hk3JiyUyh8fHMlcAS8Tm4nWQ8eLddubuNtS8xwXDa8fHJkl3E7FXV86ePMUOgsuHOJJpIp4wLDPd&#10;j40kBaYm7u70DY6g9kGwTx4/agQiICfLmx9WmXKkPaGM1N+AUZUFU+rUCCu6F5ZXL1+7eePeg5mF&#10;RYASSujwUO/5c6dYWNqkzmLITp5Z2hKh/Eb9IAJCubZiyW6z1JAtVskglbS5xC7HTEgIkfpzfDsw&#10;jSLBTIuvxeimTEWSYN+5c+/q1eu///f/gZ/7uZ8zbQ/mTfIi0/rDf/gPCwniBr+RV1599TOf+axD&#10;anp6huSZ44ex9Qt0lKvLcnonjTPToWOx7W5vOrl8MtvYTejp0IBOHybXU/VcyEK8RddoUjHpDQDs&#10;RSJKtwLjaDuTqdV7uuHGmAJiLGLJ3PjE+He/820TNRw+6j2MDqkgGK04XOkvCWkpq0N9jwlo3HLj&#10;zEDydNDe11sI827fYK9N4O5L4p3FChlzTbGVunp6L154ypZzkHmahIQCMOaMFf3/zNUSoNhThGGi&#10;kdiO1DjaP3LjK9dbtbjMWWkYaB9p7z7Wc/+de10I7ZkX0ITFuHpv5fG9LSP7ooku98TWM0iTh5Zv&#10;zRMoxAotBK3clJiQmGlSLZ2PW0nlC1aN0IOtvW0vyKVEsIHcWFfCCBouqavQh/YWZlccelOkxxFi&#10;PV7CYjtjIw0BlAxjvh0NBMbDg0OTxqpNjDOMipOdgvwLP/aa/o9U1E42kcxWhK4LGJTk9x888Aaa&#10;FHghCC5uREIt2h3CVvZpbL7hLMHPs/L6M186f55EsGGNq22oJghWF2lAdoK+YsLZ1vbDR9N37t5f&#10;WFoWvycOj567cOrsudPaEaKAal00zABZVj3AilrsgYLD+SuThwLnc7KBWZo74rhu0+P9YIQXhgA1&#10;zAC18HhEwvhgJ97DqPK76dFJSZSXKLox02b8kdGQcXtPPdGUecFlhPckaqP4Bu/lYXP8Su8wYpKM&#10;rzk4dPXKDWazhlHCwPFlLSnUY+tDrhnMJhMeoz9Iz6qNhIKDvzJpN8sMouDmGDRMfgHqN0Qogynh&#10;LEE1yvNvzQm0vspQI2BnvJoM8WSMV73LfRgpdwDPq+JCZL9JiUOVYA+kTtB5CcpyCKGkf2xs3HTK&#10;tBv3D009mokhB5ZqUzPjcyvJNct90WYcXMOjJt9smLuXPZDDIYBzNTLTIwt19BAb4cqKlNHbmwTX&#10;nWG2uuw9ORz/oEagj/HAQYvpziw6sV78BA5NcqpSiceSrvr+JU9MTEsgjsteGnjxu84KIkVJ66QS&#10;u3iq8bjSRZdwZyZNICjjZ7Q1AFFoi8Haat8ky4qGJO7ZafemAqjObOPfETJVztcw1s47ZGyDZQOc&#10;C80uZI7GIZTRZ+kbpyiIVbWgo39H2xuEs0xYCjhM/ZSOZGOEnQ+1u8lIKJXzE96+eS4xWYh2M/aB&#10;DdPjUmIEkKTnYCoRLrOw0kBGw3eUhZWe20UntOQDpTgK377O5nQrKzMtNVJ2XImkNxMLCm5XDqZ5&#10;nMRCjmhaV6//0YJJul98lDDJYgpjetAAPkAsuEMTz2C4yNyiPI/MxU+NADx75YhhekXNyhl7HW8E&#10;YZ+HViRcDntyITP/4nOZ3Dh9Jvidza7BlvgVWChOk6bvlXlwnMmzPopS5pUzTLYAab9jhwnxuc1F&#10;J0+lHxudvJwwXVBORmJ6lhJ6eHlFgjLO9L6S1IadrHwlaU2Sw0oCK7VPNWZhuJqEXWhW3IgylVsW&#10;nnpgeHCkq6BKuWPQ46ily/A+d1+NAV2BpXXAM0Tq1NOpD5rn5hf0hefmFuUrKckG42SUkJTOVq6P&#10;m5paszobjUWY/n78YjY2a0/lSEfDkhJJ0eS3yklBb3l5SWVIVYbnKTxZFQ7g5czTYxGfrq7566KI&#10;1CAvoJAuMnbNlU5KvSrxAY4xt4oXsQ4DGyPTR7ZVxgSIA4PDU7Pzg4P9hycnVfULK0sJarBMzc7m&#10;A/N+Do+Oxgc1qXxUBGV+GZ5oysSyKQXLl8aeS1FEOXLJwP5KcYlIOAHp5InySKlhYZSlZxJiCMfG&#10;5kc3brDLcDo+ePDIej5xbPzZZy+ayHXh9Kkjk6PnUNxP0ogcO3Z4/MTRicNjE6ODgxmc3NunEtdh&#10;R7yWHVpp+DBT07OeKZ4PUAvmBy56+cWXAJaZvYaYH3cIaoNo5aoMk+bGLasKjtIzmV27spL6IgbX&#10;3DJi3WT/ek3J4hAL8oF+UUGz1XPs7nd6x1RFAmbpiDyCxCDfidaW2LOurFmqEXTu7d66fo3/eWdb&#10;SwHJ8VqQ30cQQySRM17QZgZnbzKQ79D0BqMIAHVz03UWyxqeVnWdBfq1dRJAXb9x+9rdB+trW5ne&#10;0NY+OTne15tpeffv3T556oQfgNQ4C3worUnyxGzAjEoXqhr+VPFMUXso4rAfNZ5tMMi1HCGO0KFL&#10;DdHoJ0iHVAFF69dbsPSl4IDDf/Wvfv3qRx89/fTTP/VTP/Xaa6/RBl28eFGaaLbK5z//+U9/+tMW&#10;/K/+6q8SMrz08ktokDogH169LOGwYJgmRtfcvN+fBmhmlWm+W8+WenT3/BY2lKYGdwdh94g1KXic&#10;g1qVN7gNK4uLWJVjQ8PLCwuRJmbCipNH4ptB1THc2N2ZGDss6JpiPDo82NGqcDqEXp/tFkmQsS4M&#10;ngLZlH8aQs4hgJAbpaGOaqkaRDxZ3dxwZjsiPS8JaSrSZqnqGpanR/zcxYsgt9WNDU7g/UP9tCDB&#10;B2rG7L/5qv+LuIdaFATFterw4Zn3pvYXdtuOdjQD8eyZ4da+iwObSxtzd+baRLvWdstsc25z506m&#10;BzUPyWnKPfGpLk9s+sqU7DKWDq1QVQeZJjQaSbdTIZK1GosSrQQ+noVtNZX3R3lTxEovfaTmZoN/&#10;ehWuPd3KHFV0oSpMS7DheuUq8h00iRrp3jIxOXnixAkbZ3xkwsEUQr++8NISt/OWz73+QhqCJgJt&#10;r/d29rk7hk5ywHk4M6PO0zITWA+PTzjnHEJz0zM5ytM+jSkuhV2ogOh7sb9O3wbCKRh6inHGULT5&#10;hcIhFjDK6F1ngnCjpOCMff/htGO+b6D3+ImjF546jxmTYROPt61Imw55KNTyYmKJX5pp8eHdYbsa&#10;pCPs+DhxJNzX9KewUGH3ThM1bPx2S92YE1ZGFnN/S13JEkM9rfmwwmr+lHurQWABYY1XTgBOi566&#10;ryfUxkxKSuNNfA94UyeVTk+EohJ25zVlntPx1JnTwCrYVLmj7RuiEMJUKa+D6/IHOSRnjShY1Fbi&#10;e5XxsQkPZnWDsK4xnckRtCv5z1izJqPHN0Ea8PUB86xhOewTW9utZiE3U0cO6ZAa27Wp1lYlZJQC&#10;/8UMhN0bHxv65OuvnT931mdxdIn1IaJm9kMyYwtE51/j7/ixI5baYH//g6kpP0VltryyKq30udT0&#10;ZtnDFQL3pYSNo17jpFduyYmkFBRmcg23hHO9pwNOMF+JR7cMw4Ecw2bgU3sr6qqLXVyc7+8fwlPJ&#10;gJhM0ypoqMQfDQ/zhso5/UCVdHT+GX5jrYenHSufkDOEOSVD2TOnKbC4suSGZBGGZwY5a4UcxHTJ&#10;Eoz9WJqAfrMyuCRK+oxErVTSoQBi90cVl5VRvAUlLEubCBoSoiIw6ij76phmR1AWzrgUnxSpAzVW&#10;eyF02HDzQ9Bw3ekNNQfkBx6UGXUyA0m0fVHyS9lvzu1MlykL0wgUY8yZnlAlcpmTMTQ0ArzWAHI0&#10;xPuT8jRMOfNG1LWZAVXJYUD0WD1Up6P89st9t6Z+l79QzLcRCXLoldu+X9svoltm9cZz3xltPeTy&#10;5A088CIuTnbrazOKidIc2HAqa3RVG218xLSJ+C4NDQwrQOWqoS61NGGe0Lw5BTWOknelYx0xteLe&#10;ZafQieEi390YMgJpQq6QanVAYnobXb9YfIAHUAO5Cqytg45iZ5Z8vc1DQTItADhWRElztTJhQtZh&#10;4Rxh8hkNmoTY3shtxn3l/FzeHQ2j2biaO3W6HSHkjW7ixmqcnZMaRCNsT7v91oNVri0bcDbj6PYh&#10;K2re8FkFUIc5H20HZoHfTv2UZ8gAqYgGZaHzC4uaIDzmMbbjc4RrnHHJdHuZOeMxKVf1reVYGosg&#10;xupvxDTJyhN9MLk9KQE8/kdFh41LbHvb6roZBCzDkMO0RH3Mzow95m22tjJsiFxYSq68QwALWyKt&#10;c63VWBAlW8vQvT0HsHguK4ujTHoqkptDy2sbTga7a2BoSNBAXHYEu7DCnFKMqIenlxZPHTth81rQ&#10;ofbaJeqCymX1aJPulyFB2YbGFirnUdL9TA7OuO+YY5ZjAQg/0Td7XUIdb1+xpKNbd/ijG7e4ZDya&#10;mXU/Tx2fHB+TnESkI8SgM4abSGwbhm7PYHevp4n4PmKDGIDrpvf3Y/VIZyYPHwZdnz1zRqCn6j3L&#10;43fyKGQ3Qu0g8QFfQqsJ6z8G+FW0hbUSD9ZgqGILuo5SgbksLsD+zPT80Mgw5wt58wvPP3fvzm2E&#10;y0CytLSZ26YtsKXTLCVWZcn7MjIrJ1G7bH5maoaw7qkzpyZGceNuTIyOk7Sspb0j6kdaJLuFIAJW&#10;Y3WeOiDKYl84QsERYwkY67D4rYZcnF5W+gmemmgZc5zW2/ce3bh1Z2F1I/23Q4cG+3ulz50d5uwt&#10;nTt3bmBAxoMSsuckRhC1ooQxCU/k/DUzMX2BagVoGCYh8BZ7+9OzMxPuJPZkC5kC8gCHqex9CxsW&#10;XlOVA6W4A3wQba5vfPNbv/zLvyI7fOONN/7oH/2jKGE3btz4W3/rbxnK9/f//t//x//4/5RS/JE/&#10;9KWzZ895CsAB0WPAiN7enhu3b1hBadGWxozLr2CpnwZeRg8A6HP7BddFHhblQOZBcMqLyb2NHcvk&#10;x1JDuzOk/9YWcDvmWEru0swJIfo1kLCUc+WpVZEy6E/Y9ZFUpZJs+Fr47zJ6omcR8lL4wRqXjcka&#10;3qtCjW9uX9laBc3ajIr5qemHThwX8tSFCwAX6cSCK9/dEXCqw5GtkIOyqs80HfhPBQwqvL+VkHl0&#10;+dbS7s2tZpo9SKHP09PSdja+p7PXZ+05R6e7NNg9fP8bdywA7onJJq3PEyhfnfffvtfT6vEpISon&#10;DG28aaBroK2pTZsoIE4J4a0WO1A4JPXItKg9Ilcx/PH8zLS1z2ENcGgH0oVIE6Uk9ggMLFz8tNp3&#10;heVAJ3s7wHCfxG8uLy4X42Ujugv74lOvPs0kxOkSKCPaj6iPP7p+jaUWUnbMUys5osdRAXiAsfHI&#10;Wo7ThIgHcfEtNUMpDST2ay4CLIxsNTX1yHHrnTy+GvTZNsObYX7h1p0Hc/NLrmZicuzc+dOnTp8U&#10;rLWSTRYJfIAtoVPOHyIGCv5NEpwp4ARwksQME+uI6jmcrWCBcbn0UOIxGV1rGEdq1iKq6V6FvxhN&#10;cwiKmWAWiCJ+OMEbfI5iOibBDc+Lc1KNrWvlX2WGkpZa8lQ0Zo280JvjR1kmotL3DN980vThB1dl&#10;UefOnORuU0IMSt62kaFRd7y89ANZVoocBoA9rPpxUqN59/SbjPQYiUY0F2dlG9UpyNTjMkeBKmdY&#10;iI0Ryz2My6ZmZw/mWruLLJMJ+3l8dMxNmF9cdMrH7md///lnLgBiHTBlzb8/TzgS6la8EPx3c32L&#10;eZvfSUesr2d2blYEhxvxJTh94rgYrHB+5uJTokM8ViT6FHuZMgKiLiCh6KGKGqdp2rRtXYHxzImX&#10;soestWMiZmBwHXnlXXdX4PHOThVqUMfoYKMTTxYoFOZ5MKjb6uA2nLnJctz9uP+w48GFLTdux2zW&#10;WUDDFjaSQvPo2IhQlZ0sEGTrF70R0tmOeIREGOlMjVUsgl4B9PlLhkFkLlkgmmsyRogqVrUWu6/4&#10;4NrekeGn0RHmcP4vgowAW9sYKnENjMdUZ2eQm/0niZ79faDOaJCrWsozznAQI8L1PpJShwKrR6Zz&#10;U4MWHdL7dsO2pmEr4wBhoVw49+Nhm45nUEXLQAHHxCSYsXM2h8MBepCbjAKQDkjGurCPyVxvv+CP&#10;mml7RcX3SU1HY1itk8iNzivjA5XmRkeSBxussYW0MO11pr6QKdKAtrZ+zKoDtNeQDSyXwcHRskvV&#10;Bdvu7uwtdVGWOweQ+hRBxMUICSSHghPHTmYgYS6kDOOFqyQBceJRDASqhFdgbekZwT22d/Sa3RPH&#10;ocQ1UqXq4Ab1pVVcXeIzX8KgMDVl1upAWYd1Evm1dKHESPn+4M8g5yyI6oPGxTocAHNLg5p06tVl&#10;SiS2b0zLZJPBA5OfOJtDPtu104EVVf0HYo70aFtogtLVPBj960M7eZ2QKWMQ5HNUrCjMuAba6nX2&#10;dvX5QZtKLGH4mjlNdR9MTMXBoroPwh2PXV2QJNnPPH2+QmVYARaJBxgORAxu+vV3PA4vDwxxc6y0&#10;DLFL4Y275r1yRGUVl3qJ8Ztr0olO07D4qe5tGiaZthKFig+W2e8tQjzaRcj4CR3tQmUGQz98ODMx&#10;MYrw+vxzzy8hmSzOUxLItFgFKhrBPB6Na4hbTU+8WkQnKXfdhwBpcRr/EbJVZ2K+wnGLeJvRR4DF&#10;lOOyosTghmdBA2FJWRs1FSXv5uZH1z5iZu5UU7O/8OzTo/DBHhNVOf4jaHrXLWi9vNi+lpnp9mZ4&#10;IRJ+5nem7tfRAkp7UWhoJK6joxefvnDy5AkgVHRk2TsZ3+wuCo8Zd5cMNoN3CogPR9npbsVGbRIx&#10;f3Nv36AE1X791Cc/Jf598Yu/78P3PhSbpmdmrBab3a0LtFafJQPrkyfHVdhlu6CNdYLsDaPtTx8/&#10;eu7EsWuXPxoZGATiUVOUf1RAbgE9w3tKirhrpaUHn0NGlEoRsrUNzg9hOu8Su4rkPuDPDBmJ2UXf&#10;4Pj07Pz7V64vGMWUrD1iXBeG0qaYf/HF51CDSh6llRo4Fx+r1P1wKWlA2PPpswfkKL+IA2TlXltA&#10;VeP58sFo0CnCAU1yETcr8a6nTxITfk6iaKzZm3CmEd+JTr73ve9997vfdSzKfk6ePGkq77e//e3Z&#10;2ZnxseHPfubNp55+ymeAzoEwBvvY1SXoXb95c2Fuqnug12KKOqFEJAxu1DHRY1JKOoiJ6jh2dnYK&#10;a7aDwgDdVsmg8nJPpAHnTp0pC8kDYho6BDzWYrxEfwbQXZ6dLYMt/M7HJlQU2h0+ixBQQsx2sJdD&#10;ZH7NtPN1ugosL8tFnIwZIdURrk6SSi5UkIEtverI0td0Y5rx9UQz0ijb+fDEJJM7t4mIXhMrY0Ux&#10;4oJPxeE/XsrlbZxFn74z3wMOwW1KoI2Zjd2rWzzMWoYpUDz8ptbTDALa5y4/6si3BMGkfJ19b2Z/&#10;dU9v+mMVy3hb7+m+9bsri4+WHC7whYahd83xCgquuI9mNN5qhxiqoHAnuKVJ5ChTpUEr2pbXlkUj&#10;t2loeFTKnIlr+01qEy5BaS3GHLWlK/L7Lq1dAJYuv80B5s9x094GwUc5aHntxQtZsgFvohy0dZRo&#10;Adkeb0nmRYeTJ1hLnnUCxetA1IjjQpqfZKvMz9LkTUsrlH9T+AQaiZRdZH8wf3dlTCndPKzexZVl&#10;TgZ0au4wtsPJE5Pnzp3SBY9uHHNRm7upKXQUoEX/EDxHA9c6ApM6+12XB6OVDCX2Fio4X1sbK0OD&#10;owDR3KwSXJQNcnhuAOlMyq0uQzHcQsJnC2xtNGK05j7TJiEjiUbaIYlRwX5E8TK/SHHtEDLHZidY&#10;qYOz258gUicEJitXq1/96LqK5+jRIxJb69fZ35l5XIOlIQB+hCGeWxrhQpI4lAZqO49KXJQtr6yv&#10;lOdCm9+uoXxwlxantOdgWYcz89hQV+31NgFweRmRdteMxUyrVPkxJ9N9fryDhFQDSDhLtxw7Mnrs&#10;+DGJCM6APULCBcLwiRN7agZlOKSxQyljvejezRjdeeXVl0+ePDo8Yq4OWqaTSVYLP8kEQJdXdqbp&#10;jUoEnFbR/TrDA1MhA0nLohdTmzssIr4Swqo5GOVQqVMzddP0mvIGTyaQPD7eQw2QPFPtpfgZzJFh&#10;bnkMsVsMs1NvIiBcgbkOAJ9RWyT4qKefPE/TOXyT0A/0Cr0jHlxgnhyoDZ+8tGXTPimjk4AaDrNW&#10;tkONU93jzezbekKbO54dEIGxiKPJPJJQex021XnMeCFixmK35fXTHaIDUsxmQkyEZkWwzKDkUBht&#10;hBQGUX0l8mby7+NU8e3iHXaATgfOQJ6db3d/CHIqIQYDKz2jGka5S3+zxMhKDvRgPJhksWEdxY0y&#10;UFEdcnmEBMzGjtlOwXf7GFKQqSqOcRjcudUN/DOOmCHsOoUtM/4LSGx2sInVC6qE2cXJON+PiDv8&#10;CQKsVtUdN4hMR02aoq5RK84vKEbUdamugva0t9mP9pLaGslDcI/PlrO/FyMWybotjZV8c7ggYdo1&#10;d7ImKFnIoa7+XguJ0bpDLOnOAUeMTQRZbyqFcz+tvXIHit0OvNCzqhtlUW8jAsod/Cb6w6A5caaY&#10;uNukJN7SZAjLJTCmgyUG1YFW4hKc15Jcyhwy7sUzytyYhrooTQm/62ZGyJLrUQlqtIbtULqCeFcp&#10;CPUZqpjxYKMWD9viAI4YZm8haHrBuOHVRD90AJFaXFzIkPfmlgdTj6zY1Kk6wqBuVXTG2lG2dTIs&#10;FMp8v1sq4WtIoNLrk8tkp+XAK0OWfBgfP/lja6uzFTTkZK0qiKSu5NLh/4RXBcCAfis1bQJ5jJNQ&#10;CZ/JvasbExNjKpj7j6Y8SB51HgReIN6zkGRx8c9K2dzcglOkO9XX8zFMEoVWGrSNhv6/9bd3LV1B&#10;mYxF6x6/rXxPUUUt34y6sc4DszTDk9gh3rn3IOOJ4ic89szFp5HqVF8KNWZB/Feyf5pamTR5oEKO&#10;hYZ1pq3r6UgJ4l0YCrwJbFvyOanYscljPZk612l1LC4tEjvLdhYXFiJZ1S1OQ7DinhiQjC13CR4V&#10;TnCQcs5KSJ85Zdy06UfTrvj+vXtjo0NQiZVlpzKx8L4Wu9hkjQhnceDOJWoi6d7EbEF4GRsaOjI2&#10;OjY4dO3SlcWZaVN85X0hwufoyVCmCj1JWTxUKbszIn5TEsRtPEieLJlsGbv8RhQJuODfFmGKU03b&#10;+dW1Kzdu3r3/KM6ynl9Uv93Mbl56+XnsHlTywYEBWIBAIRLFhR9kDqKWwpQcyuLOYIQt9qsxi8kT&#10;yjEknmBwIq/2xtGzYZrdUIfF1F3wMDYu9qUhRD059N577//uV77pKP+Zn/kZcua33nrr137t1wy5&#10;ACX+wT/4B0+dOvXd735PjvjCS89Pjo3PzC/euzdF8IF1GZLJ7uOFpSWDKN05k26cXWpI6UjMfHqc&#10;d41RXMF608evcSn6w/pC7ofNlom+ZklH6by9vDgPsY4WL5ncx7xtMBLcRQqlzgnnG2EsDLF0F4u9&#10;HX52OCt8divvlBd6Es5TQYmVpTpeh5EUG6QkGUpBVjzalJvy+xpnsLA4p6J79/33RCFZx8ljJ215&#10;VEtOFOmrgAZSP3MYiFIt1VEgougR9LIVXWKlZ4TV8+g7D3Y3dtsn2pu7Yy3XOtnefbQHUtiO7VL1&#10;zOjo8OL1+Z1Hj1tKxZKVN9jadq7zycbe3LVpSEcUmYW4BDEFz3VEY1Stg/DczeOyljL2Nxef8jZq&#10;zabmZQUBIOBgf/LIcT8tzJkpI+Vljug8ARPi7Wje+nRAH4sEEIOBbf1YwYCvYLA/9onn0kWKt0Io&#10;U5TTPj+oX7bh6FWlaZk7pUTKZKkAtoBzaApRxocYm0S2wcLeCnZRlYcDQ734pS9+/qOPrk3Pzr7w&#10;/ItzCwtXr1+bnll0f48eG3/mmfNPXeBpPhQ6Tg4/CIfF34Mz6aNlJoTPsLJ288btDz+8/Oorn3A8&#10;SPwpZtCQTYWOtVvlSurgcuAOW6mo9zGuqIE+4YKVRW6l3OWWlCZmMLb6uybrhqsR18akTcrEvqi9&#10;wkEL7fBHs3yd7MBDSyGf/bEzOcF8aHBkdn72ypUbSDCThyeiwC3fgd72boKAcmHJa5YrCk1eOxqF&#10;9zOmGqKLguZqLMqFtZXq4AdB9uzdtMxPSwaynsFoYdrbQWYqPE4Nx+kmKBUvhkEHBhuRjVVsIt6T&#10;RM30qwxHmmmJmHLH0WqjvlnBIgHa3llaDV1GqIJ0zM8uKOAQioWF6TkpwpjOhS4O4DmWJuW+GFNA&#10;vdGix6eLnalxsT7xl64EvEdNEw1d+ba45dlRGdqbCRVpSGlrB9UzKk1P2nEet8J8wDgDR0iifZf+&#10;VG3epF4EZQKxNodMV1AL8JC8VEJeU9rDKpV6YlC5GFkCUZv3q8daXymYIoCotNO71Cj4cseMLtbF&#10;ACUCroQRjvkIP+wKDlp1flLH8FYFQ/CTZy4lNrcgiF2eCEAaGbGd2XqSgsIh4tbNKT3adifNVsDL&#10;Fn+K/BQwp4GV2g3SYd8vv1ewpG3VyV12R9YJhy+Ghieu613K6BR+JlO1s5DQVXH4pfnQ0e6ix0Yn&#10;xsYnl80lR4FobhlGJWN339rePzhEnidPX19eHejvA3yOj0+aD4tnHtmX6Qo9hi7alEgLXRPjh4cH&#10;+/WvPQ04nw/AcE71XI5XaBhatD0CsecALwzZLou/JeSMTEjqVPpPz89ajTl2Hu9mfgaXvnS0Qaf8&#10;bg49nHqEvG9VxzGnMrv0iKuWL9peOmu4pz57PN9C1+jWj0FAlPKJy3I32acfA6qZvWlsG91FQNqy&#10;yZWfJPZVWwdtOkWzrSrvB6QYuLJfRtwx7TRoq905YzZ0BijJ0eMnGCMWuRSqluNZlAHo6HkJq9HU&#10;14zIcFejrwiPVctFGC4cUYJyaJ15r91edNzANA5h4KFK2PlU9gM2ajxE2zuiTs1oDGTKiEYaMGKG&#10;8Sj/WF6X/3DmMccGp6Z8xSK+dWF1kaIwizS5S2Y3xwYBrpl7Fs2N/xUQLFrQi7cHYZclX0jhWh/u&#10;mIksjUZK+TF5jU3NR16GtobAQpjkAlJ3tZvd0hddcHvbR7fupBDd3/F0VTBOVsvJvR0cGFSBnzwa&#10;57lzx491+vhSW1eVSJrBQ6HJFRnx3/wNqYqDX/6KzXWykPqWhvgfChW1i8HKiodmOOiHly8xsvLZ&#10;B4aHDk8MH5s8wnlAbxl9pGFeGjfQffnNWkhj+Yztaf9H1sPkK1+ZIWnMhiytq5MxH3fYGEMap7bE&#10;JYfn8ezUw6m1lSUybe0qXWD/ziirFchpwAv5ihO0Iemo9mBWplfu6+n/8m/9tsXA/kYZ8Oj+Pdz9&#10;fGZg9Y5WUowUnLZRxVGDdoZjF3mJYetES3Yb/crO7ury/NjggLsEmAdwtD55LPML+FB+z0H6RBpc&#10;twqbTNWgijmRgsUms/DnFmryAuqrirb6nx09A29/8OGtew/SEUxZ6Pc6Txw/xvIGeK8yBBwwkrTj&#10;Gy5IGZ3odGaINrdk9GRD3ZbaMp+3tCxRdMlKsVrb43qrropUII3MFJylj0BIqAnCKfj9+979h1/+&#10;8lfPn3/qr//1v/7FL37RdOb33nvvhRdekCAauBc7y9u3uZ4dNmxkbNQBHtKUDkzINq3gJP3or37z&#10;6wpgvXuPwJgGn1k9kyEyOaYjx3ZpHk8IElFqYpzoP/UM9g1X8zfjqWxP3o0xf84jyU6Pw5mmX0eH&#10;2mN8dGhrwx2CsksBYtCpJRf6UlhmbYJYo1ej3ZTpO0E5cPdsdnCQwjV+MUKQQzAi6KhZbYfoz3O8&#10;lAem9NQkkfNnz87PzzIMsl3GCfbHY4FJUJ8jvuYH/shQpXHuBLr1yG1M5jKh1bS2gr2XP1rYmtmC&#10;FLaUkLlBT1yfWZ++OSsFdO26tasPVnZuPjaIpQU9EWzW1dz+jKSo5cH797qNFkz7eyZHZ7EPWRtU&#10;XojlktS20Oiynmyo9gINN5kWIyyvrS1D5QVqlb8ZF9GKZnoc/q36gc1LXi2zvQKDxIQE2EbRanbe&#10;GlHEZz/5fFDZOO3GHSZoOiyaYmV9jTE6L594f+w8MSAqc2ck+TVxy5HgzI3JqnCfMldopv0UeQJc&#10;xWNvcnJpeXVhccmm+uDylfsPZ9Av4B3nz514hlLo/Bk9IdWeV6MKdGazfzbDwGkgH4JbKIFkM57i&#10;4MCw7tjZ8+efffb5CxcuPnXhaTU6sZVPpXpwaqVPTSstIsNOKqPPsZGWdQ6oELcyZCxXCN2MkjYF&#10;YTpZKatqcrj7JcFScCtqQX2R5Rzi2JJwHncijdR4nAqVjTZZdIZjI2OGSt2+dY/OGxKT8ixD/54w&#10;CbKMHADBqSoxLcdGOGImyFtkybva2iENnvTy+jJrIp+Oy3zDhDP9qbQs4Z4oRFJv4jueDiug+4xT&#10;2945dfzk/UcPoubZieDI3YNAlLFT0zBm5zFTkcb9Dj6YN99alykmA2ZgfvX6DWHROAPYiHmU0mDm&#10;WDWaqx2tx+3ZeryWaFZcrVrT+BqZmxaFbCw1Gg1jyu7yDYwRhntoXcbEpMzzUkSFdJ3emIwpznJF&#10;aKTZDmpnT8QaGuEMCpuhbJKl5hhflxNeEgGoYbLqeokYP+NsRVpe47j33HX7wSPRLwMKl7Gxb1Ln&#10;eTRBsDzTTJcsslT6UbZczfbOyJ09uyhjD6K0KIlrXDQyD1iiiZMX7Ik8CFvAZynBinIo+UREJ51a&#10;JPz0V8MZiLS2ZrMUQbOYtrld/tfjjyq+IyMfYGPZcClQpPSH4HbOehcemVQ76/icucEPUogUm65g&#10;V2Z0AYSgR9uchxEuW4xw8Pss8gjqstH29hGemIlA0ohRrczBAUb3Bv62jI4MHx6ZiPFozC/pwffZ&#10;ZMTvNwYlIenKIx35+dxt7SK14CsDjA3KyurI6EQ5xCPotHX3DViHtryJ7fa1g3V4bIQThLisvSX5&#10;gKyFuhDtXujwbsJ3v//e/amHP/7mp44cPQJWm5mdETqjFreYU9bFvt7FZ2hJOd5IqRKhSmGUkSoZ&#10;D9osi0KELdpnx8hIen8xLq03impC0VdTuQF7RXwp3k+MGTSDMwdNHu5/4xQk+Qt0FYOPLKKSWFit&#10;EXTEWDE+2/DCeESVpVOQ5nhxB4UUj9NvKzOmjIlRTfhd17ZDmLmeTp8E1CTMDF2IhWXZ2KdL5wpR&#10;6vT+Mbo9dyrLRNvmeFuUS1RH+jXlhRnVDxKhPCLrOvW6A9UfZUxIHEAksUDobJVq4pdAjRo6ltcR&#10;0fgfKJInKPXA14pIr1jOHrPE3a9FGAe/D6734pPGbJDdKVsZvLpk8R1zi0smCZMAnzpxvJwhn+ji&#10;nT11avLIEeglkYay3DE+OsC9f7N8shq6Zl0hZVfgxOQuhZVUtmoXNM7D/LdgqFhIJjVq9JrLOcnx&#10;ZTMjIF6/c9+YBzn0xWeeRpUme69eeTKD8dFR/EjhIpbmiImd3WFtdLRI7iyYDZalaQ3peyypycfH&#10;J2S0MI9QppA6+b8tLEBMXUSifoYbqddDOs805AhIo+5N9IpzqgvdXae3k33WJCkr9Pbdu8QrA719&#10;p0+fEvTIfgVJe9G6FYQlL+njZphknOo88XicPjaYvnOkf3By5DAgdm1xjku6+kCmbvPnwC48tfSR&#10;ZWmXOJkZjLKJnJhk5vhy6X7kjibTrqKlvpf8GVEb53vv6s1bV2/cZiiTJQGA7+7U65kYHz596qTz&#10;mX5C9OAxbjFzh8nJwnJ4axMWNL+4xM1RW1llIvUDv8SiXynOjwwDZHO9FKwZzpQKi7lVca2E+/j7&#10;0BoXZpF89dChawikt+7+6T/9Z0SA//q//q//r//rn8u6P/PZz/5X/9V/xVn87/29v/ed73z75Mnj&#10;Tz11HjPSeGgWeVVMhVw7Mzv1ve9+7/z5s0qUuYV5G46cudHCdlgnjMQdee/Ro4dHjxxdW17V/l5Z&#10;ZASdcxPYGQ7u6qqNHr1mFIHlRV8ITlSjVI/lQJRxNfDvgYEqh5hS1UTbDLc6JEz5CIBV72KYpEQ0&#10;/Z8iSSf9395emA2poMEUL6pR2GRlnlzEsgBRCTW2qrgk07VKLTlcyZMnTjBOsizlvUVvjVd/WNah&#10;IVdPuOKDb7DZlcNpF3S08XtaubeydXOzZbCtpb+QQsOdL+DJNM1/NBOT7baAjhtLGzsfbNB/tYwL&#10;bsUVPg056Hzr19/62u98m3X5R9euu1f2ggvMNCztBQ6fBV9VozA4pWwk3ILC9+MTh3i9nkF6fjBW&#10;FbGKS1wMTOjRt6bOtPriRpmBZCF9Z6YfOtDyassnXnoKBS9nZyQg5Cbb96ce+QGeKceOTGIWiFBA&#10;6bKTPaCR5AWj/SLwWyLOIc/SlgEBeh5+YZKeBeruf3j5o4cPM2Pp7v0HTPwRhMwLmjwybqJpVDb6&#10;wq2tvCSxzD1TFUeI2K2dqyuMnwwOooBufvmll0+fPvPM0xcZbOHuABGPHjk2cfiw7/nw0iWke3zn&#10;Un9XYyJ94jhiNITMaVzWlD83KU1Pbt6NGrTJMIlkiz6UHkR6IjUVJmPrCva3dOLDJwNA9EH764jA&#10;PhEiPjjNPCa62rOF9Lg/Mvvpxu1Tp4/xKHdrPAtLP+gLfaK2ZikbqjuZSQ4NMgxwWycx+zAusvOa&#10;/926zoP9Fp7n5BRmfQ8Py/CV5hbBPertluaZ6YXw4wii99OyV3JZc2bcuSMi8tzCrJPu6OSI3yF2&#10;k/XRJkccHSfAx+rOOjKbJkeHLA6NSGsHw9fUvrmFpfEx/1U1NsdSQivGgR0ucFQ6OanSFNJdz44T&#10;+4MCmkIbBUnYueXZw/QYQBSfcLGHnVodFyEW4SPWqOIMgKrEJZ2xdJCzn1p0auWXErR6i6SIXi0f&#10;URsplGT0Dhq98vvczyAmF5BeovQizdADjpfK+mCNBneGjh0UGD0lc4ezpUKNjrhW8hiVQnCa6seV&#10;TIU4IQyl2JZXmd0wPkxYl68FhOvpp/XOkOhQSlsB2s6AEiHp+tcAPOqrOMOvB9tLpWuGTbygG7B/&#10;Ce/z9oD2cFfj0S4JMFuyZsmVG4XJaZLUMjOFaiTNloXPrcwrJIf6jUGz0uTMzcY2+nL6IuYW5/HQ&#10;xPiYviHdE/LKED+5HV5ruBDbSn+tMGiyrADrxryi4HzNLRtrq/I1d2hsclwboVF1aHbbrSM1hHeI&#10;vqoFDXzDsZSsxFgnw9YwxpgstnfOLs743FZbJCBkgBwf3a72FmmQY2Z5YcmkgmPHJ6QfPrhuFyQA&#10;wR7XMw6BoQLEtSepTKP/gqHoj8xw0G/SrI9sOB13ZxgymjEfN25eO3HilEiajKNxtMZ8JQc79mBm&#10;xaZl76AtI4kkTDZH/KjtqNCKgixk08UUMbNoQ+WG+UFtS7QQXXh4xpnnuNEgsFc70HMND7uBOSe2&#10;h1dnohLyWXT1zhcUGk3uyBUppcqEBcTgqIuRVly3ohizOuGspaLNSjg8Om4BxNatN467Bhor39Wf&#10;oqWLr7IRMyxmgZY9JRGIK3IbB1UuJKRd31vLLNlMVh9pudazwcE45tXu9L75bdvKx9yOl6G6XVGt&#10;hS66IkSUKLwVsphkSMtsYb5noP/Y6dM0OtoSaLVpka+uZtTK2ISk0Cg84UVw5gLCODtMxIwJ9tDF&#10;xo4izXx89lXv2ZXC3e2iTKDKncWkKNfTkpSXEUWcI3LsWmOP5mcfzMRG7eTpE5988w3uHMxL4uIu&#10;IudwrcEKCTKFvfNvShDe44eAgy71sXZhlcNjZmyMSc4aRG0aLNQdLaZgAbKqpMQpzFxnOEetbYoo&#10;HOu0jTx9516cobJoakiPLZglLzbiXTy8P6V7G5MyqMRgHxa/5MNMh2RL5bRgMUQiFVlYPq8TKt0X&#10;SeHmxsriXLtx4S3Smo2wEkBKGZxc6V4jQUyOGCVd5mmZ3J1hcaXhc6JnsGmoCw0hc6PFRa9O5X7n&#10;7r07Dx8NDg5Nzy+nxdzZxvyP6eDpU8cozHTu2pBTc/dyW0qgmbfY2AKXAvu3pLMNRNy9SuALzz3K&#10;mKJ57umwR12aMrIY1RUYfZth3FrNVYPl95zKD+49evRo5otf+tL8/PyXv/zl2m5tb739DihRxvPu&#10;u++cO3fmtddeuXDhgrRJL46HVVib+6YHdTIM+trXv+YgoLMfGFLVhMIViDHkcI+iSzdWWaJA+tIX&#10;vugCTp448+47H+odY2qWs7oYrieQKk581WGzwiEqsbaI917aA8V+3lldXOQy3ogMRfXR0ArJOwMl&#10;Mi56A7DselZNXCx3Vfafa5uPuXDbxhJo2wPVMrQSOVOJATOhOhhPABOJqW3sibozDh0tAkewbTs4&#10;JH8ZgI+K0jBmez/Yf1H/MxhGVScAFnpSUSIr1q1zBG/NbaxfNSj8oHWkLUJm/zrf2dbT9uC9B1Go&#10;tLT7kCODgw++/+jQ46a2I+0N65ymkdZ3/sk7Zw6f+ct/+a+YS/7e+x9cfOp8rFjDIrM8YqpPqpt+&#10;vYIKfJ8yOqB/mpHpxsVnbGV50UaQVopN1VJ3Rh+yxWJCXJNK0xz3mpGoPgYGcsMLP/jVl5+yXEJ+&#10;k/ft7UAgIAfjExOnT5zUZvLa+G3La6uZElsaw7TStne1PgkaRAjwifqJ7EsBOj07LbLZIcUtYT2/&#10;YwWsrm8Ro42Nj8VpmuUU9tPQEKE0BZYH4thU9Tkd+zAn8Z92YTYo5rGwc4R84hOvOTaSGk4cGRub&#10;YDZmBdy8eQsocu/uPQ7vuoZJieIvU8DW7r5wKdqE1eZzFpUeqJwgq6pAEATYkA/sJdy7rYVI1CCy&#10;al0ncORXzWFLP9Ytcnq4X5acHzE8DQlIiy86BN3At995m6zn9NlTioz03IOHYb9qEmYKj7CoNAmf&#10;n5hDiU8eK3Cv53CKdrSjjR+pnR9txyF59tb46GH6ABUVFm9ZAdf0TR9H/riGVZZwxqY2BhNNTZI8&#10;0AVc7d33L7tmUr+TJ1ADAJpjmT3PgRYDZW21SH5OjS4UozHEz7ERDYKJseGzZ05hK584cQTxYGRk&#10;NAKVMlXPBIu4ooRGl2QuE+FCNJRSeRxxo23YzIXuGh57+mzsNrLWIvuITW2iocGZT3w0FgZp6NAH&#10;RK8XiDqTsmuqttBVfG6nfr4j/W2tl8BPGByMQpJTRjjoiGk4GAWly7cWazltUEQPeUmdneQjoRqE&#10;llGNsIYm2ikV6lLU6zEhD8mv7Az3m/bIbhqiHsdtBKsBffdFH4iOdB9Phd48TLgQbeOoEr/16pm6&#10;m4UXP9ZXD4CIrZL2c07T+NUGT08mF+5Zxl4VcGhheL6b8T+S0FicGh7Dw4PeNoMAYvuZITSidsKr&#10;RDL0/EOEkPq/brYdkqEHdmmE87snjx1TNs/PzvqgM8sLTkcZqkXJjSsHdOb00ERDEnYZNDSaR5kc&#10;sLu/NL9Ymq0IueV2cfAaGFBFAb+cHAp7UH7v4NDm+urczKwNsDC3MDjEeJ9QNAyKYLPxG3I73O19&#10;KJwjqnuQBb9+nCZXxktUUtJKgSDm+mYA4cfdnrSzNR4i5dPxz/SxTIVGF9sqwoyJJ8F3KNJm5pZM&#10;V8qtpEOvgS5u+xPxJv7Y5TQTzn7Ye3pGXjDilvjvGE+R6C45Cs81qzeONo1jTj2zbcXQyjRs0CpE&#10;ZBRhtr28S9f64wkAoYGRZAUWz1tFLymSFLsg4/IcyGWZCbYrSXu8qKQMkFLN5NmFRU8hw4wy0THw&#10;iyM3pNXSroYjG8AjUuMGjBFWtZEbhEoUeOjivmjAq/mQDrPeUHqyB/JOq0jIop1o4NLF343IOPUS&#10;iYYnnt4ZpuamDg7WU1dvbzTqJdb1EfBMPKPUge2tvcPDQp5tKM92SPDHWVtcmVtY1NWh+tf21pTl&#10;c+QMG6IybuaVs5GbkRHJDViidneliY1/p/YNy66ch0Jlzeoq35Zke5ECRcaC0/NkaXP74cwsxovj&#10;R2o42N8n4fCcHz14NJ7xuJ3aGFjVqs3s6pohKcsjkLRKrl67MXFk0vqfPHIMqwxak7FVra0oVr7g&#10;ZIp9r9AwMNCoD6bZ9MQpbpH44La2xYae5OU1xxp3NVBf6Qldn1kx7sT09MKxo4dlbZJJEF09q+1w&#10;01uFL2dwK5VDadS88ianFUfeBBavc3BlSVlopAr7lCjhWuIJHwN29AP1drExKyrmRMCiRg2zZ+Dh&#10;zmChJMBElJcxpPnYEsv66+hGG71774GNt7K+dfzoBLeS8+fPnDxxfHR4wDKvRZw4qgwLUSRDCgJG&#10;ZLSscMaEASzf25uhrNFe0IhQX8WHy6deWV5xHDj7hL6MLY7Kp60xYVPEhQE1LIRTPWdSXTOxx5Wr&#10;15hmv/rqq3fu3DHyzutAmz7zmc9YaW+//dbFixdOnUFSCFZiIp9ij5GNqMKD99IH7zsi3X8WHFZE&#10;aP2xNYSHdvUPDkcl2tmtBn/phRf+2E/+5KsvvXr27FlLnYv78vKC1NYBSittKTb8RCM5NQVnYhJ5&#10;Tm5MusWvKKVmc8vI6HjcrA7S8JmfnVfWirRhWPJzCG00QGCDXu8OpPEoUjdj8+9quy2vrupVVss9&#10;ImWENSyisJdNLwwQkvsWqxj+yUEuI7+dm59lbQueBMfGyaq9S+iW/3jcKhE/HRg9qUclbD/6En5i&#10;WNvW6kYZDHjn63ccdO1HPnZPbD3W0XW4+/Z3b/V3GjiSY1h6M/Ph7JOZx61H2wnEvvXXvrZ8ael/&#10;+dv/y5/8k3/y5s2b1EIEpiVyzVf6Tt1WgnNHp72K3YCh+cv1VOe7pRt7W5GcSzWhCqYL64v1XgzX&#10;VZx727HyjT1TeMSZMavyb+m8p2f12icu+gYPUn0p0HPMc+Pgw5rN+cEY/VdZVIBPjEhaW7Y2ttfW&#10;jVZ2dGmrNs8vzYuAHEnEMSxFrCPfnevYeTK7MIvTevr06aPHjozwL+jpQhxV6Il1/d3dQHd1pF/s&#10;bUdiafk+ejjl+bEzz2d8Yu7c5he/9AcB7B4DHBdh69HDh0K40ube3TtQTGV6jhCndQywGOhn7JLI&#10;FhGuqjTlZ9ZQ6RcCTVhncsRsw9wfBXf+NIlMvHRCnk3+1t6hLIBzlzcHXAqWEHeJvq5eeI8/cp76&#10;tnfefQ+v68Sp4+5JpvDGEHh/oH/QH7kAu8K/RWhdB4ssRipeUeESJnK3xcRNbWMby7Nop0/29PcQ&#10;Ga9fvw6ItCLTWknXRRt0N3r+2uTO1PGJsTOnTz917qxbirtv87urr778wgBFDTpV2QHE5RGksVOT&#10;3cuEQ8rtHIkhEcw1VEgNz4IHoyHQN8wdqCVVxa+vgNUpMIFxARSruhV64nFE0pyqPYiNfmAhcg1x&#10;CWZYer4ZbXXA4TK1azpqe0FBos7MLoy6JqNBcpTyoAqUF6maoRetig2MRKdXpnArPlxSvKcTsORp&#10;kWq5T3IqF0wnA5aVhUjao8atMSc5t8qnR5af/Vljf8P9KsRaChp2YGQuZV5fnzfTVgyzCa7MSzJN&#10;5GSF/OS2NiWVVoCVzJQXc0WEKnKmMslhb4G1DAz1O/CS1SndWkVtYGm8zMpioewFtJDSy8qk4wpA&#10;5VxQ7GnSmaDdqd0j4Qk9KXhnsv+BngE0KvdORkxv3tcztLq2/JCb6+4+T3vRTfgU/iYmxs8cOxPs&#10;uL9PV0cxW1zhJ2jI9HtSJvBtmjDWak9PweqiW5gzkUeYazI4mFHO3Ps4eEdO0/Zwegbof/3mbVQJ&#10;JwM7icvXr2rjxcdBKqsLDGOOxbRzMHSX7T2BYgeD0xMUp7KPoi9v01i30mwcBXwdNBEyKGnsiTgJ&#10;yZsxUuxHPpfYZoTt7R13H9z3ueyUAUqb3p7SMYefFgZ2jXtp/B2qaewyI+dK+ptKtWFcUKMhg9ZX&#10;SZIqpGhxkSmEMGBji3f4L0X1Cz8vIukYyur2cykJCl6Zib589mqaqIWh2EvYaYrFlCuSMvQLSZuV&#10;WWdJsCtkie0gwRlJkql7wQksIeIJlyyphKNkP0aDmQQ1S7Ol1egpH3F4dDhmXtlYtvBww9vrR2BT&#10;7D/tT49IHeh2xOIqUfyxJZ8qff9A9hPYPEFCaSWhbMrkjCYUyYz9dHs1ncV09bY4PKY4HJuYn1vo&#10;HegHIy3MLmReUVr8Rpnvnjl5EuBCs2LSmjWvHTHUY4o0Ub/uanQbaExQucaR9zHqH8irbtPH+WJB&#10;UUFuM4cmNWC1E9J7M4elvY0d4/1H991wpyP8EnNNPvfWO29TWlnAcB4uuXceTnlS8I0y0VEZhPi+&#10;Sq2V9v3oiRPnRDUPOaDjITKCJfP43DxZRlVfkTJYD3VLVEvkGjZQBM4l/eKJQVQdyzjXnbo2Yqx9&#10;p0nWUgsDYCfd9jF+OvC56gmUq3OUc36WuCS58iGiybVHU/xls/6x73rplxcWtXSYCbMb8qYcmlLg&#10;pGPr9XFphMIM4E4WXSRIGX+xTTPFtIguTWbAeYS2cO4lyCc2BF2ziyvXb92z5GRsTz99QV3PV/zw&#10;2Ji8L42A3b2FhVmplu+VWVqYFD/JeGriYBL6aO7iQZSoZd9ZnGE6Yvmjo9F2rMJWrZZQRTK2Cjk1&#10;Fiq+gaFpStM0SANuhnKln7bzmJMlSOgTn/iE7IQ54uHDk5wRP/nJT4IVHVjPGVr33HNDI6Oa/m4j&#10;5bC0ipjs5PHjuJoEnRB0tk0rq8sxoNOsj/d4j7NINfvuD955441P/r4vfYmLs8agxBzpXAYVldXK&#10;RrA9w3K072HwmwD1PaFYgzVizeynIIj+FFo/cfjo9PQchowxOT7LkWMnCCHClSgeq9BOfUsZHBhB&#10;XO3pRURK6ZupS23zM7M+tkJNYM/WLiV3JmkXo69xK1CVwEXZlVExYnN2Ts/N3J9+pBgDuyMRMkV2&#10;Wil0YzXPZFdLs7FVEB8ajbL6KvAb/J+Gz8T4xPx703uLe23HKfpShrWMtfVfHFy/v7Jwd5b3iUcz&#10;Mjy4dHth5/rm5d+9eud3b/+3f+2/5U/5T//pP/0f/6f/kVuo7n6jwG18WaShJ2agxvbHlUmd5jX4&#10;3prEHoaqVENv/wm9bJ2h7ZIrRRdPhpj0ARydnl6xjPHVUk61WMo/9/wZ20I2jXgxv7TAR1EvSTFk&#10;IUr4TfSBq0qiwb7cW6tNz6yO++SOVT86Of5w5tGVG9du3btL+Wvg/Z179+U4C7OhDMv5nn/2mZdf&#10;eJazpXVsOnH5AO+xD//sZz/nd5bm5l2Ni1hdXp6yEE0SC8nmSQxIKe62d/7wT/xRbB4b/Pa9u+9f&#10;uew4sQImxydu3rr53e/+gOXFyPhYKHVt7RZNCdmCJsbGOwqpgETlbhiWeIlyk9T75LHahueUMreh&#10;ga2dm8auk0GmL1mOoC9zGJKeCC5WfX8P88zwq+D/wMv3L132JM5fOCcxAfMJ4bImEdax5x7BNWw1&#10;h7RjAfohuYkxxuY6jB0RRPT56Oq17gwYQDTGd3ZspEtCP1pmyjmA7PeYFUvtttZ7+3uOHJm8cOGc&#10;2kK7Qabx3HMvmECoLXLs6BG36JOfevOtH/7Q1TuowpC3ATJuOVZlkXe6JxincY4MHC1LBuY/dvZH&#10;WNdshhYMz4oE/IWTl5JX8heU2CmllA57MOrLGO401LsB9WPbzSW3xiEqE6P9ERajIk7LLU7VHrWI&#10;GQws29WRm0M3eyfnLa9gU12d8cApplkdyMWwFSdIr7MN8UOj1s0Jq7ohE0trJsMJRUY2AP7XnuQR&#10;z5bQkYmllTMrY4tiaRMhd00e9viL9adGTxXg0YRpKaP1veHeJgv3a5/GqwOnYla8zZ1OIZgBLShD&#10;SSVxyK0KQaOVbQ0NUIYSWT9uM98LbpCCSQGxyXHT47YA3Ci+cFJ8IQVLILlqLgX84MyKGXhYxvQz&#10;kT3mUtQEGQDYhBE7OXb42MQR2Wx//8ji0hxUI3J+M99Tfkvn42sF81HUsQrKRJYWo3jN1JkppCeZ&#10;miv0Zo6eKlwfuzEOSx9UiRKmqZG7AXjSksgxdWhvdXNNOxuzC4dYdy5+H3iZHcYtus3BHwpRCDWA&#10;QZ2HDsTw3ONV3dXHy3N5kbthJlyVBNgkK663S5aIrmVa8NyGzfjWrXu8a5pI7BfBRbtEEv1Hj53I&#10;qNMiljGJ7JdKJimJoDWbJuE5JY5VUiKBBOjiGgP2xT2CqODr/lLGbqqOVUCxmYoXZboK2tzuf1rM&#10;8oa48zha2Cmmo5v0Ll/ezg2sGXh7pcDCC6puRIyOd0FH3jm3gouZfRBsgT2vZqOHHHqcBLJm3LVI&#10;xK0gEdTugIUjLKRQtDs4cfBhO9TizJOm+FKHu8S+/gH3ITpZHza7PeHHxm+kD+n/xTszTWsLy7P3&#10;aQEqVpHUMPfgya4BL0CjHIG2WVWZCAy6YD1dWPnJSRKpVDsGafRwxqlBAE0ts4uLYJVEwkigt5cW&#10;Vo+Mjw0Mo7iQFC5KJlAYqOIBkTY3w/AGhJx5VG5+YIL8rUbT+0oqrTeSdPz//rsBKQaBUh8F25C6&#10;+a7WttmFpemFBdJk0tJTp09g1GAmjA7yYMpwS5LkoYE+31Cy3oSXNNk3N7wOB7TRsbGkerF2F470&#10;ctJTY2MpPWjvYONiDx3Slc/8CSqikGiZowAg0crLoA1wEP7f43K3COPTS9hPrpOMxnNfWJpD/40P&#10;HAFla1PJVrZLsiZJtcQeywZGRzOiEAl8bYOkmulf/9jwwM764ubi3GBX60Cnjtlmyo6Qn4PhpLff&#10;cNbVKBFgyRxagOgbRYDPZLzoLJtxqWPYDg4mICkHRyazjJo3r1y7JfaePnXq/OnTaOhmifAbExr1&#10;OK9c+ejmnduHjxzRLQxkwx+NmsWgipR6xDQxAQgzu70t3tdLS9vO0a1trNPiwUdT7HAcHhqxrzKz&#10;vtLYpNQJWCCkaPlKNpuEA3ZuFygU6Qq+//3vU6doQz3zzDMAxePHj//Wb/3WL/3SLzFQevNTnzp+&#10;/ISQoJNLzhcLzbgt6JzoBnT4/gtPXfBQtSJl+UKrh97Z0bu4sLq8sHr6+Ok//BN/+JVXP7Gxtrm0&#10;uGAUnDjAzb5DYNncFtMwSs1wZyNpLJ5NW/t/D+6babIRa2M9aq9vv/vepZeee/Hw5BFP+tlnnv/w&#10;w6uXLt1IUq5gaDJxMd55GVUt9Qkcn60v62UI9dbbV5wJY2OjGTm2VozYqJoaOzLQbzKIsnNxIxcW&#10;FvwRephj1ZlrfWKF2dNHjx5Vrdv1brGhO/F0i5NrcQ0qDSnpamhKATJYuGCn0I93tHvfuevzu3ce&#10;t421NTXmrNARMdDePvTw6hSs17XCgK6+e+2Dr13+0//Bn/6rf/Wvfvjhh3/+L/z53uf7Xv+5N+69&#10;ddfQyxJd/Js8lHLbWQy8qDfLv4pLpWGbDZJIUIMhdva3pe0lotBoTXNZdieHhjrLGZw4GfK09fjQ&#10;7sHVa9dbLl48GfVNcotdaSBGsGYwtlx7d1KVHIBlG2GYm1tgk5BS5wxWS7c139UtmOUi27e2bUwC&#10;pcsKfh3Q9eGDB6+88OIbr7783NNPO+1Wl9V98xsUuI93gApOl7d/8D0B9NaN6xuAkaXFJs6C8lbh&#10;NJZ2ET/aM8RoPf0D2kMfXPnQMEczDE6dPA5vxxWFI66uL9+6e9dQEHPwfPaQ76BB5UcX8x2XmN5F&#10;MVWMrY3FZOU2JRokkISBVacmx52NWkSWICRlmRKzCeEbjByWR/CLPSd0OGy7e95AxqymvHzpqnc7&#10;fjIdkOhf9iNYhgXGmCu6QgdkWgJpVlITsCRQJ5E4NRuL2Sf/JR73mrFDy4jBpsnJoydPnLp7764j&#10;oQBNnIa4idoLanr9O2v72JFjPPPSDW9p+cLnPo9gtLi8IB9GDLhx46PZ2bme7j5MCky/pCSN+lo8&#10;Cr1+t6rLBHhZibNcwReCKRBRAOvIXHB5j1n1GatQUHHOVlq53JNWyu50V034TSTOGRTgscjDIfoU&#10;DyMt40jzUg9lxAtoLV1jazIz6UOGiRuttrvOYwK0Eyxhy+I9eOJ3wt4Tp2Lk264/ZkOKsvHlhLmF&#10;J1rMg+SlCPuZ6yP2qdVQVGTDNcEvo7LjatKR3n0qY66iwYTSvYqIFUdOS4XSpzRusgo1gvn1zEKk&#10;EuKlnMLjTpMlITLuJ5ZRJB9OyRZTv9ES2JJveppbu0+wJECMQPeIemIbmWlfPE2Vo/7UnY7L1haq&#10;R/Jk61IalPypg8lCfOAbZC2eSgBX+Wtor6yw9x+bVpzpFOniZegZVpyfZBhhH2rQSKAh7UtLawxX&#10;LF7USWTrzIIOPNhsEtLCimJqw4xHOyVEIxXkQQAnyH0f3/yQ+CmRO5UW0CaMpa30jPf5ApA0Y78R&#10;E/QMDlvSjmSZBMqJ9Ync5umqA7B/xNjlvMOWBe/yNhGfMpwq526QcorsGk6zu7dNuJWPkO3Ho36F&#10;GtvDU5XHi6Ots3j69IM1JiUIkEhgagXfpS72eNZ/DVMp7DyoTxwNJUFhEahAMkHngH7bB5cKBCpP&#10;bWfyUQC8JJwRM0eyaDVksqI8nqmelKd6C0HNM+y7XBdz1YF9G3BROSLFnK6A7eC7ekm+NXz/Vl5L&#10;Mb9OR6Kik0dcRiG6xl0N1VHozCGsccQdgPhC/mwrLX7+z2KRHAWO4jjPq/HECcrYnfo+A231/ftW&#10;mdv3Rx0le09ACrwYopiDx8glzx0JSj5EaEC7GU8KTngmgthxLS0rK4tW4GAvzn6Mrp2aFoJUFWV2&#10;bR3+4U7us6l0AKgM44O4usQqlQpejsh666nz5+/fvPH0UxcmRoaeeeopEUzfKE4/YPvtx1ZzCuU6&#10;L+3WIN+xSCffcQkNZQrEqmwSY6KoM2tNF6roH/eSS9fewb2paWbZvDK6Mwio/fDoyMTYmNLaglGu&#10;2ggr2zvWjMSuvFdC3JTYUbzSpvCakKE6gzyrTI8JE2mfU1KmqWbIUBu5ie1WlGO0CphT5IVF1ElD&#10;NrGoasuaL5XxWrjgefAtrShVt+/clrZH6kRFOjyI55BuCsJBKoccBNrZYSLGjWUAUCfMTU4e92i6&#10;fV5ySc3TVuZTetOY7taYZohoIIqktJAvpYBxD6ohlRGUoXenRPQGhAPgNrKujGApJl1rW7cl92h6&#10;5qPrN86ePyshQ2dj/k5vkjFNmcWcE0ExpdFx+PARETomIrGPqVFC2OFS23R4WkRaRoSNkWOYLQKA&#10;vaALoIZ3e0vo5qSLl23GLrpsI3Z8c2dHUdHDxLAxfMOlS1f/9Ze/Oj+/zBnbFXzta1+TGv76r//6&#10;//q//q//+l//a/juT/yRn3jphRc1B6NL5ivUcBOVs4ZqjnYZSYrrGRsfZ2lEF0mjybdpd+vJzPSs&#10;ZzE6NPClL3zJkQpOkn7oQzgyZP+jE0eOHJ20VqZn5gykxlcDrISVjmOwse4my4UzQqXGqi3KYVfW&#10;Thw98fKLL7/5yR87d/6C1iXexczc4qPZOSQ3qzgymqoSQSNeTcEWzdLePoN2xw3c13Ui4zqa3UiV&#10;pggQJLgGJoXLTkRZekf1JluhyiOySKZmZhj84WUSmig8ABzR7G5vwddK/ZIEwwH7Me+TNKIYk75i&#10;7rWTXsr46Mj69OrOta1DDNqH9bfDUW19OnMob//gxlBPn0f8u7/7jVdf/YR77sf/o//oP5rZmf3M&#10;f//5vlcG+04PLH4wtzizqAbIK9eXsNSQQ3FX+Ph3Gv8p8W5DS+MXDlW/4U44AiTfZduSU9wpwS+u&#10;uyNt65y+JgCvrcsRTzFzrnShgzEmCjPPW9FuZGCkVJcZFWD4O3AC/TnEgF2mfc3SeH2M2/fvkfNZ&#10;u8UUZG26du/OAyI18tozJ0+Ftd7WoYntFZ46e3ZSC/vMGeMsORQszIWmsL6SyjuSwjQInS6GMcR0&#10;JSSDFL6IGV0nTp45ff78iRPHjhw9RqVhjIwIdfnKJWvl3bfeJTHg0lz9PnleozkZlEh0y/ia4m/G&#10;gKFywzwedVuGZ6QrlClkJNuBkbAQMs+t7O+jaBRZYm0VUYsQEYELOFpyTLEBqRYEVpbW33r3XY7/&#10;I2Mm77VC5pwgAHy8otD6QkZkcJhlGGkmauj+TtjExtri14cn9zgOaiFEysz2FxcW3di7927XCS1h&#10;6k2bIJ0j2gMjNfsc4daobrxwlgOpuYnh9d07t30ea82WQBDhYsUYpcSmhaakv5tYWShDWVKk7RGT&#10;zUrp0r/1Qdo74mjouEp6luw2fdGaHM5sMkbBYSL6ltgHBmApA4ywoEL0jCin+IvpWqRlkmOhcTzU&#10;eK7owtJ5jbVXSPBRSwXqg4SFiVdjU53UunLCRAyQvWjMupK3p7mYEiWzEFLsfKz5qwQq5RFaVXSb&#10;VRpGAAvxSe5Xnno1FicwZKFCIRxk1qLFICXK5q9OSkYaxWweXhKKcRCrTP+sma4ZIJR+pjMvIJRe&#10;K6JJvCfKbj2FmY9bToqqTFgjQAjkEF/3qtsyJdzEDadDDIe4r9fM0L5OvIgAWJFFKzzCWky2FEGc&#10;LL48gKzbJG8bm4ryxHAUxq3Nfpib2NrXIztMKtbdxZc08jQWblYnwuuhQz0mYTpxOS+izOc56Ful&#10;m++X2ighP4Ud2ipMWpSOYBFZJIkhUNrcuiem4BEgtQr1cbmVgtc5ukIaz53kSYQvFgZ7COmbw9s6&#10;5XvqlZlAZYhOOh1ZUEqhru5EyhRfGWzIE5uTJYQ2TUIpHATbdXqumSe+uDg1NRVrIVVskJuAjA5f&#10;q6/6RHWoQumSfJmZaeHmLEwbt4YiyCRKqZqzM8hi5mSH9iAMRHZdLg5VtOQUjZdKWXvF9KG6mWYg&#10;hkZcdIRyvC8P9QyLijdHzGj4blqFETuDVC2z1GbqufSSwvcP49mVVB/SQzdDKieW5DX5TFynnkw9&#10;euR3XBYoVKJn4IGHCB4I5hOH15qOSBGzmQk9VohevMuRJwe4iIdre9RsmR0ceYqfiE97kPFMQrdU&#10;sn+MZ9qkttaf6EShd3sUn1k5SI27OxQeKcZs4KCq4T7oCxWOLq+zNXbGRkZfefFF69DClh2K1RSB&#10;kZIUBBFdRVRHDbpaOrAfC5YbbedSFtEUlfdrdM3ZOyGZ5O/oQfU3JZVNzeiAN+/dHUjF0bO0uBjb&#10;qRoaJgttWPPg2fQMDqX9ioOMMdbROTIyNjl5THNIbGfT4tCJunxh3vrxbYkeYctkqCYQscx2gkL6&#10;HZgTslf3QOyc7t5GnqNc6QmaKOYbH9DbU3qm6K8jfpbNaOUbHZQIDwWQQ7d7WKqNqEHVKp51THmB&#10;R32yW295987dZY4nm1v6tRytBnuCHHv2dfRWkOJblK2QiiKcBVyXwnHddqeVnazx6TfKbinqGY8+&#10;1oRNttXgRzd5Id47ffbMhQtn2H66xJC9d1i7R084MzN36co1ggHRPqn8gaSfx1a0KNUwywqOMCL5&#10;wYbf8XA/8YnXaV+YAam9ZKVqTitQVlpKIwAwWCALQ5Hc3mmSVFceWzFxfJabN+9++Xe+NjZ++L/7&#10;7/67v/JX/opG80/8xE9wYH333XdnZ6eff+HZT3/mUy+8+IJ1DPKwA2MAE0lfzgP/wBWUbz4+XE2p&#10;I/3SnLx35y69PoDTVn/+mWc+8dIr7pkb6OEpYKBTjtfwug8OgJ2jY+N+8Nr1Gx9eupy+QPiUhwyS&#10;UPLaI4Ku+MN7wcC848eOf+bTnzt2/EQmbvT1ORBPnjwFjXI3CG5y7GYXq+0O9LM99Tv3H7zx+mue&#10;+Gc/8xkg+uL8giV7/vQZVUrOskMHOXCDhmTN10kWj8z0Q2p0nFAtO9WbcGpLRmksMkMuBH12g+Nl&#10;OGUEzrLPDj6r+oF8xfD6GvrRgPfCrT9AHbeZJRGD3YO3fvtGyEzoiSVkbj3Z0TXec/0rV779jbdF&#10;wr/39/53juWeghz9jf/Xm2MvjAdwH2ppOdexP7M7fXNqyASmRppYOWhDxQK4bfRO//+/wtyuNbqx&#10;tYPRIWrql6sxPDPrIsOi9FIAnmtr6O8t588fS4xrxbEYpylRtnrdnEAdPTEEb2q3thxExqVsrG0U&#10;aB8TImvaQZZssqNzYuIw/AYUee/mfayOw2Ojr77w0szUw4x76mzb2VoN1h+90z4bF0o6nlUxD2tp&#10;Hhnqy3gAKdRjhkm2WQYcwQSi4k7n5eDW3Xunzp7/1I+9CeLwkdji3Lx5ndcGn9IYAM/NiriDUQDk&#10;AIRLxIETor4F006GUgV3sUZLIxnvkuQoiftuIolyeGAhWQapL+Jdw+Ugc7XK3aw1UGDRm9XQTiBN&#10;RITLgeFRipnLVz/CDiQ1hV1AbqUs0ON0Oh16xtW0dQQnSD6Tv/waWcE9z+jetnZ9J+dQeWQYpVU8&#10;00gzFKyhoAqLW2Zy7+3pzXlaULMM1eB0uLVn/Bc1nma3CtutwMGR5r744ouPph7euHHTb6clF8Ql&#10;ASPHpnMgCqBIvMXVSniSR6UhVB8MBJXMOBsiA22rUZIKs3xZqDhj9NARcBCvOQKFOhwSkb1BmHU1&#10;SS8+Qglz2JOR9EmbMtQpdsux+4rVtnK3DO8yUiDuDxZgCUzgx1EgaFVmqmm56ySzDOUfqSKqTWKX&#10;xokUZlskIS4l7cTgR1EfpN+WE82xAzhgpOFzQm4lAcnVIjeiPg4KWfpumx9zKORIPyXdcTQWKTOi&#10;/obQFU+wJFC03mFe1jUZvwbe6ElqEuAUbSVIEAGLRRzFTWTaMcgO1zDQLeoqiEG68DhYfv2VYsvA&#10;layucuGovCTpfmQ7WXSYQ8GvQ6Yq+kOKhCQ3SQnoWLvxhAyxXEQS8c1aw34nyKjiGHSUjCOAioeo&#10;oiC4xHm1cFC/8/NJVFNBqZ/4ztA4SMnjDlhZnTa9vW71yowtxNQUu9qsW+Ub0wRaAMDrQDFbSSGe&#10;CcimxSSnd9FKSsm05Z/Wquk12jbFWfSTOqFcZuXsQpX+kZM/z+pQMxBle2PNR8880YMmXPLUERkh&#10;YHhMCqHMXwiBpiRFcb+Ok9KPXPniXlbqZo+mlb6fG3kRbALVyxXSpK4FBtB1nxvt6cKVDFbJ57Hm&#10;FQwh9Xl8KRpTCJRrRbRZGSdjO0DKAlzFJ6gGt7mDGaiYg4L0TxJXPnYpNCrnbCTHaZNiIVdfPlPD&#10;yRFa8P3DVwN7e4aGshByufKoaQJExHdN9zlweBi9MuOg/GGEr7g/RSZrUOelL3hGiClc96L7yZlu&#10;RQGKZGHRqpeTkb/t9wycz4QXb5t5ntZa2J2d3elxR6MQ77pQFxg3bpNemWDR8+zTFxcX5i1EnBYb&#10;Knk2Mi7MpkmK3OpZBICOGRXvL42IHzngFN8vcuvync0D+ri1VSdged/VuMWm9Z29y7fuHp0cf+O1&#10;1x0ZG9tM1w7bXBI1oLS9JuVX8cbL0mN6sqvVqPKOIUOG3aivOrSafBxTPRXtPb3dIXYkP8cUDO8q&#10;tpBbG9LDIv7FxaJcx0LzjWVm/a/l4dap4Mu5STpSJvHbIrBpbAMekUfoFovclj+DRnfY0DnXr/Oj&#10;nyit8OyBJgQWMzPzIrnRMEPc7XsZ14lUgKhOTz0kH8qJYIjCS87OhrFImA9JZ6lf9tp7Oo5PHud3&#10;ZlKzXnYtVLErHlCm0966c/fEyeOsiAQGeZ6V1dsRhYq/5dcESW43YWJnLx+6Vgm3YA2GtQSy9hwe&#10;4EozzwLYx+4hioQqnsRiU4nZLarLPXGuCZHJuSR0Jupu1fXBoUzm1C0pFkGRuw+++e0faBv8F//F&#10;X8R9/5Vf+ZXf+Z3fkXJ96lOfeuqpp955593Z6UdsAp32RcrSBimD7jgvdlieDRN7X3EZdGLt7mMc&#10;ciYhibvvMx4/rtT+1Buv/+Zv/AaezMP79zDsVamkNsK1RE0Ja2tIyk6dOOJ8j43OHEBx/OH0tHeJ&#10;0U/6b7vUtS5BiPjsj/34hfPPRA3DuoUCeHD4+z/8IVbW2PiEs+XRw0d2orUoUUb8ERVOHD/5c//h&#10;v3/syImf/CN/TKdlenqKzfDiElCNEVN8JTMMOmrIIOUeZwwHUq8eImgRfWJ84IQKsthsJeDXRn1R&#10;Sb/1MDA0ooqGC7DsxP6MiVf4tUhu5reln5yZtGWNI8ihWYYj29ou+Xr0vftNm0/aTnYSOydNnGi/&#10;+b3bDz54+Df/xt/6whe+AEf823/7b9N1nOg93H6MV8b2B7/w/rVf/+jBg6nO4c75u/Nj2vE/QhMr&#10;o2vFgakQWu5y//ZXzSZIj86ninvIZsCysBUjfzcOfg1KMTu3IFxylWk5c3ZCSgMsJSkpKsXBsGls&#10;0aqmkPLIReI4wUJTDg4kihAOYSjSAQdMV8YA3L/z8Ob1u9MPZ4b6e41XunD2LOerP/il3x/E1XG4&#10;q7+jOTvvBLKJN1letbXK9qVPAo4qODs+ziNxWm7I19MpLadyYZufQ1f3wLvvvQt4u3TlEkGcLSM5&#10;c3nTjHXu3deO4OgW35PSYHqcAmQGViodMgEyJZ2PLcVZWd8MihCyYP7IYy46J9+cj/mL1kbsWlLW&#10;adlYXcECs8oz4Lvuf6ZpdXKx/vDSR3fu34Mz6+vlrQ9lerUfiE+EyJ4MGEMZ5+zjIVYuTEvI4scl&#10;53YzNzfryErsyFGxU6Mc7HncxLSlYHMNE5+FBbwu5nZmxPcODw5pzbgU7Uab86d+6qe/8fWvhfrQ&#10;0fn6G69dunTp0dQjxW6OqNg+hwwR49UcXnGRa8x7zPmfLC5MNf/xUqbU1ejkoJ1Zs+V7nKq3GBXl&#10;/pFedfBIMRfaWs16vxl2lxMgJjhJaQK+5dYVRJ/kN0BmqkmZX4iV4Tg2pi9HIZsTOw0OdykM8KD5&#10;QSK9FIwhMaWmdsJJAnqmtVceR8mH4sdbCb3ET8LLeA/vPmhcAzG1d0vgkpM43IB0FNLucYnVOGDK&#10;FW+ayiNr7ku0C8VtVIzXOBxvrZLyv2HoID6WMUdwuUpUBWvHhoTSb5bTRpunH2gwCUaGcrgzScMh&#10;ZjTa7KYDiIJsiuITRXhMEDyCZLqZ3Zy/IoLe38631fGSxxcALWVe3D22tuFP6mmfZGpuNv87SPoF&#10;gU7q436KpK7O97EQsPKSDQQyjvI6zh0168XnlWe4XDHL+zcGjzoiAqfRGA7029qSBnl50WcQD7As&#10;DuH9eDB5uDE35uNfFuCQyIxeze2YX5izZ3Wf/RrQnnmP8JWB/gy2F+aTU0rXOnVIa5eps1VlPkeM&#10;uOAYblhJiKimMmIuKQFwyAotkDpugpkymfIlv5UTR0cs66gxpu9HdtPAXXsu3QOft1w88zN5BKVN&#10;59IdPzslWVE50zyF4oTy5+3CRK2lnR/ji5lRtoBrAKR2REFnOePKsjbyzzAXU2Jk3Vv/JdsKaSkz&#10;lsK1qFlQ0huHUfwqXP/slDFlE/Cq4VGj8Ox0ZOwMqvH9EGMvB/w7iVKMOWCGEF/8MBfXZqZmJf3M&#10;VsUFsK4e7eHxw0mqy5JRcJblBNXu6DBM0R4BV6h2PEonB5pQcoKat0mDwkE9I273eHxEly3SMNW0&#10;2WTZHlz8PjITuR+949aDh84AVY+THr0mQp5sOQkM4mm37lTxvEPAcNxIyQLbhlgX9Xy4+f8PwCKQ&#10;u3Q7PddDa/h9j3cy166rXes2CaA5NELb0mJmaikhyKTURQHV4goONa/5SYZ1PYbhcQGcnpmGOhNm&#10;ZUO2IMYUMho12F5Xm9mPPl2Yfim8oiAPkSiSvfwihIJwcrltmCS0vkkGkTk94LfqpvgpxEf7yG1N&#10;AgF32dsnIQIOaY9qW+lU2qaALh92dGgMAcPCUstwnLT7oSEhJ6R1yBAUDVq0DKwsZGhjNb4yJCDe&#10;IyTzhzBcZYaRRzkVd13PBoKKNk1/b9f8yuKlq9dPnjw2QDLU14krbmPETtOlJufNHNeuHn47/e66&#10;EhEAPzIW2yl/CACwGz1IU47SaE5zPBN9vHuOVMV8+VIRqFoDiB8xkAqUrke0193WLRyx1rFeahRN&#10;lJGOD9jD977/tsTlT/yJP/EP/+E//Jt/82/+4Aff/1f/6l9KAH78x3+crpZH37FjRy6cP48ShpTA&#10;PdXNF/Ec104QH8p7E/1F7OiWsJMwj76zS2tVboD9cvbEibWFJVYb//o3/vXM9BTTQeDf5OSRkHbN&#10;UuL7FhvRQ8KoDuLo6IS65fKVj1aXeeVsELXYkg5SR6fe5huvvfHyy6+WXcwI5oI1s7i6Kjf3MvLq&#10;yYkJubJPh5+2tLZGBuRR/oc/+x/+8T/+J158/iWR8Nw5H+JpWth7Dx7qI7mHNq+FPb8478iuYU9x&#10;e+XuEpQhbvxdCRZNB0Kuxxp3q94+qTh/LIeJMtBhajooTxzn9cz0XImUEytij1cc1TjIwlviE+J8&#10;SR2SaV6d7YfHx6cvzezc32k7CtxuWbu3+t3/z7f/0z/3n/5n/9l/Zv7hf/6f/+ekil/80ue35td2&#10;3tv47f/pdx586/7wwVDLWvOH37k8t7awvLBy6tSJon19/GUTwmWDCEat9W99RbMfaELehb0Cnsiw&#10;Kweu0wTbh3wNAXewt48TjVvUcv7cMQk+A0zx3ceAlzi7qDl9NAeY5YKLLXilgePzP9l7591LJotE&#10;Ny2mdnTYHnLb3//Zz50/deqzP/ZjP/GlP/CHft8feP7iM7MzU0sLC9oLwW6jdzPvOLceZigE6Ep3&#10;NXYO15vermoMxQMtE72srT10V0cSzumOeu7oiRPr6ytG3wg54T7F0Sx2lGQiU9NTHgCRoG0EgSiv&#10;lSzHWKk01GQkF4cy3zBHQtxcG81lx3UwscSXOgnKgSSjb9NfjodDWFbhZKQXECoMIkU003ARTcPe&#10;3vfevUQnePTEpF+LH0UMynEomSLKbiDb7kzOF7EvVre7Zox6R2WrRxjjU68cNDtIQH6kZs87dGZm&#10;uBALWB0ZzmY7ZTIWrh7XgJ579x4Gjmtq0kRw1H545VKm55ke8YTSbc6oIt9cZ1blDyFVaHv5KzAI&#10;H5XyfHKq4e13oTkyMoCRGoqVWeDVTKoZoQGKgFUSFUBMY6BwYEL/bYIJZUKXm5QsRPYUN+oYXFQ2&#10;X1N1a33KuUPoKlv2HCeZYZUea7lGJ+VKTyogAy5fY7CEvVKKi1T9TTFki+40IzEyjSBmIpViauLk&#10;jSuF0GmIHCKXV8pLvhehkro2Qcol7ltD2h9CJ2VSDCpjMyFkCPcymBh6GLqd2lyB7WbDMXMlmRSS&#10;iY5BQbw2JV0IlVmcGRfeEBOF7NaKpR4qZDbZzp7zWOUg2kdNv7dHxBdSS9hCqSC9b6h1gPeM4Ipf&#10;t9w1I6fLta5ylUiFomqsmib1S8NLLXiTwz4UhsCcLRlWEdAqpKLu+EHUUCqUfwxgJwegpWobSkAf&#10;fqdy1njdl/AjzjVBb6GqTaZoxqss9hzpDmVQb/4sGRWKDH5HptB5EMryfIrYVwdYCDZc7j8qCfIX&#10;x3Yl5jH+dAPFYovMiY79BOGzBtQ2OmtSg8a0OnHKCyKYBymoprD7zTqkCiQA7SE4hn0aJXs5LlWr&#10;vamAXiEsFIXAZnHQixTULc1qKld724eeivYQllfjgoL62/7OM0ee4BuGjM0Y6zMrLL50ISBIdjLo&#10;0liLRKc88nBr2suXR88xfrb+OP4iORXCKw1Eb0hjmokpeoRHiKploz8r77RPte9z0EY6kD0iZ8G7&#10;Ymk6dnj06vUr5r0+dfZp2KckFKVsbWPZpwNCIDd7xrS6xmZkdkt7x8BgmAN+7SPAEO2lc2fPaj6Y&#10;utbd14e8BSm0QpaWltN4bmmXhAWya24yHlCToaenPzhEfN6aw+HbzORonO8k8WsbMwvzBKxyNGeh&#10;3DSWXuEsSslgrmmPMpTMODMfMzegcO6S/4WFEdQpvRgZY/k5NmideacYWcXYslLF2FA1KcvsaeNq&#10;YJ+mfRIm2ikQwZPHjwEq0JowKKwTKaxNgfEOltZ389RraDuO7OOH01OkxAEj+vq8pAVdxJ7GJpbG&#10;ZIhF8BhACK6HnAR7XVrWxs6a6WwG0LknXkcXC87qXqVdohjo6Ti0m+mp9paqSRLgSLdJaqo46ruF&#10;xF9sCNZwfHLCxMJIQza5Sj0Gr8QLbHdfC2uov4/oip9OZr1UG8g5kXFp7mFmNLuFpbBPRaEgIoWk&#10;y+tU5lZ7lFxmf610siymQkOcmr59b+rUyWNjI4Ns5Vc3VhUs2ND2OEf/aIdEDAENRaq378btO7zM&#10;CKE8Oid6LCSr3WCBcigBQKruzLYWLqSGGoDWRk9PJ9WIa5a6uEXy5kZK7cfs50xN64pvudvqpywn&#10;oNdH129KWF9/4w02K1NTD813sek8TJoV+daNm9dPnz4p6oN7Fufn/D4w2AYTiKtaC+cXK7wqXvzI&#10;3b7uTnZCh4eG7NYTxyYV8VtrK7dv3QBICQtXr10z9FnYlP76Ny8niS3UNq5lTa3SQePF+wcHlxAP&#10;sV/aWp5+6uKtO7cN0Hnt9Tc+/ck3yWBk9npGFvu9+3ff//AD3XAUAntBPDx/7sKlDy9ZpahxmDB/&#10;4qd+6mf+xM8Ivh63NuGRw+OYGouLc0srQKR1a9KCMjNmfXUJ4jA6PlZmnBkXFOvptm7LKUGqrXVl&#10;bdlZK8iRbyvdcxCnFs1A0aQRHR0TY5OuSt0o7Q1ju4RoOY0hHYEcA7JoSogVUZkKUO0dLAjm7i7u&#10;XN1qG2zdbdm//msfnTl+5vXXX/fj3/zmNz/66CPVqZR2Znr+6qVrGtB/5+/8nT//5/88oPc73/jO&#10;9OqseVqswtlW/JtEke+PJxsxK0pGHbH1BbW3rUDQOR0iL8jW8GVTOeMunD0/OjIKjPApgjK8+Bwn&#10;lXMxfDFSvbcfSV/GY0BtdGkZg+bMS/e5OrV0qdvuQOG9GVCxsbN2+tRZpoAriwsXTp/50o9/3pnx&#10;zts//MEPvve973zD9lPIZkBWzGMlcDHRXV9dVN0N9A1E45zLVlLt8aINYJhDIjFZnpppjl1Ol2ZL&#10;3KTIIolaeK2uW5vc9RA6wBS/8fWvOIhwLGLyjEzgXsTVLJFA3IltXuJbatxYqKW6onVU8zqxw3XP&#10;SW/YV5ODPipcU8nCV6ppuRZBuKuASV2nmLIGvXCFdfAzvnlfqJo8MqkAKwpjJndYK+nBFwpnZScX&#10;KdWfO2oqmunaALABk84PngjQqrd9rxZgIDPeGxNWMsmsvHti83/oyUBPrxLfanbUz8/OCdPOBkL7&#10;8xeeBp7j4PlOZ/S/9yf/+He+98PNjZgaBDWMb2Zo2/Zk4nqiYvR9ddKHpJ82y+PtqZlptf342Ij8&#10;I1Su8LVDbUlGHLuf7VJGBr9h6+Fi4lRcrpMWTdrTGXsa4+10fjyzDKsPmJLbimQZyUTGQMmq8hoN&#10;e9jkRzmbyxK4wTxLhtTA/RprV2IWd0QNQjGxQXLMJHE2Fplo2SA+FiUgza2Uc5n5HH5Suup4dTVt&#10;Sh4jLVC2ZS5HqR9kQCKC8BQYzxhQxY/0vUNnMPvWhTPeqVkR4n8ALMVivjMdw/g4QBrrQMyR2CC2&#10;+qhR66BpPzH5tI46qGF6mdk/Tl1mRjFZiKtoiJcxtaDSqHnCfj4XuXOwtUe20ki4D4gjMku5vcNE&#10;PZkHSp8Ez2x7LxdhRzzHubl2Mm5VttIhou9I1JwHud7k8IDLbdJwVMU0InmgyI/jnhUDfZk5FMqy&#10;VvnE8imm0mF1Euu6b2FAbm1m/OKT/ZrxamqWuR3NFM7lLp7SxYEV94Tw4KA44Xf6FF7TrVEr6q3A&#10;bO0+G8TaspqSa6LAP0m1EyeoYkoB2l1qvMugehr9YYBF4xMoLtbQ6Wx6WXtKRzB8BhRFSuf404RA&#10;7ebHfFu8DoLl1eTqaSLLpSpfb2wclO9kLVmBAK7iBnlZbylLKAVawONycikZW8D1MnIvMaMllhx2&#10;87FMpVafvkRS7VAMUq6EM2lqVgJKBtikd6w7Pj87o8uBIloc2fos6ixvXems69EN7O3uV5tOzz5y&#10;yAUwY/LSlAE5wBg4otwQ21j2YKdHDdjWOnnsaCyBahid9aM8o+zigpRjF+rAZSzEzz49DT7R46Nj&#10;xcg7iNVRZe3pFzxhwa1xHzW0UCCYq8yrz/BE3uYe2OsWhuELL77wnFjKcrXRj46WubOTCZoDeZGZ&#10;Etf2tU12d5SfnE3gBe4Qwl6k0xl926jbcvsygzGEvHQZRPSy2T9YWF3XNjl+/MjDu3eA2dbX4uKi&#10;cxUyC3Rgl2yyI7MHrUhPeGZpOfVWd6eM+dH0o1WDVfp6QZjQcdJyHXXbwEcCtsZMPpe3Lg7bblad&#10;2O7k8AGxHbyGfpd4Ycm6Bym8mnF2wzv0yMQcxZU4pRqQT9lWPnjN/YqdhTgwOjKGFySoWfwiCIoU&#10;Cl1Pz3A5vjbNzy2qdOHlaHDsZqlMshIyyLErrk3JirAEy0KT60FZdiYIFxwQ0JEKGt25uc30YJfK&#10;7MIwhg8uXX/ztRdHxqM4xnRMvl/iFz1Zoh8/1tk7YInbmH2DQ240e917D+5r/RVhziyDcK+tff0S&#10;SEampG2suc+Ly/KoVRN8U9Ktb968fbtUZzGX1hIVmNIvAgaFI8vXYvf9D65897s/vH37HhMOUncJ&#10;+ksvvfTpT38afnT37n0r7HOf+5xes77z6spSxrABfSMcar9z/74tCbiJoVI2UwGq8c9JS0S+qN+M&#10;zKYEwZGgRtCqnpl6YNQ1qZDNyb6CnR33RYA3dSwYrijxYdG7Z5IpW+PwJKPk4yKY5z5DRzO3+srL&#10;L33qzU8dnTzmVJU5TM/Oz0zN+KAGwzz7zAsYeWYI7zze6O8bfuvtt6anplHjvvD5L/3Vv/iX+M6M&#10;Do2qtdopuZvbvvWtb84vLpw/71w97z7Mz8/wXcbAsfMpZlhQ2lGZr02fp+Q2iNUfG2RH09bRATyy&#10;jj01KgJGIc5MrQArreaU7qMjMMexi2XsjhupY7K3aFeirYYkpj2rorDpeLlzWWo60DIe6x366Ncu&#10;9xwbaJts/51//Nvf/sa333zzzT/7Z/8sovhvffm3P7iE5nbd63z961+XrP+Tf/JP/tJf+kuU5r/0&#10;T36p98eHhnsHpm5Omfv3b2DDA36c8RsX2f7vNFEOYClm6CL8W3WY4bf+N55Q83PzIq1UsLStSYhb&#10;3nj9BQaY4rZjA1TDAS9UJ814pqOrGyurOqSNw1qbJkhQb9RPQQWo7ZAMHBsXzz1lHOnG6vqv/Itf&#10;fvfttzFveCk4RaQaAiXvHLFDtdroTcie0gWI4mu/IwBas5wvI73jLFTBGqc4I5zCnXPIEfyCCiDk&#10;gqQgqP4O7ucY399l+2LVDo30z83PxTT/SXriGTngc2eYUmxk0vesd0tXMf+JyCPssSKiQnvq8JY7&#10;yjTQehwGT8q5rtF0FpyRnOKOwZg4WwEmlBBszPlVidHR45MN42Y7uru9eYCck44pPDapBAw5nTsf&#10;ydttri2rUfz2yNAYrY51LMBWryO5EQAvI143N2dn55XHsU8bUjcbIc3O4BASOhKXNg2LnLRg9p9c&#10;vXwF2i9emLacz9fUfOnSBx6yFMH+8YuuNG+buOXFwA9w4ausIwO/SH9bWYKplzd5IymXXYT02s0w&#10;o6WLW29YmPuYp5mAXHPBCGOCpRR1pmGbnBo0AwAhk3F5KIBMu3PH/ikhfVKCUkTGstFNlBZkzE2h&#10;i3LjKqGQM1jcmXesV+iwTsHtXlhrFc9LGZhEPwwovbkAFYX2hngapmENxmiYZv/Iz6AxHS7yw7RE&#10;o6BMpz30ST+V3q4sLM3CvV17Jh1MQpPHhheH+pmoZhFKBDh6eMfgh8UfK6OEACgZLZqWaN6R0WJz&#10;awFNZB5teqlyZSuz4TgcKKky/6hQTTGhB6peg49ZjpQqpZDM7Y7ctvAqk1f7RbLXzQ1RJdbDdGD9&#10;QxZz5qrwRHR6ueF2bZeRnfub6xvouMDT8utRDEAFVBzB9lU8SQfDucSPZBSivbXOaVt9pAiRakCe&#10;o/PTFzM54OOOelreDRKS6GUoGWM/Ad7ntZ/0wW35CHVUXLZO+bC5yOGBoZqC/VimIlDSXXmFkDjL&#10;f8olMHsKiSPCsfJW5sbf0weAcYYRaMTEK46WvjldSS8u+kvLM0QEmycOrnGZSdldmijX49oygzmc&#10;PBQRM9N6pIl289bGFspktfiyiiTB/f3dHqR9JKtwvaUNQozRDicHiZVVqCPFIoypZ0ZEFmki/YM0&#10;iH2q0u4HMw3Hi1fA3r5DN0V3CJGpIi3x4IguKdZg3dSm/X22UvFNSzcQSL6tHWPLxzHtDUiI8QbY&#10;0RDAf9L1vPjUUxg+1vLKmukDMyNDo5aazEMbQlop0Qqy9zi1DSeYgcEhTSoQJ6AoMRLnMpZf7M36&#10;DVyyt3y6s6fPfvDB+2fPX7CPncRMD5LSNDfhszvtHkzNyQ+sAFDN1vp2hvNxSOnWw2n99/7dnyE6&#10;1I9zOkqzNDR1wacePZhbXr3/YPruw1mF+oMps1HpjzPH8PqdR1NTc1Muenb+4cMpfpCui8Ua4rRn&#10;6a5kGmZ8t+qcsneb23iD8Ec7cfRoSGJjo+IAc6GE/OZDNI4aU44s4R3DTwF7//69mzdveNQZWaE4&#10;6SCFHrIhZYdZkJusT2gyuLlab1iGCCSp2hSbEaRJx0FlNeXZMl9Z5Ki8BW1zn6vhE7muv50XWs+W&#10;q9gVCWcjowHFbafQsgbsu6W5pdUl37XtMCG7dnBR0EqeQGVWj+Pp93/hS1rnM/NzqfdTdBowrZ+h&#10;iMrEUqNTE0PIqJ19qan327v7efbI44AgmpNwCc12P3L1+u3xw0Mnjh9OG4ZMemkGusb/J5OBUh15&#10;YcM8Vjg39Q4MsfahXPno9gPPVje8kG5ksRBYKRzdUMmuRxyAsMYjyQlBmHG536AQbSIGICESIl54&#10;7nmUAtcLD7J4LCaaGBLaKiueXL56zVo1WtOt4Iz4p/7Un+LM98f+2B/77Gc/+8EHH1BOnDl9/Myp&#10;E1LV1fUV1bchGd7/7v37MOY+OA7AP0IWTH31ekx2VJ7bopal//DB7NQj1BYgk4kXbjtos0xtD505&#10;fY7rsE+EbV+PQx9UU6hldWsTLQqUMDF5+Oz509DB1199bebRwz/+0z91/sIzbhHHEOcTtTJBz9z8&#10;4umnL/b0dAAmQYlqM052Vy5f/va3vyPB/Tv/8/93ctypzT5svrt/kPvAwsa6xrnyzw72OAJS72xL&#10;VywTCIOjTLxSukdxQU0jEScMdxAA2DkSEImqQ9r5HxPdB362b2PkWhrqkaEB7T7h0cdxGz+8/EFp&#10;SYuiirNB9fh4e2lpVXQzNj2wyEGsGCRaqGVHJw5f/9rNY88dmfgDR9769R/+s//zn118+uJf/It/&#10;EUYmQf+FX/iFX/zFX/ziF7/4gx/8QI5oAfzH//F//D/8D/9D//mBxxP7/cP999+/N6Gx08gTCz2U&#10;DCnmJT+NrhCSuc8Z/2MUmseaEkr62EVnAIokpzyknJgMofy65cc//6aIRnMkZE6OjRVTH6/IqYPd&#10;ThC+4mEpVvQ9dAUVDWB5zVzPjJemsKVwX5qfXVlYxiDrcWdjd5dWmUgXVoSN0SHHMjATI7vk15mV&#10;kBHwEowkbl4zM33d1kyrie7Y8nLCpD+WRGdhdeXhg0ej4xMZuhljOb6ghpCujUGtu7rMTP6nv/gr&#10;Q8N8TJWYofemcZlJPx3KWUd1QBaUj+p1AjnS9YtxaPpKaZYdaubnGRfabW5zmkhxUZYtCiiurUZX&#10;ADmisxsdHld91gTXVnXkh5ev8iwcn5xQy/sMTqhwQ6OJSbcyA5r3Nj2MsBFz27GzVykYXUP/0BhM&#10;UavXBfPHgZU6mDSbtNRn55aVeiiPyC4Zp9gaZkMm8h08uXv7gVczASHe6B3tbDKMwXA9oGnbQEHJ&#10;98OcaEdYDAxSh5uBYbjkRvSDEobMstlDPUiWmE8VxqWhOCLr8aNH5C4iP1jM0ZLDsqbVqe5z7Nbn&#10;iYNy6bWTaWlDV0e47qckrHRw6EF13GaiddQeaekF4yzwME0h1yfp3PWMM+pC5MrAWcma245Z0slb&#10;JLVyzPqkDGCjUBnLuTbuzMkeYiNQ7muVf8fZznlsD6QUkDq1qVuqbs8IpUTa5FyxKMtAT5+lQMTa&#10;A+XQKUsIolQ9Melz5QcZNRhWpTmxNV/HGs7oizRkXJ10qjM0xHL0Dvot43EWZkLKPrhXyoqQ4aMJ&#10;hXwpQzInDQn6plSgpY7UWH7mtezVaBzDSktqKAmNTFprVTyN1dGGn4ICqSMaJAhrFbuPSSYpSkxj&#10;I72O2jFNLhCXC838K/bLalS/jhwljQucjRDG4ZsRGcaMCd8I+7CDWMSnL8toZgsI7LmamC9m54bK&#10;kAPXCcoNoQiRfBAz1RcpOEQNlO/H6bi6n+awpdMrLFrHgJwkplhu8WEPyzDE1qyzUtKUiP3JIRSf&#10;KGOqHSmfcO+kmzE0TpSgq8afowHM4iKzqNosKZegmoEQcUXpil968GnI3CEprHUQbrtFWUrnkB1D&#10;QNQ1C7U08vWYIZN7hwGpIe4+W0W6eGWPEjAcXCSHTHs6rstBpsPUzfzAoGNyevFBvTI0PCI3VQYo&#10;yJXkVrLjXwGaecmMyvUfFM/phMYAIZmqEQUdzqChjGhv65iaeQSPEaM9bJJLo6Y8OLW+sC3qagb9&#10;8AdvWYzi7e07dyRMujTpn25uq34tDssRe887QiPUOSaASW42i3r14BH7sQcrSyvC3K3b98YmxrC7&#10;JsBRZadfmXR6eTKX55+7KKv+5Cc/4d3PnT9vjyzOa3Z3nDLc7dgRWdd7P/x+3Obko8Pj1pGK4ofv&#10;fID5LebAmXnn9fTaRZESjg71dXa3Tk6OqgFRE1SJmKwyxHuPzKNvml2ct/xkKgkMLS0Pph7NziMd&#10;GS/ePzI6imxnX7vJvNmhoIfpV9o7DfyyRQQAxaQMRloTNB4MnPIpdYysLvMiq9D0qpmnCs8G3nSz&#10;UspRwhLHAwP2WDNAykyci4NPk5jm7IfIlrZNQh9mC0Pv+HbFNTfb33EhlUmtyGjTeOtupf4B5kZZ&#10;3lOe7PcTVm+ZkNc+N7egVPfaoB/L/OzZ0x/dvP7GG2/ob+q2sKMKWyl6JKto3Q1U/mXLyDlCOWmn&#10;19F6CG4Ut4ia9YIlv7Z28uQRQ7RzGTtaRmk36BW7ey5eT9iZp4wK3A7M6Oy9cev2R9fvQKNf+8RL&#10;mBxXb1zVXY4PTrOBzogJ0c3JrQSPtG77hhqeAMmew/kxGZWlxmIsipqbJE/u6ODwmBJH2Q0+vHzl&#10;2r//7/8H5jLTpgDSZDYaze+//74yVaC2137t137t//g//nfQyQvPPs3WQ704Mz2tm6GGOXrkyMLa&#10;IqwLFpCRdG1d6aYp+VxR5p2sTz94OPPgLst0yIWuXOgM5QTROA70IjAltMevXb88PzczNqzZqWc2&#10;6qw0X9QCQRLlz6qL8iu//EvvvP2eCWc//rkf7zMwZu9gbW2ZTkdTVwmqdOrr6gGGdSt7OjsnRid+&#10;83e+/NXf+wrX55//f//8yy++srS5mVB7QJMVTOEb0LiHDzPD0ozH/b3vfvubmq9zS9OMv2jkFedu&#10;L+g1ZXtoDHFc0qGWvOrGLq1vaIM6Hul/jdtMvhg+V46zUlPtwhExOsDn3FesQx6Qy8uLhXYHyZ6e&#10;npFN3rt/7869u0I57XeOQWSP0Mw6Tp849uCte71tXWf/7DMLd+f+8d/5P93YBw8ecC8ncP4H/+Af&#10;sCL62Z/92eeee+4P/aE/dOzYsZ//+Z+feX/mwTfvXfvujYlPT05fesRTOUd1Duz8LdJLgquVVwM0&#10;EmjDp0VsTrKYjl0QTpyiKp4zsgKKC1Bsef315yUoIrLmRXC2aP5j58Fcy7ZXwqyuLSRHxFro7gWG&#10;pXm6vzc8RO+NYIQv1SfnEZAGe/SpUwwGzgktJKG2WM9pPxRrzZ6XwKbBh/cLxnDc4cRX80cyHo1n&#10;QNgkCpqbnPKcn9wTnqyvrGPrnj//FOR84vARqfqP/fjn4MIiDgCcIcLM3DQTS8Sj6CKd01BdxWsJ&#10;EqUKzqec6giKuSERAtp7USDHdIuqOh5aWKOOEEoxFXMuPuQw9U26ISWmQSiJewtdn9hkyvV771/B&#10;5BsaGcrUvJxDGRX/2FxXY9ecOZlVhnu+jBIiO1Rh51iuRh6ryISmTDWrLmQ5eBf/OgpsXSED9ZwQ&#10;klflqfygN0FQTRw3OG9I9KeDyRQ0nae+ATZ8GU5XhKCCrLdDbCz/4VTqeflohtQKaYEnZyoLHB38&#10;9ZWZuXk7jjDNnbAWEOTT36jBLHR85R2TBCYz51MyBdz1NNGkCoGNxTSCo9KnelwmFIW5H3l/Otat&#10;XiDOOCVPscGCJtRgG6daXZuPj6WXqZaeu3QkzyZZ4SF4tOMimWeeD+GCuJavdLHLAR9q6gMBlbW1&#10;wpwEqHRm9KT9LM3FbQtKJ+fwsmEOQDHLGqbbuKx4m2dt1KYpAmUcwYNVlC1nDXCLwLkkTWkR6WkX&#10;gdVH58DSuZO1mhQx1h5hCDaVu9tjG89Sw1NxrFEP4ODFpC3f0xLQTea38zgzYWLd7pKES/VY+u22&#10;EowqiFaeUpwRQ1IoDBtgIinMlK0anGBdqbAcJ4Kbj2aNYSJZw9GodnNCyaYPoNDpbIjkoiDW6F/C&#10;LWZImeIxiVFphR87RDxoCYsln6E8u6jKHeurKwEkPm64yzLLx7ilSeqD3wb8EC4lRHooIbclGQ/W&#10;GnYC5iIbqZDrQ+O1+D0mLUJVkBtt4xTh9QkvLqC6aV28DiqrCPcRVqEy9pT1+9zhuMvuaRpys8yA&#10;CkVEMYwbMqmQvqzVLEUtZgOODdXdiQugGxW3Hx03JVdXZ/Gs3MTwjhUI6gfXBt6KRlhMbMm3FbcO&#10;8lQ6eYcpfnxtRFlC5nS4icmw0brjgOiWbTzeuXHthirHOmoJuwzPNevbTRG4M+c+7X4XHx098bh5&#10;UiX4PfTNb3xj4/G2nAxCJlIw+A2Fq6cbi0libXl4+EB9EJCFcerkaQWDIo9OI9zN1RVlqbynLA9X&#10;04Pu7J5emMdAeOaZF+fnF6anZiR8XoFvrFxW2/T2rdtEozdv3ZaTX2Be/NT5V158SZXC7OPBg4eI&#10;gJ98/bW5xUC5t27cPHP2pLFyFBrqJ0+Wq8sP3v7wAne5s+cvX75y596d06eOnzx+1I45Ojl54jiH&#10;9cNnz5xjbXjs+PGjx1nVnkRN03l8443XzZnQ7Tp/7pRAjVd08/b9BWPZwlpdgeISJuO0YJVhxVn3&#10;MQPa20E3Gh2O9DB5QiLBwcbq4oP7d1XC0KDYlGtjx5u3mOGq1BRuEe26IbEH1yxLuZOfbsySLkv8&#10;tJuDAIt+W0y2zYntzQjW1Ib7fi3FXTFd9/FjVzc6OuL5lnVOyOlWVGwvAwFJ1iWOCsIyPGpqjS1o&#10;CBL7oFOIadoC7ZEGg82evnjxpReej8fkvbuPHt73FIRZLAvIl3TQNrMzM56qpzPjFzRSyuY9Hl8F&#10;8YiuoK7odGz2nR2S6q52IcuCtH9hBMloC3iKN5UlPbu4/MGla1u7W0Dfw+MjVz+6cf7cWS1amWsa&#10;Hf39skONcc3x6Nl5EbhdcEHs5PYOgptUd+2tektVDUXUyBcasJvBa8r43V1poqTZ0zR/+Utf+tJP&#10;//RPSxZ961e+8pV/9I/+EezKLyRDn/vMm6dPnQAlZG776komRuakfzJ5+KhFfufBowvnzkMm0yDY&#10;34fAQWGWF2eXZ2e3zdHQ9GDRpW53GzOqNHzXcpmINYhdu7q0cv/u3cWYliBv8OfaEYgG+weOTE7S&#10;dVrGRhX/Oz/9M9AEOor09sAEPX1zi3MPp6ZxB4oHEhMNZ7dl8M57b//Gb/5mN9otmk1752uvvVke&#10;Y3sjA/1C4ve+/21aHAeQx93fM6BQlLP84Idv3X/wcPyw0SnOCkKcbYWYqMptEXqUnif7FHV1zCQi&#10;6BZHBCgwek5CJ44nB1wIDWZPjXf08Ggt70NHjk0ynQAD2drQd1/A8p/5k//OsWNHz50762fvWz/d&#10;3VIFL6Jn6DPo5i/cmmubPrjwZ5/da93/tf/tV99+620ZIdkQ4JCH+Ve/+lVaFtvwL//lv/yd73zH&#10;Znzrh29dvXr127/97c4LPRuP5B8bNL1RPRWoGI8nNjUlCS2sJwiCRmAJIOMOV8PDk1g2GOQEcGml&#10;feKlZyF/+suZLxyfkhZMNHocn9e8dDpmOnbJ3VPnn+Lw5+6UCPjQ4ury4dHDFkewNwZdB0hgsXDV&#10;7g1drLqF24e4BtZJnI6qo7ocySLnyZS0UFtxASuXy4KVoTd7c31h7YAytIh3LjTe2dGK6v7Ms8+8&#10;8vIrZ86cPXf2XDztDqWLd+fOTR/46QsX9DvkLUlO1YUZiBCDMrlSDPyC8x8UtsWpJBLJmFgEJWrS&#10;mbUlHHbisjcUemKPZt5r5ZeqTxemwjaPS23hh8VyR/09dejdqcPHDJ/mwKlxt0WPEN80o7TFcSBI&#10;e6c35bCkpEyCCEKL6236jDaDcPPQDMRic849mBYMjKImbXO0Bc09OJg4PCqjHB0ZjHNnMCHTpZsU&#10;JF1d/QU9tY7gnDXZAFHhCKHxHw7BrnWgbxgDSVAGXVkBemZFe4jMuEzc/aoYU8HJfIr7R48fOXbk&#10;cIY1HDxR32gDXLp+jfIrRma9PXaSWxaBSSYUxDgxglw9YtZXwYpKbuw3KTsadUVNRasJe9XzNbNO&#10;fwcjPZbarVpsiPmOc+eifiVwsAZkRuclNOQ5NSxv9JIySpAlmAZKJkxEQR/v/sjARZ0ww4SzJGfp&#10;YwSxD4HMeMh1n8MJW0400UfLRx32/iudQm7NnVDbdnZLNiRAaMP7jK5i9pDzR3IRwzbpfoTV8aZO&#10;O7LCQapDaEKlmxk5E5trAo6MXFSSRPsS24hovGJwjK/W2xOb+3IgQsmNuUmhyWlCRoydNE3VYaVZ&#10;eERhJTGKXKi4Ysk23Mngo2Zeb1KeOuM61B+ywPSaNQcbctwMvIdT4h6E4FjmtSxLoJHJiWOiFEy4&#10;RsuQOuaIbAxhjblMmlca8aXqstMwHN1H0QSjrtq1JKtoEgmlXtWCFwpdQFhxHR2QCnkYENzlZUXn&#10;YQe19eCcCL53bXklfa4ypkwmnJ41U7qGVD/XZm2xe4IVyTW14TJyJ8CetC9QpO/zxMSqmt0XL2WV&#10;VCNuuXd63N40cy8TNFLRiiWSUcFKYuqoTQe9sD3hjlNV6fW9Jj5DukVhHNpUVZWVXdmBzKNmaYYH&#10;YYvQPUTNZKpKNiusJ8Y0bAsQb83XSEJew9+Etw6Oodvg3tVMNdRxxkF0YVXwQXtCfQkG/mR2dlaK&#10;HbSsixEJ8kZODjffnHTxiQXZQLeZKf0T4+MmcBK4vPvWByMTLEIe4WevrS5zMzh+4mSG+kQnDrVG&#10;vnws9bt+87pS0UqLQ8f+E+1bN0EDWBgX/XUPQfg379wQG7QjzcF68dln0aS0tj/88JKj7fbtWzb2&#10;8eOnF+bmX37pORbrVsmJU7K+Y7AlyeCZ8+e/+MXPP3Px4suvCLovv/DCc88+/9zZM2cUqRNHJ30Q&#10;vv1pYrZzRjNZtIldQ2dvpyQQ4LSyte4xOTuef/7Zj27cGZ9gL5ymCe8SoFpw3E7cfDMmxsP3zeDg&#10;DBpW6qMWnj130paJLkFY0ILU22kNpy9exFZJu3yaV0DkWpEPx7kjnLcyPMJFTfGgbE16lOZUGhFU&#10;MgbFQGQtbMWqHw/1kLaotQ3uBSEyUtaLZKxXSQyjKssMbmUt//YO24rft5WixlswcHo9DTh1snuO&#10;kja/uKjfDqOgtL1y+SN1kTa3d368tcwP30rTSIpTaVQMTdAHtVB6I2XFFjOUKJtUnbn2cDGwD220&#10;WGvtJqSEyR3BC5inrbVLoHSJ71++NjVtUPvOK68+e8To4qOHF+YXyO03a8rlqdMnDRgkAIeIAHYF&#10;nXhB28iOPZGtZjLFM7xJMnd4dQuoeWh+3oylbomvEo4nkafz/vsfyAV/7/e+eu8e8+Ntc9dkJMwR&#10;NWqBVTBIxMbjx470D/bZr9EqVJ9lbmH+wcO7eC18jMElKqJHj+7DsKW/Dq/1lUX95eWZWSGAqsUp&#10;QRnqPEUpSxMx5ONAT4nVba1Wqf0FgPcjgjB/ubGRiYzgOziQdfz2l3/r3Xff+bXf/nWkRg/u6OQE&#10;5F7jmJ31h5ffZ4CHfDE+OT6MnNbRIT34+je/fvPazbnZOYS6L3z+i0ePTopgqibB5+pHV95+5y03&#10;hWlAEtWWJySwv/Eb/+rBw/vDw31HjmZqCw8YMc6yWGI1Ra6+hbVvMtBCZhevr5HIq20F3UOY1gnb&#10;6TJrLmhhZIBsy5NtUXVjXdxw7pa/Ej5uO+nJZz7zmeHhkU+++al/79/9Wd0JUwRBYKZOKxfFriqL&#10;gugLzseOnuhr73/vn7z39B9/+vyfvTj37sytD24RmyMAgHV/7ud+7id/8if/1t/6W//Nf/PfSFdY&#10;FF28eNHvD/UNfeWXvnL/0aMjFyaXpxNGgtM1EKBDVCxRCYexHH+zRqkS29di+v3IwqoSSvvOadzy&#10;xmsvCk8NL6fOnl77BGihvpc/xSh7axOL3o1Y4cq/vBKMFuxSGkDdjRrJG5VoICQcaWTcTZPKZA8p&#10;k4yQkKHaVHnv9F2hUwxvQ5ZXnOUwjA9fmoKGg3rBst+K0Qj0ODC126qkI6KUA3AoaG6B6ov0kqCZ&#10;eSX09Lsfvnvx/MVHj6b++T/7JVciaCZ36eSQlCgQ5nYEnhkV0B4HtIhXYyQbCUTivKUsB4Nds+uk&#10;Tor7SWY34c/EXNmn0PKNmRLwLIMlUKJajWPWRTfqZ3Fx9fjJw8Dv7Z017raRTEZIEefnhq86v+z4&#10;QjjCo4Ysql3O9hbYo8JLY6ZGwAIj9O57g0Cu58iETdKXKUQwErziunNXF3sz4yLQeKWJ4Ej9ngyJ&#10;Uv8KlWlkGIoYMCxuq/v7gyMGRsdDJy3UQ01qoHhkl2FhA8CTFywsLtjb/s0f/tjk4dgEbK1B+dxm&#10;cjnUdQ/dwWcnA03FmST3hfJFOOzwTHafyim9uDjphDQdf7yswdDLNKuRMADmzra8YXmLpDtZ7vRy&#10;lChFsikb1pNIRerJeB1VUmDiTw3bjRobvANrpj4JCObV3C4fwRGVmqdAdC8Ak8j8DPhBK0mEAIhj&#10;6m4k57AsfRNyf3quRLJdnYrlDG/LhPg9I0ayCkh/kjTLEVP/xHm72oxlnFcVVWl0gjO5G2malkKY&#10;9L7hflIDoN2dErVUezQmwB1WLLwiVFUzXrrQWPcFtUhjo7qN0qLRZ8nP1gAIhQVYJICIG9JhxlHk&#10;GhHL6D0j9aLQxaAnibW3SL6fHlxoVHm80dklX0wXQOqRpml2Urwao3vVqApdN87MNIPUUeV6LU/1&#10;dkh99kKmnxmWOtAPr/AgvLWXqxHAQUajzzyEAhGXh2SMmdDovdOdzz+Qy5Bcc9RJdYmdIoDL2AVT&#10;jA+A3mUprxKAaNqhEX/E2iTN2phJm9qsZqjxevxccumBmWKOFN6xcBznRfLh+CXy0qOJMVp0Xwtp&#10;c2c9DONImlR3Qe+dXioSCb0nljrEfIzm9lgQx8ILh6ZFYxmwr0OS5NMOdfbHgrM1LktReEv19Bzc&#10;aSq/vY4O6p9wDwAnOV/Foy7jpOPAHL18aDH7u5uPvS7CrlVZbqDmEYXaury6FJS1I9COjz02jKqo&#10;3kooKDvH2M1CU9WcYK32rmibPHndZ+AOB7GI/TNwSge84+yZsxC4ok3Hd1uU89h0b0bGRg9PHjP7&#10;9NnnX5mbX0DE7u2LdPfM2VNTM7N+xP1EzX/huecUU+xjWBZnxolGdt/g9KNp8QEe+eKLL7CeceEQ&#10;c9HPNLNnn31mQvF7eAQFHDlSIGVlDIzrNc2315ivJ06BU6dPy/tNYMtQA/mW+8wuROIe9UObduy9&#10;+3fOnD/DAJymwYqSR2qejo0N2zicjSGIzlMqinLDpCqI0Nv9ocqsvYZ2ST3ZGdeD5hSfyUIiwIy9&#10;QIYrRvotz6TTSGkcA9BII1IalEtg3EIB+X7Gf1IvhB0R/YzwZUBTPAQyXCDw3tziglU1rDe981jq&#10;MHFYp0ZukdaNhTjU263klUZ69BmJysEH+NsRFyAIgwXrhij3hOBf+ue/Ojczc+4McO0ocirhMg2S&#10;VVMtCDuYOCZQdAoqzz/4foPoHZaOt9jCIdhYt7twjJIw7e/EL8JHamqPL6VixzX1dr39/ofXb9/3&#10;J09fPHv2wll5OYrh8Kg7OuSIVjmIBhBNBhqd/f1WdbnPZH9GxlRaurlZSoHlkcG+mPyF6b4yNBQz&#10;tgcP7s/NLLppSGzYonLhp59+xog5Dc1/8A/+vl6zvB1ODFP0jmY36NpZS2AFJYEHl5zccKntx2zd&#10;Ll/68P0PPlTEQxzFr4He7n0p88LM/KOprdUl+VPzHjXTTnkAxp+CA2bSkjo8Bqx8k3g7FRv9dtzT&#10;589/9avfUBi9/MJLHBJ0Mb75ne/89m/9lm4d6S7s7d333kGvRNgwpNdZziJAVqpxfPf2nXfeeRuc&#10;hp5759YtU4Wyfztavvn1bwoLKtwjR44gRv7g+9/XQcUo3YbLdnJ3X/rN3/jNb37jWxOTI0+dO6M2&#10;twHdzI7uXoc1VUBdIWOmFmPT4n6/tY3XoUFs8QsFRRtK7pPjg1bKhgI3BroJaOtJP3/xAqmQG/jm&#10;668btPjSCy98/nOfe+XVyG5Gxie++4PvP7z/4JmLz125etWQQLWxvmjNOsrFQ8auf/lq92Df5E8e&#10;+/bf/ea3vvmtZ599loqFb+Iv//Iv/7k/9+e8M4siDEVwL+nCf//f//dkLv/w7//Drlf7jj599P4H&#10;5E3D5Ub18Vf5NLc5cAMUfPyF8WeCcPkCavbGHK7s4ZTfb775SpdJe8AWNSgmLdHDk/2p+WmVB6KW&#10;q0dnyxmRGXlN3f3d61u70JLeTlXUsiaFP0Th7GnpwiROVV9ss6REef5Yx1EOBngMOyzlVHnQZ1lU&#10;JZ/DK85wB+JLMrMY4UUYkV6Qpa3+ywSOpicLiysnTpzUXNaNev/9977/fcqY5cnxw+ir1tPVjy67&#10;9wR+oRyVdbZecg1kCvAMBWs3VSNQQUaupYsY4+KYTlncnp4P79/Ob/FoZ2vNyMlCYlqA1WHWtzQN&#10;9w1oB7kF48PjYs5H129hdOq1wGh2n0jRHBMyXoqNlJ6OdA84JRxLhwwSqFZ6xt7mlAFwyO80U8AX&#10;4FtwVrIxvjI0yE2t45ovAa74UK7GYjMjYSLTkWjYyluPM8kjXc6m1vjkbm9ZTJ7x7TsPvS9SI3Z2&#10;iN8ZlCKQ6ZS3Tk3PfXjl+oeXb127ee/Rg/vzs1MOXdMP3d3p2dWnLp7iyeTMTu+1peX6tSuDQyPe&#10;wlaPP1ysZNLODdIiBoSemIL38YFucEhlSf9ALEY3RUYaJ7ngYhECNWVyeayJm3zSO7fvKfUyajZK&#10;Zj5MlHzK8VbehnqfVmHGD6ZViMARpmBZmoR0kMomXtPBAxxD5ZNfoo9SMUReXNCYM8LHjx14fJ7D&#10;WneWBJSKx2lAhTL/y5dPpJpryFyiagY81EQLn7KS1RQqnYZqYAVkYnV02pn2UghfpRCBtwPQ5sAB&#10;7ob7GbCh/COTI+pjl9Lcx9D7tlQyky3T5NIvDegZECWDnGPwLaMK+TKUzuCvQXOB0LwMPY4DPXEy&#10;QPvGi+XHquxholAMkoCIkfn4d7xI0orN/jcpLk5DDsHkso2jqEFKS0MVFp7LiP0Q0JQVfIJEHnzT&#10;ts+TbH8boOuEjWV3EsEMQk87unwNo8PyJs5f4E1YDdLacvxIRhvLVymRo8j0UhYwscjhFbCbPi8F&#10;jBWtgatd1vBQUrxNHj2GbOxxx3t7/4nQk7sbz8h4eyt9kq/7o4oi9L/BLGsWnzvrGzyqvUN866uw&#10;pFFNe91tS3/caaM+cYvK96Sx9UJ+b+BDTgsVBVVsuMI52YimpUexEEqkyjPispDxChWC4pYtpDQ8&#10;gGQbblOy161tqzwZPCgorG2ZfUBJy0O+W7QRgaVVNrG5oxTElgSGlRmK3hkTu9I7x8x6V5IaTovX&#10;AY3VoJhtIJXfmdOjWlxy8fBFUcsBSbrHiMSJ7ygy2TqF9MGh9z78cGx05P3LH/BnkWZISMw+9Xnv&#10;3H946aObE+OjKFzqAYoZ0pY33/i0wDHPxPj+vdu37yAi06ueOX0GN8L6KoWWTGhbRmhx+EglS3NA&#10;w6g4fa4Xz6SdDiBJssViePTgQHo04YIQWbcPE1eP8V7Eu2h+/Y3XtbxPnz776ksvyasGB7qfeurp&#10;oPjigK/evhmfLhOAOmdmuNzO5CB68mRpZRnvIahU86G08GvCbNT4GWQQSzRfsbdQXNT6xB6Ci6tP&#10;LW+JZgSRHci43AzaG7RFIA5MxaU2ejtWUcZLhkAU234iJG/qKQwOQJ3kSulKgzCDnaSGTFwAlNy9&#10;e09FhpZDzx2fUYayh6RiZ95847UjRyfcNDXi6ROTYyMjaaW3HcJ5UqFIHHRQ7PBMOt1nja6RnZaZ&#10;mNjZJAL8yJ/ZAD8rvOafxlz2YK+PeyXpXkR+zil4TEeLpHNn98q1m5c+uk7Sp89/7vxpsc6yF5oD&#10;vsdiogkr3eeam5/mniYBIvwGJdhJgOflZcASBbQRDCAluPWApi1Y3XI9e+Yph2RjPploJlemmwTA&#10;fO5zXwBQSbNuXL92/969r37l93791//VN775ze9977tgi6fPn5IfAyAyBaejbSDCxz016+zCwrvv&#10;vUdPCYCQDmFj7G2vX796GSy/vrh48HiTa/GhJwFuQaNF18+YO3u0JRL4pIkhlSdraKVomZ6aglXN&#10;zS1dvXzpd37vtwXj3/3qVxaXF4dGBp976mkqe8nAowf03XedRsxxHjx84NF85Ru/t7S08K1vff3y&#10;tSuhbrccUqIwHsdLeOn5F7/1zW/yjNva2Pjh22+JhySb1oCY5qF/61vfwk0cHOp9+ukzQD5hQQWj&#10;Lsy8tCdPVpYXbUCpoTuna69aLtvNbVm1oy2HVGsTMXMDEspB2EbPAJ7owF+uRdskn16cn7ekF5Y3&#10;/PL6jet/+Cf+qNj4zvvvfeVbX3Or5XbXb954/tnn2Q9FySBixIhjV4gEARw7fuTBd253POk88sdP&#10;XP3BlV/83/4xR0labHKiRlL4Z/7Mn/m7f/fv/if/yX+Cp+g6/8Jf+Atck9/59jvP//VX1VM3vnWd&#10;ZV4ZOaSxHxFFNKomfRQ3KU/iSXvQxPjl+1uQTc4Ytl5Ly+d+7JNCKms9m3NpdrHclTam52e7evt1&#10;dTfWF4X1hLyeIHOgDtRLMQIdBICZEdj7Bz1tma7lGZAwJEHL1JxWFf7OoR1pUMO1LsmhPCmdPe1R&#10;GXoQd0WUg6cMP8shoJrm8SLSYYxCtm1geDgme03NJHu2grTsez/8IYcwNfHrr71x/rSV2nfz9i3O&#10;Yt/55vd0Ogxfd6BmWuv+TqiyWlkx6vVRc8alukwvIoLJeMHFToQBW+ZPKPFjtfpxaMA6yGEK0arm&#10;6QHcHwNd5Y1Wz9rqe99/y0kvQPQM9BnsEVqcE4i/CTaMpxpfK0am2flRv3CHCiXSHnA2gzJbuUkJ&#10;csElbRXUFXoL3U8wD4L/0iJpi+3tDEhPNrZMclMjJdYxXyFSzhFxm2BZEYbvKFVlR0FUfv/+A8jI&#10;ysLi5csf4hNJeapr+YTg9Pjk2OT4yLGj3M0HupisNrccPXZ44/HWM8+cYRukXSk3clLJ7FgL4Oh4&#10;0GtrizIuLecAQLF8CVX04zl7FLyuNFBWVUj5UQ85AKXQngZPnAEP8et1AIjaAHlHnTIXvp2y0aTw&#10;x1sp/AOcxKBbAlr2pNGnlCp9rfrYficRVd6H95f9QlySGZdx2hDKwxuIFWSGC8h4HDsaT6JtWivJ&#10;2OKCmdePBCo5k6dbatP2wc4g5aHpdnUosmOAkgRFOgocikFehMzECMUoj5sGUlqmrIZYLaeIi2/x&#10;GqWVwCX0EUR1RiDhVmSNZ8IYf5AoUhUMcRAN1Ce1918rw6BLiz/M1ChWGiTL8Nqi+ClMNUaeNaBP&#10;Gab7E2l8IJZ4DEvQNDjiE1iTSgtSCXkhtz5QXo13KBAuU4CDwYdkV52g4I68FKs+y6XnsNRrjvC8&#10;qYZfpQWcNCq+DE/gffZOwyy9KEJhlRcyGbvkvJcBu0gaBJjrKz5mcba03UMQceCDNaITT0/Zeg+3&#10;s4x7VGLdDkGpl2xobgElbteGJKB2ib39Q5mTrLXtVExnnL3werhl+JIdebi4+f6F7JWsLjKmMtAm&#10;t2dDkzQFndHOCk8+cCBgv848C8ejUcCqY4sYmtnePpS2iaYP2gPgpptVDeyvKuacVfE1zEAMqeXY&#10;sN2BtJnUdhtWrikSP6z0oDtbLCMGJU8sDsvAPok2377PXcsD8hakwepTLveuI8m3xSoXxELgZeI1&#10;JPFp+oQEHIMs47Ctolaetz18IaTafLWkfR7qwtJiEtI4/7QvrS1rOFBI3Ll79+E0ccjChfMXrly9&#10;ZtrypJG4y8DLltv37pAnjwz2awHIbAQ1EZsBxdLi/Prqhnz30YypTA/kOoDBicnJZXaJkji2S/Y4&#10;Imm/zK+JhEJkpxq0u8JmSwIpqD6Zm5+ym4QE+QR2rIaT6OEOiNc723HZjAYZxxHJFLo1MuzIPzwx&#10;AV6jM1WKQ+sJg0EyloWN0xi7DBPSkLNf+weHpx49NKjXgge3pO0Rr2n0JbRS4U1eHWpd0ZT0ydIN&#10;UBKmEjK21KZLIZdWSdi3KO3y7seP4bWOtjzOGiiVmjBFWYZmeKnIm8gWRWGCgwMt6VhtB2JO61bt&#10;EWy1o6dPgVvqhS0ZORtrb0d8YFH9sZ/+KUeHNPRIvFSGJg+PrS0sPHjAwMWQ6LTUxQsLRpEvcyhn&#10;06yxOH0mEO5bD8KGYqt0X/pyZfzVfCjiLQ2QUKNNwtU1evJwev7KtRtr2zsykqcvnIdnxyq4+cDc&#10;Oa3Ah1MPfaiqB2hGZb073dyOMqH7iZWegtvRI1lRn/Sgw6gDY3on9TkyftgBZSUEz49cSdq8ClbQ&#10;fkNmhSPy0L1//741eWQSF6ILROe4ev0TL504dSKoPBPpGnG2toKxiX+/Oj07e/va/eeff+7I+KiS&#10;wUjem9eue012DRIdMtL47lJ+RPKO2PcjVMv/x6Qvk5aS7ranyZjdQcnS2ascnZ2bk+xfv3Pz+o0b&#10;R44ffu755+eWDN3JlrUgRMXbd256ClcugYq2rl+7trK+CoiRDKiFaYrHx4ZVAVbv/NQsPjFfoB9+&#10;73uDvT1HDh9mLjs5PGq1m8sC+ARxnT5zcmx8mGnW9s4GlEVHIXhbehgxiEnd0NJ6/eYd5KVofg/2&#10;NDQsnnSxDJt2hCGW7bHmEMYUe/SWT4zDMubj6uWrS0srX/v6191Pz//YpJ78catrem72X/zqrzya&#10;mjt57Ngn3/wknFKsvXTpsqM840LM7BCte5inzkvaUEGmrk53rbY891desZf/6f/8T374wx8ajYib&#10;+Nf+2l/7zd/8TdOc2SE5KCGLzz//PPfEhd3FD/73dx9ef/RkqOlglWnUmnCaW1weMtEysisJMUjj&#10;orxC/u0vXVzZVMsXPvVmVz+V4iHaZDfawhKgB+i2+/tWuMJHtZdqWf8xxVi7TvQW7qDguba1JtLh&#10;gcMlnUREDYEay1k5Y2kytittOG/qTE5NH/5h9meIP0He6jeSGB4QGaVvGdgv7E5BOV3L5ubjx07U&#10;lJftR3NGgB8cnpz81I999pmLTylhHQWisKt6gP5JB//wnpTfZB6nkK+2jqBTtJF4NsiJPcwGMiTM&#10;4NpyEs5RhdHCDsMTlPXUctNW2AAwpHuatmbIBzmowmhJpyMHupeivbp184GU5/CRcanhColW6Rti&#10;NRbBqawKuy4ds/x+9NF5BFLicAEBZk+a2HUuLK/KxqiJ8WOEMvcrjbqmQ9PUWO0dGcdOl53At4GZ&#10;7i87LlW+qVNr61tcEJjNs0RZ/f8x9ifQnqfnXdh5933ft7pVt/aqXtXqVqullpAX2cbGYM8A4UBi&#10;AzmBwxKWQE5IQsLknEAYGM6ZGcbMAYYQFmPMEDBYlmXJlt2SWt3qfauqrr3qVt193/d75/N9/y1D&#10;hjlnUm7Jrapb/+X9ve/zPs/3+X6/z5bg4qLLwMDDAwGbSU68iJtbenp7IR1+SBaYOTQdTRyhOL6e&#10;Hj9z9twFExf9S093B8Cgr6t3e2tV0YqUFlmmhJVXLYtmiPIOWUCMCytNXQsTZnhxdIxhb5F+FHdd&#10;aXT5CYGvVP++u2zEBIjEYildmQoVKUbRicsx/CndAPhRf9C/mJGlSvD05cdK2yyhJlFxPom5TunF&#10;opl6MJ4O57H0aCKpKergWBmHuJwZHmwx5BxHhwM9PYNDo1FT7ey6cUNX8kTTruFS01gSqWibYiSr&#10;pcvLKaVJJMm55tMqzIBbuUPOTWZsoldU61rSV8VkIqIVEuCM93Ac3Fjr6tlMkDIbLqT0HREq3oRy&#10;J1urJgbrcoDCChZk0Eor3pCZFeHiiL5ZMhOPSVM2SiVVcMGYeB+whC2OdwFyROQwCgqClWmPRT4Z&#10;/Mw5Lhmqrxk0bZ+dMlyntaE67kLBLoqrQg6aDOlY9RKv7wiUM5QPH6wN08HrxJKbz35RStuNmfDA&#10;WLH0VfPgLDhWWeYsr5ecMBJ+QkIeYzqSUntKHWW3SqBI2oNWDg4Pxpe4rtbVnpNQ7VKPWEGHy6fM&#10;wIN9DgubwqmuoVMPJ0oV4TqPoQy5jCavE2MiXARPYMUivAlxQSgxgWTdTNXSk03DKs20zIApGhcn&#10;NesZi66jWFaFfVr4NhUwmDzSYSvIWXMRMcue49fkL9L3CA02tGcHQzuupYFoLi43dmI084S8Ed4V&#10;hMendIRt74qhKasjTSt/qpyTAcRO1VFEGdRYCKGtSR5e2gU5OtbQmvs4RWMY+qyjk9iIoFIgZ04z&#10;0ilHnl/B8tq6E8Exa3l5BTHr3v17Ap2H/+yzz8zPzbrLf/RHfvhzn3vp+o0Pb9259+iRi1wW0eRx&#10;mEI2PTv/4bUb77z/0c1bN27fuTs3M427qwantNDwcvNpK8jdSgemjn+PDMujX1pc1jB9+PABuJpD&#10;uFyztDsO59W3uLvmFaUkLAP4in7esw1VPRN1j50sld2+XEs1aA6CfnqR7/m7C4vC+LGYpNk3NDI6&#10;PnF2bPwM9YspDOLT9OzMqfExdWAmLWWgUcgAIb3tbAk3kkJt32DPhWso5glQ8QNMrQidOpblxqtL&#10;LV7GdwdDg+4Hj6CQS5dNiamL7f4KoTleMC47lXztQN+gQeIy8kw9LSxnE9n6evpCVG5qJoxQawEh&#10;U0EmyVM3hgLZ0Nw493jaBDekhenJh+cnJlio7/Mo39zoyujzE905ALnMErvh0HUsmGkUYCEG23do&#10;A9f4nXjxMKB1vlItxHQhjpqNbbH5jd97w+z8woe37lKitHW1P/XEkz293b6OvykOyz6dY3HPgSuu&#10;8nWri6v2fHEZM3d0L8MvXCXFfspRUgCkZg41LP9N+WeusacZ3Pwoxn6WbWV5A9Xg9//+308/e/ny&#10;ZU/K+cVeWFldU1O9/NILly+ec2GqYHkvOpEz8zNyOFTaxcWFtm6p2NGlS+dJqdxV5AwOV2+7SQ+G&#10;x4dDpp1RIlFKsaQIv/2rXCaih/6bFRPGQmGHDzimNfXsPDfWF1aYfkiFWxvPXrlk2TxIiY5nEew/&#10;3acabOwyiXJXy6W9kxemy5F5nMNVZqbvWCrZxEFfZ5dO1ubWmhM8cfrMt1/9tif+jW/8usOFv3Fq&#10;fCToih6XsTHxjwwGkYllMcU7yrD1ukYoYMz2tzdgJ2OnTguZRcPJz4uX0I4wlyaDRpwURsP/+FBe&#10;SMLMSKjYpjb6FFIsT+fundt4ub/1yitDp87OTD/q6ej8i3/hv/yRH/rhz3z6+bNnz/d29zLJj+dD&#10;oGpGEFvi1+jQSEdj+3u/8MFTP/tMTV/trWu32qpbjeljlPgH/sAf8KZYjP/9f//f//E//scp0Lnh&#10;XBi58OXf8eWj1cNrr16b21nqG+tdX1ynmYv/TkkJy6DXFg8ntmYF2v3tfnT+lFGa0v2lz73IGAgX&#10;NcLDzDg97GDU39bmPKe/0Gzw/L5Hii0hjGYOJb+bBrDE0eqmSfPxCRf3fQeOk5kDnLwgdO2MOMxe&#10;yC9rHr5Z0JIMo80dXHIFASATDvDXIBllnoO6OVEngEVG6GnYKTH1IFweHZ3d5y9eGj97FkRnjP3D&#10;R5N0TI+npjxCGbdzdu/WfdcVuCLkk/pYjYQNlvnWKYeD3wALk8RELRaqegNxfi01jDSCtXxhzqpf&#10;N+KM47SFKBb/KluKLEujAYKkEWNMzXsf3uzr76bss+Ud0GQCOpd+3J0qW9LHLq0TISr6ca6BxREp&#10;HK887dp7d2/Hp05TRiws+raCc6DNJNkDYlv8YHE1NRvr+v5VPT19/K5gecb1AhojsFPo4cadGHzS&#10;5jVjSZzpIFHIMnohKnA5+XkZ7cEJGo2+idaZxIiPFOrLKodVg+ISn8BsgLY9X80DPcY58oFFhGA6&#10;RUNa588rSaJUA82r2ExW6g/1DYmTLMupiGFQfekkxtUyfVMgTXtBoAK9pZUiwd217PkxKI0ORW1m&#10;iUoIUL/xHDIX8fDATIhiCqNxnNxMPp9GUxHqehZ43GK2XGv3cKelPpBSgYdl/MWp+IQHqZi5LWlm&#10;Gbe4ssqtXaD3/cFQvgBsiVtKsUZ3feWSiBWiAocX1MaKV2a0hh/A7SVTACO6zsyI3cMgCrJnb+Vm&#10;9+7p4xYBDYxLrzYRzYJE7F3nC+pbik2CeDazh1e0e4qZ4GTZYDD8UNFJ1/wV+CIyYIWB50c9fZlE&#10;sTNFe0ArrmGlGag7IA9WTDtaaRFnZMx0BmpV1RaPmygqQtBieeWTG7pQ8QTVJpTzVQY/FHvQovBA&#10;0Awo5K6zIIX2QcqXdy/si3RmY0IZj55Isx3omjLWtsj6Ze26w5HvSBeMUYG4+u8Itk2hTMcqBtrU&#10;iDm6TfWZJ5IisBYYYHHRyBgj83BxAypec/z4krR3huSCJ3pSBW8IhyCla4gZWF8qMfVmxiU6XtW1&#10;K6tL2o8KCUsGXwcfix3QqTIR0eFJe7RSwNicLgNIY+1xkng/XLLW+JG6QSvWD34A2Qi3QV0hbysT&#10;e+J1Fq7L7kFxxqRaI4MzNG9b+mZtwpqkTZFYOAjpPluqEEzTn04cS1rtKYdKuXccEW2GZ6Ycmpmd&#10;dobiQXtcQ6cThmg0BKH+2MTgZu/t5Baz5Qw002JbXFqRvyorbSG2Hb6gRp7fZ+b85NNPnztzBiHp&#10;+U996tKF8wuzMy88/5yMEI3EgFAEROkaaikXEm+NaCqHAn/Zrmagec4e19BwvxNw587t9z98/979&#10;ux9ev/ab3/o2/7ZvvfraK9/5llTym7/1HY/qjTffvvdg8vqt2x99dMMQuxs375wen1BqCinyvCYe&#10;MUdH7Z0o2qF+ZJJyxvPGL8Adm1l1VfUi2+Lyguxha2MbbjCM8dfT67+ZHqumXAnxXTg21SMTaryK&#10;NZVNKilNLhYvIw7dD2xZ9FfhK3t28jRwQCrvJPHxZ/au7i0WVP44xJK4GeX8ys7Foe6ObpTXgNmo&#10;6DHXPCBwS5c23arwejUcdc/c2Tp02OGRQ6F2tGTKX8Yw1tX5fcHNjPQkLOq7I5Zw63qc4vDk/Ydq&#10;xe319bOnTx/ubCwuzHeR0DqbdmIZZ5/hXPvYWU0ZQOD9U37SNqltcj0qgTNiXG5tPlAZ72WHxMy4&#10;qYkXxuzi8r3Jx9NsOxYWxZ8rl01DO+9j+jJ6HXtbGwtLSyDn+AbE9O7ELIn2jk53ZmzjEJZ2tucW&#10;4Dxy6cykwevQhm5sgcS7CF1cO4ihOkuAIfsKIMfEvWKhS+GhXyytIXB+4YUXKCR+/Md/nAPGR9eK&#10;K81AH2RRLiKiIB3Tv4O6w7QuY9M7OtuMKCReCVS+v+9497Z3qj8aMHQyP73IWVMJAgx5xIRm6hEW&#10;Knts9tNsTPGv6wJBMD8mGYwj7ucctsIsa8s+IXbGZN3fEeSEd00B2yG5ysaaYJn8MyBC9ePJyXh4&#10;VVXre3R3dVy78TFbR18Za8IYaODc0vLCxzdvSsWuXUfb6BobGQ4Hp0wPjOByf8uHSmDn6mCQZp1W&#10;cmx9Hk8uXLx0Ng7kZrx1p0EnfwzBLI6/uwr/ojT4hPIkg+YzIAmPLCBD4DUVGudmJq0zncfSoulo&#10;PTRkxLh/4Pf+PvA/Q9rT46OXLz3hWff1dj98fB+GHl+uOo2vjMjx4mfHT1//6scTnz3V86XBD38R&#10;5eSjf/Wv/tX9R97lCJT4V//qX713794f+kN/6OmnnyZ25mop4z937txX/9VXT87XDV8emr0za+5I&#10;gJ6KsyjKvlKc5DF8mjJq89/9yj6u/eKXnp9bmEcI5Rtk7Y7x0GqbZMpEexi8kgkVHQ593D4Ptte0&#10;M2Ktgkh2FJUp6WgV56q4abA1V1E5cxXCvzMc42bAcpLFJIXFfD//pHeYTmCaCJrUFprVflxzC9uz&#10;JLdmYNc605Rc0gsHQCTyIizm2ZB+73tvKlru3Ju88+BeJsdjdJ45C4UWPSVGuhwZRknhv8HQ8UDF&#10;ELAhthzAlArfSGjJtGnXgMNSTi1GFiO0KEjC/hcXyk3T0mDGeXyDWdFnJEPk7s1z80s3bt8zwKdv&#10;sC9dzfg1ilqSXew6TtSRMUh/iccqtl5RzBigshtzRCiQ/ggUEHEByjLS3xNrG0266lq1MjBRyt3T&#10;PaBTUOTHSDCdeDM9ne0KqlW+XNt7sMNiypCs1/ua42Q519ldAk4NXDJpHtbc1T440HNUj5Vomrtt&#10;Y2AAQgLLmJj9u+Y9WYspE3VboEwhXFmLeD7Vx9ipcHWjogjygZNQvIy0bYv9NptADFRXYKA9b+1u&#10;TB+teLijZWjIRBOkDbFHfxDfIu03BbHYzUBVty04VoBGDojhoUtk2NOnt3LCZ7sY9MeUa2d7D0Ra&#10;vSFtPtQPak17ix9yU3NlrRTEkg+3huPLXlNsciepH+M5dMx3vR4r/vH0Q94t4oL9s7WzFRTTZc8J&#10;Ofk13XwZQBySQ0TKqGPWu8x9Scs5qo94YDuWSQwLh6OU+9T4kX5AlIDmcmSWb+2xzMXEZgsfA3oQ&#10;URwJRUBPKLTXJIwNWpnppPrQcdjx1xn/4i/E5anQwEiq6hTBTp5kPYKJaIMy0jCpqQ/GXLpkJzFW&#10;ODQZXKURJNzHLcEIvJ1GZCGnpy7JgCCcqp1NeVHFiVF0jug4ffTMpSmqSpk6xQYIAWXH7DK2BrkQ&#10;w36Mx2/85OAEEhp/K/Lv+vqZ+HhNiYTRm9TUUwBnVgd3GB/6uGplcRmWyg2qm3IiqDz3ta3utm5B&#10;MXZanjQbs+0dzTKQlUPqEzK3i/WbJ11q06i4mhohHxXjqhiY82MPqTUSMwjQw6nHW5vb4TvWNS7I&#10;NRsy6kkokTq41A2tEXUig4klTwYsKXByWciGm5rtT8ufHlBDnc25sLKQl2+2RQ8ZEokwkX9n/GOE&#10;+WTqEr44t2fucMhipONy1+yLQmMoqUOt1D5geqh7LjZsk+AZpYuX3xJL+VwoiJfWVl97+02jb0l2&#10;KlyX0GHjfOmRxVkpHSxQez5QPAgc4XTVcfWWloMubzsC+oP1xKS8Dr74xc8/ceWC6aPjo0MeLVY+&#10;L4nZhdmHk5OLS/NodVojHggGsJtP4ijr6urqAD51ecaahkMDE6fHQHRmbS+tGN5o2mQNo2hseo0I&#10;TQ3Zgikc58+eu3vnvkb2K6++Oju3IuLBih5PzZIjrK5tPHr42I8JAVp7QNeAxCDb3bB4s2fRFqzU&#10;4QnnG3OZiXIqpNChgcEeTOc2l1MuhKJxUYUqjSDaO7oKg4OjUFLB01Q0gAVcPwylMs/di8gcoj4p&#10;iv4CdYfmFRcCF03sKoPIVurJ+Hw5dRTTGY1gr1bDCM1ybWpoCUR9dOCD4U6qDVyJwmXyFXDpxqYI&#10;491ixhmSSUZqOeaF6ZoRPjotm2sbAgfUWgJtGsrm6gZBkvmbLY31Y4ODS/NTGKCRpCZu6LxBgfeG&#10;hseRMLWtycAVTOmthax75JqMj0oZMB3BoyUSJohUhIyG1q29o5t3H8rtbj+aguCp2MfGhs6fOw3o&#10;1VOWW8tCXQT3Ht6z2JI/B18uJaYVx+x6kFkmegtw8XdAJGOIkXIEiUTsyL0sjJgb002gExJRZvbF&#10;0z4P0Y2j0T85+ei1117/yle+8u1vfxtG5U1hMfhth3vbY8MDiiMmJ2a5iBZTc9Nr29ttBnsId8Wn&#10;bHVtGXDYibRUW9tt77on4BT40CEBl/TVeY6MMrTRdEyalKmxWAiOGtWjPaXAzDS1CpWlrbNjdGjI&#10;3i4KvZPdrY0MdNUHYqmztmbPaMopU7l3uS80i7TF7Ui3gdLa3hNn7MyYOHa344WAGKNwWFoSO1Hz&#10;JaOgJfvj9KkRR+ToYMe7uE8Myw4DP50kN0wtTo5zzYGEx9Hm+k4PTZciuerk4qXLdkmaAPWgDxnQ&#10;QSa8aj6UkTvqItd9RdPLoYUKMK5GhZUlSVfFGcnu5OMA6IQKBX6CRl5QAGEZAvR//3/8X/W6QScc&#10;QVxtGq5lBv0RbsT4+MjD1+4hEIz+7vH3X3lvyl8/qPrRL//IP/pH/0is+32/7/cxtkRJJKCma/nG&#10;N77x3/13/53r9Vf/l6/2//RIz5neR+897GzqcDWE9JBlVjryNWZaVyjjrod0o23XDB2ovfrk+alH&#10;k3Z1d3u7S128KCLdg8h35Dru6/0doUo3rQyVDwmq3ETHcVWuS1uEJZgxRLEXN9qc5s6Vj2AsXyys&#10;xDzx+N0U05uivY4rbEmYEAWLCCBqtvxuQnrazXFay9+x25sEO13GDByurukfGpqeXTTt1Q0UDklr&#10;M3aIrV8sMna+9Z1v476AMdQf/BfXTaLaoiSPg12MqeKgltsbWUyHOlTf0O4VJPGAVFrFyNspdWVK&#10;empqNYnSEAwjz8NWFLjDAB8tH9+4/vDB7PjpUXC6fop8KdQuuS1fg+It7DCKTSCyAJHhuRXYKQhJ&#10;FThI/TY9NWm3ZAhMXa1hJwRSHsOymUmrW7aRbZo2TpYkntxpBJQOnA/28NGU5SJF8jC5aWj0GcVh&#10;Ww4PDUMILBi4UedIUCvOt/DeLHoAWblUIX/4j45veG/1tfZlULE0HUJnM4LC5oNh2ML6uj5eeG6l&#10;TWOzoFWFlV9Va90ggp4SUM/vYFe5WfATSpvJx3RfwNI3rRRES6jOoAtKAi0GQTu+M2m9R6+bjyRR&#10;TJbDY3rbDzEh0qJtqn/z3XfWNg5cqPJR6CBZt6OexsrqusLcnuzKWKr0bfPJkgV4/4SdwDf7TBxw&#10;mXdxiDJSorXNAoOrIQM+ITJXBs6SLxX6ZE4GcyVHukEHtjIHOlBheBC5itQ2APmiMIW+yMJDNyvG&#10;eH47JIJDiI9FC+oohbaI7qpqzIv0OgsxMrhB1i8YXpLqZOjFky95m7xI5l3EB5LF+CVEohlWYG1V&#10;5nj6XP66r4PX5sGtc77NhJhmOLOtGKlcafVH/h9gK9Es36ioMEpelTZ01PrKxJD83Q7p3UiG9H8z&#10;2oRXltKhhAmGze4taUr8aOKAnUK8KD7SX80nkxI5L0bcwhDaWgMBm6QZ9DcsAX9lU5dnf18lGfzE&#10;88q8QZCjQjHO36KNdp5nweVBQgDVUEDPTk0BWXFKM3FO7h1xqsshUzHyCkDxJA+7RTWe4gq85ltn&#10;nDRmFXggbelsp6Qgdfiv8Ms8udAoZaYifSZDCc1Ot5AVOWUginIzN/B0luc25ZYKndNzicrbs4ZM&#10;mRwYgoAKOAYrKbQjupcYxhgrI26DBsT8MMqNNFqLYicHvCi3GiQT/r58N0hSUvjGiTNnM4GBX1U8&#10;lRJVEozUFfotyShkOnmaRQcU3NP7Ol+nJ07TlFyIgrUjXzqrUj8xflo5JCq5yHRwaU79/cuXzs8Y&#10;RLY4c/bM+Za2Zhwszw0xy74TapSaHpp8QbtK1CkV/rFpsxmEHb/yBpJldE9FozwgOXFVXW9Xr3/H&#10;rGLvglup54AD/WByemtj12ynmdm5e3fv3bz58WtvvKEJc/3GjVsf39pYW8cm1E+O4GZ+FkgDqUJT&#10;KyAZ4k09xy7j1ESwMu8nKXEkommKpm738WJD29jA0Ue4npuejs1TGEqpH6jxirlltRNnDIzAEo/2&#10;Mm1JGhnxBJhQLIjdUgajxiorL17Y0ugfiLzZOSwjKiLfsIkUQjlvQCYzLU1aK4PpMnt3azvjdjOk&#10;O+l7KY0RURrsf68jdfBdCkHoZKCne2lhWWbg3mmX0lr66LszVjxTHJXKhGC7KQPcYuVkV4g7uWYK&#10;O0dBmommKf9qaPIaon3XcGrquPf48c07d5f5JW7u2BTtXW2MzqFKcapqbQV8umrnFuYcXJowsHgy&#10;s8xKlCACX4GXx1q/KewUePF2SM5RNEDJB1zNOUcGvfb0ypMsOzQ9fN+mZsn55P3HA/2DX/7yj/BH&#10;hB1KPkxV+cVf/MVvvfIK1sHl8xPDfd2lEyUsHVE2T83NSg2T6cRzOINtHz+cvnxuwgMe7Oltdw8d&#10;QHaNDM2aBJspSFEK5oycQEMrsCrLgnIG7NgAK0VCWPkn+4NAOMhIZOn6th3d3aurS+1dORRle7cq&#10;xlCw9IDwntTB+ZIOwFEuxNyMkavuZ7hccwwcRDggehQnnuZRQhbtsAck/1Z7ayspK/JRy01Q+FSp&#10;OqJDau/SJ1lcWLJi5o8f7hoPOMJSJxmIW9nw2+2dSPujSIhVnDvNW2RYH7ygioHito+Yc9zY6MBJ&#10;xuwroK8utDNj/7/23Vfv3L/rgw/09skF33n3nTfffvP8hbP3797NcQkbLTeU54h0YYMyjJz5aKrl&#10;oPnZ/+r5rqd6Hn7t/l/8i38RPYBsRXSW1nMvgiCai/PzP//zBGrmPlM9d1zpqh2r77zQdefVO12t&#10;nVrg777zoedeSsjQVcNGEInKBeNmSZ/qU89dMZbbB8cvEeZ9q2aJtxZgBq2G5I5p5JybkaDYKESP&#10;DCEoIHCqc2HdXdLeHAMXfbR0eGM8EdK6jlH2Ze5dP1Jw5aJE8/5qQLlXacnmlhSXXKsBq3Plm6ic&#10;YiP5UH5WREvoFFn6+gYlJZpu/i/ej1FAeSQB3cKfraq6/uF1+waYs2VTijxyVksbsM+fO97RP8pd&#10;spnEkCAq4fSDi+UcVEvuAC7/wdJSf5zYedlSuRBiViIICO+GJa6sbZ6ZGIOFAFltHzPXpWWKJPNt&#10;KIWkNnHCyAePRV1oO8xZClwAk8d1RbuhJuZuBikJ4SZXbxWdikBjqaw/2lbUM9HLm9KzocxWxENl&#10;ZJOOV4xh21r9j/3jWq62oBE0TRC83cqt7eHU9MhQP+/NbKmSuOjjlAuoZIgq0NLZlsO5RwOSRIZO&#10;0iRZOaK/UfRk8mk5mZ5NOjzl74Li8qDzHE/aGnnUoUdonRXmUPFYki6nyI/c2Mhsxknst6TotsTR&#10;t77zPWeJfVKiYuyn47TsGCV9Sp+hNnrRA7LEVAJHO0dt7c0o4GpavC6XJylSCXM1+tfpujY3MQYt&#10;5MhIEAoBPAh1bu90+cqkEENNdI6bmlxgUlj/EyAJ7kqLVfGa8WBSp+w1m7ADjcn7g6ICU4jWTkik&#10;JFmqoqoBRxVzqcTXsBNDnmDkq8e+axxNePoxqYkcCkQB5UJgiW102WGtcYWtPRD55QOhXsQcJci1&#10;6yxzuwryFxKSpdmLYr0A/Z6xxZc95yhVBhOjXfpCnlrCzbHbQMSJhRCsM35AtkxFWuvfWLVHjlYy&#10;J6KLFke1hJiwJ0RxpyUYtfy7yJKK7b3/5JVCmqJXaGnMAHInNDwbIGXOiWaZlUCfLiNomlAzgYuB&#10;eAKyBk0TQDyc5MWYYY2NPjccTpKnkV2agXEwkhrOz815KEJqnKqK9YBhJLmq/Ui860P380q6tClg&#10;guDQfATmjTtmfG7bxS8XhqfsZ1LYpY0e34BUOnGw1J/K1agJUBS3+sXJDKwGTqErJG2j/Z3k86or&#10;HTYtJHVJCrZ0FTO+FreuSFsSVnzE5IfFmeGEnCiln9VNayahS6BKBpu2ZubrRkYk6dPFR4u1cFJj&#10;QSc8ucwoykdV9gBX4J581Uvj39vFyTVdF8HK04m4QJNbFkyb1y6CHBcGraeAhyyP44MNlCIstybv&#10;fwDZeX+ov//llz73m9/5DrTMhpFW9vf2aCB+cP2u0NTV3R9pYjGszcSUnb3u3j45ue+qIg0+1NjE&#10;w4uAp6u3z+fo7ejJ+Mnj2hW00Qz1ybEKNlvfSLsrtersYNa9YXs9nJzp7mxZMo+ZSf5x9cPJB1IH&#10;ls5632yeAMzLS4uu3vCQcS0yZE6LFtFFs2FX5aMjrMGLI+YesR8JtIR0J4g79NzcDJpN7h5pli2Q&#10;g+58BrH1k2lOJqsuk5cSJIMxxzWpfEkPI32CpCLh/RUxXkY9+QP7J+3jlBANnd0dmfbBEXMv1hmi&#10;BwlmYSQjn8Dgd2wUCg5XOLg/CCXFzHaGQkllvJoX6fUXOjrSaCge++NDwxYnE2+JsRR5dfGHt27C&#10;hq8ZTV61cW07SWlD10nXu4w0DkdFTHH+RKPST6ianJ75+N6DxzMZthl+/NHx6fGRJ65eViM4XbYt&#10;YbLd4RLMdDHuoTE9yNiPXDJVvlGYFf40Pu3RCTnwZHYZJGhXkBn4fjLkLqN92VpVS3w9itTzcwvL&#10;924/+OyLL/23/+1/q7ks25Am/uiP/qhlvHf3jm/65OWLT1w6JxlAutSgdp8z05hfXUJrTi4PKzVv&#10;Y2754pnTVmCwu890GTUiDMli5ttmxmTR6cS1OClAAQrT4ovELEEgQ9iSOCaXTFKdvxMQOlhGyIgd&#10;ck5d0XDIIKYl7qts6zD8GAGwD6Bts1UR1Lr9ZPzOwvKKo+HyooGhEoIyQDrZD0zGukVVWMwI/aZV&#10;SqmgsoxGsTjg5pYIVpMaND4L2WR37z7UBert6wYWMKsaGBjKUGMqe0lf0baIbM5xRW5lBHN7h2VI&#10;e9JBwHPIFQkIr8N8q8zxpcxjdZD4hvrJed5LfOMbv+pz/to3fu07r74y+eCxgTOgxlA43HJx9Y5S&#10;yOUqWrn6lx8tbL212vfCkDzvn//cL4gIv/zLv/xf/9f/9d/8m3/zz/7ZPyvL56H4G7/xG4KJqAsY&#10;fvCb9+798t1bv377oP1Q4fe977ylsXrn7n3ZHTiW+sJeKo4GWYS06WQNz3/6yc5eQ3X26dTSCGY0&#10;GHk/Cm2mHSSOJ6qyjszWTuMlOv1ivBZuB4gIStFsnJq2AndMwK84GMIsn4LQIiMCSNWck5Ed4VQX&#10;T4vgW1n/eFrLy6s+ejT1nQ/vziytt2usNDYwHXjj+r2P7k4K5l0so49OnAnjCnRC3F1MiUL+BCsV&#10;dohyngR7+tGjt998k9RruL9v9whynpS76AMSLKRixf1btUYxmtMeS4twBmWsCAdhD/gbWv4c2eFP&#10;IaxEQJleWO6NI4b4HdoH5q+Tvp8/dwagohax4TFFxBDYS7mcgAc1lKVeNqipww9nUprYCg2NphM8&#10;fjQJq5Nf6pkKzRn2arlb6E6O6VcsuK0Gxo9NYJIQsPqmT+ULCle5wbjCZpzoXndXL2I6IsfI8CkR&#10;J2qqo0Os26WV1fNnT3E55G7p3nMdhrNcydCD8MdrKIpVqUpO9SfZoNd3PPxRwA9HVFYdl1otxJT4&#10;zkCBGisocpy009TY2czEjqCDGTTlOApelUMCNxIsrGFaiodHPIkK0FNkFqV/4z1QgWOgGiZfhrPZ&#10;AgUOUvTvlkm1R/29/RUGnHzBCrD3FfJMgPSJ01Kmj+bfHqQ5vhbClg/owlcv8LEIko11xGNoFVjC&#10;d62z6NFqG9s6qDOKA7ZdQRZzVJRMjcGwEBJykXtevvtec5H+/fY8BN8aO9yxCdM1PaG6NGir4hYp&#10;tjpVARl9iOMCuKpBHRk1Mz4OKUaEloE7omEJ8l7ghCjWFbFBEXFfxEA26/FDxqzHxyu8Q3dSAQDC&#10;ZXdR15/UcLt1kPBWM0uw5CVet8wHEkGyvJp8LixIYch0SQJa+jEPWtvU3yFUFiMDkH8MsNxi0VDr&#10;Lu1WhLcV58cgiHEdt5Hh6PnEaBKhg2Y0TjDKkpG7jAtEyqrefycFkpBFiO7UFJOcEEXiJXuwFzVR&#10;JFD76q0Q53EQO3v8zvlzF2zI1XXzi8tEyoCySMmlxeCVoCpRy2f4TOFf1qvYaWXDKAhZxABx5uEk&#10;NZkmEwL8oY5zcM2UjaVjm2Q4NozH8WlEsa2jnmkUlHxNF7lTVkHEXeuI/Ao22VDGyKfCSA2t1Yg1&#10;WMbJpAjxuzGnka1UHTXrpgboKPSxMgMAPggN5VERgkJq0tBaMDKl2nhK4ViDwyPExgmLs4neRckr&#10;4nPuf6ZZGqFu8JSYIauIitlCwM+c0ZrMgcI0NUWpsfH02Eg41j4dN/6t7XNnJlwdH9y4zifv7MTE&#10;qbFT3fjTLvUH99njt3E6bmlZWV6HtGF8bIZBXg5+7r2c/eIMGnkc2o+3lx4xDR7sG8Cptxv1oxXX&#10;dh2ltSVya4yNstw/loyCbTS+oTePHs8MDPSBzbs6WnXfyvDDOqM7YgpV/GawJeKiRUKH/sXYdnaW&#10;G59pGbSGUo27d+5wq/C02LKEIYGu09hoBIUUxBvZMFra0dpr6RZecxo19JIErUGCROt45fiQtqTL&#10;KF321C0Z6e7/W73wvOOnGM2YwtiY+vSFCtdcWS7HkreAkTq7uzw5FU667vFG3pVACwaPphZjW8h6&#10;ybyN3S0JdNRNBWA6MzrmLvH+eIpIlosrK8jMSvrKOLzNjbW4OYXvmA5YfJc0ryLDttihq9hd4WOK&#10;de6X+qa4j1QbvFS9uL5+7dZdqHB8wkKijQPD+Pgoi02LCXHHmvSPlSXGdNRi+5XZZnaa/iyk8GRd&#10;c5P+o6llcHQUbSAzYoutPFjBWmVOdxl4pe8ZL+XiYyVEAZAePXhsmAALFdtMhmEQsIRD4vIDP/AD&#10;i0tLxPSf+dTT+KRiQDiWYLTtHZPPcrhq2IaXadEpeqoUHKfooOublxcWdtfXgyLHLNSyp9qu5Ijx&#10;bkjzKZ4AHrHYGFqa2iQCv2yE5IqlyRiiUSJOg+uwoaVZmhgsvEy6czHZ3nYmlktrU2t/T/+Dh5O7&#10;m7tmAeBWuJt4GJbDm93uqK5t2mNxMMiRhQ50+sFWh4gzYoZrFX9Zt2oGJWRKVuqBAknGnTPMtJPq&#10;BQPKH88aBcTKUVDqpW3u5vqpYGvyMOxOARw6y6dPvuXTq3KBPh4Qb4FQrItHuiEa8YKlfE7TBjOo&#10;WhXhkggBqsDL4IB79+6+/8H7yhgJYl+3pjCOVmbGxus53cEAirG5qKlmkdbDJ/+rN6/8rstHPVXv&#10;fuedg82DL37xi2xxGOJ8/etf/2/+m/+GETqIkXBbTWiO3x/5I3+ECvadV955ePvR0089/Q/+X//A&#10;6Xj11df03LlSxAWpmGwX55d0QGufeuYKyzohqDiiMSyN10bmbsHbdO421nkdFVu1alJ0W7My5C6k&#10;77291EnHR6LSEgNDVMWTamnBpQsXkef02hHECqLsMsu1mDyhAJNl+lgqqJDiqYd2dt99OF0/cPrP&#10;/5f/1fD42ddfe9VbfDS1+rt/73/05/6Lv/Drr3ynXYGQyeuQiQYD7LcPIMMt6VPEwSYohSgG07dk&#10;d27eUsuOjY6W2U5xMfCWOUIZOBFvVSV4SoSMqwA0Nc9PL4Xapw6qM4vTZHrbq93Z8xVj9ezFlQ4R&#10;46Zd29rZvby0zGkiQ1cnTmf6RXIAISOWXkpHdiMKpWRRYmLJqFPoRlWQAbsB4UwdXV/r7e3P2MPM&#10;pI+IGvDlTjfVW+RZXFzBMJ6axkRasyxr61vy39Kmj/jBxQ2mitaCJK252VhSR0XzRWBaW1sVCt3E&#10;Un+zEDjm7+5zVYzfMtaoewa+8gl0X0xMct/FrK7MDSzYsg/jOcoq4lqdOX7CLoJlTMlkY+ps4Spy&#10;pLTmAv+LMBlhBCPJROVUD+48rRVZoqRN5kEbiNvuGigDuGO8UkYfZBKCNU+PoUyRibyXm0qo/u5f&#10;fzfUVg0UxyYJafLRw4bqxrffeot1ubcEncK7fNNISwtXqRDGgoMWaG9PwtTFj8a6GN4aUXINagnz&#10;c3uditabenxBHwtGaNxnnHd0bIvlQhTDUbckMXOtAJUq/wA4gmXaRWnECvIpCXzpij0YEMBKRrVX&#10;KOpB2IQ0gziSiBc8uYLj/vav8r+y5KkwEox0sGP0B1HYN1r7AEhSbAK5w6DcoS4YUZhnBaP2sJQN&#10;BEFE6VtcVCD6SIHxh3Y7Z7Mp2N2LdSe1hpYm4Uk6YCZyoGK/ZIphvRZnkCSFMZ2j+Qm6jIbmOOlA&#10;FewSgzCqMhHATKEMgC5eUZm/GluoOGqK8vEcFIDl67u7WPxpT5cZJEJtATwydr1Z/dhQaydoF3q4&#10;YyNkgzVjo6cys2J7R8PIGsZmM3fbpgXTCS7i8pwjv3xCMd0ucjuaaSEp1cr0BOx/mUGAopK2VqQq&#10;UoFcfyFAF75pCtFG+XRYG06opCE26bzxDVqA0KTsbW/tiJYZ5zpCd/l9Zg8ERGxkRJ8aL/lw7rRS&#10;isYt3m+p6FNEVRRJCWXaW8kHAhEXqJa9m0HYGRpJl+k/cL8cHjvVbrdBTKwxfzLC1oQIQJ31DLKC&#10;0rO9nexQtxvaf5R5G9seVGUW+smhWO9WMiUiLgnVdXfv3DWHzc7koPHUpz71hS+8HMPtrs7R4RE1&#10;c0dXRgMoRBnf+gW2oc3zF9HITFCemVtCOxAGXbSiRxnHmmn1Lv7xUYlmR7IHkJUao6NdyuhEIzUy&#10;2Bcrp6Zn8v3LDIWBfq3npWefunzl0kX0GwkN8WJoZxEjID23igTivfxGMtHX12cbOWV4QjaZxnT/&#10;4CAJp6+nxjWDFGtZrwBI5SnT3HnEyV+KVWm68BGspIOanRsPpuiMoghpbNLa9rB821K/pHIoLUqz&#10;EveNpgtGV+b4xYwzI+3D78yzrI/sGrzU09vvJ+1CkcqlHrt3kfD4BBcTbuUra6aJDRYBXoV2wgpR&#10;b05IBDTYX3MLSzMzCzfvPcTnkCMq2wQkf0tktao+kEIFdGpVhJYkiYnnMeAhEQierETNyM26pfWN&#10;W/cn703NhX6VPnS2zOnx4dGRgcLpjGENAEmOrt1hqyR4Vp24cyU+9BeZP1RrQRTP4mLDSlSnlZ0T&#10;0043o1ATQmLxmISvi4R2u4sGwVfonJ9b7OsdMOqNo8o//If/UAR943tvsL8hfbAx3njjjZ7OjmEs&#10;fNvCqu3vzc7Oh/YHTY+evIb56MTwQHdbhynwPWBMcAmqN98E00KjzM1DSYCInNnHVo1npJOTpJh3&#10;bn2FMkQjRXIFkHJAcnfnmpThsV912ybFjgNZlHMnvYwe06qrE16eefJTqA5+XoNloK+n7ByRbxdl&#10;QktITu8DC8q+MlaV2zA+jGkNpWJUUsdQsyReZucWrDGNlBI+vWfiqNACYHKlGdPHZ1ymrXQ4dWos&#10;dHJcpZo6/j8CoiExY2On2CuGkdPaIjGFnPADdl5dmBqAPnDy9SSOKba9MumN5RDhLaLsvARY6qIZ&#10;Z5LIMsLMJuBFcQbOmcrEvITyovLRc/Rqcv2JsVN3v31n7MnRZ/7y87e/cmvq3mNzFMnaGBL99E//&#10;tB3yd//u35U4og3I+CsIsZWZm537m3/jbz733HNSSfXAU09chvElnIYQgjUncRcnD2tHT/fbQr6A&#10;FEGATNpr94busr+wbJZ2BIJbe6QSaqnAaft7mKoxjQ0XKoOEcmtqLIYsjCbY2CCRimQUJuHpBRfA&#10;Byrj1DIWML1fxziDhkL9CdtndXO7+/T53/8H/xB5std85bd+S872n/6pP+eUquFwZltqjVRiSUrW&#10;ZJTnqrRNGUSOIN+wFcWdIc4u2KQDg0hO8/MLAkjfoFmc4QLbBklLqmoYb/rhAIREvybNtXfR7gP/&#10;X3zhRQ/erhVvpG7lDhSzE370d5Qp9pBP7OIRamfn5m/evuN+On36lC+SWypfsGBUaOfaeZDXwhLL&#10;tRWcxjalrAjigzvh/a2bMVbxiwhtIn3a5L6ZpZx58wJ04qFcpMyrze1Th4AonUvzKwVgUxPfHPdi&#10;nBEz3CnTvahFwWKCKbj43LkzlF9UgoK1k5TeqHQkxMJPqE7yQUTX0qEoqUpxGkoNpz2H2i8rTIM/&#10;UHNSestSsurShWPhkcQi2uRiDuI7lknXRzais2w6kbagxJ0IRhvPNCjZTMlCQgNwitJNLtb60uvi&#10;h+kWhwiUQQkBobKbtH5AX2qMmdlZf9cjkOQBVvFmQFCeH4CAzsZLpG6gOAttLgyj8F7j9p6bi9kE&#10;kCgW1q1tpZ1x0tPXK4dIx7pM3osPn3tcUaRAYGR1TD4padoj2WioaWSSHyxc9pXYAlGMizMKfDBH&#10;c5mBu1v8JXdhV2EOFleODPMpg1lyHEorIbT5LJGEwXdI5isTLM2xcrzLwjNoKtBwnHXhepKzVNEB&#10;GX037rsyhBaXjZxVQeO9OGj4AcXldm5OUQ84FFu4cjZPIGziXEliHN5ISlLABYlLc8Y7Fi+mGLiI&#10;yyEJZoprPNi8oepI0tbS2Cw+uq+XV9b5+MTWGwcLRh51SFFK6ZEFoczcIetaqfqlCxIC6+ONHk9O&#10;ra8tAb0klA3m23ByYikc6+mYU4aysrhgv7Filq/jusEFHVGnTB5kzTI5kPgm7cJoZwLY1tWRc60v&#10;kzzHqAyuv7G2VQxxapVz6fQWqX3QzzD7CrIizpSxuFDPUElL2x0kXxEeAtI9MnCMAygQGMwQwWwU&#10;l8kqKnPPUwXrrWMfFkf+/Ea5BfMWBVb0U/FxiskDe52cJchDBjVWfMU59GiAqkfzFYp9fwBOXxD4&#10;g15SxkSHm5/Xz1yg4glmN/vAKivBySbNFLUAILGScTrCIz85MgWDFU4FdFev62mAyWKiR11uCErM&#10;8ysW8jFVMj316tUnJibOPvmkMXoTl65ceeqpq7BGE9U4ww0ND8jbJHB8aaQXwjwv6wUGjCvrw329&#10;hZwUkENI8adSQ0d04jQ8a8yXYilh+KxURYge6HVTdzxx6UImUWX3grGjC86Mteoqhffy8qqpTmYc&#10;aB/TLPMBEIE1OiOrZCuxtXXl6lUTnhxfeX5MTOobiCSQtKTi+BgBzqM4NqhlPS0LJ7EeUpt4op/r&#10;WXiscD4wlg3p0Pnm9o4XrMzytob+tq0SikiIE6Aoo30y2CcOTbKBhOKYaXr6PlsUW0bm1NcPDg7p&#10;NS+tbCTy2G8Z4RKveEG+q60t8sHVDZpjEmAqRpN7THT2qlcuGIrTbuuFlFZQACSNiKZ3nTUFdbLn&#10;oLUBCQOX7Zc2lVJKOri8sXX3ISxvls7ItWPrSjJQRC9enKAEW1/byJj14lljU86vLIlYk7NT0C7z&#10;Rebm5x11rfxCzUo9B6MpQ0/3AtbF3R2KvKGKisH4Pg+XFsVDgWDLBPaMKq1ZWlxxVVI56EvKGNxu&#10;1pp9kxwRB+m9d96h6tAUyuPY2uLIM4szaiYKW4qGhpGenieuXhW6n7h6yRUojSFB1YKQw1h8De/C&#10;2o3hbZK6EpHWt3awPyVnOJfobWFzlDStDByoFGfJppvp6srUJQ830H0hUotn2nrASx+YrS+QcmBg&#10;9P79+wzARwZ50mVQp/X3UfFsPet4ROxtyZcNK3MjlO6h+vPInsQuc0NJYKhYMthpbY0cNbKSMssr&#10;A7YKWS6MMxP58C+nZ+UblrGro21oaMS+1eySZ8uUfPax0RFyqOKgB3SrHRs/tbG+trK2UpyJuG71&#10;QNYqbkRQuHQIKeRiusKlslXrkJwANUXqiI1/6fL5/oFehIbSmwt5sXTaCkWyQtYsTJgCFbvpkH2H&#10;pz6cqb132PcjQ9/9+VevX7/OXvsv/aW/JIn6a3/trxkKqtEMzmSL85/8J/8Jmul/9p/9Z/JI+SLM&#10;+J/+s3/a3t16/tyEJDXNqVJ4x4ZFak7X++yzl/yOcBk/EC5C27C0tlxmGiVx8zoB5vqM4euUESa8&#10;YoS2qF953Ce/bpbgzMzMOmB5xSJBVfSHSZDbKPdyIIc4GySK5J8ywUIXM31rjPXD/Tt37/xffu7v&#10;qpIlvG++9urFU0P/+t/829ffetd+ff3113vBVT56Te3a2gr2w+nRUV6dn/7UMxgYvT2RysnXqZOI&#10;dx8+mPzmN3/LsEhm9CmS4gNSftXXdnR3iE0lA2Pqe7A4T9jYePv2fXMSWUuojOOWbuaE/bKllEc0&#10;hx4rZeskjp5HfKTr6/VHmM4DpYTZhCfAgxl/DXXS696uHl1OXEmJRATu8CUDFQoQVvCQIwJev1kw&#10;rJBq03sKt8l1lQ/pXDu3fFtkMKYDRVPs4ok5c0KbCESqrOOTc0IhFS9+9+6ugsnASjAq41lW8rxq&#10;XYid3RBGN1/sN0PPLn7ankU8XzKNIHqU3J3xuCsThNm1lPvPg0uqhNGmJxIL6CgPAh6HZhNqmrOK&#10;qOS7+fxch5xcuTRKCvhT1JDvrq8xrQvkBFiKF3Tk7Km9lIYFj2SvsCb+anLEYTRi0BKei5TcAgsR&#10;Oztb9+7fZ+0r3a+YaALIbt+9K6s5NTaaloOkLrNTklNl4JEmbdlTuuql0VmT7CdJbqhU0aKHPxfD&#10;6vAvPawm794apgWrCFO/CYwUM/w3kmuGAp+/Ek/0wnCU70ptE+urMXYj+yrzswv6a/faJGpxz99n&#10;ogaJlCXD+pjxuqV28aIzKCLddb9ytC3hsXZyjFRIzqN9DrvQCaEvyiC3EAjLWJtPOiJhXHlmsjxS&#10;E/eK9YilOCda6HUNujpGRHMc8wtfTIzFZWvQ9i3CvMCQxnxLpAplShOosOpiCBNeS+nJ6lKHd1kk&#10;gi5MjHvbhGcMuiMKo3aYcCEagForw3YcfEE8kEw8AjKvLLlYEkfTvzK/NeSxdBvjJd8aI0jAJXV8&#10;ZCJRHPAwOzy6e/+hTR3Mo7p2YKDfb5ORRbfO87AsfbkG0pQvriAxnqgMZ86r+owovT62s9loEHbe&#10;P2KXLE4hMxWjzUgN9FalD8Utxe/GFBAl0h4tzJOMVy69f7ewekAbUSrnQKZ+iPVJHOqS2Bcny+SD&#10;FYf0rGSRJJW2QBaWUK9YHOVBlavM50lnK+6+EScVmND/z3zaJLDpHhtDlndRhOW3PICwPvAOQv+V&#10;edCGFwMK37cJFl/shQ1XhdYcGzEcdT8p4caGRq7Br/6iM2GrX3nyKp8XdU6ewcGxw2bEkUQ8n6kq&#10;sz2NbBkZGzWbgQvGhQvnLl64cP7CxSefeOLJp58xBOX5Z55luvv0lcsGoBWq3xH3nKI/9YwGOKxy&#10;ZJSyzC/Mc8QcHRudmp4y89ee6O3t1TSKgUC+Ct42bV/4xtEyGny8u/3BtZs0xddv3DEw8Pbte97X&#10;copvFgpaN3Z6XLdu2Uw8P2xOWmkQfXzzVh6drkhmkDaLSPYnt53UyTHzK4VWcWyFc1T8sILKm8od&#10;FyFkxHqYGZQ6lAPsz1gutIvG1AN+0lPClAYPCLYhxrH8xD0yOVPht7uHW+nUmKbtatMLk6BnRnlb&#10;8+ryOgzYTsgOra0xrMrfaHXZezUjD7Llwoi9eE6Tsd8nEwCLnC4AEImkXeCGzaGJI0iqbsHAjgg7&#10;O3xEKoqj+4+mkRARjW0DLThHj23C6LDZeKlvk9cEMeIkGq4/0fri+qrEQgN9cWXZXGTsLN8dK1yE&#10;4pyVgRBF2iw8WbBQZQr5OU/KmjbWGz+hnrXKwWL3DpeMVwFHzy/qnv7UT/2UzeCzw6G//OUvX7x4&#10;8ZVXXiFsfeLSecdSJJeSwkqEDbDTUB/2eJ+iY3Z65id/1+/++No1mwBpI3MV3CNabZEkIIOmiM79&#10;K0RjRJK01tSePnPm05/5LP6VSyqMo6QIJT1JDR0vdNUUzonyyf7X/EvvK2wTBoRs2Y7ksh7iwwcP&#10;jDJ4+HD61q1bGKJnzp6ygf2AB+Qq8jRlfgoDYzjV6SxOSPejjtbT29qCpo8ODRYhERezoHKui77e&#10;/sB2Od5piegGxCohEEbdvDJqdXX8FJpBDZ8aZ4p78eLCot2je+txOCyAcPdqZ2cvK1nezePjZ958&#10;+41KQ7WiZcnseEMmSK2xgxmsRiKTUe/+seF1NSmvrQbgOarz+OU6v2mb+Drghk+aUuUMhJyY1LrK&#10;bpfpjxDXTy42TNf2fKn/O1/5zt/7f/69//V//V//xt/4G+DD//F//B9pVv7Mn/kzZCsayu+//wHn&#10;7YmJiX/wD/6Bcc+dL/c8859+6mBzf3Fy0R0ig6mkiXFpcQ98+rnLTp17LjKc7ULdqMVFhbE3y/pz&#10;31T054bewqUYLei+x+iG7VCWEPYgJTDXGc/X8ZMQYAzAsQMOCX9JRNIYKRBGANxPRvAVEafnZFPI&#10;D7pVGvV1/acm5Ihvfe/1T58/jVP4cHGNbFuO2NFU67qJYiAF0qFui8V96aUX+3s7Y69a3+B4R5zR&#10;QED++MH9+1qvp0aHfc/CU7Fjo4FXqQBPxAJL7fuOjp3CLRB6fu//4ffduPkx1ErBQU0iK3ERhTIu&#10;68QWF5ozpg+o4wM23r8/efvOg+GhgfHREcG42DdY0Kr4cYAl4vQb5zkLm7uHSWEhhm1trFmZaDR3&#10;6Oqr8X3L9GHFjoEQkDM8rQi7bBTbsL3daPi0SmNnuBZSS8CIgrw6EcwmrGEhGRNqtZ0aGTpzRu6E&#10;Lt2AJIEAJDQQeRTD8hNXYmiuGjTxi0ARy3VWbF2Cvvifitk43sWnVBzJcB54TJHLBNl2wCmmg7Ko&#10;ujOrJHVMpqsUUmowvIODVQK3HdpeZvdbM/OGZ1DypT0tXQjFJGJDfyMzuGy51aXl2aUV80xtEp1Q&#10;GUdcZSs9xTLnI2lcbQ32vESdJTVjs8wEaGrWX7at/WTi6yFf3FqlYRl2UlQqgX20EfUjkl/EPAwV&#10;LzKNbHRJSku7xlbyBumdJarldYKznznRcMNsKcsUiqQHX1gQMUKMTil7VIrqgrdkVqPiO+BBu4pc&#10;umCyTCGpjrJY7h8TlsOTSETijigk7FrmFtS3rF3M2UILSvukHO7Y04QjWYrlxKiEpADzOu8y1hgp&#10;pyhJap5VzxDqovlK0lmm3kWGXM+RlL4itjt0Qh7T7gF1TgZMgFsk4vZwydT5rUV/VjgF1lnDjqIz&#10;Qu8yUyJUY+8g5aY3zcSARkZ6nb6FnZDhG1GHpZMb29Dizh/uQ6xG5ZtFWBWXt+OtTSyomr4+3OZu&#10;O1N7040bu+MaF2FFmyg472q0KmPibJyypPiL1ITfJjEXSSywzxkWQ1NzVCVxsw7YXnjmKZwr10cB&#10;So93WMq5ioq0AQBIJAGGDEiQqiz2eZZDmI5UUlpXLFqKoUkNONxJDPkyTkVFMQ3OTFkc8+ciKjd7&#10;gxA46YDQLXCnHsmVnwzDbk1XLMb64VaXFYkyujQD8jh9Oko2G0kKVYYCQr0FwBAW0ia2AvES0khx&#10;MMudGV+wtAd90owwKUKEoBfSiCIN8ooVVxeCFS+U9kXKoKqbH9+WgttVztfZy5ea2a0f0MzE4LUI&#10;iTL1J670HuQBlwdKsi2yBdeJfSyP85QQFiV/jJSHR8Y0zkZPjV84d+7qpUuySIwdRvRw1uHhYWUV&#10;CNOMN1aHXl4hpwftX5inoL1DudJWa2oMTzksM32GHMyQKGpq7tx7iB/qQD/xxJUyq6lKR9hO9Dnm&#10;FpdwTC+cP2/ur/I5EyqYKK2uoCtmX0bql8cdZi3X3yL712AVHOJxlRli4SH4bRmnmKN14MiHalvE&#10;yMY/lCuZ+WLUr5YlY5w0AcTWzU1ZoATIyoaOjNjqlXf2pmeXtO3ET1k2Sw3rJiOJaKfQgunwlhcN&#10;qtgRubn+M74dZ6fHHLEgiLYmIv2lcxNWLMze/V2GONYZZRPqGwcYTzMtDz+J3hQbTtyUNCtQeo5P&#10;pmcX7j54RA0ZuDhNZpzO3vFTI7ieRYufpg2yZVggvNkb6zZ3t0F6IqbNoDJXgKfiScd5JTd8jM5b&#10;CocEDz6+H6n2W9NBd5RVf9DoNBPraiC8jB5v37y/urolqtnbPBQtOAPtH/uxH2Otx6WPx95XfvmX&#10;TZJ5/qmrbl5c81t372r6FTOmXtqYxI+TE9ns/Tt3NlfWJcKCpD5SHl9wBNsvI5TSjMoUAMqhoPBw&#10;7meefe6NN9+ITakpqVAn/u074Vo4KT52mIhEPEWxHnwpBunR96W9hbodwDfQHfa5Uwkh+/jm7dNj&#10;o6ZiJINMN8/JCHdZHKb+CUATyk06eIF4i4mAgUAe3vLisrgBjnUHKUWQC+Nd0Mj2xeaq8OzCsHNE&#10;p2dn2W/pNfsuJhsNDA1Tw3A/tY2HBofTnmzv8KX9XVRHB+2dd95ZX1s22ZxWwVBHS5ErIzN74wrj&#10;VrcQljSCsuDZad3BZITUzb2tzZ1125yotSFFUIyBcpsXiC0fJexJuv30xSuKPQorF5PxNsRUM+9N&#10;vfSff75qpHbjcKN2uG71zsrf/tt/G5RIxXJ24vTjx9NscWT/X/va17AVt6q2tqe2Zj+c2ajb6Rjq&#10;WF9Yo76FxVTsHBJPnn32iudR7rUQcZQ7OLG2OKpQkRqEkKeSA5LFflY2sL2TKQ6x1T3p4M9HTrG5&#10;qXyNFubkCHtXfC+NUSkTUVtoQAW/KBhpklNNnXh/pIkQwD/oiqJxeml1YDw54puvfffy6XFdswfz&#10;K5Ucsbsx4uXoo+syVgTo6EizERoc7AtFSPLU1haTxYMj7qxvfu9Nvm6DPcZTZqCT39T50aMsQ27x&#10;mqOPY1IwNjTimaHjgP/e/+A9yHxLe7OhBeHxxmKMEAyO0Bi0E766u2/1Hbybt+4+fjx3+vSI6Zw4&#10;+OEvu8brqpG17cuyy6Ozz20WS5EgGbaFlkfUx4PD9+/dXV1Zte+VHlJOwoi0wyO+o1nwQSOpSc6T&#10;++RY3BTOnA5OFtwYh4dGWBBT8vswYp09PX5qGG1IwdrZ1akGktdm3lqUBHHAi/d0TlRa7WnJpW8V&#10;/09r+P3+MiirmGY1tlR6LoBDRRNYt4D+eXB6AUFK6D/c7vtxh9cc9DEjeqH726bbX/B1hJ6mUIf9&#10;cDU0RUhiHlbsV6SJ7s4g0HJMLQlQaFS6NXpMzMXW+Tj4InYOPy8bAU88GbA28dFxe0ubGybE9xbN&#10;yjKBopD6ZUjeqmJU4zAlmYq/XvLHnP8IblKzMKxMKzANr/DzPAjxPpbF2n2S170DFpRAxKKKLf3+&#10;hBxJmEzabx3pk1LvBhEU3oISqEwbudr65HJDAxSQruRhIMsytyDoUCHfqhkQDErLzTONgiLMR6Yp&#10;FXP4ZIgHsSiPYgvlLpal4R1ojKVAFzvLGJLXvvcWoNqG1TH28oElVN7laoRceqjixf6uW1BtrSEY&#10;MnUU15Fjy7Tqgy+i9ieM+vBBs7xKdoIkKEPBJNCZr+2+1MIrbnBJ+tApMNZjU3rEYZgjhulq22kA&#10;2DTxsok4LA7b0RTWSlGT2vokaG5xx4ullPTddnJqip9S8Dcd22T1cXbEE2KGv+Z7Bw10yzZjq9ez&#10;FdVEzJhM5yENY1EpNYAMyQfb3rXfIj7zLHxTRy08NJm4x1aXNnSG1Oi507GVXFVWnTEae9s+MBTC&#10;ZwE7ZR2iIUmZ5S8kFIGayrQee9vmrLSlShMnE2LQM628zRxaJwBjNzQPD9sZAidEJppxAHE8SyKa&#10;jnGxe+dRjHQVPQMbznRdMl8gcT9doci/0jcoiHc8mwoCgPtY/kUC7iUDpNstTda//ER2tYCcPyp6&#10;+kPKGomabBddzx0jBb99956yJ/qw9o6hEXPVIktKxI5OL87EGR2ZrAkWHvlobpTofZPAOc8QASmP&#10;X+BGlHQLnrIoFAkj0wLQrujDLc1nHWprBgeGLmpeP/XUGDDSuKYL5wXbqOA7iAybbFqdhBgxlzIu&#10;2Z5Smcf8sfvnQHd77NQYuM5kF+ijneO93n73Q86Rzz77LCTy3uSjhBGukJSCRweZ9ssINjoHSq2Y&#10;QOEI2RsZjC7nKAlDPI2NcpD9ZKJk4ptKNhLV+CrYjEbhCeUZCSODjJTQKQjDe80QZ4GO0U8xgnEV&#10;hfUSLXBS0Go6BtmGp28bSYV9BjpuAgV7IAY6MXytYmHipHZ3tGrenDt7RlqDs2QC58TpkcqwzcyM&#10;bkpPxu87cwY8BQvKyrsl4WJs6Z0QBC+qkNEAAP/0SURBVPbWEOzq6nXzb955uLq+HtMxKW2zYQ3d&#10;oyODrvPYN4YMFPESgV26P3lI0Ehk5cz6s0GcCWwfFXdCYUwREuSFs9n52UxSDk8pdZQ2YkymAqMf&#10;d3V2W1sV4sMHj+aml5588uk/9Sf/1M/+7M+ipskRgU/f+ta3tG4RE//RP/pfiFfUhOxsdMqkpDc/&#10;vvl4dkYqMnHmtLs+qlax9/BwDRhMAHei1yEXDsO4pPiFTh/8PWYmOFAAg8xbOjr43EsvS3s/vHH9&#10;xq2bFy5dUmZkjoTsXHqCLWknpBuZX/nEKalj4lOso6hCCzpfMf0/kT8c0GuODw9VjliZ65uqMXlV&#10;fBfqQzcMhHzgBihYZVJMr2ounysjTy3HJWwuy0+DkSmAqG7MelXjSeULV+r4aHracdhVVnkm+plA&#10;XCVNmfBU29fTS+UQGlVAhNYCtK3zIb969aqr8d333jcPur9/QNSVUJZWag0UNqMK4uiEOp/K1kgC&#10;FPSdg73N7Y1S/tQpapTX6v2C7MRVLf5owd1is6AcTnPDLwkTvadoWVttMKmW971X7py+curSn3/K&#10;dTr5Ww9JkWzsv//3/z65GFP0v/7X//rt27e1m3XYf+gLP/QDL/9AZ23nre/cNNS37xlTPTcaFLZN&#10;SMzZobUvf/5TcUJGnyi6UqFKUEhw4UlmKnm6lCWzMNCGDBJvNCrQRDWcTHhvxWfICceK89tIY6IJ&#10;9Uaa1blXwvQPdFIqwtTWJQUO3pPpGPA5UxxZUO4/ml8cOn1OjvjGa68+fXY8c1O+nyP2NBJjovQF&#10;5XGBMxlC2+ju6Xv++RfdSXImF6jJdMiyROnfe/17SlCq/4xUDxMpjkwqC9ma75CjdlxtxB8p09TU&#10;NJb046lHAGuXs91PFtzZ2eY1vU4ueXSogrHYPTaP7X7t+i3sduWdgqgQFUJ5in9KW0eWiPiozPzw&#10;V7WfCrXF/KhMwQRgqMUdAQuzurQmteL7ne1B91C2e9ic1ARhKdkQjSjSlqjSaMB76O/vtV/hl3pz&#10;YOdxfvBD/VnD7JLD2ONKpVoa17fWY9mhyZ7cNtL6mChntgtftnD2bM18ysbgE4UWWvFlCwaeLehk&#10;cYApTlZp0hVn4/3dPUU8rJHJqkPiZvL0MMpNFpLr54+KgbPtnIkjhUyp/LaAlkct68yVGzRaAT+g&#10;f+SnZ+eXJh+rVmNu3NrO2DYIsxfJcFvNX7yiQIChN8foLt5+wrwQl//vWjU5oMypSnnhOkorO81x&#10;OVAEd4JECpjSL8uHkcYVeUbq2GKv4KsGHYtfSh4QXm6uz8KXKUaEfDqy3eNpn450VXtXb//ACGpg&#10;UnBXb4YpuUEipimyj3A3ZYlpjqQcNLEmEb30O7lCcgcrTk/xrVBP0aQUt5QAuhlKmDsN2pEEd18N&#10;Go+m3R3XFBKFUO/HyIWC+YdFVx9n7aRzxXozZjomn+oTcVBLYuPohhPQEDNnGJxlL501OLFc07+H&#10;OumRe4UIiqApESzHt1w0lZ2jYEeCWlwHo9nOrkzSVARb+Vv5bbd2Oj8F8i2zENMxR5PKUJbQbuOv&#10;eWTqV7M0rqISSOFvjQprvvzPiOUtONhJyYulZrlCJBRxqAQyINH48ZAlY0FUdH711XzjAifGPT7u&#10;hTGnFQc0d7SnEyZzH+g9nWzuhqFL+Fos0BO1WGMVanXI8UV0Fa1wpK9huQTOKy0VtTI8SekSjWEy&#10;tMxNipWpIiomPuk0RY8foxqfJ0tSIZkmSY3CKW9UZLi5Gi1qHEBjql8kU2kHF4NMyXQGn2cL5n1t&#10;1ES0dLMjgc8hKfdWpW9ZqFn572Joj7O12tfdC8AA4AID0VH4tDFOA+c6jFefeGJgdCSS3N3YGhdT&#10;mDJ5o1wfhfDuG6Mr2CjFQVB/g1N5Moz0yINrl192Monoxjor0nU7ZPLh5Hdf+56RJ4Qp/X0Dw6Pj&#10;Eqbh8TP9g0MuEDP0zpyeMNuT58CZiXOjI6PAOe22YDzCyP7hzOwMlh4wMgZDTcxKOywZjNmpAV/d&#10;vHPv/KXzpyfOhBLXakxADSGISuHhzDRjZBBDVwcJXato7FDb2GHf2ugOIXsRDlMhO5nwHmy8ojWO&#10;yDk3unQFx66JkTJjE/QJq1hwa/1WbZxM2BIJAWDcbKRu/r6956uLDozBkcXTXAM6MhdTViK0dbTH&#10;T7GRucm+QJvWWUuaP11t8Yq/d/8h0BuGoi3oH0xPBGqPs6OlcXF51QUaFVVTa7Zzad6JFtZHX8b/&#10;U1c7L3jAK6ambm6KhMKDMG6aCEVMElUt4XSAAlCHjFD4FIU+dCzTxRe2Sh6xaa3JpKWA+4csti2X&#10;v+JBRMTtc4s8xYdlY30FaqCZpXRClxIEph7NTj+avXLlCVrXZ555xgaU0Lz44os8CIkY3n8PBfFt&#10;wxt7uzuee/aJjnYYZNXa6urrzEM62q5cueTYObAyV6O5M1lI+0I5p6xKvyp7sKC8qXaCiNsSiZMp&#10;JV3lOtoOPqHrd19/DbPopc+99KUf+sHZudnlldX9ACBm/Ao+MVhwbL/fbCrToKJqqHiSFY8Ofxp/&#10;Ny/YZdnpOt0SSysrQA2MfJ8Qgi52gSpdI4AsOyIIWW09YyYFUKfBNK0dkkKKunCOa+q5vJlElgAh&#10;Wyje1wBjXyMS1ePjqcfTQk//QL8tB7MUi+aXFqIij0SlHdYW5kO6EJoiLQTmmIhXr1zp6uat3iX3&#10;v3X7tgft68R9qYM4IZZj9mo8u3L4DjB2kKbhLMyqucTKQNw1vm9LbBwqHGhmtIxONyuta7ESHpye&#10;jpLDuTOGapeJ7IniiGX99IdTx7f225/vuf2rN6cfTQOGf+InfuL555/np62oMNOZluOf/JN/8if/&#10;5J8kZPFHpNBvffuttYaN0R84tfR4sf4glmB5fE88dcZ4q8p4WZYrYnS4+Q2NG9sb7rpCFEOqdDe7&#10;DHJLFIZQcBCElS1E2gTbRhM5z4yfDoOhrWNsdMztvbKy5EvK+6kQct1byGgPhef4IeULe9BqC9lA&#10;hiUcYc/0jJ6RIz68/uHY4ICAtbS9+7mXv/D+u+90i/qxrg9jTv2H2pljXNfwmReez/zlg/3Wlq6E&#10;4MbGG9c+npx8+Mq3Xrl84ZxU2kIQskh6HKoY0NSbrpNA0t7aaU1v3rk1MjwYJ2cU0bZGgRiE5sAD&#10;rsAa8UcoHdnAv1agpU2H9KPrNxWpqNuCmmcaeIidRz3CaYDM4CulyyVFCXpZzKnFO+KS8HYbm7gQ&#10;ZfLu5paIax5K0UuFnh9qjbsAdFxMvSySxclEYzbnTQ1ps0ZmcNjWgYrVYtlVx/JaBl05PHh1dP8t&#10;mTnB4D45QmavRQ8Tr3IeVJD2xFUtszSgMs0idgnFT7g0sypIXtyq4y0HQEqOWHriiOKbbkr/HqIP&#10;BTo/6lTfmakN4MkIDWVDet8CTpIbUTUsTAM8ypyYCFGKeD4eFvtawO7LfDR/UdbCxS1rq0jIUanV&#10;vg0tl4QtCvQK66xZW6qlvaNiS5bWZGh5ADDGvA2AQ9dsbrkIpCMrLvZ17LLCobYDfSQMCqSIih+g&#10;DyKByIWZgk26xmohbtJlqkpMYQpnMGBuxFV1DQRdK1soz32nJs6xlMM0dWPraBXCkHwr1VPayplI&#10;qzrPs6w47AhMdmfSxLToIxlJM1ortLTqKwVSSms8slj1xsfBpzHm0U/hmSGe+yYDfX0eUCDNpCxJ&#10;aophTUwhkw1Hyax+icKtJBwl43WRpAesmCel2y2pSIZPpCshrsQoqACyh6hyOPdcaeJqHvPbUgJa&#10;qlixFTETECnS7DAKcmZDNCslfJO0Shc1zWvhO88imVwuaehFtAraxIwbgpGm5S5z4/tV8rxc0jE4&#10;1LDzILyz3/TGPql+p6VIgIzXehGshkxYWdFgX5lSk21aqA4xKHANVfK0mMLIrUL3M/AJtxpQ0dxE&#10;qBz3+cyWOkiDz41SLPQleWWmQOxHkkEWk8UkU2KBL0t2BlMsdpuBMz3bwiWNpjLqzYAQtN+KJNdc&#10;4YNWDNKrUVETLnBmbE9yJfb7UL6UlOGRaiUmEQ/rI+cx9WZ2oNtHDRZINgVJZpCX7xZ1XY5M+bKf&#10;pIlpLrJS2t0dHGRQ2OtjOArdPf3Tj6cwsew4JLIvfukHe/r6KxveHgs0uBkrPsie10G3C3ekojTO&#10;ecTuLJ24+EIYaYgXlL8lH44DfNEAJWtvaPjo2o3X33jbb5yZOCsjdGOE4mhEcBkLQHAR21H7pqXT&#10;akK8BoeGpYCGlA4MyCTPnD59FuAoc+odGOzq7pITgL7CO6SkNnUJT67q5Hd88UtuH49co0jQsR0R&#10;fpBz6OeCuUuayuSHMAegXhRUSFl7ux1d2sQeAqfMJBARo4S7k7LeWfc1CUgtY7wpcpdGd5+iMe36&#10;IyV7ZxcKe0s0MWWjedRu7pQkJ7wdOmguV9xG65v6tlo0TkYHMC/E+mC+WskEPSbCK/hnHk25yPxR&#10;b2/X6fGhC+cmJJHFDumE940cRKlvgM4GfVuaL8Jxva+hOmposOaRsS2ubDx4NLO0uuZGkHU9/dST&#10;ds7q2qrEFMjPAA2W4XtJdy25/khylsh8q4RI7ClHDGiNQJ9dHMZDiD4xYNLEOMKAN53eAoUnpIBN&#10;1GUzjCiMz9QREdLq8hoOHvYhxiFZw9/6W39LO/Lll18W899443unxkdNdpkwZPDUKDKDEIbEhVyU&#10;Fvzh4aWLFxwb/ArWUdIuynh1hvTYpoJtBThM8SsQxOCp8HCcmsJLKXdWGjsmezU300zwin/5C194&#10;9fVXP7p27dKlS5InDsaaGILNb3tiJ19gjV78/J0s5yV6wFS0QmIYj+5Pjlq0rXFu3zDfvNYqg6vD&#10;9M241sBtIkWTwdGHxw5Iemi1TVssRY+qd7f2Nf4ldMwZ5mYWt/dBdwbW42ZsCJDaxrARHQQ78fGj&#10;aecCAiUbRPQSWiWa6Dtwvp7uXndfSiCOthQt3d2zMzMgFuRF6zU4SME/qLYB05p7bCHkHrGUCOJZ&#10;FdMo8aep0f0Hz9cWEtrtR+MLbWNxOL7O8VYUlvH9jicfPQ4NSXAsTVojCS2DCzOEd1ZZEYwaQtHC&#10;vnH50dLJjf3Oz/b8+i/+BlKpjsGf+3N/zvUKQUTf/Mf/+B/TPrPI+aN/9I9QKdGyuJte++p3Oz7X&#10;3f/S0N7a1tKjRbTZ2heevywGlg8bO59YWYRbVUWK5iawn2FlYByxu0BlEZ6LL14LaYlmp9htNwCK&#10;7T+PXzgGpQqSUP1cTE5LrLmSs8QKJCwBI21jPV8A4QpMV9hYJ8f3b926+cF7E2PDTKv8lk7cN772&#10;1e6GagS9eOoXv6gC0lfRvU5OTfb09p4/fyn2Lsl7mqYfTd269bGTh/l0+tSpR5MPXcLuDMSPjGGJ&#10;N4yLMzGSWEiwMIYcBzEmXkSjrr3GGjabAolQGDi3cMGUfXG9oYLu7sXFAYuL9RjfhRGV8OBPpTKp&#10;nuNmnC8YLKCAMxmLebBXJmLt2QQdLR1Y0ULM4NCQP0dtBuQogIqjhjq4NATANDkGQZpCZo9uqdA+&#10;g0n4/kEHnHhRU/GRLaQIThavBd8uMiwsztr4eXvf2QiTRDU1a5A0cd9jkqeG2pIHXanEyjztpLfJ&#10;kioGN2piG06umVs7kyRCdU4vzX4XF7fTTYIxuCVEbdkqSC33jZezTcmxE78y1y3GZP5TONTFDEWT&#10;MzOLWAP7GersoQEjN7YrTZDcZ8YbhHBXrLqjaSjcuzyw0tQsaULorWVYsIWoEJJ0M6X+xRkgriMS&#10;xMw68OiSESbPKGatWdx4AAWVSTPdhvDHMSMonsxkhRm7EbBIXKpXFojCIJD2zt7hU6e7BgYCtByf&#10;dA8Mxyt/Y10arciPrIfpLv9wwFfJldxJPqTwGMAyhzkRvRVC7zNExBoEvYyK8/oJl/4ktWDccuIl&#10;qEXurwMRG+TLrYDYfF9AXYQ9kV3FhalQCASl0nMq6a6yITVWZTJ6KbdK99I/4cD5qAG7RBlC9ZKE&#10;ROZfVyM1jJrRBa6eyVKHdappG5V1HDTVRfHHKBE5g0dy01JuFaV9tDWFFxF4IveSk4oWoUNdJqwQ&#10;WNBMYC03pT9S8UOLENg1VpBay+9ui1ooJos5aB5oqZIQFdTqBZ3NJypOOmWGmGOCxpquFg57sb7w&#10;mna/6B92GnA6pP5DDQ0Fvb8cg1lMJlvVW/ArDSpuBFRyxKTsMKuYtCZvqtAZkzeFeaPPkCdjwZM2&#10;5v7JxRvD5nzuA1p3oTEZVpmtCB6TbHv3sGzwzByx6poWiWZoFa7mY4iHzx42m+/iC2YNzJ8sg+nz&#10;IhHTfOIWV1CT7HtfsRSnKVfI7QMxJkeUwiOc8N0vTXzD63vv3rm9uLiEr6uoePHzn/v9P/OHUQkn&#10;zl9MY3dsfHQUldD8tNZi85bOGoeswN9p+yBQ7BWrg1KjxgdrLx3JSMOLcC1Wr3FOuHP37v0HD0eG&#10;OOR9yS3IHJ6Ij/9mxTu+qVFY9r2P1tkIgLAOT1AmJFehx/T0RjjcSMnU2T80OtA73D88/KlnPnXm&#10;9Jnu/n5JJLGCO0Amyl1fOgCECeeXiqWpYV7XcHlZEHbBP3hsrG0xOlY+bbu54YjsmVoSBffZTmWm&#10;uZIS28wDdJCdk47urixpKt5jlClgnldwbLlYxLEheSASQpJ4JyRC5gzXCxI5t7hcCUThG+SmqDXX&#10;xFoNDfXjc3hHg/hswsz8qK65cvmKrJ3sdHioL97GJ9VnTw9jZ+LA4raoAbaYLB7BHTtkuoZ6pUYq&#10;k0udZo9MZEKC3tzen5qZp5I5P3Hm1Ogo7wJav/v378asNG6+VZ7s3Nwio3tkqtAuFXkYTyFax2fB&#10;zlXDIyMqztHDKo7iaX7Iicu0vYrhfwl6GiwACAczBRVMyxqK5Y8npzvau5AOJS7/8B/+z/g/gjBJ&#10;k+Pz67/+DSpIDFWJS0dnRyaCEvdsby8vLSQS9nTZmObIJT3gkbe1tbq8IhbEywEdpZIQF7FeAYeC&#10;aOPtkJlJHuVA4re7hJMNOJY2/Ie//EOPpqe+8qu//CM/8uMXL19993uvUQ+Iz6RdOktRocUUh19B&#10;+HEeVhkUl18q/nQ7mPMfRJDuQcQ3lPHF7rY9c1BztLG2Efghk8/YQBphZ9RekEzQ+/z8SsyG693d&#10;LYc7m3ooAF2GOX4cics2WVndFAOx1GS9IgS58drGtl6z7yz1V1mR+W8XPbtMFTQW8KWl2R7Y3t0T&#10;Wvt7Bx4+vO99UTLwuRwKV4ZTCXOdm6eYpYZYNtqGmMZxhwqz0on1v//IFKO4TGTz3QQ9L2JCEqIO&#10;D1FGnjIh/z46NGKpMwY9R0BkSgQV1SkOA1cDyXfi/wApJKid+2B27AfGHy1PffOXfsMZ1HE235lL&#10;Iqd0gpWf+7mfcxGgTv7kT/7u06dPf/PXv/nOL7w199Fc05Nt7aPt69NrtRcvj4t28YsqY6zC9JeN&#10;HjNJxjuUVHBhCBAoUqUqKARqt4TIDqddW1rJHKG0/0w9z7zM0KPDskqg22bKHVWKploiPt53gTHc&#10;z0rqmPiKknZw8ZPjWmTwfMupwd5Owr2MVGI11HpqoKukX9pnWTXInccvyCMdLa8uM9YCE9I1/72/&#10;+/dkje++/+EHH1y/fOHi62+8cWZshB0Oiw1IGqdA17KlL13uUJ+i91vbxagQRZFH4w/tgidoME84&#10;QzNLTzzIFbiLMy7XImvdP/nw8cc37yF7jZ8ajVpQmoXaiCuTHQNhhom6U4t7YLkWIxdVMa8sC710&#10;GAUKOepobSuE4ubujh4OnSm2yiyueGoU95dkjAVDz+zXImTIKLOT4/a2lsqQrniy575WaSS05bI2&#10;oKmjAzn34aOHZThHIbaGAKqRnREj1lj9VgxZQvfZ2jWnpPDvqpBn6TeLd2P4AKFAaX94KM5A6R2b&#10;L8RkZyOsvBDbsOBTIAbrCuemxYVafLgPi6mCuZOtmZBRfD1C489noy4vQ3diasxCIkCF8Brr6aYG&#10;GnIFpdAMAqnQEQqhIExeFDq+UvaWxAWrt3DSy6TtXCV5T7iaZCebLUpteamSLyhwxLEVCC0ztEKj&#10;zw6LiDriCcLP5Cgx+4y1jLvHqiZ1Mku6kMMjLolRwiH3oKGRsZ6BYZ/BdrT97T8FuMLt8fQMygFU&#10;DwIk5cr2KWQBT8oGIymuPBUXPuqFzxOBCoOYQqCx0KHzJ9tIgujRSHbd29JlJvZF0HLCZknaUkaw&#10;JGaVcT3ZEuG6eZox4g2hJVMuNWUChQZa8JWDLqYyywAbCaKM3IOLhYHRiLs7VlYObaUCFCUhRrOj&#10;SwvJqtQnqdVQEyK8KC3K8lkCbIdEXKYefpIjZiMnRQruW3BX30lJGeuZbIfQBsKl8x7x4glFPPBd&#10;DITdahu5MWIpn2XxtbEiC7HQzo8veubvBfYICJdCOUSGBmCyB+sriC5RdUhP2tq3Mi7FswslOEln&#10;3GtymtxA6TY2QqL1ggqtJa32lJ0VMTW+ji0hnpAvRUed43ps6aARLtsosqRWnnjp1zrGqKm5Zw93&#10;pfYZUlqq2pJZxggn9mqsEriv0X+Zs7u34wn5M3qgglWUXljeKJqCWJPH9FwQCm+wPEeLmQs86HZi&#10;BDCmGLVVFjaDyiAuB74hogllmKPggXX39Fz74AMXFFRbavu5z33ebeozeC2dFv69I6OnqI+ZlZwe&#10;OzV++vTw8MgQa7u+XoGiOJ+VGan7e7w/Yvul9FPJyx8PuCAp/9IncnDef/+96ekZUuhnnnmWf0U4&#10;KtajcBBiBRIJc4PQTnNng4kiAQkyixapAbgembt9G1MQwEYx+PSakc9Lxepq333/A32HzoEBuBwf&#10;OM5OYWzW1jLkA+IVFiXSeQ8kzy9DNUB9vqCLlt3M1s7u0uqKl3Pg7UnLJfokyqkcvBcisLgptwhX&#10;IVl2gZ/rudJobWWoTOb5yvbzoWSlAkI8jxCvSx3lNY0m9AEyJpvIiXWocWL62vwuRJW9g8iQDg+v&#10;XDyPlyZrlCcB0oYHeqhHyjHJQOeQ0ppakCYcUbk1NnOJyYm3OolR+tbUsB+/dee+nExXyXZwXSA1&#10;+97uOKl2ctm6uvmFxcEB82+OcQEVEctGKmR+wU7hNMSEmrelCBkch3g0SKuUYj/1cPzAN2w6h0ag&#10;k/7NzUvvQk9XQkjK0dSmHs9cuXyVIaKJjm+//ZYTwvyZc96dO3foVPoG+sYgiIrV0uVyBbOPcaZv&#10;3bvnVDuq9k/GkrojNjft9wgXct2HUZ/hVKqhmEMUo6c0XBJly3eM84kNnwkReySn9e9/9OG3Xnvt&#10;B3/gB4mp2YZ8fPeWScatdUxIjlpqm7eOtsP5CXm8OqS74wz2LCcjuGA2YyYfoPCghWi9mnSVPoNy&#10;hUPPg6lJoMzK+qbMETDsWzta/iCp8lGNuyokyN39ttauweHxdWNs80XNKoRzdYyO0s32Ob9x5De/&#10;tKHZ6zgOxNREpW7wM6dPCVczM3NoAV7ZRdbd26/LJ4BBH6QlH177CFkCZCae4dhZGXCsSm9waIBk&#10;/sbHH/MrjXUpjDYhpGYL+AdprjpSYMd3OehAdZxltzcyOKqJhp23Rs3SvEnTDXgdywuLIhcoJlUz&#10;dV3MykJHKM6OAZXx3GL1W1+POLtye+nSyxdWd9f/+f/8z6WDijqAopP1F/7CXyDtkKg4FwipldGL&#10;P/SDP9RV1/n+L7/b9nJ37zP9tZeeOO3yUqlAFpQCpkkkY4AGm3JTbD3c3/aHbadnV/LArKNA50JY&#10;WVhIm0m+yCOroxN2iIOCJ0QLkuiwu+8mToJbQEqRo2AKgTsE1UK4Kb+KtWzMqly3GV2RkWCkJbYl&#10;2CGTdnOgSnp5zFS23UrgbzQ3tRtzODA4/NWv/drU7JzYIbczzu727Tvf/M1vGhYGU9QuomvRWSsM&#10;o4jsAp2U/hqfDXxeq55mHySyKTYE6XnlpsFkD8ARcDXZbZWlQQC6dfMOz1p+BJjj8nQXtIhjrxB2&#10;iR0+qJwlt2rpnBbIx5bdXV3jGpjmoxoN2Uo88aceXMHIQxP0NV1k+lcihwNXnJXBPI0Q4wAIBunG&#10;5TtuBU5UULFaAkBFtbnmQZhClq/310EEge3S6agMsgkfBHCS8ZdytvT7IGT5n8TdBro0R9NcJtdV&#10;8sXAwM5PbCZiuFNSXfFwTykWvCVsRac70J4vWHjfPlPKI9da5qgdV8vSAjoW0nrcoYr0zA+4TpJQ&#10;ZBDMkXTPovJNDBhQzJPdWLthqeiOqre14reDtSVjSGpbEKMUwfKMcOFixB94SUoXs7S6WjeQzy9H&#10;jJoNGyaIW5n9liFOkbDJJ2By3qVwq9PvyGbDXInUpjVwdXW6sVlX5bvzadR6XDOaJIgedK1xIzm3&#10;MgakpeOKRaUrHpEOVFAqZFlaLAKSYsUjKXwz2R8kLOlLiHq5+IPr+lGi2rg3l9wh4K2+fIbClR5g&#10;2rVWtWjoQj0JuTOjXUvOUBljmaGCsYSQdwXJCtyWsbDJ4UplEKBA+7CMoFD2RLKDjCU3Vzlw2CnW&#10;8fG5VKRubWY+fDQ3JWcrJiDJdkrf2m+4A/xhDl4gytSyfpXNVTzPIXiHmWiXiYPgjVi9pOdVLKJo&#10;Vg70XLx8Pn+RDUV3V5JjH3J5eZ7sr7mB9cN2KRDTnJBVBPggbTGgtlgvpbtUNK2eZplVGvJTZUps&#10;hCYRbGJtx1RZKMrwtOi7E2E+KXdAerD2AmRo9PpYyYqyLWM2UCxz8+KW1797dNh5XposySNQ3VvI&#10;eDqkKXsSbZn33t2jbc6MzvKicU/M8KZAXxmPIzQpMmKjGPWhEx3LX7EkhUp2fu60nDdvGi6ij+QM&#10;eiIFIi6sswKkJU8vzMeKvr54DsdJQG5Bx2AHMuFPU6Kt44P3PnT3CBTS6nOXLq3tbj1A03748N79&#10;e/cfYNxMYnctrUondsQbMaq3b+DUqVNDp8bHR0ZljRMT50xPpmU2EyVs1Na2VHL06VDGXYbPZIh7&#10;b7/19sz8kksM/bmjq8dQDTeWbDL9C2lt4kxAV8uuwgeLA4jkK9oVIg/qcUaeQ7uiDa1dWl/JFJDj&#10;A540+if+5IMPPpSKXrx6+eObH88+frSwtJQrhX68+kSr3IYA8kcpaL4FDTtDrlglNNEs6nV3pJWs&#10;kZWZ7Naq0tWxKeO+W3r9pMzmZ5TCZF8hGP8mjBx5rnDdYtZ5pvI4IKqLXDMs3orPnBvQhVIcoBJJ&#10;KKVimKBE543P7tIUsTZqfchWUGHPzvQCr+bhDQ32c8Fz1UdQW9gLnR1NcuWtCN4Om9raZXBB8ozj&#10;wXrkPnBSxUPl1q27Tz71pB59XLN80l00+g5XrmEXBDMMEaV3yke8f7cUtqIJnPOLS/i6s8sLVirm&#10;rw5vKcCMr5REaavGbsoXLGMObty6n0pEVEgraX+dcrmliWHc8MiwM8vqb2F+6eXPv/yTP/mTyaG5&#10;EZ1UIatREf3SL/3S3Xv3RkaRsJuCDFSbN90qMZiZm0Ww460NrOWM7TiL5N49Qi7kOZmBZY2YoUYd&#10;oyIsesLEjZCZ9Hzs+vomYMczTzyNBtbZ06NEFAkBrr29PUr79998+8HUYzu8w75JmmMt0Tjja5vZ&#10;6DW2XHClnBCjxVKRfKJz0AArWFUGt6X34NFg0/AGOTmmXCKKUsPMrKxoFjXXN6Pa3rszNz4+aN+6&#10;PeZmFyUqMKCNnbX9vcwc8BS7e7pHhgeII4ErGVAVf/56FAQZIfMgK58ybGh4fXV5cWUpTeuC5PlN&#10;XR2cm/xOU/Pb777rZR0fl1PpzqR/LKXgTXr27LnuTlLogY8++tBOm5g4A+eWqKBK5PgdRDWIpWLp&#10;1YdALkZFlLSx+D2MGCtKs7XNJ69e7uvul+1BQGM3EnZMyIGlw5SYK1SBhDORtbHRe81emzlzcbz3&#10;SwNnfvLczBvTv/PLv5No/Rd+4RekNWIIkuJLL730z/7ZP3vzzTcljhgI5L+zS7P1o021L734ZGGA&#10;NcQXYGcneSebq4Aw0Z873tFC2gf1SG9M82PgYjNEzXtytLqyRM7GNHx5dUXeYE1NdrevuzucprZi&#10;HFAwrWDNxW+O3QPxZ+V+c37Sni3DtwrVShqqUkzO3dLsQErDbLMjwJ8LuKFNxAHw2LKMrEdOn2az&#10;yhh5amZ6eGRk/BQXgjHadRlxu+k6e7uTjx7wrx8/Mw6TgNP6er6PR2XhA6fBaYowXmB2eIqOodYs&#10;ISVnZrRpUBeNYWSJCdy0ewgwvQrfO3cfnjk1YhJPQSbiio5AmXMY8XlR22XiVjKAAoAHFVldWrRv&#10;urt7H009npudMdpoLecKb4S/6xFebUmh03kEJ0TUn7LISK6NQqJL0zZ8O3LyEMhEoCAZyJHSi/BO&#10;AvbEyBDFISKVI4OzxabGhKlyHRWqVWqLmPbnAs/4irAPM9809CSHOlldEN1YeSewyobUYWGsATJT&#10;PqL0eULujnh5ytxyFJP5ueLS893XSUmVLCLbG8bdiNC5wismkUXSYpZBCtH9/ca2FjmoLUOT4TPF&#10;Vj73emXEM4TpxEYCYWJbxl2rqlrFn2eXUAumjcVeEfzHSjF7s+RGkQXItgmug2cU44dAhrWKnDRo&#10;0nmWt8hJcNV5riYNcp+QJ4cRX5n9mh2QsVdOJ2BG9OnuHR49fVZBYgdrfMSb0H2H6La7Yw1tt1Q5&#10;ewdgGPd/GlfF+TIDCQsroLR4yrTsNGNDhqs0XYXucCILi9CTxeYpios8meD3qYRSqKSu5MsvCbaw&#10;yZWT9ziEMfvIw8xNU1CxiLAjHMk97DymHsgYKU9NpAYTll95+L4mB8cMpArKWgQheewh6RYmNLDa&#10;+4I8Szc/IgogkFWNd7cOQMQcFfyoYChlC2icyfiDbScnRw20Y7YLopPhsMVGzjdKcgkrxLLwy1uu&#10;b65bQBkkVUSYAD51VivZUIRW+ra5W5LVVZiyZTpJ8PU8+dz5cQ4PZbYIMmIRnN5GpiJZDRsubFeF&#10;RMmnlWbFU932lrTFutW/W5YMXo9W2o9H5Lh/HOMSn9V+kxSrKNRkvlpET7RWVdXuFeQ7N1ZYAwHN&#10;M/w3arOwhw+8jnLRDpUllRE1okp8xTz5TCbPmMW95JpFxmelk5UGYpNQ5cbAO0hRnEQKvJ18KyaQ&#10;2UuypQB6wEd4AJuazp4uipJiwkFE2ffu2++0tHYk766ufeGFF1AybYt4gMaeFxrLCH11aXV5fn7p&#10;wYP7Rt9NPnr46NHk/OxMZiXj5x1XaR/Hs6NvkM0NztnFC1e0gGUGhQLLxqj/q1//Na1MA6Bf+tzL&#10;M3oy1VXrMVw8WFnfEPMhn4CgVMvSm9LbFB7c6IWAEd4tzmdmsPF59e3lX8U2NqV+9E0N12/fkury&#10;2Xnvnffffv8jPmGnx8f8/JtvvxUoKlNMQ5mUHXq44rbAYu2RZYoItMrd79DycAnl7DgjJR3yirem&#10;vEkw13zgywhvBtN0tnaEPJOjdIIgbh9x9q4MarLZ1ARBqHf35N4FkY+wr1R0jmfm0Hrrzq4OH0PT&#10;yFmDEomFjMSxM13oGwCotWWywDglhV+UUXuuSEhEeyt7jToDx6BQ8QosAiuPeitGjIDR7ZFTo/29&#10;fUHajZdUaO1yDTTiIubFPJZXVjPZzyUgr44RVmurdZlbmteMNtFydX0rXXIfsrTdBGCYoh/zLQo/&#10;JzyN+IA21LV2sb2RKDcTW/R1dcfWrb7B2NblpVUwG3waVGwu8+/9vb+XrtnReO+997hgLuqGLoOs&#10;6sp3t6B6Ppybjki/o+FoMH2XnH3NEBVQXCtzjEggvb/gXykqyxTRQvMO2YdVeO4uWForVJi8anOd&#10;Itil4+QFeiCzV9UQ0/W1duBfSjZhudo11SS9xbWthM0KXzzoUmrb7/+qaFf8ie9l57v4eFC7G8s0&#10;iIJsnoTFi/GwtLCseaX/Aevxcotzi+J9pSe7ZhRFHcOvfU32weFBN0ZwuFCTA3F5JIxv5mZmhvoH&#10;xXt+T319XasrywpdyaqyDbqoMS1XKTMO45tDF+Hs+B9h6sfP3B21h9sqAKJJMCIQEo2m/Pa3v9OK&#10;0xmnS0yG4AWV/kzE76DBjKkroAfo6ahmeXW9o6WVMz2PnievPuHWkLB61G4ifysNWW4YhauWgFpa&#10;QWo659kVRf+6MrXSutrY++n+h289fPDxA5jxF77wBVIVDjgULUy2/87f+Tv2wB/8g3/wV37lV379&#10;1399/trc9Dcf1z7x9DnlAj4sbYez4aOm/2WzViEctLt2WJA7eKHfQiDMY1hbcqnYDmly8UfY3LKV&#10;kDlcz2TCoY03GsWWWTcChUtoO60j8rE9Ic9eiYi0pkpXV+tZbzYxTa0QKZjxGOshC2GZOAq2Thx6&#10;khQeZyAvrhKoufbGvXtwy5Hh0StPXP7MZ1+6/MRVkrt+rrNxX9uOXLulGQ/g4eMZCOLA8ODm7r6p&#10;jGk61QG33Sjaf8qJwiEu2JiLMP3xcIMy4S3MF6iYrRzDcc548ZFp7+jUwXn3HTOlpwn+K5PHpbMR&#10;MRXqXuoDt2Nz9AeConNSOG/As/3NvR0P36aYnpmWTMjNOKe4iMF+nGlBf1EM+MqRqgRpyRULRZMo&#10;px0Y+hjgQS6kUZPfjY+geyp8dtEWu9C0UCeNPCty4BIHs1NyLusjnE3Se9xIE6un7qJDgj050B5L&#10;OkHfKvnCE41zcTEg1q6mQEzy1yK7XdbvkFWoaGJhCljSFFbWo+xk9Yo1HQSRTbcPk3lJfstJ8Jkh&#10;yoKaCAU9DUmFB6SBYjGwtG09+nplvXeB1sjpi4A6eGYuzGp1z2ZGncVUKBky1520aJJHx/05oUKZ&#10;EXVbId2nygwM5UfWV5Zd3IAy59OlsRftS1w8kqQdc+ItQ4yzJRsrPV9y1NJVj34gNz4CQ7wqdtc2&#10;DYgbGD11vqOn31YGw5Veai6GomSOM7JLCCSndvfJdYUkwIGCDE2JBUxGqmpl2HAOlGJWYp1xe+bl&#10;5MqrDIhA6koH2SsHVDRJlq2iR1V8rxJ/A8GexK7MY848yTKavgiAkuWnrxMIJ4BUIMuMOnVeYu0k&#10;YS2TjIrsOAKvDOpJp5gnXypN9Y8MSrbmd2BbsaeJ5ixLDeF2T0cdFSg8bpDyTuJKV72sPIMbZdgx&#10;8iud1gAmKe/ziTPqCo01uijP1+MIJpEknidcKEexVS+qPTeNlnR3V0/mHqta/F9IAIG9I4IoEkjh&#10;oIzsSls+OotihRjLGEdg/1A9TfXijJeOdKh0hVyRKdPJg3X0XDYhM1bYvWF+KE4L/S/G4cUnPnlY&#10;gPUglSF7kMxnkcL31SUH7sVrCagTVm4YMlXcvMwWqGE9GK+kYK7F19VD12I+ag0lK6yPyGOLIMUN&#10;bp+kYikKpuR5xf0DxSqqcA2VkLOD/fhKPgY3MhPUALNhDyTLKNTFY0xiTeDMhYGr0eECnLTJ9Gow&#10;ihYX5m/dur0KfNjYUMCeOXe+sb1dUs7B3yNOmskFVAEKAwmandGpsbfZ2iElfDwz94hd8yNj/O5z&#10;45qcesgdFhzizMpcMZvplJ+6+vSv/Oovv/nmW9JNk1r+4z/4h06Pn9INVOK89JmXzp0+3d/dG4Zi&#10;k6E4R/HOwYvb3OADokoMPr1L78Z3LHiwbxPUtmIR5JtlvlGTK+ODD9+fOH2OQd1rb7xx/drNL33h&#10;pcGBYU9Jhy5yzgxaDt+TtifDbatq1QaeHB/ekHF1hOOHxDxcR/MEvQxJQElmeCmJYKo97jAHhypU&#10;RZPrW5wX2+1EsM+jyTlrKJ9u7uiSwebH4oXDJREc0bS+suKI4jLZJhbExl1dXbGzCfg4lVhW8J57&#10;mtfE7MIyRNRDbG3rdGwYvra3dbrcudIX2jNua7pLqh27wOvo1OtSLq9uU7/xH5mdW8JZMvBmh7Ho&#10;EfOmTLDQvk8RUuu/j9vzim4D5VlQlfSb4ucZwN//3ESvRAU9PpSsQ8ZTwnGVEufNMzScJhRtkPBO&#10;72APdFZhqN4hlWbj014GrhYMgSXCrhmnX/3VX337nbcfP37smPgj2RLLuU9/+tMyp49v3FxZWT41&#10;Rvd5qNtvIo/2ezqnKV+qTTxaWli7c+fx/NyyznOcoduERH3SEqjSDSkjO8O3P6HqIg4MLU2Lo/p4&#10;U4IB5MiBxQYPo0Kx2irj0S8rdMVaLEBjg6oawwSX78Tys1g8pK2ErqZOC6vTB6sV2wqLmilLDbv9&#10;XAcmqEdm4HioKCtKJuIq4rGD40z0gQ9oCsvhZb6+DvXP3Mys+0Jm3NXfrZCRFgvHGTGCnEqgkWGp&#10;9Y9nZjTuPGY7H3mjvVlvEKiSfT56agxU7V5zWjOgvimjfd9/790rV662NrfrOaKMVmbeiFPKG5EQ&#10;Ij6s7zk45F565VvfypjZoaHEuSJrA8bphpOcipZd7b0GGzfXtZkgMtw/uLy46tNKSIUwDnHGumiY&#10;WBZHG2cEXkN8F/z80FjaZFBuh0wd29vXrGaiLIzc/vrN3qf6337lnesfXoccYyWiIf7iL/7iX/kr&#10;f8WIIyCisgFJkYDpT/yJP8Eop/bcpRGB3gUp03QlIMZsbmy5sXvbu1OgK8dyEhoVNElR2YKHTJOx&#10;zvGHaPKuPf0DfeODY/39PUrk4jp7ODU5lVEfGB7JHmJMYNi38C9hCVCRpo/1SuQ82DEhJ804RG8M&#10;a8EdyJQEM8SqOrBcTX3L1Ozsg6nZRzMz33vn3S//6I+NT0y89IUvmAiQkRSZ3rYhtSJVcNQZG6L7&#10;TE7PPXxwX2ZmfEJ7d0dCb2qtgyr5Cn95fteuxLhfNNsGbihgCC73VrohO1xH2mRy1bUqArRn31Vs&#10;8zwoBD/88KOV1bVTQwNAwQAeMS5xK6XLydIvJWzyp9KxrpZwBDVxbwLnuZdZE4cQwLm8OOcEOYq5&#10;BUKTD7ezCO7SN/Sk3SLFLzNVEkDLnnG7B3Iv/XrBLndnMTvLD6OoGEjY2l6cborvjCQ12UDF/S9p&#10;RJl9mPRCGWezIqQoMEuLMd7OrOGka/44JezBEd5QACERt4TU0k9mrBrbguBSrS2upYAuZXKJ2ydb&#10;OihUJKDl+RZBq46qzCY98bjLirA4jcWIxxCtY5GE07IgkuhgQ5htk3mPnnlpfFdV6To5TrJqZO3Y&#10;LYnvtlDayWGUu3KS1xVGHWgt1dX3HY5kXxZWbgQSCMMssE+VcC9AO7R+0H1VsRORDPnYqjoDvuQc&#10;LkLQCC71xuYu2/DTE5c6+0d4UxTtSTzepEblk4D59FWjygdQpnvV3AaYnl9YgR7EBoVhSrIf5nO5&#10;sTRBw8VVyqf1HZxYMLPrYg5SZtnF3MWTLYlLXJPDUghKBHIt1q24m8m7s7OSZCa5ibdOJEwuBc5w&#10;jlMUGLmRylyS3BoZzYdbXDrWSeZSa1jXMlg4jtD05xnEUTacP4mdFsCNc2tdI4JWnNgy+S09bq8j&#10;k/aQwi7dp83kkBVoIO2YfOagZZp9of9Htx4RsVVK2zSshsBwlUknFtxpSxPcnkLJwo7a2UF/USf7&#10;KD53Mjnf2X+lVhTpvUY2dnHOSAZY8sSTKxcuqYXmpqdinbhjKusQNnFmzMTVKGr63B1BuJM95PqX&#10;VvCnDYqOeZmfq6jKpYiVKe4hXlQcADSUMFPLoWPhlga7jw2YDPcajlgDMnUc8onSu2eiQexfI9ex&#10;122CKMDC8Qx8adVdIZK7OMzUZ4JiudrodiUNlJk1kPMKi9+sgvxJLK885DKWI8rQPFQ/aauFhJ0W&#10;ToQaSGmtjbKWDRDzQG83N8OPPvxA6CW8e/qJZ4ZPj6tMQ5tIUh0DMqVdLvIAsknsUXUjTQ01NVB7&#10;OLuZXaMCbHTPgdYWF5cfT00+fDSJDvjRjeu3bt50+UE4QANXr1z9whe/+NynnxcN9EaV5Ijzw6PD&#10;T1x94uzZs9QbkaaOn9EhMSday6V807BH9g4BCsuetS8kc6y4n0DjHjya7O8dfPedt564+hRq7+TD&#10;hzLgyxcnKAPf+/Da5KPpDz+6ubDAhqwVh4xGNZVAY+PGyiL8CanJcPqGJg5lTSbkalszZ5Gkyk0V&#10;LCYOx1ShmcBlB6izsLjS29NXMkXTwDcUA/tHu6zBe3s6NRM1YQ359GM2GMqPDS2XQP60q520HcVq&#10;/LMMeEquKgFZX7dKC/6n6Od0I0XIbNiKO9x9Lt4OE2JApRnL5H7WfA25qMpxqPb9QYZLqzgsseai&#10;l7j38PGlc6dHBvuz64WFglnUHSVt4nZvGzovsjnnyCM2y9D3NFGaNqinu399fSWCPCYAiU7VcFb/&#10;6HFk71l5pwzBtyj95ApgvDL1G6iW/7MB5DE5YtG7bIwM9Q4M9HoRBnCvvf4a6Oj117/38OFDLyJp&#10;4J2OsrC4MDd6agDSF+xvZ90MM+myjBC3aWV5jcSbKkhM0HR2uGOO2tBSBgR8vwtcsjrbmSQqoJZk&#10;S/pu2mGFE2KTxxMRo2k5BRXaX9yVG9w+GZ94Yj6tRn+RuuZlPskRUxbUIM+g+KWtm1eVHKe3mjdN&#10;Hy9pRiBt96Wax36YmZwFaC6vzLd1tLiRHYUU+0fVC7PzSvJ8H8/ToTo85jKnO9yDIZpxGLklNd1C&#10;W65vuH/vsbHm/OhEF47zYLmZmSmqIf0lSZViWx+/0kqSe/D4zKbo6HaBhmvqm4BhBVi30d6emxK/&#10;sLGtaVDHenjo8aMHZ89OgPkFLpAWVt7y0opbX1qfqR97ecHN9R1e37/xa6+uLM87xVDLkf5BPhhZ&#10;9oZaunjXT4Ynq0SPnZdEQPG2SECTo0fFsr8LK7HMktG1eyvt57o+ePfDf/qP/+nP/Z2f+5/+z//T&#10;r3z1V1xVLzz/wh//Y3+cO6bg8Jf/8l82zS8eMmcvDFfI1IKj9GBzazfsh3gzNYUTvbERPLONjrqX&#10;Iyj6JMsVe5d4xxMJDq4xjRqfgjiSw0zLaKonI7dfWa411Lp8mt1PTZHphW+DAyz85x4hWDTKOeZV&#10;dW1dPfEmqK5Xb2oEG4mdBmvV8ZRUdnFenftoaupzn//8C5998Xf88A8NDA+5ShfmVmIK0lDb0dLm&#10;INYdmzmxR7oncx3sH9AX/uDaNUQODI9QqMt0avLs1GVOoRvQUCQpDPg0fgpJ3310dZD621x53z0u&#10;W85h5BdVY6Pj7NQ/+uiGO0w9XTZtvoJtHRsDwLjsUwXBEC7oWmoFt4g9IQYxWJVJCDOTU48y/ru5&#10;vdQTtXJrS7KzueENoBHYXGXGqVSgxvDf6LeURSXr4rUaFWh6iuWrxMMYDKaxApDAco6WJ2xCaLvC&#10;o2IcCOct7qVBY6JD0hT2+46bbpqUzj4N9wh4LUXAvgmQT7deelsSgmBCGWRSfECK/2kxfQxeZdsV&#10;SUoAWPR2/xfQI7Mv90q2XPEELQLJQqS1HGUoVGQi0YumgZ7GYfoGRqQjaMoe2J7talOmuPXRfGeN&#10;4LJWHFJk98HOMxwNXpumcmk8F5m2WjUmlRnJnSyqaHVF+eQiGeRVZvwQ63LrqJiiJcGOQ4rcWokf&#10;YKeIdU7UEsTrMvjhkVNPP/NCEzwgTOV084syL/IJ3AfUyJjO5BsmtvsvZPtYtdUzRV9UkuoyFJAt&#10;4Vh0SdJb8t4AY+WXrZ7/wWcxzxU+F1+rwnnzIELfTKJfurr56XyzwnYompXcImkT+15ZcgVIoXuK&#10;YbH/tTfCHSg65IqlcPQ6xuIlkQycpoBIkFLAxgidrPVAzp0ubtg7yRyijch0n6Bphc+ZqxL6aqJo&#10;afJGGBQ7nkKshB+HWxicUzYVd68YE5WBy4n0+ThStHhyVtzFLGehP9p9RKPCiPiRwWsh/ea5BIgN&#10;u9T8m9gJyW+SGZYokQXwalZpdHQsc6VXsZE3rNn46QkWdkFmSxZol6DuBFxX0RoyVhSeFZ+huFO1&#10;tIOxBUxJ0/bmWiZh5vWD1EepE4A7KxbjRken0EZDCMgfRVxvtolvKmMuUS7au9iOiA8nJ45/YRXn&#10;V7kGA7XmTBZJh4ZsKhZbDsavn2jGtd8KdB3A1bekA9fsxiTIo/PFC5QatU8V8D72q5FkHhyaQru2&#10;s3G0T0fYBn566+23dZc02CVHE+cu0M1RQoT4EUGrse9bDmbeVDBGmg7NIGcoxONA7xkuIoYwPQ38&#10;Et6Ctnjqk9DQAxgfdXX0fOe7375+/YbsLdlhc+Nrr33XSAw0MnkS2DCKqKKZK5SWNJEJNnv7+4aG&#10;w3g8wy/x7LmBoaG+/j6iE6uaTMY42qVFfVkclb7+IZPf9IPx2O/du6P9fXpkqLW98+LZ02fPTXzu&#10;M8997rOf0U/nB9nb1cUWKt3XFI1cSOLAZVfsbu/T28IYxUYzdl2icXuQoTS1eFPeEUJFub6kH0vu&#10;Rek1ZMVBDAWdLDKWnbCm1hTqRY2rYAZaJOKrEFI+cAVqsmPd1ipfBuZBuzyS/WMtcl3dwMBHx6dG&#10;BrnVAnL6ujrxyQKXHnJtFPPZJZLEhiYjY9GZBbM5eatLS/fuPnj66rnefveptDU84BSX1XVJaurZ&#10;3DTsb7oJa9a2tl0Wdx/OzMzPHNc09PX0KJDUEnZjobCAt2qgU4KNjoaEJ25wmN9xJjtRDxSrS8DH&#10;mg0O5HXyaR1sPQ9LkodWmkeHyNjSQMbL2mj41LAvPj8/++abb3z9137tlVe+9eGHH969e9ukW0qn&#10;nY34aSkpwV0r6umNLanPPnXWflVHeHLVBL6nRvq0sinJCkE0PMTS8f7+r+K2kRZssZ+VmQnpxqok&#10;c820Q2OUKZCafU4muBmTU3zWVKlpCnzCPPwkR0w1lhfOLCs4InfW9BBKDlqaq8lES3KXkU7G5uhf&#10;a5D4I9tYO62roxdGNXHuImXMo5nF+PeYJspRsq31qaeutLS1iUBKozSc0q4KY0aodAc+mHwsmNhd&#10;IqHRKbRPk5OTUmep0+CgkQc1flNesb61ITZS5+MvEF2BrsJojw1a2jMiZmBGwYjCzRxvAFxzPTxv&#10;bHxM7vXx3Ts7m9vdnZ3OtfFvKmHbdXZ6Vl1Ej3vt/buXzo1TSj3z5FWLFm+gihwQINLcOj42HD73&#10;zlacLbJixZzEti7+GMGfnB2av2IiyItnf3n3wvNn2xhfXuocfnH0zA9PLH28+Gf+2H+OtewvGuWs&#10;VDA791/+y39Z2z+iFwsgj3BE6EwVnjF0oVYw1hLY29o7I5VsaKJm9XnQswTQ0AlxfkUYE4cOWB44&#10;jFD67HL4aTTnRY5gip6aPz7Lbi43VmnzCVVCWJFgxirZCUzOVddEqW+5xcWFlaXbk4+kV99+/Y3p&#10;xZVnn3362ec+/Tu+9KX+oWFmXLR9ro2erl7ik0yTq662lA6/AbEiRSTCtbXvvvs26oyMAbEgRKij&#10;Q4laSSrCuve4NnH63QG17CjLhGJQUwMIisM79q3mUy1EMhymXa6kbePjZ+9PPrr20S3Lcv7MGXVS&#10;1HuadjVHEgS7KtTtaA4YHKRTWvHeFC20YIgSYhHQ1IQBo1MDV+HC5HnxNCx9NLUdVMn5iaF2CE2x&#10;RquwLoAOQIBog9KJy8WZpnzlDMi4ixS6kt0izZ84nKUjmQw1Xq2F1KCkiDIrFsX5fxleqyufIbDa&#10;ZiFElf/n0ko/IDw3z13SkXGF+VEpRQJJwaRc7aFwnjADqtOsyfSnVMmxD3Z+eMK0BMu1KTlNrPsZ&#10;hrSWPeNpEL+Kk4ocsmQ+BhVgZNIP6Ujmwzu4MZNLhzS+uIL30vKiG0J9VtgqlihUxNJoLpP3YjSf&#10;z1pmroWilxC/vwvz9DZwaCCud6lkKnnW2+tIY4FsATmxmrYSRaYSSWq4PZ3dfUrr5raus2cv9A6M&#10;yl/qmtoiPUmMSL5XILekU2VtmXXniYk63gh3e2wYPbEauwcYXxhmFd/5Jh8pbFxEz+IuVBJ2xyoz&#10;Aj7JvT/JKpJe+DJJ+0rPNUlKwLS0zKJWlpqkBZvsJOT9QvAtHRwYX+Z9+06RxHqOFTOSXUrT+F6U&#10;MXqZAONiS58qWjknJuw/6xhNTVTHsTEMXUDFVMgMkVSXhnP07nH9iJt42tkF+A39TYWdJn6MGOMq&#10;ou+1seHjprmZGSopLWIK4MaKp3FJmiNbS985ZUpt9cMHdzs6ezyvpLZssaEuBvElooRNWAJcbDs+&#10;+VWQcN9US/TB5APqU6R+ybmnmao8DkeukWi6C0iYYiRUnohe00X0AIIbwrxzbdDe1el2pcOb4B+Z&#10;XGoOLNIawxsoWhq5e8crPiTCwPVa+P6KJmAppOvXd1h61alFYGZwrNmFhb60zjP74xOkI5I06Aju&#10;dCabe+Y6iDH3xLuwPQLtRZBnc4WzmGmk4bmUm62kicXO3amPG794gM1oTerrBnp7ZagK9fv3H6sA&#10;EHzlgY+npqVZP/sf/5HrN69jFmJeU/tWTEwtvv/OM0IP8qCUSqVqUrRrQKcjng5P3s3GqKtBE+ro&#10;6ezEOXdD65CSg8gIqV8G+rqvPvGUQCoiKNJmpmZv37v90c1rH12/9vDBw8ePHrMzxEFXLAaczpg4&#10;BW12AjSmv6urt3do4tyZCxcvPPP0py5dvNLU0Io4fvHSlakpDUoIXG1fX8/d+/cUEtxfgsy3tJhO&#10;4Qp19X771W+PDQ719/TZkx3t3fKGqJWPT7D1XUkjI0O2qHXQXB4ZHNJASAJ3fIIgrvUF70mRV1+n&#10;hEM3Uqx0tnfZRXwTZTl2cnYOpbos//iE7Z8uvEvcXS5FCzwXBl14Af7j9bUiZKKcP2VdPtuTV66g&#10;7ACoIGtlXqXSr47FCJ6M7Zj527ALBg5HB2v6FMKRqcFyMXfg/uHt+w9Etd6+wYxDt2tTUEWjGZVu&#10;RnIH4duvjn+7FjbCSkdP96PpWSoTB5XiBLUXnKmcNAik4jIPzXE4PPQNFD+zFtdW1Tpaf0513G0P&#10;9yivE0OPqmV1egWuucp5dim5HTx9xn4Yvh7c4EDP2PgImp0k2M2FioAOdPHiGQ6zhhJLfIWSuJbs&#10;HTD3sDbis+by/NxcrrtMw2vv7euDU2bIqs5GBCb5J2rz7/+TZmJ+JcwIapmhXFPV2d3JhG6Danpr&#10;02QfBUNLazuKrKcTSMLhjUN/yEX5q0X4WuEihrNcpsMWk+6CXSaTKAzIMtOKhZoL1/JyU5JYswF3&#10;mPGDmxtalVjzc0srbESTmzZSB42N8qQ7yU7e36E/qFDUMxc6TQAdoap7QVhPCJPxUZhGivNwRGfa&#10;JYI24CaZGJ8I+25t04wL9uMuexMutdKCM2DKRaMZ0+xwccLVp7kMY9vKk6D91m9+zSwiF7bkSpGe&#10;3KnZftvi1sk4U8I/Mzn/xJUzVy5eODU+LDpnqERz49Q0xz/YU5M40IOc29PrqAKwcXa1EDiD+ALE&#10;Lun6pmORJlXG+Uof1Wm9vetza53HrRyzx37izPVf/Gi4Zui/+LN//sqVK0pBnjgOEbMeQ3dqX/z8&#10;M4kv4YEfEmK3teFBh48YDHbXgPPalhYj1FbjhOK6YOpoALmfjadi7E0a69gFdUn8fKzp6akoFdzr&#10;GWIGsmBBB0A8aQirJxT+irZPY8vXcQojyoos0mI1eBKiw71JWpTZW/cm3/rw48ez887GD//wl7/8&#10;wz9y+epVxSLzz/Ut8ENbhmzCJmKkLo3KEUPKdCFGp1Z9InSyMtJmmpqbysbt6RL3XEjlTGVsq3ql&#10;Bc6LhKLo7BvgswhAgpHAda2sTEerJrqg6sOdjZWBoZHe0cHbt+68+u03+wa6+7q7JS7CTrl891ns&#10;OUjhZImMWNSys9j0xIZK7OeIrHUHXgPMzc+BtWtWF0HQ8VKKsQLcr/TJ9Lsz/CSqnmInVzlEUUlH&#10;1StXY0wV+/5PbKFym8hgPAt9UHyYzJagxKTZjLonVHp/55OqKhy/NJy8sIZ2YZYnsQvDuVi2BBKN&#10;ooJeIb5b0dLHLyYE/DL1qDhCVxhjqjYoRbJTFtmczwAztrGgSqNNGqy0MCauaJ9RHkvjT2YsDDnD&#10;Zsq5e8TOzD6JzR6mn0ULDbC7o31+Yb6pub3YIB2oQwLSgGdazQfPVCsMFSJmG0zhrJiQMYcLnSF3&#10;wT3Dz0mzGcduD4QgToBtfDNZeTCSbFJyFjKxzMd0IuPBULy7pIcK7+Bh6elL62vHTp31rIX5zo7u&#10;ArqWeBbb5aQhGVeQPmvJltLi9Rfz+TO1uOpEmJNp6SIJMRkYmBsinR2frHgihoSeQfJ5OUoRHH9d&#10;gAgvkmSHR2Pb5HiFRFdSwyRFJTVM2CsrVemS4y/6NOCmgJnFN1sEbfI+OYyR4lasu4PmZW/ZIGXI&#10;U22a0UHqIqFtyJIVc5P8RPEchkAlXTHnsIlAT18kaIQXkCNhFCc6F7SzOAom2nigoFrIYzL7IuvO&#10;oJn4vfhtPhSB2TRKKs6FFbf2+C+WTMvvGNqhonNuXdXgRyFYZCR3SpM37NPYXOcBZe2yQBgFqGCa&#10;ChZyeKBPBmt72OSB72IyGEihwpXMdk4FkQwB7zgjOsvQPDi3yy3eFrLomMlLYXVOCpGpJGZBo6Nj&#10;yTRBjzmOSCVz8yG8uB2c7rCHXgZHcRVh4kdH/NG1+xfOjaeuq1iwlzIgXYs9rOCIIZOWhiEciDcB&#10;kMd28fTxpirRePymVP3txlyqg0yFRrNJQRZ5k26zNeCpfrS3defu7emZKTqP3/jN37KlFxaXlTd/&#10;+Gf/6IXLl3/iJ3/q8hUzHa6Mj41rB1tzqHbsPDeN9s0IEnemJeZ7FYQJ4lUJNdwxi3u5ngmgL3+e&#10;evsE3eS1N9+wLZTl5y9cIIr0XcQcaQqjL21QDFpbVJLEePYhOOXRJH7kA7n/PYrYe9wtOMAtqyT9&#10;MUWwHDomTXXG3E+Mn+a6/I2vfz3UpvYWl9zXvvoN46POT5wWSM+dOX3/3p2bH1+/cuEqNxb13vzc&#10;VLzkFheshkeWXlbML2sZ9TlOPGv7+4fKQwvSCJUMgE3Da8BjkS75XgM4WJ1dDiABlhNA4usBROzf&#10;2iwpmZ6dZ8ClhpUqOXhaWzkWvGOALtrw2xKjk14jUFtaaOc9fZBhS2MTYzWdxE3Zamvb0088MTio&#10;8SXQZWCPy6m5rn7nhDo7/jV4HMCwnB6EBHdEQ9WpkZHujg4Hs6+rLXr8sO1Uh5oKejK8ZE86OvpW&#10;CdL5pm3tv/ne+4iAN+9MX7pySRfYVQWL0QwTXuZmZ7t6upW4QtrC0iIHSOHYydvc2Roy861MSXYe&#10;3U/2ERpi+phtXYoxl5ETrRK2wzIQK4OXogMzAtVfsIBIAxfOn+kfom/pgGk5C4p2D9EaZiclTji8&#10;KsAT480qY7QKm6JO2zTxOdlaCDqVfwoDt+SLJYgVBDBGB0q29Pf13Hb32MqIFZs7m0584PDD/ccz&#10;0yYX6HEIlDrJcJJUNaVl7qy5nKRoyai9apQx2kelDA0IX0lDQ+VuqCUACM/EFjAluKu93fEy5jEy&#10;5CN9lciI3G7ACwwEMXZkZJgdekenWaaxN469ussras6M3r554y7Tm0E4YlPL6PCYrH5mZtqBaWtq&#10;7h8aZKI8PjrugHQaYF1b/cYbb4yOnurr7Y+Rl65NmeRRFN5xYavg4tVHewApgf+7r75y5+ObPv8L&#10;z71gBV599TuqQZvt2Wc/5ZqQek09fvzM008oVuVnlbYStCP6P9r5re2333lvZXFRiNF/M41Jwq3m&#10;WMRqMxOogWNiPGIDdgT2N5qLuVLkwJCXkBPbu+5/8x4j1sl3J5uPmj79qU+Tqpi7853vfOdP/+k/&#10;zQoHibb2zHn2/X3arUKDwruZOqR4roRXwSsrVNNarcB0UmHCmTcfH1KBvwwzSx0OhcaddMX5fCCo&#10;0DgOjkjrRV+kzNT1cXSTlkRhQPfmLNkWKUMosGpqFzfWbt1/OD2/eGfy0Ye3bk7NL1+8contyPMv&#10;vPDFL37h/OVLdp6UiqwPJt/b2x8UKK768ABXzLEV1yMWe6dn5t577/0Pr1//6MZNNxGLDfHJnehM&#10;qjYC0kSBZ182dbFF7h9lWiNBNLmTiklgb25te/Vb3+YKjgMuam5vmJ65K4XSB2/v6LrOzujju6Nj&#10;w73dPaAnBZVdKEx3tavoMCgykldjx4HJZEBAThwvjoHyrgM7Twfc6XAUpWlyMd1wJMJo98KfsBMr&#10;GWGBD1MqaQJq25WxjAC8oDtZfrdxfqYcvCb4bY1hHlUe86c+9RyzC6w6NAvYURCIXOr+TuYcBk3A&#10;nnEHxKJZxxCjKSfHBxMybVYwJ9kb6zAps5tJ7QaYiR944FS4VxzuC7AP8QgRrTSU01r0GrGE4GWz&#10;sydWeiYVQaVCo/gZyURAX9pMmeueTMALluFXqWOity2DWKqihrZstoPmvzxMkap+86R08eAGyVzL&#10;HAh3dbzy4z6WMcFlnlmAIynpztauBYFeJG/KuK00oosNjRYzdJ1VdOyHIDFw08qNXOYcePNqksyd&#10;g6rBobGJ85fUG2kIcxpLM77CoKkAl9nFJfCknRukL1TqlIBCEtWur4aP4Rd/BMWRNeyi34rRY1hm&#10;BarLIOC41STHToM58FomD6kUqnAzQUxBNj3m+vrwNDOkIOzs4qqZ/ytDkOXiuC3pocS8MyVuxX2k&#10;Mnk+FaqvWVSlSR6L3R7ADL0/DdTwD/IZouX1CIROsIkrrxJP4eA8Ir1zGaKUZLKUuXVxX/NNC4O3&#10;bL4yHqjifxO/NzRz9kCcoosmG10y0HXU+UZQhkYYO6fkcXF7tIbpvAe/t7QVf28XeRBHqejedkZ+&#10;J5DmW1Vo72mSVjgTVdWhZ8DLd3dEKTQYSsCKji8d0gKhhsaY1lEEqxA8V54LPnztTC1PMulNQsQt&#10;I2SkgzEHLQUDALSY8xfRaVReckicVWcwjsWxAbPzT+qLKeRhLeIZJiKlUUuj0e3pZ7NKKS+pWxJD&#10;xNJHSKafERcZgky+5Y4oUsxKwykGTLgieOwOWEzg0zMK2zi9IahwxNDFaramZn1lQQ3v4hIp0Pgm&#10;Tk9cv3ZtaGhsdn7OtBUP9YXPvLSwuPBo8pEKn0x1aGjo3MQ5HEEZI8rgU08/ZXZFBuX19yLzZcc6&#10;QMhJSRjXVzbX2xqbIVClF5wuRxEXqeyO33znLaqWK5cuEk2nEaKa0Ptsao9UGxu3Mg4vbk0NBspD&#10;j1JsFBtup0Wlh30xMzdDPkgcc0faOHmfsuSjax9+6zuvOiica//5L/6/v/7rvyFcAF2AJZ994Tmg&#10;r4HOv/Eb3xSIeBE/fPhAruOyGejtV7R7Q1UThCOcrkj9wq4sU1JiB6o1JQ0uhgZR14UUcXRsQXS6&#10;IwI6JiSqM2ZNoSlvLkTPfc0u4Uq0Ua77i+GnlXkBxQoMbzJU/BB39xnmt9g9QpxPi7388PGsYLqx&#10;sua7r25sSAvOjPVjPguZko5Ugyc85fmKmwdmjCybnnJwCgMHMkFlWCyrMidTBV8CQRz/BCtbQamy&#10;un3Y3tbLwH99d+fW3YfnL7JiRPg83TvYu7y4VBKlEHilXZSwhNswCQANNgU/v3gwE9KyKz4+4pdC&#10;/BH+djpBrgwwAKS/Ca+wp6ujf2AgJOkUTEEzzUaPPjydd5X8iWw7vaMDZhqZQAaHE5yRQwpVKO1A&#10;f0W2mI20DZbLKEoIFn5qUmGA6Cd52vf/X8H2SiVW/ikwILZkaVJFuyYsFAO1o+c+/cLv+en/46Ur&#10;T5lOFkFu7IorrswpauK7XLy5PgEmC+8x/1tALna8JT598qbBZmP5EMu93D1pHvHnMRmIOdcJENwG&#10;8gSAYlw47WSpFTI+eo3470umti7WXxXzW8Hq/v1HhGOI1LrS46fHPF+FEBC9t69/ZHgE7jc6zHLc&#10;MjdAcOGIFy9ebm/vcR1pUlVG20cskI4ZwoN2ZdPq5rKtOT01/Wu/+hXxYaCvV4faMj7/3PPs8Ysj&#10;dc3wAOCy//Sp8TgbtHf4RLkp4nGjej/o6u6J9XNzkwD70Y2PHH+nF1I+NjLq5x2W+dl5iVaFs59f&#10;UCFpYnUd/0hwacZt10jSBqbfm27tb/34vY9//p/+/Ne+/rWNnc0f/7Hf+R/9/v9I3/mzn/1s7ctf&#10;ev7GzRtQtwzVYREXaYeKpyZVyM6GBVflC1GGSwYfbmGYlG6V8+PsRRcs8h4p+iuZvZ3TYNXkG2Ti&#10;7LdEtxglHR4bvWj7FhJiE3NSmLfAe+fh5O17D4D51Efbh0fkRVevPnnliSf6BvsIlp959hnfXpAu&#10;9hfBdTYT7X21Mqal2J5xSRcvPvzo2k0s6zt3b96+a6tAaURDA4V39qNdb+ts4RJWnMtiXVwxmeyE&#10;/PT2b2Umts3R6VtsrS8/nHywtrLOR6eZzAw03dwJU2lno9jece3Gx48fTloHZkvcFCQWkl6HkJO+&#10;1fDkM5s6IGLOfBL2Mrd+c2PV9SANCwDjLqytHj/FeDMZVbzBxQ0sydy6kpXI3ZOLFeQwXOmAnsFu&#10;KsOdupqJ0WIsXObZpJEaQUoNy/tem1JqUuy7M7iXWMZHCbKpogtLLVBEhvNmgH3gmUjEdF2TWzfH&#10;FROpUssywhNSyv1VyX1m0Tba6GVAZEDEdENlesX+VCS1y/kkZSrW1q7JVexCiHBDISgGjS4UUZgu&#10;T8qoiZoZ7c1NAnRUJtwTCkcvyUPSGHizk7ZkzKjnA0hw6dhE7oMIHbwU+r/6tTAY4ztXmZnDzww2&#10;Ezcd+o2MFfOrrbEt85ciKpcpFb+kiD/SBREgC5cROBhsKLBUsSyWavIWoKYisL7y5HNIFCC6lrbu&#10;1S3+LBmBUgk2RQbgiVLSZU0reUvwnSTszMDqFAmRXuICD5/yRotLS3mAJQsMAhmndOz2GLjFfFPi&#10;kvHf9kI6wXFTlETFtyVvmcQMCsUSNobKnwhyk+hAQ9PvZogSsxrYW/LvoL8NXWJblDrx/8MigBGF&#10;tOD8lvE2YRoEd82G1ugo3fnE2Fg3pvcfGV6wx3SEyXPE0DgtFTKiuzeSYVVDFEVuMBZIJe0EK4ck&#10;l6SPODfC9lTHJZkLCFhmhet9xPuJFiyc9DSNLEDg1eL6wz49U4jKOBUrnGIg5jeR1xdbHwr+Ml6k&#10;yHxtdCFoF7V3b7fTgGYDhEi2W3gdWIUkZ6k/y9ygzMSTPoNEjylhA+QVOkf0sIVYmHaDHLybW2Bb&#10;e2X2N/wkDS2kyTTn6/lv8Q+oUAv41QrsuATsvnyxZpTH4OUukUyPtEAwdPhE2voeVQq2lPcluQ6O&#10;Kc0ELVSqCkJsiFpunLj5palieZOOFMlk/u8TKmPh3fuB2qgofH9dFnxPCZODoWsJp7148fzC3OKt&#10;23c8kLAhWzvHR0894AE2M3vj4xsi+e07t+8/jNnN1PQUwbF3dxyIVcf5I58+LV80XNk/I0MmNYx1&#10;trkdQ4JMO/ZkD0rnYlYosMhhtKsIHx8bHRwa4euxvLqa+cUxHgrxMXl7xGkJzRnCGF7pUek/guRi&#10;HCNQRDgTCWOaovY/1QgyoqWiBb1989bXv/4b9gvOonU+PzGO8ITRCFN484033ET2K6NHt2NPp+kA&#10;Bz5ixu/sH0jEYR8seN0ySeM2Mf9aJDmAinqGI0m8FKT+vYXRsRgroupHw42sOS5qoZ8UUm+VqVQL&#10;lCskdDI5vwkblpXbFSpjucIGEdvudhwzDk5WV9acTRbcK0urvgkEfKCnb35hVksPLAr70TMFjBRx&#10;fno91A86ccfALYEOfI6AnrZytoYkMtb3xO+w87BEMrzYPZraJF6P+r+q1kD6Nxj83rnPwY5OCNEP&#10;x3RualpoQ6wKzenkWEFlwysmksu6U9rbqIQs+erysqA4zOhRczxn90i3p7d7IDqqqjhEJt85PkQB&#10;jCNBnIIqo8MD2QMdy0D2PFbPLeP7MgUOUZldz64peZRcuT0xIwvyLKdZWloRnYUg80gcZysm1y4O&#10;vf8+G/H7yWLJFKOiKNJL0y0Dz6OkFT2ZVinZqeHjv/K1bzArWVhedmoCSCRWRu8Y9mHx8y985bzQ&#10;96/bQuv+9xLENMeUuwe88TOPNL2DVAaREtoWWohkSxwQL164ODyME9E1QqAz9SA2/5XOTgn05fKL&#10;DM3FBFO+du3BqfFBnXjSZlITYl6dDcRBrthMRuFt/f2UK+rH1s21tbfeeQOnwhMPmF3cRIvVhIQ1&#10;4kX/himHs9TTN/TWW6998N7bQ4Y17EeV7IF6UyeHU8v9e7cy3UE2fXKspEnjI8lAciCtRQEEX1CJ&#10;EjCw21ClptWV1ceTD3q7faAh0amXzCOOs0aZCOloQJlYEyBTD6kK9QXjb7ec0dqB3r69pZ2h84Pt&#10;T3aN/fD46v3VP/Yzf8zkbp+ZwLn27JVTPAUjYDWANetoYgr9p0KcWyNnbMh6iwiuzCwM9WBazkkU&#10;iszVYDiQI6ZxMfRokIvAJVwtiwuLjovbwV/s6uwG6avZpWf8b9a2d6bmF8zrXNrcfPPdd9uIhAeH&#10;rzz1xLnz5y4/+cSFy5euPHHlyuWnin3iEZ9i2wI8DgrR/vKoaPI4A+Ug7e2zg79959b1j2++9dbr&#10;9x7eV5kXZyLFUkuGNJ4cTN5/gMWX6bcDA9lpZepc3J6bWqjwANQEMxlngdG5s8Pg6PbNm3dv3z13&#10;5hQnxpRTmTB3wnDWxffuO+/Pzi6NjQ4XIjOWXnrRrRLnNtOW0syCFYic4lhgj2IBr9rF6qAnpJnA&#10;Go5pc2z0GnSrpY3aPVo77gGcl0yvjkFdXB38u0RKRlU0oZjyaR3LeELUyzCYgP0Vy8kKmZ5JpJoA&#10;r9kfOTNlnK+XzgB4vLuS58QlGFxf26zbEhJkZhLSD4XS7rqPPbDgW/FQ9vlVVJ3NnRRYrnnbVFUl&#10;4c7IBFSGnZ31rXUgcWEU2HFHKlNjEkLICUaYtCKTIpuZVOHixDyc95jaRUIkIUg7cVfZGky0s6V5&#10;fmnJXDt3its0fLE6z7dMh6Nl2SHx0wvgELaMFGL2JXQ83RrumScyUTeapmvuDHdDDJtaecfE7sK5&#10;Lk2xNBEzQpqXp7w2xJJqHbek12Z7FNCfGw9Lvc6egaaW9rGJC20dnTsahg0tWAQt/NgTy0qBXwl2&#10;AR4z8U/yAVkgxC2joSpBKQh+2pyxwT3q5IDQYUj8Jm5QaXuGxQeP4/dZcuLQBErrLT3IyKQltUUJ&#10;nO5xJRVP8pQ0KxHKSoUzB2XUtAIbpCKy9YKjF1A2DyJ1Lwl3NJiJztHVBMbznW23NjRcNXbEmbkM&#10;MtYuBXVKuszFKBaAmYRaeXv5ZyY9JjktfkjpiSK/eW5ZhAL85q9ksLiQnagXb2IcC3GxCechpovF&#10;kjoU0cAzmt25DOiW4mJX3FybkjIAzHD5Y7aYTezMphkN3jKwxxihJAQRSovpOVAlFckwFXYBuxu+&#10;uew0NC78aR3kUIPD3jy0HeVw3q2eMUprYE9n3d+JLWgwySildWBZFdQ3Z3ni2ZQB3BHfMx+W89kK&#10;7aZyZyU9YksDovQizqnkOhirZCgOUSJ+9NAQeU88hpdJrHMJ5VoM60y7IJxlhue2YGa3+yzx7WwC&#10;I4UoIS1uatra43zr42XkZmRMvicFbuoGZ6sJLBaGlVNwsDc00F+ENWVKaHXDzPTjxYBYLVTPZyYm&#10;hodHEZHi32KiXX3M6mCEc1xkZ+cBgRyq43Hz4D76oKzR1DWxxQrDvLu7u0+NYQfCqa6cPX/2zPjZ&#10;UaPxhodcB1OPp99+9x25xIsvfPq5Tz2/se72ivC0Ik8sI1SUAXKk8n/pVFqEWLsVyZSMJxJfNT9X&#10;voyQsxniARGmO8GKi/Kbr7ziE1mVz7704ouf+QwVjv5iL11ob9/Xv/arZ89M2HPiAJyDkaCC1ltH&#10;MMS4IE6HrP4aceXT9wdbiKU2aGZ+pjvMKdbGUTlz0nbwo+6Q9dMwFbMVMUEyCvg0lwttyCXGmxgI&#10;B9rl25fCIBSEulh9bm2HNYWSHtFJjZp+dmbBV3CQZJRATKmqBze3sEjrNnH6lC5LmSKDAccewWCM&#10;YK/WwVlT0lT8yYsMUnsRAQbTICwKlsTqgCJOii+Vn5I/yhYf4FzNLwwOD/+ZP/Gn/9m//OfYWdeu&#10;X9vY3aeV8S00akRf5bcd6dBQkIgM6moglk1WBPhplnBy4Zqkc8C8ECfKt9OpFBPcK0ATD0sXQWuu&#10;CAlrLULIxCwRSp8gFcMeaV3SM3XD8upS8QdIjzuiKPVaKf+S5mZ8SPzypBAm+RQVWCgjKXsKpFdp&#10;wHwSSEveGPFfKkmZuv+d1ZCJuXc4pFAevP69NzRP0dlddVrE6Twf+lMO4TAJ0umwz/Ny6ZIl7Xf+&#10;Cy4Z6nfqs/gLOkalX4NCJI6lmknnTaai9ah/IAcwJU57SuC1efsGBoM3n9S4LTIZIRlz7GMyACGI&#10;aJzEVtdWJmdmTp8eQ2kFKknLTAOKLfHBIWIfuzdbzvaFhmmtzC/M4d0999yL7hrG8wy9QRwhHBkr&#10;74HFfiL8riC41VU3blyX/+FceQwG6Hlf9U/E1XHwpXYNoK07La9RWoIbtta3xNEmpGheNv29qVAZ&#10;sMRdUV3UZrjDux+8PzM/zZZcTiU1sT18bXeir1MAptxeuYnSTQ9FMHltfV1Pb8/exl7jUSuQcO7m&#10;3HDvMInJX/k//ZV/8S/+RWbxpRZ0GRW+WGHd1rfHKQGZ7IjwAKKmvoQPeCfdCRtP2SR2Z+zQQbBg&#10;17NdhaSCwlPmutXz6jx1+nRHZydTVvtIs2pmfnF6YeHh1KO7jx6fu3jpe+++RwWiqNdK/qmf/n0v&#10;vaynfHF0fNRKsPifnHq8sr7u2LS28TTvdNab29udSWU6+vCdu3ce3L9778Hd119//cGDhz6Itezp&#10;GRB/Iu2KO1ZmXTsPO3ubuCxEJ2l550qNjxouJfNkrOF060Isa7ah/cne1tp7776zurj6uc88rz7D&#10;e6FCsNFEH9cejwY2KSMjg4jVTlU4RoyOmptwoH28DHuiUlQXFShQoaiRg1+FsoyVpUyZnnoUP94M&#10;gEoN5HQJGEkvAj9G5VA4FoknGQ0rI9+LaarjGEIMAE8xJ7xINjPi2c/UlUYG+6Q6Mis83+W1VRVV&#10;pL8tXKAyeVbJsVetQVaMtXDwWbe3I2hlmITgaXKXEJ8BpmVsRwFlq5n5SQGTiioRc3keKFtlrzhD&#10;fGJtI+tmdYvIlRlEAKrM68zwon09p4zQWF2Vx8NBs4fpfsqMV6YCq5tpO+Jchjek9i0MP4VqRmXE&#10;siHzvk2v98bcK9yo8X+RuNN8YDZSWYYP1JwKKEz/NEjV0BYrXEGUC4OPWjsCjxVgMulTsSNxeyG4&#10;CD/Si0qcssnZZIDJgVxL7KQWlls6ek6dPtfROxT6TJ3sBL+VdiF+bJ+0Rb5fAJeAF0SxDEosgGJx&#10;Ay4j9Yo5V7iAPG+EjD7wjHTWYxHX5ADCSqGApsec+Bbxu0Il9NXAjTWS4H54g2tF117yGhfR4mUd&#10;K2zDPjPeMKlQgKfiNveJUDpNp1QX+QhJmFJA+PoaUAUI0C4N4gcZkmJKgCJIrzm2MyI8CjIadI3X&#10;e45ymbKo/xC8XtM2dXpaThXhU6mvElUsiy/olFWcWdz9YfppCUUAls5D5qiUmXjyBFdLlMxlRLLY&#10;7V8y2s4TVLlouhBKNNhLhJwSxPQjQB5eH10MhLO1rsBIOzETjAqLM9lkHZAvb1jmV9phzI/cBRGn&#10;J50ORScPqPLzR0Xy7tYVpqxbIQryA1cqbN99cN+N7la1+vb5zvaKKJMYWvzXxQerbLQFxz395vQE&#10;d2n2G6wuQE7CkZSuiI1AmLEgqHB/i0ujZVNSgw3yp6Br1MwjkxUltRm/KkVIMFHJxMq0PkOTQxA6&#10;UozGyjxOnWmyNzW0WSswrJVEpbcEwwMD6i4uBvgyEEGjpJg0YU+okPTJmMUyYY2vfOFBxF3AwbRp&#10;wA7JePgW1GyxsltdMsVO/5fRCY8bqpGp6UezEkm17+piLF3q67p7Ow1fcZa//rWvvfvee17k85/7&#10;3E/+rt9jLhk3kKeeenpwaBBzBnoKWYxgM65MaWeIMnaZpFG+TTyxQz4TUxP/OMJGiaZp4OGnZqBI&#10;m1/w3vfv3XvxheefvHrFpY9l79u7ayWyKhAXBzCM0wfPimILRvXFybnHswKmujttApYggvlKkVHK&#10;VZyiQBLxmT9e39qZODPujVAPRLFMTigfwFPCQEuRk7L4yFWiW7K4sBRI0gVnooFsNm60+KYKvCRF&#10;lHMrXB/XNiO1IhDezFQ3U0Y21zl9brc0t0s30aI6OzFtqtr4wkht2Khtb0Kbdp3LKArjVCaOVaiv&#10;hSVpQWwIuDUoui1pywHnUQA3FNws0OqF5S32iX73x37sxyenH7/9/gegC8Hq3MVz0EQetUyF0po+&#10;Md6COi2bpE3p4zgErspId+chE8WaUcBzElVxElAppE9gwq9QDPHJfBdjVMrohBiT1dQZG4OVk2ot&#10;svw9jzhEHcqqQ3OlTR/NeBh/6iihhE4/nhXzMobWSDDeEVuMBitDTSOSkFoFrAiTKs6m5dbL5VsJ&#10;qoW/ZEXi9WhT5MYskyQ8ne+++trM3LwPGU5/Ta3Uy8gFr5QsMnZm2Hsx2ggME6aggi0eXuHkhPsT&#10;o9ksAg//qJUZR+fRo8bHaScUrMPmRmyWVDKBdcjtKUpZwMbxuMrOzqmk99HUPNw3zaGlJf0ol7qH&#10;nrxnbbWvtwc4DQXo5UmEIbFC815jeIdTxsOmp6vbbrdiPIPkXWMj4/bDxvZeFAchx1erT2ITW9zg&#10;PX0DP5Rwjx89WltdRHcolTBCS/JriAYg3HCQjMwC4pYdlesvKFNoFq5Sv9vWxJUvA/dUuZkVFs40&#10;K+t24MvEmYmlpSVXT39vvzyTq1VcbArQUQZD13nIIrU70aWfURIBgzr6OzvX760e1B5++5Vv/9K/&#10;+aWlQ5fyUe0P/+gXwHXCo60zszAvIOK0A8i9wdracmakKsXKrJWixcssy05eC9gPnT2Oq3/Roi8+&#10;xs5kwAv/Ypv6QC5vh/Heo+kbt+729o+skbWrNdrbua0ODA9fuXpVXfnMc5++cPmqhERup+iBnWo9&#10;22p4h12Ujy3twgqkQqI9MzOLEc0o4e6du9euXdNusD30soUq10w4dn6V7WgDeB7WfG1jxXgBiZ0v&#10;X8hfcWFWcsoxNPI3taJluxLv9TUeNPL0W7euz88unZ04hc1z5/attJ43iV+2bMd79x8S6IWcoY5s&#10;1vV395sdQHLeYtXDbAj6E8jkk96/mb/g4C1WQb025fKi6Uk1OM7rq+suXGE8tuzxVo/CqegMkjE6&#10;52rmTxhLBV6C5ORV3XaxFcoswWTzadlr12eciXYSeU66mDJjbSMxsHCB46MLDSkmye72w+oDMUWL&#10;3ElNbUtkAKGRAah0T+CC4R3aQnZ9THBqG7j22A8ePODW7cwo1h4qrOEqDRrNC4+4paPN/egRW1Lp&#10;oDWh2Ficm/WncZx3nmGiMbo+QlftwXlVRu9sFwTn2AtmzFbsmqpBiUg/mAiRN567BHUWXfKRDo+V&#10;wqAdTQHNwTjvh0CtxS/oNQumxhmZ6KOCAtuFOhO3HQtgpYJ3J5060GaKXFJaExOc3Yw5F8WMh3DS&#10;23oHTp+5MDJ+PqcyGEiagOBqVXSm2P3/+pX2Q+lBlD8Mt7DkiCXxTxCMH6UbqKcj6L9lZiUsn3Wx&#10;qRPijXZcdfXiFTO4BgZ6lGHzi3MehGVoyQzx7evXr0nTe3rYCDTYRWoeHFm3I6ykMHlDD8gkscDI&#10;ISm6MDJPHRfQvk/mnidmbBs0G1RQZJKiZyGnVvpfbvJqgjiufllbVh5RkuPPZfpbQThjAVMcw4P+&#10;hV6W/1kmluYPijNTOv4pKfgacp9uEMfzxgVFyY6Kgiz7S+2Y/RvOZ8xrAoOlh+PWzuIVVDFj0rWg&#10;iZ+AdVG4mRpfZvdZSgA9TNmnywwPDXRqnqLkUVEE6UFB8RB397paOz1daLeonnNRopA5nPrKycdt&#10;zjQVw7eKdxKgObRaLAg+sFziYjMgYprf7KIK8gmXrZFAl4a5frdhpGUIoNUsYzYzNaDC9Kh0hsN5&#10;LdN0PiFClcijPkvOXbzEQ8eUDprzKS+IDCh1hPNSbsewGyPuqUhH8kfqtFQaeLNagRwl4qxj3HZd&#10;BCsBCONvnyvc5SQXc5aR4V74zIuhjcbbIzdtkleQcMJDZlXnCYQgD813JAEguHBhueTmY+6yf2DO&#10;xMzcHM0J4qC76tHDB5OPpqTU3/7Wt+7cvQsXKXzEFz0qTtptzU19PWRdQ0b4aVufGj/lPxoyjCxk&#10;kNo7LqcyVil0WbshXtp7u/g2vKjTphYdwFdC1sbW13/96/IMH5UxNRQqkFXVMcc+haKXg0AvLS6U&#10;UefWP3TtjJSLEDAuDM12XXid6SvQwK76j2O2YdBDtYYD0ur4+Jgvax11qzKE8+TEijGkDpasBtjf&#10;Nx/EpoWNuQgskqOysbXn+g9QGz9ROoAtjzUjAwwRicK9amV5oyQhYYN5IlJDl/fK2qoPYkKdM2Mu&#10;oIxHXQRTsdr2c7K4tEWDuMcPAuklmU3pACWGZCCkkAhlBgEGcIxxbz2E+NrNexvbm32aX4P9v/Xd&#10;b8MmnHJhENLxMz/zMx9e/yiZZvzb1WsxO8qRrWLfuCkmS2hnpuc1WqamDJ9b9TZ6GtrxPdqOWijh&#10;VORUawTqvxeGcGbGstkzMqTwk7GTzWIOc8aaJ2gbkXqwp66QBVBzAY2tNrKgzz+Gnd/VA4/wZSPx&#10;SaZI4nMkjcHvSkuk1GaRLQQgKFX3v/sVP44yVY/YDRCWfgbZOODGt8OVTAnHvV+pv7ulzwBOi3Ku&#10;PHQ7SzCMir20rOO+cnzsQrc/pD2W2ZUajocTBfXPnBXRI6m/Y41omMBd+RiFzpiLG2YPa2jWRz3C&#10;DoTvLK0sCcz2UiCJBhqMo8WlZYY4Gf3Q2tLZ0UWZoMriy+llR0fGfKaJM2cRE62w83X944+73PvH&#10;lmvP41tZY2S0g4M0t0C3anAf6CazHIG0Tt53X/t27LpAQoHaPJ74uFk0OI71hDFJFgle4aotLZ3g&#10;w8TkuDZWBzDG4wNDpDEd4h81mjSju7fDGBj1Who4O5sdfd2ZVN7cBLEKjTBN+BqfPDO4GpoMmA8p&#10;PyMD5IsZG83ASFOm53zP+E9MbCxsnO4ar/30c0+tLC8gCZKPDvQODPWPuM80iHXcMRZHx8bOsrs6&#10;w7VqApfuwsXLl85dItI+d+68DTTYxY5UIzy5NYZfV0d3rAUamwQLE8FlQc7e9v7BzPQs5OYHf/hH&#10;fuRHf+xnfvYPv/zF3/ETv+snX/zc55546pmnn36mDMRE0tbLVhF6/A2k4KGKp7g4cncYlMwi6Pbd&#10;u/y65GzACXwIbABBgR9BzJuLpqJM+6hg2iVNTZdWCiXnXHeiunu7C+vHugWpVSDC+4u5RnDQQFPN&#10;jTeufRgc8cVPA9kePX4cUz33RU09yF5yqyjU2tKZyoA8F3dGycnyzCBSA+oNFZZk+pMqxYSEZNY4&#10;HJyDamsXl1TqB48fzQwPD8Q7PNE85giV8iJjWAMyp6NXHGkONT2VMEExSuYf3Lu6Vhez4i6CglA+&#10;eJp/CouVzQ3RuGi6o0rOuZFNYuZS+wbpzfzXyBVQc9KQKZ0gaVkYlUGNlJi+Efgb2ZpmxSJZYfmH&#10;D0nX1lhvOuRWhs/UGIu+ngygDKqSL4ZKl4G/SREylsYnbGwRpmW87qUyKK6QRlMjxlNX/WRFQFz8&#10;V7nMS/XkzBKSaDzSror6SU2CY1RqXzB2nAlxLBgIl4mmJx+8/z4MRtwXzmK9sr/rLmRFmgbIXmTd&#10;6fTBXIu2RpiLS+XREc4oPCMzqaRc9U2bbL1q61fXd68+9ezE2SvJm2HJ308KyxC04q/w//dXWv1l&#10;w+Vc56HGF4xjiRLr8AABCMbs4N25e8vsM2uUtE8wiP14zRtvvAcnxZ+UKaYVlcl3aZipg4mZ5HZS&#10;qvZ4t9QuLSx9743vuWnJ85uKf573c9sGow3U1tDc0JJhIrEJrG1iPxoOVBql2WHJziKYETQl2XA2&#10;gcZZUPGBtayZWzNz9qJVl0z5/6V97qklooYVl+ss2UvE8QnPcMc80yCX5NSZVxJznaRCYJXoG2Mu&#10;49QUEWJ1lSl2GZQcWVbGmFT8zXwBF2156RDfqdH1rrUoLEHEB5kw5BUCu2r1RCR/HIacfW/dvHgk&#10;ycVl95PONv+OEF2Kvw26bbJU812K6Z/hkMcYsVFc6mRJEyEPmY9HidLYwstDkNVtK1zq0OYLpSmn&#10;J9EWzMDOrTCh4D4ZJBznn9/OEfM93OgWJfZkFbJ8Uoikw5FsVnLEsLXjk1/k/EnFk2kXU0a3APla&#10;6WV/ss/CSS45IuWhddSliun04YHO7/BgX6zU9g6p55ZX+P2tzM0syIsgKE8++bSMNCzB8HTj01tK&#10;haK+SFIVr6hcKZrZkKtya2baCe4mYqUSlxKSThf4qfasY3p/kBEGBwff/OZvYUsYmPmp5z7l5oAp&#10;onerxBZXFt15+nHFnjfDsh1Gdxi1BAdHBpanxsZPjYxJHHEoxVi5eE93X+7sFA/6hJCndrno+9eu&#10;kfTCIz/7wvP2YhqOJ/uffuHFx48f/auvfu2F554lkuCcYwqFe5ptjQZLqwEcGcgeH7GCXEYI5ZCn&#10;W3WKlLuvDVGsYDxCrg3NAMRzl54QqQD3MqeppmYZe46/3/pGIdvF+0r0BkZKnONRWJ1DZ6lhmLam&#10;7+i7yooqQbj4AmTz2AbIZFMzc571Kn+ZvX3JNBqUx24jFhgPihZjduB/SdnjjF7sF4Bnzk5l4nBK&#10;uejQVD6OQ129GTCbewd37k/ef/T48uVLp8ZG2nt6PfUNzKPtvRdffOFP/6k//c777z56PDm/uJAo&#10;cEgIGIUKLlamXK5tAIOFD1eYtwLsnT41Il8011QtnS5nqp8Y6xZFquZAPcFBrPR9iGRISnvMziBe&#10;4rG7S7S0e5yRzHRcXbdcqgBxWuIv2ssNlDtCbt56ddUmx0CTiq2tZ9KjItGDjvRJxyAVbxn8kvrl&#10;t38VWmLkXa5p8TYHLQyuo3CEJs6eh7hAJVxDBmiRbYBmNWcwyvJtmzGLuFBtCPfi+9Launwar+Ps&#10;pYvMTzzlwNJlyELMLwvEkqZuyuxCvap0wEvgrpjep2tXU2fvSfHN25Pu+8yZbd3Xg+0ifPq7JmVL&#10;i8qEgrqBwSGVPSxenRBh7sio6pFeB29O50YQoV7gGoOjpf147cYt2f7Y8ICdvDA/R7Z/8fwFSwF1&#10;RvZ97/3311dXynyDxMxUzibuWczCsSHTlOK397Qrw4xOXFtfzniM6JLS9YA17h/jFRTyqGo4uK0+&#10;YUm+Y7LGu3BNDtCtemuPjsKlDCDPvHWedJ51vA4RaQJzijzanh56ptDV1Pb2dB+u7zcfNy7Priqs&#10;a5fX5yfGz3AHsGYjPEt7eY9pGMbXTvKAqOjVSwM11E//jaRpiXcxBbe3y3SvON0Ud4x8yVRLOlXH&#10;iD5xYo7GZ2vfpL6F5RVx6HOff/ncmXNDIyM2xC/8/M/b3j/yw19mO6RdVVj+MiE1okYqeG9Ht4H0&#10;WvfhEf//x1O5tfCgOW/pu4SzX6FxxSE4z7ySHRZKbLwEEJsatfA6Z+YfmVzeNyyEDbvkNrf2wiqv&#10;q/e8UdAykwAMVQypDZV9NPWgi6i2+uTW7Y9jWa5mbdJjOhApAF0QR0vfo4RURO4Z8RQLG0dLcE1Q&#10;rhTx+SCFKIdQsxP4XboMCAd0GFZlgVTGgwOD8bTjoLG+5q9FO5zubZq+eYnUeREdpKNZsf+Ih0Zc&#10;ZrBKwDXuguySmDnXsqfSLl4Hj6v8gh3yJpDqhYmYKy7VdriSsX8r427KHeiqzm87n4VVKPIim0ZX&#10;kBDCp88jZnEsqeK2ajbdxmYm8NWaSZBEJ65DIVuWD1o662Vox14K25AOtR2op8npcDG5r8ecKAO9&#10;Jd3bboI8tBDYYLYxYjx021iKQsHOVSZYxQW3hZmAOTQJg8gm/m5PT0f/YL/HDWC3PAJWkrE0MpKp&#10;h0FPrJWjFSq3uwgcn6v9JAMPwz48OFyDOYXq3re6ZtOCJurPnkcpfjZK7+JiW27vIlMppnH/u375&#10;8kGuCywU1M3JzOAaX83pZZDb1tapMoFXGkIAI/GE4aY+8+vfe+vC2Ylyd/KiywBZhYeQajCXJ+Lu&#10;i6A3ZXdOFBlAEOQMEWonIoQJtfP4bukqrjzlu0daUY6Ae6feHBrc02yfsG8tRVQpPmYjpzTfVVbZ&#10;OzC8trqUcXlp4QSekVUHQKQHSrQpOSInqe8DqWC5tHmKFjtf1r+E59pAGlaIrOHNRX2vCVt+ZW5K&#10;cE7+toCwijo8M54rC5zD6o2+v74+XZnEg+0e7MuG8u/RaYYUiZvhLKeZCShLnClXTCjFUfTIPGPj&#10;754VUj956zTkUymVgCDTdlsLvchM6TLEp6140W/vpsnifvabAoAxSwEU0OnKMJvKvCOHJA27MJIi&#10;F8qSVuaoBBkqIEUIZJjE+isFVi45YpzH5dwVVVklRyz2RsUc5JN7qSyRBxy6c8xa//0cMY9QNgph&#10;ioGRv+y0U9hYB7bV5MDFtPx4YXH13MWL/f3DsJPf8aUfUMAvLS+YO9CeEbRZbUE4suUgs/FHjGgk&#10;cSAip8IaiITJf3t0sIqmWsVY8QAv427F5PmZ2ffeeXtuYYFE2hCVCBeOsePXOdAYKGr689S0YXJk&#10;MthD+HiL8jlNN6W4XCaCNrVic8tgPx/rYcPmoAnUypcuXjo3cVbDjtRaxvmdb33HJ3V3PnHlMn5F&#10;GPqHh4iJ//bf/lJ835AudHXlrJlM4VtEnWKghfBr30rmbKhehoQdnd7C0IiBdHu73aMJiQjQGYmp&#10;Y7G9uLzIJRdrKJqiqiqdMWSYzAg4OO7qaqX08Pvks6lGamsoESTaelkyF19H1II269EEzWe+CMLA&#10;Ro2aM1OIJMieYGyVsvPjlET0MDc3H5KuS4rlcjFjqrS1itlXCsoIBmJ4nCI+2yLIeDhqyge55uzS&#10;spGI9+G4MedvB9Wa//HhjesYHQrqH/zSD/yLf/Uv3v/g/du3btrSFEh2l/0mRENnPTxfzh0f0XFx&#10;qQTzeGQ9XHYkie1chjqQLJPisJnTFC7nKPqeMj9TwQCtAn/GTzRmo+WqJXnR6N3ampp6tLa2Igal&#10;46G1JxcPdxM9ujlDC2vqtOCzu0LWgEpy8A7gYtidHw23R9NG30kC9P0r+pMAm0waWSPt6aTrFGOx&#10;VUgq7hNGol5crzOGd2fv9u1byLIXz53H7PcJISORhPuBdtOft7/0Q1/+mT/8R8gb0gezLFnS0uIO&#10;+S2HOiEh4bqMOCrZaaGGV45yiEVyGK+p9VfEN1IoWVitZXcIXViqBfze+w8fcRHx+U6NjKoE5uZm&#10;wy5tasaRsJiXL112OYLrFHcf37zJMsVk5/c+vE4q9kf/0z9++/bNF174zK985Ss3bt14+aXPeVuo&#10;u+v31e98e3Z2xpIGYw6LJdxJHym+LQaVAfsJA6KdbxkeGlnb3F5eXZNyZ0jyyT58qDKutGysEmgS&#10;wI8jWSgwdi51qtLUi8eZhzc0IBAGkElPLWTQhNaAIyn0c30fCxdUp2Eeuy53ltEo6x49nKx99lNX&#10;L1489+brb4/z8xkeNVoYza34NgecELK13SUNDGMBsBIfDwmxBWfIHOeF2dlHALepRwQ+7GQfP56x&#10;lFy7FtdWIfByfBdeT0fnjVv3xY/B3oHzFy+amOJnMNv+3H/+p86cOuPcptclYh4cOs6Zhrm0jCJj&#10;4Wampj0GlAgPUgqLw2nnZUeV+eXOauhDEYPG9qJoDIomJZTwDPfK9V197HMVUpfv3IFaaYEc0u7e&#10;AaxHP7e0MDc//Qj1dHZGIvpAWS8A8WWQE+kjdPQxcYxDgZNfbLDjEm84VMbN5J8dbFDZDk5GcW8t&#10;trTlKnBHVGgHejRd7Z3+vkPb3dHJA0yXdKi/z4ePyrVMvK84QxcXuDCKcvsWqrCHh6fkf7sdfVN7&#10;AVAgxEBEKiTTro4u/TxpltIuYYxSB2dfBhSOeDkBGWkTVz/AQWx3cs0F6iiJbEUanuS+0LqjhlHt&#10;lRnTHjKr5kiU4oxwfNTd2SfHwd2xuXyUCvKKExGGZbkuQXEuPc0tTdUUzEeH9oC4Lz65lOTWpr8X&#10;S7Yjpw4IGBlUW6dMBarbygQg9u2ZWENxBulEglda4RJGjgZQ2d68cvm83Eh2pW57NPmYCdGZU0Pp&#10;posUSYSTVoAJKjpZ66Of5itJLuGW4MrYQx4fuAOglB/ffby8vg4OPzNxPnL8ePmkLfLJFR6y4P+u&#10;/PCTny+A0ScK6KxrqvDk5EZZ1LUWonpVb39/a3uLDpc3a25oxkWnBxS6fW+f3xn58MMbcILeoUFE&#10;mGLLguuhC5MRbljVTY01I4MjiVaZz4IvX4eYzwcK7eYrv/JLIyOnYhRduqvRYEi1MisnT9c/ine6&#10;wcwtrDlc3dwUfMfGRh1eBYf2R1vUnkrJRCYXc9QToRWGIlt0tyHzpecanxdywlrS3XTXoXRuv8N4&#10;P0Ulp0OkURizJOOqMxAwQ0YFryDkSeqK/04hr0dfoAZUBOZEZUB8ZgCULFNbvEZtmeQS/N7Y1BaI&#10;3D7Gfoj5vhHV/ghCnCHojoMvIqdzfOB8yeryKlvFJN0HC/8QAcIbx44yKI40Wk8cwhsGm7snnMCM&#10;E4wAPg4z++ZzkHfS58qMHZbwCeI+lb9b2oVw56N0D9LutMKWNXrqfNfIdPxplrDwER08T6DkkZVe&#10;c/oEceBOLM3aVpr5xchDk774IXyy34Ijhg0agrfGfbpf8o89qklVe4cZeZhNikHuJ6dPT+j29g+M&#10;uFD8lLH1L3z6M+gxkIyzE2cBGHI7pFiSlPSXmzNDNbdIOhRxBQBLrWys5MhUiJtJ7mOxmw5oNa52&#10;G0j49dffcuSfePKqoQ4YkOA5v5Sp6UDqSaQEqWUBsc4EYXVlbm5RuJ6dCU+fo/LsnMRRYJ2Dxmni&#10;yPY8aU/Wg7tw4aI85qtf/eqHH30kRTo7MX7p8hVXSphYjY0Tp0+/9c678o+e7i6vh2MA7Y4Xb5Ww&#10;7FllRIIFKyKZzMcTkfCR1JOu7Q6Vu4Ksu8d5d09nENH+HlWBKXmyHL7TFLtoQ75/cA0uTpHk1y8u&#10;rtunwqMAu7q64Un4wHaaTJHIWppHDgZmFeqTnePDhRokCaDgzgaP7ItOIklIHXWVrr1s2Zm36uF4&#10;5/KucfoC7BYAICZaQSTDbA5On02funl6buHeoynF5LWbd+DFQ8P9z7/w3Okzp+lBMaYWmWZX11y7&#10;fn12Yd7wSTjaKJnS0BDUFJlycX7RI7HBKgbGrgZ70lWlEmdtKPnIxViZwxmTtezRjH4tjgdRoCWh&#10;RAiuFkbArTH6zk7OHeJ5kbZweZyZfaxTb/nLOICM7gkormoy7YYr/rFpKbvgeJ9NoetrcoQxr7F/&#10;eDiO9rGCKrNfHMBKKpOwVrKzQlCMc1G8zYSFWBGU67Nk4Qf7krOe3m6RHB528cKFH//yl4f6Bm7d&#10;urkYn9Qyz4nGi4J7ZPSHfuzH//VX/u3dyclR40pGx3zCOHbFQSJbNTYUaUwnOVQUV97amiQzSuct&#10;l2FsFJtb7t17YKGuXr2ysbPu57SV43xc4AZ5i3XmtGmhEOE8yNnZabFLv5baQ+px9fJVGeKrb3xP&#10;GgOWdvzRzN5+74P2DgLq0SefeAKO9PDRw4XFuaeefMra37718eLSwi/90r/WrDNb3RYKAzZNnzDM&#10;4g5RMZotASJiz+qjvr5eEWR6fp5JhYS8CIyymUPzK8mPVg0PHXpU+Xx4whUf5COUjHXKqgAEQ/TO&#10;jRCc9bV1uZm/lcMSs/Fkl0mcSuc25ry1ru+O0b6BnPUf/7Evra+tocxPTJxBa8bpxt648/A+iofT&#10;PjP1WEG5KP8D6TFLffiQy8ysIZuTTPYfue22FGJQpzKeM0hWTOlqiTvZCLmtByi6T+pXFhb42F//&#10;4MNN9ODVjVs3bmD1uSKZAN2/e1cOR0Z36+YNloqGGnMOZ00Zm8GjDGXPzRp2f1SjAlyuoNLSyYys&#10;grQkhVLmc8SIPKvEMNeLLhhDZgb6m6ux6G3mXKEckTOE2cW7a352+sHDh57T7MzU22+/63kzGBNF&#10;lTMVsbqcxTELVSE2N+ZwJz5WHO/u3Lk/Nxd/k9t3kd/3NYNkafECIF4tfbcgJcSNMKyDQ6RyLVoP&#10;wyOVqdCBWi88gyhw/Y6KqTRrpXaKyxheF78bhZfLjCzaLkQmyPi4THeIA9/48NjyKreqvKNhSyDA&#10;eJA4hHZTmitBQwoHJPe90OrT+KhyLxBk8RnOXWDRJFQxoS9j6yBKyErq5I1KT6toVnwwiSf4UKHG&#10;k1ZWjXzqZYrCMW36WAenpZnyL/IF3nhMUvL5c7rkrG2dXeKC/o6yzPd1X3GXlVwHpil99tLtaVTx&#10;R75w5G+1ogGgbOL329/K34XFJUhtj/3U1ukdEYrZDDx59bztm36TSVyxiQ7WKJyZTeYBexP1vRih&#10;iFFVu/OKKYWGY8P2YU13fx8C06c/9XxjR4d7pqYh00s/QZ4KxPXvdUP+t8liWdT/zT+lXfFJslja&#10;iLKQQs4zREepVacosxGWFpd4m7FbUV243rCJ4bhUCPIpX1zWODY2RiYH54MIxHSytEUKByB0Rr7U&#10;AYNKfuMPUDksNe8D23NklLl/Q1sTPh8cNN43PgCIrBgkxL8xMuSSlgjN2nA+2t37Dwz1coTjlt/S&#10;7jGkXaJ3pg0LIEn30F8xJsugiAJnp1tZ8ptCQ2Q2mAwslUMZmEL9F8dt2bzLqTE1R111+JERJh/m&#10;iGqDBqgAeOCPF2uSxCFEydS/vizXJVE7CVP6UJYvVRZFajFO4+wT9Se/wHjtJlSmUaptnaCeJDiu&#10;HOFOxZIdtJnp3mWYQUB5nyh27bHuilekZHYvA4yKn6RkNq6yeX6xDoDu+2yFuZur2wUpoAgiiS2g&#10;I8E5joKeTMUr26iSNHX8WGNdUQlkFGSlJBNOS7UYdzA3qMs4SawZgAefqLPzvR374NZHGur5CP9B&#10;r7kyTj3YZoibe8O9/fqg3/3u67NTs3KX7e29Z595rqWti1WzD4EBurywxCaGjFmYth5uZYxh9xaX&#10;xIuq/7PnMN8hdn5HHiXNklmz+VURWKgYU5Spof57nVJ1F1245uPrN37zN77Z3Np04cL55z/9PO8N&#10;mVAF4El0j9hImVrb3qzh5FrMGOisQMrFjA3cNMGC6zW14PycVK+U+9In/8z98ld+2Wy869pvt285&#10;+2eZPU5MYJzajE6061OcESsG+/vnp+eAX1FqhaepcQykWEM7ITfOLMn4OgUKtYBpowth8WHgnxYC&#10;HOBsFRDIyXBvb31zi/uE4lC29Hhqzt4pk2wb/IytI7qLluFSu+xtutg9cVna8z0VUDLmAsdmshHw&#10;JQSGOPPGfYZUxBGtALdAFbsOYEZ+noZta6u/kj5GhrPH5LYMic8JKvNboNGp1LNLMnS4bn555e6D&#10;x5PT8/cmp7I3a/DbBiCnGqwmC0/PzdowJDmbvkiHsXjaqv0Sw4HBsfm5ad/dFexeIG20yaWPwofA&#10;6yoso1CzI9WAyN+hLbpdMoIyfOZU10VrpSTxgxIdmbQTLZC6Yiq2976a9hQ9rzTf6c4eMTKkxLn8&#10;pxQoMGAgxNbmVopzJae2D6n29rbuZjwqEvarg85kxk9h/xUmb8y0S5wtTKucnQrEEvlk6aMVXy0Y&#10;WDzgBUZF3cuf//z7770L08EXVAaE+1ySO+GAhMgEsDuTk8Dwz7zwWRfP3YcPkAhTm3qP0H/zACpZ&#10;/vf9zPLm3qzQrNMKi8tyYzMgzDWHAeWIKpPhwYXRJMLUAqykFjY8pF3O5xRIVDxD+4S1iMzg6Sef&#10;8Rb/w//w12jPHShzmHzO67duWagnnniSxbJqiq/Te++9/cWXv+gAXbl88fr16zdvfTzA8R6OXmjm&#10;qRDhiFGypRFYuHBECMDd49nZeWmcPrhrc3dnQwIpVLuLcdalOtKWssB6ZpnGUE5NGJm4FJH7Vddo&#10;Zcm9hB1wu+Pf2NjiZlfSlFKldH5K3p/7gj/ANp4lXoebpGZgoK/2p3/3jyzMzmi80p+CAtygD+7f&#10;kzml+lpfC5uzDD5wmaMC8IVivMTUVOuWrScvaBXt4NCwbrWrDqw6VqpYMnBe/7jlLvgNmd+jR3TH&#10;gRXC1D549PAhkuy777394N5dW/Mbv/b1XtKTlpZJAp/1tcx0LpZdmf1amjJ++QTh7AffrEbzEq0Y&#10;pKX+aGpSapepREaXkuRvr24YCrqo8vBIiOW7uttXttYBrjmP5EK7+/odzni6DjFmNDGzXmfQodJB&#10;Pnd2YmllFoAXpkvmCIfylHwxYjefQkMEyNHi9dfMVyfr2Ex0Y1ZJahLq9C6SdLqKApnYYudVfARE&#10;t8QJa09eSvYoA8ucTeiC2AXcTJKY3Ry2EAwu7H/nSzA2y8G1xLUb7MqFKNhAZ6d4ory2bmLf1uGW&#10;K1HeHKquncGFtWRsSdzKQAglSb5D8FwfJFKyMlAuMGeFPZbWh+ys4hl4kq9siSt/oMPtVRubWqW0&#10;LulYDh0dEXeJ5umTJFtH94mo0AFTdsT0nsYFAOOnGxhtHsRl8IQwHGkj5HRLKWiyvHFb+bI6SknP&#10;jKUHcO+bkOzdOfzt2c0ePUMlG+rCmfH+3h76JNYqXjBo6GEUQjprBT/Fj5ZmYDTKUygbjoS7MFlP&#10;jpCqsCaB+RkxfZheUhxbKIg7ur/0pR9kOMTAwCxx8Seankrcc+SKL0Momf9hrvj/1YCWJXzf8vy3&#10;27J7x6U2TTwSP/V9DG4HNAedpYX3dSjQxT2IstzORagLkyRbMkDh2FgfoQ929mEUEsVXTiW8U9DS&#10;tmAPmdIk0wk+rW3kFdxJ7rZUnQW/BnnBlUOa0gWjqbKbcPhKL17CV9HJhkJ37JlyLGqr910BrJDe&#10;YgqTbr3hiqEohNsXhD4aYX5uRYcYbJK43uiqorAOZErX30JAX0ELkiAiXIJ7Yyd/4qL1HF2WydIy&#10;NSpTjkKZc6eVoihMCsSDpuaMV0lVD34ukGeZlskpKNhS+i5xAyFhRhCKZDPN7gAYuWzS+Q2xEcJn&#10;FwR1jkKqNPbA54GE40XnlUTGuPiXYiDwAQZ9nIFNSY5XZTT0uag8t7xselNlY/sahGEOaXrbB9sI&#10;DBlGGLsMOZ+JOGgqTbJlu7E4IobuJH3MdIb0ryL/dJL9EaqIDMyxsEoVpKd4nMlAvi92qVy8FT5i&#10;8VAUFHKlxc1pf3xoyDf68Nr14oTaOIItPzpa8Z3USFW1zs4tch7QBZaKcbcx8gThD5pnSJe0TKPG&#10;skvQjcyQK4jS/H7Hx065Kk6N+m8DHVQNnKTZYOPw1Hd39b755ls3b9yQ/Rm7/IQBV0sreFpyM82T&#10;PLvinhuiQmkrZ26rAQGhnSnFQ0vxRQN2ZeN7CqZoZNahXvTS8lISgZPjN996+/H0Y+917uzZ0ZFh&#10;z0aqqp5f2dhGSXaWW+qblPGouhEFHZ7I3GG8dmEmedu7QEVnPMKirNnq+ka4SbsqxIwdlCWT6NhF&#10;SvQGRiEI7kQ//f0yonk+BvKn8LmRMJvQmdKIKlE3VLg4AxzIo+G2PFzwE1TysrxE6DSIgq6DU5Mo&#10;xRyD8qkNyp1p8kX34Ht5cWbnHq+t5frR3RM/g1l+0l+KvCm95lIWMAsN4FN18vF9ntxLW/QH8So8&#10;9kx4ODzx1NUAsCSOG2u+tMfk9IbHI4drbuSU4ebwoSPW1AMmimKJ39AAuAo9VB7RwhhSWiCFYxUp&#10;l2/Nd/C8Ih3LdClUObc56FFAkNQGLK85WlvdICju6ul0aoAF8nXndGNLb/dYnyr4QqAKyWKgkILO&#10;cCHYty+iKKiq9nlBaEVnvU8ZeOHCRDHRclbCOfGIk5GVsijUkAifHUrhKSVngl0wjZQExYC/YL0H&#10;BxrV8svh4ZEUzBvrv/or/1Z9BTPKNVem0ntJonRgjerpB3/nj0m/vv5rvzo5+eBLn3vZLrGGWocR&#10;+6dHkd505a1LdE/Uj+ScvQZuUk3dHWzHe/d7GWGPj27ubnoD+y/jYWsbbDBzX1T1LXhSjS0yH/Rx&#10;/MUQ8ZuaYqvd2WMmitTin/zjn//Us09TsXgLlxSSHGP7l7/wRe/GneOrX/vK/fv3f+CLX/Q1AbTX&#10;rn1kh6grhI49waqYQihF4oQUlDe0MO5ymZ2IYCZhPdxH/ZKAdUVMU2fwJrqAvnMwpipZZhIly7e6&#10;vhpvqgSiKgKZlCWsc/FPds2oXBUCCZiGh8cSHwGK6xulR51BtampK6hH5qYSCcV+IaDFT/3Uj8PP&#10;HUgCfmiMyNjX38tklWqNCfb5NDDOX7pw6cKFc7iWZ86o/M72D/cPc/Iew1A+Ndg7aI1wlvtHTsnw&#10;aMJVsW70rXWTcLRdqnws1CST2ySoDMyNeNUEcW6feOqJl156YRzJ+fSoAazioH+fOHN62PTNoUGh&#10;jPePcZ3tkqOuds1i6yjzEqomHz94NDV5/db1a9c//Pa3Xrlxx9yBj95+7637j27defDxw+k7D+fu&#10;Vrdu1nfVbx8JEXuoYihazHy8qWyEsBpnXmukZ6BjbGKASPvUxJCWxbHHJKZsrC2tL7ittAHKeLdm&#10;yQpWJpnFzNScqIWchIKA+lzBLGGNkby09O2YmbC1JXWyBVF1w2SPQ7whSB137txra4zLMVwR9C4Q&#10;eIQe6m5wx6T/CZ0p01NUebYYo0ZcOUKaOQzEmztQwntD+YJ7uf6RZtwNBk+1tW8fhG0QM6fi+plE&#10;MRyDgJnxRAyDNRV2ZUxRRrCkQZAeWdTqoOYkpgE/wtTXxY4Rf5PqTTLHKUPQSdoab5ETnFRVp8Dt&#10;vDFrFW5wRDJ0u6GWbVgIomQfpUYDoeHTxKWmuJrZtUKtm09Yzjy9NOKTAyGFVuwH5QBiik/b1tIo&#10;yfdx8JvQFP3N4cEBHlB9PQrRNpn38vpKvGXDlrCDnajITl1GLiwOkZmRGnplRgq6FK2Af5HqkPL6&#10;XtIeT7a5vfvs+LmWji5/ih5KaqT3qOMXTlhJs8IdT44o5P0Huub/gKQYKEsXLMy3T3iM6DW82yqa&#10;AR8EOHcAYkMGhZL5PPX14Jyd7XX8B+193Pk0XBnHHB8MDAx53LtHqVWoPGRgFdZMBhqQv1lJSgaY&#10;FpFecWrOaWioJ15QDvq8RSgD4qJHjzGglZER2goRF8UtPJM9vH7p6NWxCOjo0oEqb1CGgwgrAkm0&#10;wJWRf5UcMYuC+OV9iXhK/h+6pWU+jv9C8a61Q1gjyrEsfEw8EZj1rfh9pgzaZa6iyFJns0T2aPgQ&#10;xa1aJpfB3x54ZLuyWubYyYvM7K6u99uh35YZiZmmRIEUxgNb1WzwmAkkM8/cmoB2NdUdPOCjYYxg&#10;szA2rBFLEWlAIaCw0kxKCS0LUulrxYS8pt7niPlwMQe33mFSx0TJFZ6zCQf15QGMvmDUM6Dx4xBt&#10;0UIDzENJ/SQ/iMwCJTw51mKLhUAurYjDMmKxgKTeH9IRR3c5H7KvSB1ENuZHvqNWb3bYf4gjBhAw&#10;7DSfx25sqK7X6809e7Q3Pn4uOW1t1ZmRcV/R09Mq0B9vk5jgnUlZqDqKEYzWEn3r5H0GN8ke9ZUy&#10;q62MJLZFBBqgmtFzkpjBvpFTxBGnTo+Pjxoh4U6cnV0wrerO7bsy+6efftIQb+B9RNAyFGlp2Ktx&#10;9omCibRO4z0OzACn4uNTYYHlAchVcr9mDGRk5UUzHqusRmD59954Y21zqbG++eqVi3JUmQI4rO/U&#10;6Xu3bv3iv/i3n//sC7sbOyp+Fbn39FSQSRnJRvbOZNc1UnOMNNneRblci82tMvQhurqAEsOaISHE&#10;H+6tLi9uri3tbK4O9bSPDw4YbeezLyys+AGhsdGImMbGWAMc7FsKLtS7W+5fsrYG+oNC1Kju7+uZ&#10;OHvGE1B2FDuVMB216ujDF5dW2AZYR8ZzWL7IXcJHb2cbGbLtf+rMGVRC8XlgcPjNd9/TInDsdGoF&#10;vozQPODfZJFqunpHZhZX3r12a3JmPkPwIsE5bu9uoQ+3LE6Ee8diu/16OsxNWVtfWmVaNXX3frWZ&#10;WdsbSs39vW1KS5fUg8l7lLZK98C9cXYozkp7e3Pz84qmXoPvm9JDEOJ1tpppVnYOq+uPOzq6ZXt+&#10;eTRKLIwAUWtv94jZqquKxSNHpOJ2cmAmHul4GdzHePhkd0vvO9EoRrZMZxnQqhLpORnqlNwkBMdm&#10;cKZeYufyyjwwqiQfjmNSs7C+S5aGOiJlzRyq4ypOvHUtMXSNM2OecIYNuCH4dLCWXZmefvDxx3ph&#10;gD1eb+Dbrt5udicbu/SH6XqJQmODgx3Nzb/2b/7NzKP7/7e//jf7u9q/8Y1f3dtcbMrwupgAi+jh&#10;i9E81NQf7Z0ItvtVjRsut+bO+tbuh9NzN+7cn1pZ00s4d/6smOASaWxs3SEBBb7U1Nx7+Cj2zNo3&#10;LS2j40OyK3wK+ydOnK0tPLSffPIpPvbf+q1vP//C8597/iUtI8PLFG67hyeYiIKE3favf+lfazfT&#10;YOgnGSN0586tjIV0PbE0J7EAJQgcaiJzblpbdZlsV+tV/EcPVTVCsILLZT00OqbMfOOtN1mjZISu&#10;nnuFnw6RAZOxeExDP+zogBVQ6Opj6nRpj7AF8Sm290kDxF1wFnirBQiMz1aR333/V+VxxjHnJ3/P&#10;D5jPOD5xeniwd2hk8PSZkYGB3olxQvs+r9PR21bfUntQAyI53GTIwLXeBUR0U830/HiNYRVF4uHh&#10;Mor+1qYIovPM12pldUNQU2FIOCy2qeR8KfjdEP5wPIrzX9URkoc2RPF03VnQKFlefPCAfOUB9y/c&#10;C6Pvbt78+MMPKYQgstf95oMHDwCQxpVmWCoFTGMD1qeF6+po92r0woYpKzKjIRoZauEFWNJiXQDB&#10;xc4mpN1kPllvTnML2rVrcOzMqEYZAmI8RbdZJxha37zF9Rp1N5dp0HZJNMQuRkoHhln7k+YY2agX&#10;VrG7gvCsrG11d/TIW4rzRjRH4eCfKAqPN4+3GL/qwn/nzTdnV+cbO+MdExmBoQsQMYiQQABU1oxq&#10;NQx0W+BTnruqEYdrmhtk/Wvb6wc1xxxb1vhmHu0ub689mHk0vbwAF/IiO7KrMmZon5GiQiPIw0mZ&#10;gxyHRreaDDQDQSIsNn8lzGpfJKqi3U0IbZWjRdeYNlst2kVzTd1Y/2BmtlURhax0aqBvZXJrOI7R&#10;nx3A4fnsA4YrBtAhYTMgPdgjinQZaC649vyDul5pBMZWvvDj4buopKVt5AY/jhI83fCqveO97YPN&#10;lJEug+0dPyrdkFukq1V1BGxjN2XCpv50bgyeupz/2oS4qLJ1VeXESvnWdp2dtJVdx4qhOMEEZZK2&#10;1WgJ+YLWe25lo66upaah69zFKy0DE3uHNQfVTdz9k0iaL4iqm/AlRuf4hSFUKtkKbeXf/VNUHf/u&#10;n+/XWyiZ6VGXP0JEsN6OnmvY72b2h3zWVtN2hGHLbRqb+vqHbS5rIonzg8bfFtPKeDJH8HxC4b6v&#10;HM9Y8fglxwRBZiFAb7uSA7flAjD2NfYI9Q17J+EK6EPr+ufarjoK0BoDFblJUvF8xVgSVmRO4ezR&#10;zWR+RxzUGLoe7xp1EFLO0QbMMj3qDIKUFybbiL1hJJBur0Ag/DJjEZPtIMeKxCTZZyZ4h+8JrkWK&#10;MjIJPFMj+T6R2WsXxrG0nkyEcrAIDgL8FujJxuNqC+TedUtlHAysEmxEux2aBchQpGH/5mbVT8Dr&#10;Cvp4RI9gForQ4+Q4QJJO5LfXvvu2qBq7Pn0zixv4LW5SRuHIYHxUhtbWMEwYMwDh6+FAZStGBu26&#10;K3CkMj02T4hYMl0duu1Yr5vkGDn9LmFHgUqTy6ozd5MDNrNQlTxFFAL7KvqY7IOSOjc2dbawOUgR&#10;jrPF/TCcq7ytxQtoUVW964zSc2dyZrr3AWFPlKn1VQ0t8sOMwk7wipnlWP+ILzoydoaty/Wb133B&#10;c1ev0Jd53Nv7bpEW66EYgLP5pjGtbk0P2O93gwu6O2FIRS4pQ5panJ+5zTzs9s3r1z66cf3ah9c+&#10;+v/w9acxeqdZltjH2PeVEcEIBhnc99yzqrL27q7q7ume6e5Z3BphJMuCYEuAP+iDoIGhsWELFgxJ&#10;gCH7owHDI30QpIE0LY00va+175UbM5P7ziCDZEQw9n2hf+e+zOxSj2EmuzqTjHjjvzzPfe4995xz&#10;r924ahLB7Vu3WE8sLa7xK3OJf/pnf6qj1z/U/2u//s1/+9/+X3f3dr31+be+8uUvnjt//tSJdIrY&#10;85odACO3zdhWJEChZpvdvLO9tLYiOMIdCZpiYi/2MvukOTJZpwX5qUtm9vv/8g9J+AVk7TacB76v&#10;1tHw0eM//cmP6bXffv1NTSA5qQRR8EyuX6bvloqqIKZ/6vaYsxgiJfiVsDe6w25mB2H0lpM88On5&#10;3FPxY/zwBHPx+YUlOZV5ThrjgpBuO2T42bOlwQF9Oji3Pdjsg/w4rHeG4Vof/gUsjRtFcae4zVyx&#10;A03caF7EnkEbhwc1tndKAqk6/GLq8OjJU6eqycs9vvuNN966/zCTtTnjOsiLKrVroktCJ9S+s5eW&#10;7s6DB7cePi6Af88Ui6Hh/uHhHjCxr9EwERaDVbe1w18VzxImoDqlrSfm7Lb/gPICtSaVI8weKfF0&#10;U6zCkYte7OvLV4+1+ej4xKljx5jkIOH4A22Krb1NghJ70cEXT67EqT2m0LTh8tsyvYm5Di6KhZOZ&#10;gqGuvmDc6k0juvS396Vb39yO2LqyvCrY9/VgQ7Gi3BseHgS1Rlj1Yk+XA3g01DcCAEkmaoxK74CT&#10;WIWBbJRhvtQzEfzFPitcuoCOMQdSUOdX5ZEdeB3pouaKfGpmwxhwnPFfGWOmwq4GRL6VfaF2pQTg&#10;0vkLl9548y/++A/NqQk7ogbSFxgRo5SCJSR94YZaW3HgTwm3/fH1WzNzc4rTL7/z+et3bwvEihsL&#10;y860m5nYeZsMyG0o1K/T50+ggRplBAXrj/teB9rupQsXTZz8oz/+s//Nv/Vvok5s1lwx7DwZGIYh&#10;uOv61Ssff/zRvQd3f+0bvxJZ9MN7t2/flA7Z+TXLMNEjyFI1FTIaXsKXuRipSB0QL9jVJZLwJVxn&#10;haPHe3T8MLtH/dC5eVhvKNwTx0+1d1PJSki6cp6Fgtbue+wUZUjK5Dhx7C2szgGhRNmjU3Kl0Z72&#10;lo2l5fQDBf/WKNhimcJ4KAB45ty3/IPf/c14LEOPos6IqmNta5MdwKxe7CqfgBXKNdY+occ+z7+w&#10;TZx9NiMoUKdwReElgPxBfzD3nJ/iIg7K7NyzRzOPnvsOmfbjGUs8+33Hnpw1oO/mHdTSew8zBf6B&#10;T0V7lrL7UG5DWMN3mWLfvzc79/ipn7UQnwKjP4HeIasjC+aYC+tQkQfzHR0b0X4EI9Fi82rymCdG&#10;xjjxbO5uyBQI7VjTGe7JYaizrUvHRHrH6mF9ZQOBhbFiMmdoeTFDa74MjhfN114v0ywwAxCAurD0&#10;ylazNg1+XexbtxUgsfLlshbFxosYilqnk+OjrOjgO+lFBB9pjDxrVv/eu//41bNnxfSF+ecdPV18&#10;cCAxcsSa7uBYDihCZtkYmcEwaHB4kCmuhRGpEIWQGLG1xfoksmdUazGSr32iDhINn31rK8wrf+m6&#10;QjSpKc9xmisXjmjFgqnUiw+6l1WYZheLpg6ysL64Em+s8eJ3yuoV2lUZElEO4eX9lsFsPkSbQ0oW&#10;K+awZUHP0tQuyxf0GBJeXZssh7wu4/2i6ywjk0gp8+WuqL+3B9AkK8hMlTTE92KSbF228+UymV7g&#10;Lh9hfLWmpgvnzrPGKMeCci3mmdeOQ9jfGEbsIwf6+qxVykqsHZlMriiSR53CfU2PUNqTErRLlA2M&#10;HxwaM4lsfPL43UdPQ36vK2cCKufxBpIUZfRzdfpkVEXge+lc9xkH8V/RsqSH2cDdPs0XI3N+2ch4&#10;CUxWtHN+h71DgKNvJWtxxAKGxB1/2EjU0gbBrszkQDcbol5k7tKyJH71ahtcJudSMkuJSrpuKeaD&#10;0aR/FIOGsrkOJF3ts0CAxZj0NaSZRS3MjUmR4lkArWwMg4vGKBOaJS7xmAycnesF1ArCpTjJxOG0&#10;z0OyS5lZ7eB05/KBde9uwSEqS1xjNA1pA9dVeI5Svig1QRqiTMu/ZTRhBBngaYnc1pKRIeCXWOzk&#10;qzIqjQqVl9vGGq6F+xsZGgUmEQtkcmpBnWrvsFE5iThrmpvGInGN5WFcZSJ6qYZoWtLhOzWauxnA&#10;6kJj9ZHnENFIgI3YEoYTVQ9Yxo5+WI3UEDBS+mTCa+ovvjuWcGOcsw/P10aYH9eg7KmSNqdrqR0e&#10;4/PMl5LHBDLJCVX7p6zWa7RCEOk6DXMgaGRbb7mEjGnWG+oCx8TaXoq4vq2JdWh4WPiUl1gmrEAk&#10;PRNHjvpyIVF8sEnBrhZhhGw5b8uoOZ7ieub64nrjMRROBhoLNr/NwcoXxN/H+wo5eslANVw9W8mI&#10;P0fv977/PYQ/vDdSzbOnz0rCRg8aBByLvoOjYxOHCZ+OTk0eISmegqho+oyOHzl8RD8XXYdtWUMl&#10;I4PBHNRQA5FZG6L23LN5/2uW1QcffuA8mDh0iBYNVafIydtTJ89//zvfFjzfeestS59W1MDEoYMH&#10;cVQU51EotrQY1R1D7TCvzSlpHzx4UH5IJBQK74t9nU434xWAkacf3vUJp0+fVNZbLzR4Dx/O0OLE&#10;cLGlSX67vb4z0N9Tw8A2MyaqtTXCXk3MgLtN0tw45sSGS4pEM7HmeQobWVGtrdpzrCI957SzSXnT&#10;Z2+dOjp+bOoYhCKkXMNR5+au37jzwx/80Gw6jhmlVo+GKVasUVC13ZueuX3//vL6el5aMpmW48en&#10;Dg73ax9jcT6ffUZvAnJokCYx/i0W2Q7G9eSRw66QYDQXb+7Q8orEwnGWg6xIkMpH6pMUnfv7/L0Z&#10;bNlTKHEIbaGdbm6NDA1bGFJDNJtImA076O6YOjbFIdLZomtnd4qQ3gJ2QeZByVmtNNPjAATQzUju&#10;9zBJFOj6aY47kdkLDd8LdzOvc29+eRVNX3cxMzP573aG6VtgsxenYxCOUUaexR+NlC0DLrBWvKl0&#10;ij6LvdG85R+kpqTBnrXJENFuZovHUGHPodCVN/aimaG0hJXn5edee/2/+a//K6VQyILhq4XZUeNG&#10;kyZiZSW2N7drvqS1lkEhBwy1uXXnHurSmdMnvvD5z50+fYL6Kj2Rzt5cS2uLZXDvwT0rXJdKrOkb&#10;6ud8zMjGYkLBct6dO3P+xMkzN27c+MM//OOvfu3LiByyAmHh3oP7fUPDv/u7vytcPJ+dff+Dn+uu&#10;/MrXvubMJ8BwKY4s8cJTCps3vJogqJkiWFSx2Ew0sNc6mzIzLOQIR8WOznt/9VgdvbM0ocsrmSwB&#10;Js/E3czbrVSvQJ6o8AKFGtUdRk9UfaJaGVQcaKbzOjgw6B1b8KnynaQJl+l3e80ONFdCxXNsbu4J&#10;IsvD6Yc3795monrn7i19dLfHW/Xu/fszs0+fzD59nukHG6xEVYoZJpbpICGozs7PPph+QIgqi5cW&#10;Cjfi2ePH0yrR+flZFZ4i1dxd5NOF5cVyjXJGHkSYB7gfwoeU+rDRj5uy5oQ8fZCn/9TUCd7lGW2D&#10;G2L64OhI2inMQobjx2jz21GOQNI5njVGXssRU1IorElUVha0ihwzzHUpu10pFtfayqZMVwlglcsC&#10;l7S/97hu8r6J6EwqkSMyx3is0fD80ofaYDHf7lzLYPg+/LlUK4ALFCsvRuFL0hej4mgYYQMHUDOr&#10;ZZVqSNDaKVabUsyefDwzy3XIK8z7q0m52q/kCNZ4ho2Gd5Wl78y2M/mzZAJgWzN6UeBDbqpr60p5&#10;zyqHc70/FXyxnu2n8HL0rn17OefYTg0fopwUaVcBJkuZ5aBLHpAJHiFL134JGmRec6RPZZcgT5GZ&#10;+Bd6uIA9NdfINmMAREfi34UtESX0nRjpZB3HyyH52cuta42trtFPBa1Mzqge6sggR6EHLAqsja1a&#10;uoHpFEZulzSnFRCbWtWUVflBvEBj0jE6dogs2gJTEsRKpU5NASMDfKFcxKRNTby4Fp7PyfnUq4BM&#10;IIEiXpya82rYQGj17h94Nr+IJ0XIfOTYlOkU1UxJN6WR10mJpA6hckKxGva2MfJ7SU/8a9g9md7/&#10;4r8qVapi9xdzR7BuaYr/+g+LpV64e7KKhuBYFjY6cciO1RcowCU5DdKCI13xkVibgZdRe/hVxgUB&#10;grzuzJZLEzpmzuU2h1md55B2XsJsKW9D9gsXpeHxhxTXkMtJFTMOsTEGMB+WL8UuddZaOaYCBUlN&#10;bzT9enEqGvEmk5Eb/MZ4xtieDlNPXknqJaaT4cRNIyccPIeZ2w5ZjEg43p6BQHJv4M8w/gLW+bHW&#10;hWWRaZJl4sjcxNuB3GW0YGPEEKsZzYd8+T4GnLIltoYaiFjC6ujiJdOtWz0b27yFe/TYIlKrOiap&#10;X4a6xmYtyW7c4wM/1GDh8u0JTz+1W5HjQzOs4JsU0fcGv5bjRZCj3A6TIX9RA99ikkPEWjQhy74B&#10;oieO14htK6dm3IJ2Y8jRYJo7w1JnqHgybSVtoMYUkBrFV6PGq8TQUkmTOnytDMhEa8HibHBV9LP4&#10;2aqseJjVjsY/6/JjOMfHVQBXWG6tyxd1eYY3FhE2Ty4q1siYCo5J8l0FRhC2KG1du+UQE5wMwm64&#10;yYi9cerRKXEWfnj5stCtB33h/AVjCtX2uj1OzYz3iwLlCao7Kpt7UVLyzDNVeVRs1tQ8ODLhF8sb&#10;WlNUpCNHJ5nfoE8NDloDnMsF0pu3butlW30gjDOnT6Uq3GOdMSuNu3P7tos9aa7dthsfE8rIYUSb&#10;eOCrD2WLzH5GRqWVyLvWWfQxa2vkMapoCy1+1yYzsZF/IfPboA5EdcVaWV5f6+3qN7BkbnEBtKoj&#10;0T9A/DFEAWuV8nOVWVo2+BuepKZI+uSd7SI99G5hZTUjQTLcNIQdr5I+QyEKMdBclbwa+QCyNX/8&#10;xLFJb214aJQ6zZp/os+7tXt86rB2bk9nJ+J7pZIdJk7AxiXk127fY+wnXweBwl+PnThiopv3BHCx&#10;95TumjaJ182tmTRo0k9H5jt7i+YIpGbjGprQIW53BQFqbZE1AnetSRwNgUVPX1LlYlitKd+sDJxT&#10;i8MfygYsRA+W240+vlgCqDZmwjMEBAUJLVIWfoM3r5TVUAqjGirO1mNpxW6wVgUKXsW2CiCTQ1Ow&#10;OVlM2GtpXwjYmqAg55oftIdCCIRhJOQ0gQfH0VrLCEBVVr66Am5cU95RBYB5qXquKFqnG7wviWxC&#10;DSVL3KYkDE72MK8Eq4AxUYJl/jyGMTmA/Mm7tE5ycyXEKCP2mkOni4TQFfFbuLS4OncePLxx5x7M&#10;C6Xp2NQksuDNOzcpdXwcLLmq+xYfOP1gxgLk63+IGKW/211DfFyDhVp6f1n4a+++++4PfvSjX/3G&#10;N4cPjkki0RcePpo5e/Y80f2zRw/kMdeufkL1++UvfZH6/8nM9Ma6CFYzLhMmjFG1LcvmlkNNbEZS&#10;k8cRwcsLGSxOS6kTaMnDCSbxY/fWpv8te8/MzyTeUMaGgUaEi143ZoiHphRPyIsrYEkGuSEyXYnR&#10;QaKwpyDvstZsBNPHlAIeeFl2OxpyvLUQjD6dm9UivPfoIZ1F2iUd7Zmg5VBo7+B64Dmag2R/dmcy&#10;nmKrO5WraqmtIyMQHGlKRf1yG7fGCtp4liadtr4WGj4aTGxrkAgGBpADxHRUFUN+42M+yOZnb3Vl&#10;IV22NKAT7tTK/DSqBYR81gweiB57fTPhb28vcP3+NpHek2ezQ4O9X//Kl8G0gpx68diRI8gcRgyB&#10;f1UmJnty74pZR2vb7NM5EZGnq5N+e31rYQ55udN4UwtP9kyIl3nn+fHpwXF3oqVyX2lhtGmIseni&#10;7A3aMAlgbW1x2XNQH4c1FRJ6vGMiQ27NTaV6y5nUOCHyvqWS3T3trimd923yuj4LFsgBcq8BFs6/&#10;nOfChEbJoUNk4PwO12QVgZpxqA8OjU8c0jaK6WWgi1hia4xlwmuEJcFyMkojZNdwrZjlFSRUFUjy&#10;kqApqQ74Hjccel1gMQEtQedow6JBeLVetD8COTpgk+LtK/ojTiYJP7APJbZLAWDgn+TBIlRpSj2l&#10;kJMqY/D8zAT0gzlyJdc0vkwDTt5TEle3afmqk4L01WGmQMZPh6jEzbuuBwKxML+YJMiA1D4rRqoK&#10;HgvhOT5P29o9JnJqCiniAwDjZFuQyglf6YDXbnE98U6anWPrTqMIQbTHzp6/dO7cBb0/UWl4eAQK&#10;VYTrDDhJtM0YwjyZMoao3410sAGSffb7b6aIv5A0NlrSdeZ7oBWzPv3qmKQc0JK0/0uefwDB26Ow&#10;4AcGlTo2/KbZEnIv+bc9m0eamcV1YWkaV3lpXRr7Z0y0V1iWsOHCysTrR8a5IBdQiW0N324shhpx&#10;35CxS1JrCSSh1yvT3QoR1kaG/wMvVaOSt0YU9hbKDiXK/ABrpcdq+DFQpCBC1BTlkNAjTKpCokbt&#10;SHpy2Rz95Rx+biol5CvxPc8igveCS0M+sgbSeS1/bFsAMu3JBNJv6BAjFAXatVl58g9/zpulOHzp&#10;CUdCl3Cpm0yLgCyV0bGpHtLfj+t+xPoYbLENd9FqnkZu2nBcjnS7Tp5Grl7vrHT4ecoFvpWyPUo/&#10;WZ11Z8HKlhsTYrIiSgRmdyRFlDLGWjMs8cq+EtHjs4AzEB6ADVe3GZTf249bY8wXqhmdSFYv1797&#10;oRkK+wLmKt5pLnaQ7cYHvUQhBhmgUMgG/FCLJOwldv2ZH7huAYvJfHAYp9E/ybTcsmaHoB0o1Cfg&#10;vNTizk1mCQWvit1JzdGJujsdhkawcFxmGJcLnnny6KOPPpZdXbhw8c03Xs98Xltva5OZtIbRsi7S&#10;8hJbCBMjqGQwfx7F8Gxm9rnm17K0SkyKDKK7C7Klwp8cn5Q7qm9V/h4tuv2f/8WfXbt63c2dOn4M&#10;zid8ojWDf15//Z2f/uzdidHhr3/5K9evXFlfXe4d6HcOe8vAm/20PrukEWQ6/hDRbWLiaOHnXG/6&#10;yLglBNEDQYtVw3EC1/JekA529/WYbgGC+OTqTblcbDbbW8dGh5zuul9nTxwXV1eWltDRTh4dV3u7&#10;TcKypM/N5i8w/D8g20rULYzaeeRtxmo28rzYNx09fHjk4IB5zYU/dGvteL3yTJx7fX5Sj5i/7u3c&#10;n34QWxkrtqV1fnnphkG0T2eB2yF47nFD7Dp8ZHx21nQ7aej2uHkdIyPoAiQqyicHYm3tCJhsADvf&#10;9pYHlVk3YUf2nXLCR+EVFIKbQJsq/ECM9LLdhc6NDX81cWjcNjl1+rTcWgvHS3fGabmIDmBjFl05&#10;EPNXRmBvZtLcAvci+VZcL7yIlUV+3t7Mqj2m5zUxdsjBLoO1cgBAllmIJLHr71GwAdJoGAS6QJeN&#10;0bXdvbKgZwvPI9bO3Lmg50JEPBLEMSl2qKklnWiU2Ta2/412rlooCSuOggbNPfaxVajHm8FXxAEM&#10;NyQBYTmJPqo01KyZt5ddYC9XhhQxc+acggyZskvPHz19cuXm7Wd6jC3NF86dVoXcf3RfDkNyVJPM&#10;DDNM0JXis6c4fJSbzwuWFN6tJE82r3qYPHq8nOR7Ll16lfnAe++9/8brr/KfktlDgmhbr9248T/+&#10;3n+vtvov/p//xa1bN5Vmv/bNXzFYAVpv5VgbQMQSr256j9LcbMqqP2MH4W3WyGMPIoPuqluBp0FL&#10;Lu1y3MMYFIjygahYC3Eo11UE0zyPeC1WwzCUWQFN9pkWVDT1JaM2uQBfZs1K9tawafF6hVo5tvWS&#10;aFOoUh7y62+dDdje1iYRdDCbBRGwa+9Ab0dPGxConJkJw/OhTmi0naTwiTylEJBEWlpuU/IWSmj6&#10;lW0duCb2xmA/57mO9z/8CARI6GBNLy4+T5FR2CkdnceoAsvsVd/W3kFfB0jTT8zkyhTvQUrdYRo7&#10;BKqVJJoZZGFpxusseACPWfZfvsJnQbhitpDDikfuxiZBDbZEdM9t7YvPwSXLTOclfjrOPnn+2XPq&#10;a+Q2Snd459Lz5bOnT0vPQ5EWSxP9dd+jMyLCjFh4b8ctcgjiDCPLDaWEnGpxpdP4uNhUCEs7wEzd&#10;E9K6ypu80Cij/a9+i9EIaHSxgCG481yk4NRMQOZE7fi/pT/W1Ky37/mF7WTxS47zKxNsVHhpqZgi&#10;lQ5d9kvYGOFrrefYT0qXnl6oZFlj6IUNaCdosiACNAmxLOBHcdYcZy0HcFTDWo1CPtkZPCDVBrdh&#10;NJfcT1yy01AvrELIsVBggUVCzydEo1q/nOxKQ4SEicPjqbC7nFsDse0VyzLwbRdSkQBXPQNHiAeX&#10;wVMBviJxEBTWVjYWl5b1sGGucnJGm5YmV1wnO6mlm4orZPzZ45Vj9yiaVF5xTctlFALdmQo7rOQ0&#10;PfeAi6A0Y9fLeO/F5NFj5qngcttsvtbvii1FAItvYo7oGhPvXA9EWmnZy4Tvb1ISf5Ge2EgK86aK&#10;gh2eS0W0gmh/EXT0hcF164u8iORAKMZB0g7AMDx5zz9BPQWfNo7GbtL7lI7lnxIAMId8SaBqGkzD&#10;CClS8mBvjfmKZWCf2SplShOEL0zmIMGxmzFQezP+6XKXwm3AIRHf7u9zNo3nUVULGGOxaHGpSd/z&#10;7suALMmcmFPBwoYIypk01LUGsGyko8nq071ubpXuWdNemR9XiCHPXtmPOB7rjfjJIdQnCwyhMRcX&#10;cYpp1FZmhI3JmcyNFF8SYUJy8I3lm5FurndWytCIVyQxZVuTqJBOcvOBSKkyIDjLwAEWGpLJioH1&#10;o+H3+QWoNXL3bINCELH40uEvXXV5hQe6SRGT0dKtmSLkI2uwZx1MAROtuuCKgMX454HMY4AXs4mG&#10;/4tnFFwg2XoNvczAA/qGMg8vVC/wQKDr+u+UP5kwWAkoFBGvsGNtCzc3lZUfNkUgqWLeNDciP0KM&#10;usU25uadDy9/JDmbfjjNskuHSxeojA2Ih9pJBjMcb2hQOHXfNdlHyRHdU55zZbENakhsixJBstLq&#10;fA29hO7yZ+/+3F8bzfzaq6+pusV02UQpTvxrl3/3cBwtNCyuBxEotPKZJ3OGQfO4mX366AlfW3PX&#10;nzhWl1Y1bYNw+HxpimPiO9/+9pWrV+20s2dOHjs25bKlHXbq8NDYn/3pn79+6aJo9Xj6oV0FvAmK&#10;Hu83Nnjek5ESAqv+lUtgbGkPSS+SvgAILCiTyjjtK6eFTR1wkKO6S+PLmSL63b59F2NH7jJyUDG2&#10;b7TYxtrW5OQhMgj7hWAOSoLfTGO8tLzqDNPDB1Vaz+Pjo8MHB4aH+pCjmRAdPTKhISJLt1zMU2CG&#10;j+mADN+fyVG9Dx49tmLu3Lvv3VmBCVVZ83HRc+VLErWOjqez89fvPiCcAhUePTZ+cIz9ZOe5C2eN&#10;Dgiy0GSSxaGi4mSz2rNOmcTMoGgBsFOe6UHzzljf0o0iRSKdsfvQDb1knTytLk5lRdlsheBmQlCt&#10;HEiHA1rqanmbjOK0OzR20E8BArtx4AU6R9x2NzfRqKSHRjyA+d1WvG/j+MO21nwaq9FMyHZpkxca&#10;VWwMOqzV1JhxzC3zONUdkBU3CTgSsZEzzl/rCDU3La4tP3zyxCpdW19RC+ZobwnLpTrIVdVYqhVC&#10;EyjcLk+DIrmUB360dM4xk5KKnmPr2El8i7rffvNVlnket9rIJ8KhXCQYMrlnw7CgCvkXzdjJ6Qx0&#10;DvQaynLt9t3pJ5J1ZsN9hyZG83I31vwMJWgMt+LtED37s7lnECW1sfLVgBlFCyId0q1NdOjQYVHD&#10;bCHo+XvvvXf9+o2vf+2rSjt7amnxuVzi5+9+qJX6B3/4J88X5oBz4HMbnck0dpwhcGKOhmeCslGH&#10;gqI0qpLTGBtGS5AsqGrYCrOx/siUY2EY/YAjqGJMl9kDQ46k2/OqPUNFfHVFMwjK8wVExdHP+RLi&#10;fWnmajpzWOSyHOhL9fc8eJ3VgIj6sRurfqbUpphTzS2ff/uc06aGS/LBaGFvEA1UbBhESW8nFbjU&#10;Z90DyjFQoFRa2tm16MA+JCTgju6auZgdq65VmLh6mjj3c+vOHQ772gHsK6QkLpqCzGumUPE+M3Oa&#10;26vSAzHFTG5dgb4+ebpdgfHa1z/AWUbWaM3ZkBBUuzcgeZZ0P4U/Sh96DJtTev8AkLt7V69ff/Dg&#10;6ePpGXDT/NNnrFCJtbkazc8tri4ueeskYlFZtLV6pgK3Kpa2jmmfFkljZkx1nlJ6Z+isQe9yoPlF&#10;w0YfzzAoinO1D5EvRh86MEhAY1ED0suhxgEZiR/UxqI2BMXZjDs882gOK0KHfXRstPSAscjNaKzm&#10;TIDgnCTbk5QZeDQ+NmbRu+VNWgKwhxPGyNqUVrg4W0noKo+p5C2WlLDn1FwFGcXGISB+NkJUIDoR&#10;sJZMCm/KqknZUXSsmmUeAo6vjTexUzkVnZs2nLpKvoyKimMOzpxAtLLcsI9ynex3HSZpI0dzGfa9&#10;/N6yezb/XIRyGEhPcAGtH3E5cuZMHDI/MBJHR5QoYM8AcONyV8M3W5nNyWINqEIfbGnTltKRJlU5&#10;ZidNHI4SQuzY3cx4er5jIja9XNzl2jT9PRvxvbELHNNPnzzOuV2JkaDCL8aNkTBfeuW13sFR/gU1&#10;PB47Qq6Zo7qR4RSmk5M9Q92T3zVm0BSlr2yF///9buSIjaZz418bEGQjlfwUSsxspGqZmfhk/zp4&#10;onh2JB9oIqcUjrsN32tu0RVzAleS02SIURK9cniJ8iUUuvyMLAfXVZqYrNXgwfoI5ciXZKgSn+LM&#10;WaLJgmuysp6AdVjynUaWlmK9JkDuxnN4YCCXq9dWsxxz0zZ0UBNJSfVOg4anphR8k9zk9acVjaJe&#10;gun8YzFI+/JlbWkhebZFLs3SDG0xNmb1TAjwgy8mowxfAR5TESv+E66yEL0GwAfkUAbIQmTDNnLI&#10;R7Vn8nQL9YWMxs+mHHQQxh35ueVGtlcDxfwUT8biyZWnJEjTqIzZwhJMtZTrCbkQ1BkeafmG5tOL&#10;YVjpYLgB5S5b3fYcGCxrirpYHgSuOg3umJpyvE/uF6KtDFX7vtxoYxZrbe9upp+c9/GyisgDaSC9&#10;ISGGl5j+nZItIiSsYurxTP7t7x1AKd+TDm9ADdv4iz16MgPFGejpY4ly7foNpLfpR4/ffe/dq1dh&#10;c1cZUFP4ffSxabFXbt+5O/PsaTrCEsc2M1gPjUDPHAL9/V4PLxVJVcHDKSEiTUC+21rnZGigxbUr&#10;N+wgiaZJqU6q+GOV31D8l2LbmXGIGpo2pV3vd9C7VCBO+lAPwY4LdNXzS+o9WOOjx0hMD0X7Tz7+&#10;2DL78Y9/cvfuPWHp/NmzU8cOOzKkiVGMtnf98Ps//PIXPo9sc/PmVf3lyH3owR3nHQZYk3FE1yyv&#10;ipdHJiWlaZ5RdWpCE4eZ34SZsyL2IQtyf0Fj1FI6MjWurTP9aIbmoDrwFNB9mFFQDXIeaQGoL47T&#10;fV047mKjhm9vj8bxUXGY6uL8mdPqVefA4bFxiWm4Ljtggm6IxMHBXsrwU8eO6pKBsigvmfEuo+nP&#10;PefzLDhn0nrYvwccYPpbG8ZJjI4+X16dW1ycfvrEdjty7GhHN9Fg+8LzeUbK6xtLSncJaWwOI0Eo&#10;BoLfey8y9ozrsBknSJrddDaJ/7zW6oSNalgRFZ2QLBjsmcgvK8XXHyUbS9FnxSZ+NEnsHOHulD6G&#10;f4jBTun+haDZZ/MSlIgwakDfy4mTEYQwpZlOM40JAFPEv7KL5H4QWR83N78oU/HmLCSx2fI3hi8i&#10;Btjj6qr9c+L4UYNJolOO9cT6+s5GIHad0J7up/PPlB1xWGPbkF2PpC6TyW7K3RQbPIZzaEWNyaAV&#10;iXN0le/3S+JRcK6QRrxC0YFZn0ZMDbAlhhaHOBIEe/uMIh7Hivh57bkCdcmt+w/umc4sTDS9OHF8&#10;6tL5s4AnaDBbgKKQUVVWYHfAPZsVjrJmBvrx2pGayF5jyUwC2997YuokgxcA0F/8xV/Aqr75y780&#10;NHIwI3yYn7c0zy+sfvcHP8pAlBcv7EJWbn/n13/18tWPHz26U4dVOpRRILq12EZxTY1lae4hffJw&#10;ijMUKko7NbV/SQYhqoCP2FSVI5nN2UbDLkwjaIWCwCs+J31gWE/ICkHkcxbEQ3hrXVqdcjd1cKoI&#10;34WWkPW0teVUHh4ZdNoina3KSYxVC3equeVzb5+LVLGY5Wr60FMSA8odl71TF/cVDhTUlI7zsHHx&#10;FIJgQiy3M/x0Z1NSb/NIO+CkMoZmLvCHxg4ToAggdMuuR+DIxMwdzLwnAr/8yeNzvxMHh5RrWtdA&#10;e4uy+D36bSFihQskUU27R37jz6MRRZLDXlJZaYHmd3rYvUbeej3wNllae2fP+BhK96SyRRWbqX2t&#10;rTohVHsOX3IQ9MzTx098+Z0vnjl7jt/DxXMX33j9DW5G8hJ3K+qHyVQN2Ry8SdzTvrTTvAhLH0uU&#10;yYTNuLq8jAeAt6u8Vk2nRIO14lbn6MUP4bqXfxCJeG86unTA4c9e1eoWlEtpE4JSLAbbW3F8IOOb&#10;2+ueGDBSzp9Cv6BgbUEzCoI8p5RIu8qveIsnSYzbh/1QfeNUDBmGWg28GoWYxq5D2AuFShUXNTmi&#10;b3NCON9iSpwpSE29JZSpCR0vvKRw/SUQPGWy6+LdKA0slq+3t5lJG80U+vni9DrjIikn2EUd1f3q&#10;Ysu5EuJw5u6FGGTcUL9n4gghYBL4AqGq7dzCzm5Y4UrWDeQc9ihty0trhycOXbzwqkZKX59BC0Po&#10;RNYSxF6uJCj7nGDNaY4rX1pkKCn1WuKXVoK+AxjynnNGI6oNni+6grHx8ROnzh86fERSJGePu0T5&#10;cWUGQ9yDkwcGXE/wdD6/xO/SiszWemm2miyt8bsBHP6NX3XqN1QrnrMtl6ypkVl+mkFWFqkFJl9h&#10;JBn7yIBqhRv5rmBRnZ2ctPaN85557NWKy3EZTN4WVDDcj5wXVlNHt+y33l0oAclvUCQY9ZVPWPrD&#10;yer0C9PQzckbVXKAr8xKJtsMLbqwxkbXN8zl6Gwr4Qnjk0lDUOm0IaNtDF4cSC/YRYMJ5AYaLevq&#10;VKSuLd2620mHnJ4XEgktziTfBlIl2MUiPjfheUYL7yFVPxe5sA66eFuX5KVgzsCmyc3q6ScHjFyM&#10;FyOggvw8cIXdkYSvPlzZEEtCpKu+Xjb/GiqxrIunUlSSaUx70/GNT9QKPb/hPmYNG2RSQ6Ry6oTQ&#10;WR6J7j0ArjfoFgGEacVZb0AqSz1qgzTqi7iYFxQ/Ii7zRc0tnDy08GSYcdmJ+1R+Rd4ebkZQlhwS&#10;MVSKpMGTC54aFU8sbmsHt8sRmaExhLNzfM7G2opydOrwpGaLapya9/D45PXbN7w1FXv4+J2sD7bM&#10;tAAROSEePX5C6yDA3r5zmyXElWtXL1/++IPL73/w4eVPPvnk/cuXpY/3790D8eHqBWRqNX6tn3kF&#10;X63o4fb3FOFyCETycMo3N3/pl3751VdegSdFOK9tgI1TtVwef6qRIMT+PaHSu2hvUeVnil66fIQ6&#10;QZWiSsoRZgo8WpSKl9nh/o9+9GMNH1HnrdffYHCmHSc3YPsKE8Q+lJOxxTC4AckH/TYdrAwDauZx&#10;6/xmEQW7bATnhvgXM7LGQuh+ATvbq4u2v7AIsoEJPJcoS6854cLbiBI0HHRvjx47Qp1y8rgq9CAi&#10;k+vUQLIQ9NAWnz+n9OTvhiJFGsTN2/q3RM3TtFVACT7BSWHUzSvnT9MxnD19sq9bWzZxkhuNprgB&#10;0yw4aC3f+eIXuRK4SNtV41tswKm3XOZWlmWrp86foRaE9NagHNOnuoQvobmG2ONZBmxWAtpwvT39&#10;GRuZ2HVgoK+3Ns9+qQu725o75aRQN8Y0OcFjHxqlVgD6YNXYLEMEtonoqAyhLoNo1ahkk93aPnp3&#10;IM80JaIGE9rjZSAfcKyaEXz7xnUaAPeIN4/x6T1yYOZDUR2RiLqc4/LyjqzgJliJt+MSiYY8MW/N&#10;2YFshtIaAFVavY1h7Ad5nnvLW97IAtRfoaTDZmVF05hpuGHYJzOuMazximxghw2vHM/DwfQysnIk&#10;oJWPFgw1W+YIUWQR7XiLW26GYcaWUujJ8PMa2JR732Oij0/VzDBSjniLNlYLcWVd8OP0d+okQXeG&#10;74lzDi+VaR3R6TRLtmZnZ40XCd2laf/UyeOeGHquRyPTOnvi7MdXPiHBvXX79uNH02Rep06fsYrE&#10;D7DG6saWQcIXz5169dIFJ9aoc62vx9r84P2fSzchHyGH7aIBYBByLXupI4zHZ4RNoXXJQARVeJav&#10;EbVydnhLe/vABQYGsWLe2LJqbty8HXPsQVOFVlOCpgkYWY7XalGkI1lNJ0dBppPkBBSUqFvilpU8&#10;QT+QQ0LJM3oGkrbFw4UUSfohQr76ynHvWTRUHwz0DHR09KZ0jzdFO0qEGCeIZxaco8YkWSCv1PZA&#10;s1y1k0zmQNvTxzHVh9uZxcTqYHHefKYlGzTHUlu7kUxf+9JXjh+d0syF1p86fhwNxXDNo3q9w6Pu&#10;0jk50N3txgC5nOHi5JjzKxzHrZ2NYSCHTLHeVRJt2F5of4N5WOkT6s+u4R2CzfRYJQGRVwSnbR2C&#10;HQ2PQMXMbpGXQCpNBMDG0A+nwKZCwsB+9HhG5EXCNRXewECeOErRDCWO6odjQzEYip9nFc4hqRxo&#10;YiHmJcnxzaGyVU6dOT89/SBvAm1lbaMs+hIcnfF7xpdFM7H75MkcV0VBX6VFk/hk7gmWDHdCR6kc&#10;hUshaJRtxJOnz3UBjMtu0duNNTxrt+24cWhJm0e3uZLZQcnNnc/Z8yHoyufbVNjhS8mFC+zIgNey&#10;tPUJyaC84IZRtjgrmcvpR0eSNq8azm5vEou9e8tORV4as9Q7QalIBQKyxjwplYn5IOw79RpY2urO&#10;xPGs1TGGIBwlRDDmlsXlJcpvNJQ0Wbo6JYg2vH8J93t1zQbGGmyMtQ4QU+t1dXlzfn710MgQCODQ&#10;WAjpZmeBjkmmc8Q2H4jZLct0d4e5ku8NghBcI3/rsPY+qxYz2UV6GKIup6imBw9nyPPoVEYPHY2B&#10;NqI03Ak/LElIzhEPsKh3gXaClwc8SiuyARsWva8hKPv0V0OY8lmmWE43le58mkH6jwhV5WdJ1F7i&#10;iC/Bs8Is0zqsiUAJ/cmggBoZkJVDNEPjVC9kvWIBOloofQHrvKkyrMkA7py7+WavviQJcrtQPMnh&#10;68qr+RlvtHg6pIYo3XCqgHRYMws19OdEjgYBL4Vpathgk44NXxdzpFjGVY4UOmweUyh3yRajodcD&#10;laXFTakgsEx+qqwq08YqXxQiYpMdXW8IF34nUUoCWE38pM8VtOoqC/6GiGe+XXicMZex/zORpTGI&#10;JW867wWwkdCTsrXyrHxjLWOeA5HXvOBpunLz9r2hwf7MeikheIy/WtrQeWPRWzOKkwgm4OdRVf8o&#10;Y8ZZullUZXMN506hYO+WFCnQSyGmBavmkgvXLQdIwEmGJYoSDUZjQbeRgZWovDBBLaFMO1BruZJ4&#10;6yUPjHti1pX2VzED8lTcbjlSWI6xIW5voxpFC/COZGNKL4oPCp7CJrV6mh88epjLbGlW4v7Gb/xt&#10;hL+TjGyPHT1/4fyZkycNc1PauUg1IeKK3Iiaw3u4cvU66O6TK1cvf/gRvQjK1PtSxw8/+Pijj/iL&#10;3bx18/vf/8Ht27eePHty6sTxP/+LvyQrSQ+nDxdo8ytf+9r5M+eoUnQGvCG5toI/oEOJIDM/g151&#10;fbka7hZWQEnZfFp+mdqsZxCCitBX9WEH4g1ePxetoaG+C+fODA/2Cy3zs3NHJw+jiV++/MHn3/68&#10;DnrK9WDJpr1zYx3o5GsTXU2X5KF/4KAxYHKLMjBoyiCO1RV/KSCsLS3ql6ysLJK8zAFcV5bM/V5c&#10;XoNiwYFu33uItkPU4h6Pjh9sKLFyCm4SX6868mWhnh82nnwFeyoATNwC2mNNX278JsUIRU5ON9VY&#10;UQBLRQG6laAn/5B8T4wfvfvg/plTZ957/0NeRUePHtNjEiw0XqFEfHTuGScxMoYNBYxzCSux9YAc&#10;bzpDj0weEvxEH9Qyq9W+ccIq+RiOlL5KspcxHIWAq40xT82P2Tb11MMZHDwonfYt5b2TuKGshl6q&#10;zG0VK9kJbnl4qobVGBURDyD6jdCft7LCw9Ns08QLcJBvb+ETgDvkuRUcg5S1pKOjbBIQnuZwT/HZ&#10;190RJDPR7YVHB55SCig58BwuXjpLI8wpxk80awLDPoV0tPtOpvRs9OHAhnJxjwISLHiFrq2tVZuq&#10;eHcVRZlIl3VNo9na+Cs/yPEWDhNrgyqoZKzxtApHMe7+Ldj+uxDESqjtMaHPiO6U38av6C+1P3s+&#10;/+HHVxa5f6eJ1jY1ddj4LktieX2JD0D6LI0Kr1iPHj6HFi0sifno6MGz587rRz94eN+XmO965uR5&#10;tjsfXP5o9sljVirvGkZ++X29fvZ9xKYsn3/n7/79kZGJN19/9T/49//D3p5OG8XNLi/OZyyt87sz&#10;4KF9ooEVL61QQkQM7CMNkIy6kGUKdHWOawvvkomHnyk1TqrRBq+Ny0N7x507942Cw6f0NEi6lHTL&#10;K0sN7WrcPpwM4NtCUCzmhpeLcz8l1c6umTh4hiYKiGCQe4Tj+N2+sAHbXFFIR2fOjVsHfgxOVFfP&#10;AIRGRywvomi6PiWdZccyblDGRbT42zRQNiPCHR86tDg//3j6yeShUbRU+jeDAdnZ37h168HDaUIH&#10;NTw3HKajYTbF0KqJ7ZaK7eqHl0+cOMr4f3R4uNMYrQMvhvoGEeAtcclcClIdJplWBXKByQDEMLbV&#10;Q7GCIpXNqJn0kjhyLS5XFpVVKD0yG5A9mzFYDqgSugrUGU8UCNKs2Jx9B7Q5kGA0QsxB8rf3bt2c&#10;Nogvqq6FyCeZksu0mg5oYavMlKqxzs+kmUglTcaWrbADOjQ8xuXOdJVkXa0A261DhzUKBpO7qmSa&#10;9wH42tszj59JY1hdTh2ZsiWWVpdUxqqoUih3lJirickfAaA+UFmDJLkOUhftWOifOVrrpH/Jc8u5&#10;hbmUjqPqHL00GV3sLYKx2SmWhFIh/t34RmF4hGifplLBV3FO8XjSJ4xRflqWJXnE/X/pnhGoJZoI&#10;y0rElOSp3Qv7z+QllIBUqyXx085WIquEwBLLSwvQXQu8AfD6Fewk52t6drTZkM2knjWgzKraXMts&#10;UOg3HfSYERApqjr1buK0UrYqSgUXF6ejYKUBkWzX6ueZCMLYtFnyGFC5XBXdSxK9Yiwa43fqzLmh&#10;g4cOH56KY3P0vcU0S4wRnlJjV+qf8z35RDo61faLR00jKaxG82e/Gn2Oxq/GOyjksNqSjRZq/U2y&#10;kwpklcd89steCsjmmE8aF3wwLyMTl+LFmOK9viNG5UOD8hnbTbbtPj1DN6SxZ4cX9yFk5KqqMwau&#10;cYGN8Ukec+ilObgik606PJVVeH0sBtXfEv4klAkNsUXP9QczqKE4YTGLxZLDDLJTe6WFHMZeOufV&#10;ng0Q67PYpKVtVO7i8YvOYJCSWeeDJLgxa2eLql6PFPulIVI9nJAfRfP4fEWcF9ebl02SijB+RnS4&#10;6Ws0xieE7uyrkrEmTUvHRMWqteBhVs2Yp4jUUW3lzCsCmdQ7LeNsiEUWXYYPhS+YhDzHWKZG1xtL&#10;fht9fFxF/bCyXk+GX6VLKbX9dbmKViPHdIrK7XJ+FhUlk5xzWuWJh7WkHRQRUYCz8iLyvxIovQ9v&#10;OZ1k/5H1Fx+g+u0o99dxRiyPgaSJwnN68GY+RVAezpC9htWkSJaOZSqmPsnowY8++sjGtu8Az4cm&#10;Jr7y5a8ePX7sH/7r/+ib3/xbX3znnS996Uskk1/64hff+cIXLl24cP7cWc1EGDx7Do8l7DHMmJVV&#10;ZfOTZ0/NYuGv/fHHH1+7dtUs2nv3Hnzw4Uc//PGPV0TwVeq13Xe++I7woDoEJYJn6JZfufSKA/LC&#10;2bPy14sXL5njHPJ5Nngcm/G/yUT8CGtHrFXne0GR7WvmZ5JhhgfAOYmm9aFlD69dvBTJgnbH/osL&#10;5y8+mX7k9V84d+m9998jCHDBHDPkLiMjBIp++EGiHMW8UIXnI5RnJG60ApkkpO1MlCFHAwTGZoir&#10;28YGGSMBvr6NP5lbWJ15+mx4YJgXI5iQmqTGDVh4GZIL7ha0vGwUvWs3b4oOHHApu+VDy0uLtHNO&#10;UE236Uf3wvLeyeR3Cc3RqaPa9/IAnqC9cur+AftMIgt4s6L+we/+a6iuLtJfaPHBOR3MN27fGR0f&#10;1YntHIxfLB2QhWOzcTmkfXEIpooG3NcsYUdbXJcE8DghweRjkm/lGZhhc2kPoXDLZjAyXJNlR7pn&#10;o3nkYrJ713jRvKo5dDozfWlA77rNTlnOiDa5VClODtgNcnf2Sflla/vpRWluxR1H95KYz0mPurte&#10;Of/Ks2czxEhx1THvAKDa2rqwtJwCu6UNJe7I1KTGvTBkAgLby6NHjkBdqGU4TxSgHy2d8C/eZ/jS&#10;dobXuvH7D+5KY3K4t7durZmUHSNx0p7kiI3Zp/FeyU5Je2b/ALpViN+0EIUo+s+XMVmYSvLZCLo5&#10;5qqzk99+SiyKOmTIB1F+dmFva2sfZfj1XPUEWo4es4emyk8t+KsHsK2nE65VrNWdxj5rfnZWoYI2&#10;2j84gEWrbwgSg6RiMY6PHzE0iOWTVSKh0M0gjubX8vt//Eff/dF3Lr//4Z/8yR88fHDnu9//3q3b&#10;1y1pc+iMQ4J/ga4KLDXPzGvlxBrZQJCd6MNjsZI2TmY17coGUHDTzoUm4rITs4M91EWYyls72ALg&#10;tOs37xKdEBVbwzZlwWzpXGHBNXo+zh75j1VKgphibnfLYKIUFQF0kPw7UJMVbF63siFSLXDFzg7T&#10;QEhly6GjvLxbZxcXZeRM3XfQX8SJVVSDNfJemKCfB/aSg1oy4l7E1aqrsvds32/+0Q9+LvuTSvOd&#10;Nr/HFRw9POl7FWujw4eMeFckU+GhyXz3uz9q3t99ePf+1uoSegWrW73UFVtxbR2lUqznEdDbQxE2&#10;vLe9Lj8zadf+Rc5cWlp4cOf26tKa54iEpnVy//aNT65dfTT9YHGe4GHxxvUbDn/wnKcwOjhMnRWj&#10;0K1t3QGNyzhPomFubmZo3oEDUtvTJ049evg4OaUN0tI6NnYYwQIVLJKXKDrhC4Fn1GciNbGYVR0i&#10;c2cPkx1NXEe1UIv0wZS1Bu6lUyub8+LUx7LL7b2NuPSquTfX7919TBpOtcN/ldmjDYNkaTnSweXt&#10;7m6ljwrPtAA7ulmJWSpAi0YDy8zuuB1jHabpvefdht1ewogy7Q4BSCkZJul+aLZljhAJS9hdWR8R&#10;doRNnIwoZ2sQqOARGZ0XJK8af7RNAgkZQ3KsqJ7SEmwoWnwi2aBixYoIBakt42gjRiGJ4hussq3+&#10;G7wZQbSLx6jJkpFR7Yi9ICUnBE51SkmPy0ARbaCF5RDZlzkqQ0qCWUlILp4/a1Y400fcGCeZXznd&#10;I2SSdMaltsRlLwlfkf0n6RHYTAGJLUwZ49QSNXhma0fiODg8dvjwUeQZv0sIaxxWKJCZ7JZ6pCLJ&#10;pzBhOaU3MrtPZ6s0SthGC/nTL0YEzFZr/GHyjJTFjeQmuE9JEJJwJwPI11TnPxV8yDNJokowUa+v&#10;AVP6dwVi/rXM100ToZ5UhcfNYdf416WGBY6EPli+YolCv1hvpT1I+pLplHF6D2AY6WW10kEIaWwG&#10;tguzLQ3jGJ1kSGMYrgm9ucJUgGXVp2IpEVSSpurmVAgpMlCYPBn0HqWIcixJfxWxASPJXGhNUrfk&#10;xmN9mFFm8X6uPjcVXpwGyyM0j6reYE3JgyQ4SuOPUatRA0Wql5f70i8wz0pbuFwHfWYQR4hOfkDy&#10;5MrteXdFRtwwAMu4HuHDKBSHaH5OHlC6XYE6WvnXAGkKC0iP3f8vmkxDy5x6KSh0bsRBjI/g9tpS&#10;TacMk7OGT1ZUhBiFWz+N4YQe46Y1nleebdrQv9inceNtNLZovVMJGHYIi89LLBZ+FSPV3Q5ZI6tF&#10;Zp1v8fwBno7r3TahI3PUwz8mCz1+AsC4vRUZKQ8Hds7cyLIG9/aMHXefcilF/yOT957O2KHOYDbI&#10;Fy9eePPN17/+la//0i994+u/9NWvfPkrX/v6177xS7/8RQybL37h4vnTx06i+07qt6KbK60d2hj0&#10;AjiQG7VDB40I0UQrPTI0x5/85Cc//dnPf/7zd7//ve9/5/vfe/dnuI9XQYmSTWuP054O1xuvvnrq&#10;9FlrU45qth6soqgy5QKBsIYwowDd3Bo/dPiHP/jegwfTTCGY47z5+utYOl48ZO7Q+OHL777veLt0&#10;6cLy88XXXn3V3Z04dVoTbXZ+nvPaj372nk0ycfiwuUSegIiGug1EnH08J++JJ3tNg6wPjI2VUVFZ&#10;5kC8Zh4offcfzGRllGfs8ak0QDX4ilvFZyQjw0XvZFoZEApL2yfpQFyefTINZXn25LETsVoZzVIB&#10;iSYDXWQ9nXplExr0nXvT6mTzWuyq3On2zs2bd3/zb//m8VOnvvvd7zH8un/3Lo4od+G7d6dnns4c&#10;P3mM8aKkWngsi9ldzXdwpvliGIeeHPYErNooudKuFYHE7Fna0HRKtKQi8LKBRF4nsCWNmWPs9UdX&#10;r3KSkwK6KytR+17jxGOMl1l/L4xKpw74ie45MT5mn6fVYGd1kEKHNSsyhBRSdk6b2zDZhXTwYyvR&#10;NP3wgUHJAsOciRFraxknu7VNckocXULGnGVf+tIX7Lv5pfnuQRAQolBXKQJ9ZAT6wb7bNQD7pBla&#10;849mnjx+8Ji60YUZ3CamcE3ywjgTNaxq0PozOapSw9bdDZi+TSiMCkw2ZNjkwdh+IRpnV1Rq+DKq&#10;B7cp7r7rtzSorPL6t6AeO02Gm+ODqu6Gx8bk9IaSdw/1KtpQQz1vKylcDkh2S6fDEmIlpzcaShZq&#10;IekUm76jWczjWQgdHR3r6x2kkpT50FzevHkTtHXq5DE3qDnD+Ql8wd/5/r3p1aWlmzeuWkimPLs/&#10;H6tXW/LTjEmTQcUVKy2PnAtRxUm0jPsK/S0ooogoLjiblbNiMRma5ADFR4QCa8vmaGWOHTvmUylH&#10;0pLFcGQUnwxhe8mAxDo0scpkVeGdJ96nhAvoCONH0rAEFMbFF4pVvTANxIZytnamEjhyaXxxa1Me&#10;wENAFrWxukH4LfQQrD2be2rkQ5krGgo00NkSXxvncrjcqBLtXXtrtAKzsU2QMra3L8zNWcqiNJnb&#10;wqJyqmV8bBCB94uff0uyeGj84OjImJXz4N690UEzMQ9KkFleHzqozOVuI2tf3lpbW5qfRT71aU66&#10;jRUkgwx2k7+fPnFcunb77p2d7chHzHwDnvl36gzHDA7K586f+M4PfrbEqnVutq1pbzGzGte4fksh&#10;NP7lTHNPn0qc2CwK/xy/rR0bnhkKH4E6xVsYQAJtIpvL62qxbuxjeziS8v0DGACaJ67Hh/BNsBrT&#10;smdAClpzRLftjU8cHjxolnHGCyWta2vL5MAHT4dHegDazky8au/OIdJN8d2UsSvpEOuXpXWzKbOL&#10;1Xidc3VM5+A3xwF9kUIg7jXRo8qqbJCkITmOS3nhf3yDQb7YaRrFUoootEHUbDhqokkyZmdTHPXy&#10;4yNiLavtqG2K24tNqH7yp4mwzsmQPYraiBzJSXVzU5HKrM7up+2W0/r6UNN2dzgMCdHU11ofolWq&#10;n+QgSTcLu7Ga25lbmMUaZOhFE51RooCqA3tWx3139/SpKQx6JUH8t8KoCUCpOMZhVzNISjIKJYBW&#10;wL+4PwY6y8aoAcZJSCvDEeBimY9QOTx6eHR8fDF9UUVhDTMJBa2SlYarQs0g/AwarLrNf9fOafx5&#10;I5mr8/xl3KmudNKKzwDCRh4Zsxtab2dipUr1A0oEU5BWwly6byH5B4etoNYIZPU1lSFG+pqM5wVS&#10;FJn8pkxX7JQ8MKP3DXE6oltCTLFEk/2lNwppkn5WTEnCE5mxbRL0D1ul4dIZm8k0R6UpkbkXyhma&#10;T+U9cXoRdVK1e1WNBCrAYvLYpGv5wsQJlUnGJhY+GgFM3mi5NeZ0yTTeRkZcOWJLcsTGaNrUWXGz&#10;jvbiZdvIKWxD6wXDzCSSQYU1W6VQapsMSwgyXRlqMFD/WWNwMzNFFh4gXGdJ4HQ5KV2KlaXjpHyK&#10;rXYaU4V8SwrtgiLD+SnbDst0mANa5kisp5+stKbkZZN6PmRPvrq4qqi3CoG2+pt8ZeMISkWW7RAd&#10;vgp1t3DJNP9Cdsnv6CpTgVTBlHwxvwNZ+jkxXFShxAM4E1FjS+i3/1TiZcSXrNOPwiop9mI+H7pi&#10;BFvS4f39o+NHrI3NzWU/cmz8kGwD0fDd9y8jkyVuHRxx15mKad7pkgxEA3YBJ9HMWZS42/duP7h/&#10;T4vQ89cpPo5o39H2m7/xm1/5ytc+/7m3P/f257/6la+89fZbn3vz7a985Uunz5zF8FCbUf+gBUNG&#10;x0cPuXB6BUQmlHbGvxSvtJwzz2Z+/1/+/re+/e2/+vZffee73/nOd7/7gx9+/wc//NFHH3/kmFAD&#10;W/5Hjh4D+33tq19/4403gFoHR0dfufQaf1tY4+2bN5mkzM89NeL1xLHjUSFHU9ujCP3On38rqc2B&#10;pnOnzxrGqrNwaHzy1TfePHP6DPnz66++Nj6eASTZh/oCfE+fmLa3LMyhhq8vrTx6PI306KEh27kG&#10;lptepiRBJW9e4FMUn7m51FTcM0aGJ8aGw1YJHzfze7whNte9A0NetnxLeCSS7KbH7O31A5Wq5fK2&#10;BVRTVFm6zkbx/OSp47fv3LETJNgKeVbEUkbvWh+OCk07i/7cmAkSb4m7FE1D6czp4719XXdugXzG&#10;bt9iBpnyqa+r9/r16TdfOY8Q1bQTWpcNfnCQPXiam2V9Cg/QWw4UJsDGCqe2J9MOXwC/MmH4Ge+h&#10;xefjR47IPK29knQO+hKe3gDlY1NHZ549W19Z4aQGMxvsgy+WEq7sCDzSANvFgPBglUOE244WmuiN&#10;1U3Gs7eukRANQqfiV9OqHb+Mc2dSi4PQAvPjzpw+efHiGfzFqzeuD42MQMu0UR89fSpFp24o7mgG&#10;jNkgum0WleiktJgcOaizufDcgIxdHscKQDLqCk0JtYVnJs0LAJma7VMuYjqItS13D2zuZ2Jt4/fL&#10;yZYvc8R0HCOKrv+Mj0RVriCwd69coyvo7Opr7+nCiEfV4IzdYM1KbWJ8zUGR9GoT0csR2crqTy6k&#10;sEFOddbJa2GEILCHhqy0dwz1D8r2jF3DgRs9OP7eBx8AgziEaidPjY9pXvLbxvgl8h49dNDwQ5kF&#10;OS0OgK6m9qnoDcmuhlKxkkPj4XyMlRR7O5miEj3xRGivRlJFVk+E+EHu205lJiB3d/XaeoYnHT9x&#10;woMxcjudcuGxnS0UjxG+Af4ENJrpTVHittJ6dkVGmem7cX6pUfZ0F7AdvWRjt4I5xLMpG62ZrqPl&#10;7JfPnJk83drTNXnkqDFEIMihgYOPZx5kYFFzE+yxb1DxREPQLe0wJT3twsKHJg6OqpePIvl1NR0/&#10;fMiLt479DWaTAQkOb7QAc1lIVKuX7p+N0KIXl5wtw/Eq7zWBGKbNSRLSisWkqKIMw/Xs6894efIH&#10;dWE58xmfugu6XJiff+PSK6OD/V/5/Nu//JWvnDrO3H7i1NFJGadXgnxjdLSkau7pM8Pt9Wl+/uEn&#10;yjFz82SQmBfOWqULaYvZ57PPGOW86O87SM4TfrpXVf6BfmIMsSLfa0++knfTZNqLHWtdzs9RY5FI&#10;z0s8EHJHtIJMF+zD/CBN7R45hFA3DEqw25o79XOhQSunT045gXCGjhw7YtIWWli01WvrjhmIrXhA&#10;HRgrkNZ2BXfstV5gp3YGmvfTvTQ5nHMvs+ojPHKuNygp8tfydqlmXFIgx7F331uCy303oWFuRVUG&#10;AtEOcyu+xtYWcNLKcw4Z+RV4xIT6oGFStHgzQWkcnNFDOPkCA2Uo7T5rK9ZimWSSmmFtA2+QR9rA&#10;0EAEy4lYGSEQkCb5RXqw8UMOd61lsHeIm6gBmz1dvfLRNArSsIloeqBPj0MV4QFyEYugBioaSv7G&#10;VnwSIqTAuk3bMRdSOEyqndCUSWq6MvmPEAppL83YeLJBbvqHQBujLAZ2KL45L9acj4oVlbOlq94Q&#10;DVSWVr2J5IgJJS89h9OhaORwn6V0lTU2LAfzV41gVVlEBN4N/5cKRklzGrlj8Kb8baQlEZzUT0qa&#10;ErBKekb6nr9KPExgSBN2P74PIXg1teptqbmtCRMazS4a6On3oFIXhxZnJlPZTCQ5im659CE1c7iR&#10;6SV1jszAnUf6mQOA0Sa2QJoXeQiVx7lrkosikaV8ePlAGsaBwWaLD+QtRISBXhZCQgYbFE1R7zRH&#10;VGxx8uH1zRprUU8nFlezO1y7lAXlQl0LKYls/HR9xc7s8+fJndhsxQYMcSLsKFltZFA4RrFvTHMp&#10;uoc4qJW1UwDN9J8CBCarD8CShx2KqiySuA4ZBUE7fPPg4jWbGCwHksnPysrLVaejFAYYs6TMm3b2&#10;ptqyVlvjKBTNWtiieXB4S5WE14SY/BN/7ZAJm6koeLPkN91Z7i9WE6nsfCe8lytLWRtBegLWlHdX&#10;hwMhKSMAIBhA4Jm4kYZ8oSZTaOQLiHq2QkRMO4Mvq1kmpg9tGG+9R1HRD9ijvkP25CYNuTfFyy5A&#10;lHNLJpzWqB0sojAKvIgU9pvL8BpN5Dv3bt+9d0v/1GwrvZfypW/VqmZhTfn7O7/9O8DGN19/Q9fF&#10;oaL0M0BlcuIIg8PJI5NjzvJxScgExz4GMPhcGqzDowfJKpUkXBLpYH723s/ef/fH3/rWX/3+HyZ9&#10;/Bf/4vdkkH/6Z3/2wx9+n+aBTprh4srS6le++KXvfvevvv+9H1otFy+eP37kqFITmWpteen2g3sb&#10;c4vGv4LTbty9dfXmDQ+BIpDTglUnR3KsOqEPk4SMTxw7fvzMmXN6Qccnj544MnHk8OSZU6f0VeMy&#10;rTZmqTL/XD96aX1RdQRGE7qvXLsj01I0Ub4dPTzhf0Ev2fPVYU1TLxPJNdbJyndxVNAEO7v7AJ+V&#10;w4IITXn2UnOGWcXXrl/7yhe/QmDE5S7eND0d6QY3H2A94SvM0vTYRf7pJ0/ND9M+7hscunHzpuaJ&#10;gn3i0Aj2GwtGo29tmNjibWy+cv6EWBxXr9bQqzoo0zJEPf5WPO8iUg4pWa+hXciLG9MeQX2Wn1NL&#10;9wVMYoXfm3k2dnDw1IkTptaeOHl69NCYOsJsvUNjI9w/Hj2auXjxnMmmPJ9rnFEIzSm0Yhnf4qgo&#10;lFydXBTiF/vevsvzcDx/ZuiOMGHsxo2bChHFHqxn9GDfCTbpUxMD3V0Tk+Myks2dDcqOReMWVlY4&#10;IUFzLGOZiek4KAj6y1AGR54AqAb2r4fGxnkKNewI7DeKUooISSfUMRP6wlEOsVIi4RizVV4G3ka4&#10;Mco1ZXZD05Lf/i2pZCCKjlhY1GCbRNQtoD94GP2B88n6Bzdu9/JPHoJPLxhVOXV0Sqjy1jwPnFF8&#10;SsRk2UtHZ7fw5cSECpn2CX2xF1wEcxKpsIlEijFPX3/90KEjj5/w3AHgbdy4dktirefL7Fj+brBA&#10;REsBa+MbGVeOzo5DkxNebgLyXqtV18BKA5oG9c10hMQWIYwSuWmbkqRhcBEqdnSDQk2sE3syQLfZ&#10;nCXBBDuWU+Otu3dOnTol7r/YXXcvuuG+yT3rKIIrnX41YmcjTZu0L0JOg+yKQjiy6h9vzdjMp88e&#10;R4fS0SlEgA4CFS+rwVabfuef/D2xpqe5a+nJUhPj9OVN0fjuvauWZEy6mw6gL2dgy/BBeaime0dT&#10;m5HMsPITY4e3lpD/HMbRRfixPbFxYdKDnhK/BmkNiZwdSH71HFVldXlibJx6C2mCmf7UxKGdNWTW&#10;ZUgnfsfq6nLIEZjOvd3k6AQSz+afMcPpGRi0Vbq6eiFzGr7P5pd/62//tnkwB4fiP/n5z7+jDPXs&#10;RQ/jYXiGzTN6XV5xRjJk0d9kHG/ZQJttieu3bgwPjpw6faFHhxl9am8bpxi708ErJRLLpqaOlePX&#10;ShazEItMMT8rM/KHzxefi+sBJ5JItaji+cFWhlDU/hfbC1t7p08d5S+xtrk683wGgugETl/eEFWD&#10;QPp79rbE83ZkLXaHjsd5DZ7V50z9/WFmbsfiJNCFJFsqJT/IWtnlKFgbIidv49R2oMgow6BjT++b&#10;XzqvxIi0CcZvRRKa0JJoHm/uHmA/iUahJo5SNGd2fVqJTFM0JrLlSG/8yl9GpNDEmoVn+comNJc5&#10;V/BOxw+ykY04+2xhsLefHxog9ujJ49ZcZgra58WljzlI8pTQbwVr4IEo4y1QEoG7idnNeXSoy5jD&#10;wUBOVWYdGhWEA/odaLJCrB+nO15DujA4eZmD8jL7iTSH+q0VA6mZFHppYUETy8OIGScaHy4X7XZX&#10;z9Txkyh4Ytoas8uMa3OOl+W7O3VUJzWUY8QHpwEZRrLwUq3yKYiYB/4LjYxGXtgIR0JPNPaFATbg&#10;RnltU3tDsSrzgMQmG/Ar5YVB8i8hzEIlk3gGCBP2XGpY1/WFAYJF/s0oQpFItqWPXKCbMC7mnj7C&#10;YvE0hfsuMiO06wPbwp0nYPJDSZ6bOBaEndMIlfUWk98nFc4h4L8z3yPC4nRqGnLtNDqRREHHyfCQ&#10;CsNMyl80LrJQUbfZgGLSdy5fJceZOiUMBMe2XgTae/Q3etD5UGFFt8HD5C7RcHAMuJZVGsosYpUr&#10;yXldJGOoF3aFtENdVObEMcIJEByTYsnTVgGQqdsUD/HIZnQQo4gG8lLjuA9sbzgNSnwThpb6KdAm&#10;UDCzrIKoNh9gy6Lko53KgBW1UCXwaetkyklYXRgmxOL82Tdtzsy/7qi6wmMIFHnAHTaeaG2Q1Coi&#10;Y+61nlVqBmerK7K6jB6IwKXMeZQKVQs18kiGlzntIJSfcVobrz2uOvF1hM2YPt1ianDL8tbOwuYK&#10;vM0x0NfW9cU3PkdlvbCaToiT6datOx9euUyg/Ku/+msci06dupApTTF+CjagxlMFkqB5Fl5sR+uB&#10;JRsgApKUR1aOuOKmA9SGUmlUIPpQpJQZVRqzmL7v/uB7f/infzQxPrm8vHbu7MXz588cPTwlmzBn&#10;C5Lm+IFghZ3OaIaww61Jc7fCcdSu5mewIhFQ3mleL68917peXnr7c2/9/N33vIokOC0HBnt7R8fG&#10;bty6472//dZr3/jqVzMTobvF6XDt1s0PvvX9d955R6Y/82yuF1+wup9OV2O2xEb0zWgBSXH3diUT&#10;ghvAL3hH9ZOtHSoBJDsluwvjsza3JPgb475279Ej2fR3fvQuvr99I3M6d+IolCHftvsCqCGggGl8&#10;aU0ljlGSShg5Ckc8poFDozMz96xPLVWwBVYfVAlD6+//1j/4zo9+ML+y6E+MSODVydvFvChCYbsG&#10;AZEnr1aJ0rqvoxsH/e7dh6Lw3/lbX4tgn6cYc5OQJazdXejvkKG9+wfAhuEL7ezYI+r1LLGMQTcf&#10;a49M0461gnYwRbfW4iHFQADQ1Nbe39OvBXbr9s2ICHNsbWOpCp9W48TkpI6gUs5JhwMoY3hpVK/t&#10;2BF1V+bNpnBNt0IEQx5znvkQyYw0cmVlicOJGlVlxeFPOfj+Rx9Dmm3vO3cffflzb/LO1A1Sg7md&#10;ps42B/d3fvTDJ4uzyeeKT3lk/MjaimZIePHiBg4cSlXv4FAewtY+wNgj9VOcaKn/5KNy/PXNciqN&#10;Pa+1xp8E34jLw2cE8VKvNor1ShMbpX4sWDftw8Z+bWqNjX9+yXpBVy0dHhRA98a9u5svmmeWV8YP&#10;jZnBceH1VybHDwt5qxuxwwMdbW0stO41335wV0CUJmJkeoEffnQFo+CV1y7I1C5cvHT6zOl33/3x&#10;3ft3utq7P/f6W+6HGiz2OTu7f/iHf/b1r78zPjFumnGPtlirIfKm+xJL4NyPxuCrZttmihWAqgJN&#10;XAzjYlYzn/zKCZUmRUkGNb69O/T7msxZxKWG4nuwu4ekZm1hkUj94NDox9evzjyZPXf6lJFCdqiw&#10;tesoznR5H9YGEkculLnrmHe1dg6AUcChfVwGO23ku4/uL68td/UNrm6syDtVYlEcbm32dvbKLnqb&#10;en/+7kctf/8/+NfnzGZ+vvSDv/reYO/gbvvW4aHDW9v82hYunHsFJxgJw/Q5o3U6mrVmKAbChxRC&#10;p0YPTt+9y+mUiSm4TpSnYEJCowSLINekhM4DNiGvIKWbOpSaeAxECX3q7gYUEmE7ETmXxMa9C2hn&#10;amG0DoopxvdUadTG8j9lGOAlVo9M56Pb3fv1b/wSkL/jwN7i3LMTU5MDXd3/4n/47+7cuHb7+lUN&#10;TjDuB+/+/Ld+8zePToxBFn7rt3/n3Llzr1y66Ix58403ZbojA0OXP/5Y7n/vzt0bt28vPH/O08ho&#10;6ORqB8BahwhFwqmVY21s3r17m25DVU5f4hy3/NbWt1QDet/+JHTtsPQ8Egy5poGDrF46Vum0lmYX&#10;NpbK6wRsEDPC+w+mPZzQ1g8AYR22EUEDOXxBfBNWEBrWPEAfmKEyG9vdwTbTZsBEwamKmidVZdoQ&#10;6QZ/ajtPMRh3G/ynjNrjkymxEIBq8ERNSisrVxFeud4V4xuctpxKYhB9k5f4osexEsezIErmMwBJ&#10;GsBb5jmmV9YGOXDGh+hWZsgffnCFJsYSMKamVALSlPQ746UEeX2R7DDdkL0mHEucjJqFyss0bp1d&#10;bV2w/eNT5k5NWaVWxbDWvEpIT7nQQXRvX+eyjfbBpNW6DA7TUDcktcvkvrQaMmuLVyPqzwbln2UT&#10;Xcj+gefoEextt3Y7+4a0qzXW4bmNHiasXQcxHgoHcBPjfleUwMSX1GmfOd2E9PYyvHwacF6mhi/b&#10;xDn8P6tdGy3joGWfBqcCufxJpj4F86r679OBAcFrk6a/dEIvVWwoQDUjSl/WayiYKgPxpIou69DY&#10;hEhjALrVz+Dphb6ibKbBrgtQGeYKOLgM/ipW1oV4WXHvk+zBWmOslWmPkLYojJtxmxorq6JIg6ha&#10;vWjsudB9GiqRqiMCvfD9tmoiFQpXIJBrGuMRKGril9tmHAb4Rqs6CqaLDNk6L/ZfkiuMAxACx+Wd&#10;bRTp8p8R8+TBzAGWjEyssTPpc0hasGkxcVNzOQLD2d9CVZQbiC2B6dxspb+Nxq4Iq7oLbYJTUw2U&#10;wxCJKQHwFTvCa63OZOJLcMiS98REKIzMpLDWZtDCUl3HZzak1Ty+6KKyt5VGeVl+emiEKTTzd+Er&#10;FKu9HKjyucX2Te4lCy7N0q5PfzmspZLaF3vJW8NQCUBYDQL/6ym4v1T30ZaimaCQY9EFFH3RTP9h&#10;sNVwH6n7gRVay9a2s2fOv/vue/wBVPzMvU6fPlPehyJSYHmPUcCMQZ5/pAlx2czc1Vy3rykiqQIk&#10;4mAYGrZ7zVoqmorBuysWGOxEUP32t79v+qrU6Nd+/ddwjJfX1fbLhTAlydNu6+ozUYwabFLRIraP&#10;jkCp4CYjOOgnjx8/aWbtqbPi7fnz51959VXTY0+fOcOLm9BV4uUdOnFxUzyUz7/9Nj42C46GISte&#10;UOf6bvfwcKzP2NNMHs2L1NDo7j50cMz6idA+019bYAc3r1y7e/vuswyIfUrijOm1uqTHHcURHqF8&#10;NTytTPDrAtNCLrQCr92463X7JyOJW5sJWuuoTSyxcixLXwiGkMrG2bezyzLp76RrYRm7jPQQJWUn&#10;LXMrIMbSN3bVIpeWuVgbBSJt6cbbdWtPj3fQwNiDo4AGGYxHjVJ15fq1gcHuk8eO2EUDXW2EqopE&#10;oTwrqHVvoH8w40404wRntuvkaPbmvrdoQ9ktW0rc0vzWHPm9cMm9xjBpM78WvJPZGV5HyAc85yYn&#10;5baAMkhzDAriAZDBEHBW0AJTHqvbQeBKRL5s0DJsipSvHLXsRWmfB2VrKOA9VTQoIXWop4dO4JU3&#10;XksXbmjg8NEjHMUldObBOVsCdas61DPLz1EiV7eUu4yMwpVUELoIpCxrn4WkObftxmT08I/bMorb&#10;a4UFRNa0tQnn87/2YpkLQExh8XqjMRlttGH8EplsvGJNkjY34nDRh41aKazDH0JORN3qHGmXYcZ3&#10;OgLnrIHbdx5pa9IPtbcZeWZkJBDQskxF7CCOZer20vKC52EvkCLhwjp0dQSo6MF+HqyfjuaBuXHr&#10;1g2+AaCfsRGzHl4QgUkDhLgH9x7AXAcUK0Yjgmr4QGOwIISgb/Z3J+5RCKg3lKaZsBZzQnebKUs1&#10;Sqq0eoBdrQKgm6hO4028r8Giws54TrtZc9cvRCzpnzhSoxRaHvA7ePD46MkjommaZg1nFUy2Ck4d&#10;XX0Nt6jk7k1tRE1KEa8mg6hamrnn2DnwrIT2llbjf02Gy+jLgd7ZxwgMGxTJLb/57/5u60bzxtzK&#10;u9eurDxfWXiwcPXyJ0OjvX2jI+NjQ4BZNj/R+bZygfeslFzrSoJ42yPwzT4bP9irmjR9kDQQQRnw&#10;9vjJzCJS4bMnBHE2ISNmMKzDJ5xFmc/e1hC2gqJhc9MDCOZd00uTbbXGWOHxk2dqU8oDuUNvd78B&#10;UI12AxwFyaNv9JCVMj40+OzhPUncr3z1a7eufXz9k8utapSWFvOknz56ZNndvHHj4w8/RMCeuf/g&#10;8f27G4sr+tEjg8MapZqu733wns1jtWnc4Zt60OT3BCibK4s3b98xnBQKqGGnSfp0ftGhqD8tFQ5L&#10;nz3k5po4axhUnHK5Lu3urSxtgjYOHSZ9GfXal1aeL2+sW6+ekA3JxkykhnQWQdgkaBIMvjY79tXy&#10;2hJldBjraTFHB6qYFfL7ewfLIKtG1nT34fsFdcqI7ZzGThH5RMyLHdQdhq/oxeG9JtORT8mNfJzX&#10;j5CiCIq7YTh85WeSvqIsscEmDQ3RtiDj8AZCZ9vZlI54GfFKqFYj43FnLdMYValqVfTiOnFi8rC5&#10;jEeOHhX3kdGddyW5S4fTcgXpFNHthbwNmm3XItqT4vvZ6hJB0PHtTlGQRocQbrq9BVQDOmhRDxUv&#10;TmNBgLLEpSdiDWstgTDxEbFcDCtPQUD6il7aFi0C6XoX+p67WN3ev/vw/jqv1+cL8lTggXM+5q3R&#10;hQTziVYiiVEGNIfm0TBkeZkjfhqEGmnWZ+Vpg5vYSPJ+sQedPyyMqelFe3OHzLzRrg3wVVMHQKHJ&#10;0KOTayhdIvywXzOpz8szrQs+Wo5OmembFI7pC8W3gJv0XSaU4fWtscLhR+W0FlIV3APdA8lSov4N&#10;JlAjkMpkNhyt4rRVupVpfEmtMx+4VLIlEydbg/hKWEBtL9BM08IvC/88BReQFxdYJscGskoodDGM&#10;gRSmGSfVCS2vrLHFIAdDxO3WcqmrkvYmrcwa9XYUQeHKgicEvFySTm4mezYGZ+UKXzTJdXj79Q0N&#10;4NqIxUamZOkxNAnssQkoZBc6NzvD3bh8a8I+rVcTw0UrzPPUDZSzBteyti2eGIK+UFDRX/Cw8nBU&#10;P/pf7isEyDSGywgxueNOu23FBxiOwwstpuztmRVYmT37aEWZpWb4AMO9cp77NP/2r7SuhpXxXWiR&#10;N4QUnZlEIbzaaeK3HZVTN9bTZTyUkiLvLOSVgMrVSEpzvV5emuNyU801UFY9y/qV8WUTI+nnCjA+&#10;sjwZun78s59Iwh9Oz1Iv/8qv/q2R0THHmHTKPkLzdZg5LjkDFqsnWMCGQbs0d+HsZrpiuZ0GeI4S&#10;aMfTg0IS6qnMbW3E7r0//OM/nn363Ap44623Tp85J1LI30wR9yZBkJlCZUbgvo6KqXuLW7sbWfX+&#10;bJtpZUfv0CBGsoJefsSrQc/aI4VQetfkFIPDw3TQr73+5qlTJy9eunSCsnhwsEFCwGNwWR99cnll&#10;duH8xYvPlxdMymIVbT31D2VYJV684ER64Wn3dJkpvzc5cYiho+2ljgqsKSXe2Xny+Mmje/cfT08/&#10;mXl05/bNx8+ePJp59GR21iN9vrx++/ZDugordWzi0M3bNx88vHMNPn/j5r2H0x9+9PGz50+nHz9Z&#10;WHqOASySgQTkEDgD69vrRvMpXOUr2hvzi8+F9PnVJRNTb9+7n3Qkrb8MasNYsCfV/DpRoakNjeDJ&#10;s1kWVSUcr126qJ8jAxgfPcicLVwCz20z8uR+xLgUJMGt3aSDVeJWWZFKLgQTFXSyQetzO56wcods&#10;9tQYsEDuwKUOsZ/l051dIwj/o2Pl/GSDsxLYUus3Got2ZPyYhPOaNl6/tGSz60uLjzURMEvRYEeE&#10;mG5nhTlhwFgfADhUy9j+71cd2zbY36vkE+baW7uXN1ZDzMBCO9Csv7yywx/Da4rruhttXExb0z5/&#10;yx4uddxItnaZgZjljYCktgktpDy5pAemMKztcP5y183cMUOfiP3hS+ze0s3osxfb4SYWGSS1uU2L&#10;kh7vfN2U7LVYRmQbK/q6pK2+GANGgnjn8Uz2RdoD7YcnD41PjLlxZao3ISBotYUvnU6GhL2brtRa&#10;Jrqyxe4/nFYioZCKAiRZisSr16/ESbWllcwfEjxnxnFnJ5jp/v2ZcxfOoNbDTIR2NFbbHAjtHZFA&#10;AU8gTxOHRtVFjiUQaYK8vHZrR2bmbUUAECgkAb6E5hJJhOyQxgtzlq+jcTfUJ7oH+9yXY3K5v3/v&#10;wQNF4eHDY0X9DABbhmPN4V9lmJKxK8Ef5QNRF1SbQsaFAJgDrBS3QE8P1alNNeW4SQbbpMPQt/Bk&#10;ifFqy+/+o3+w2HKAtSn3965muhd13n6Iftrq6VvEL76vq5tam82rtAVYo+njGe4A5EMxb9IeBaS7&#10;phStO3uDg+bQDwhwDpVyIVtv3Vltl9msLnQ2k21TByRzb97btDPS7Is9W4oA/RLmjbPPF0zqVbCG&#10;clejV7va+gBvPIEAbKOHJ85NTKwvL2joeBm/+o1f/uF3/oqxYq/VygLKxFKZZVen9skGPc76qnGb&#10;LzZW5h49uHnl49u3bjyafoh/x08WUD9mapwSkofqBsyJyVCIpPIQDRNhZ+roxMzsnAVkmWqGwlIj&#10;uN00/sQMbN1t0pyUMImMg12SyG5jDNvDM1hYXVrf3dCkReiE8QnPnmFx9JrLUigj9YTd0GyVpz3d&#10;QVKqm4KuoTtvMZ08epLhp+XOvc0bXd/aFaccJ2Es5NRx6HOlr+Gx9nY6Jn5YhwpdeSglGRgg5Q6T&#10;3t5InhYP7Q3rX6VAjNkVn48YIidn8lF7B7jP5Bjfy3w/6xNeHFcwcQxuinzb9IL9ZpTDSsbWtmH8&#10;S2XQgQM9HR2azqLWMqcrkxJNC+3ue/Zsbv5pcvpM2i1PFZ8m2+aqK1Y6HO3Ew4aiH56IF2CKjWAz&#10;QXBBZCHM7i2ub3jaMEwr2JEQk86Onpq9FmwXZ8LL8ZhABy8dVlta1IhSEr6cUDD3q/m9sDhLAAX2&#10;oEPfXku7GWfRfnBMpoIO96A6wklsgiGlD5shNBm5kUzis9ZtpQfZnHI+azUa22RP1biuXDIwlB9b&#10;OUTju2IwlheTjl6lB3gfoYI3TLdSKGYmeDh2RWJUvsZ7I/h3uKIx008TMrCgvb6O1NvahujRydpN&#10;CcGQot0y1y0VDMRKz7PFYVazxJOUNViS5bgeAl0hcgHmfAsdPhFfnLRftLBEFnMC2ZUhQtCCgDSx&#10;jJf9uE/YnjVQqfUBPQhVQI0RLcvvKHaz9H1ZkaZCRcWIsrYtXRAy6NJPiSiGdgrnA3sKnOtoKQci&#10;lW1y2k5zSHeY+cbfsVNS1qJZ2dHbA8PgFeYdyaMh62inUgPDEaKYdhCakNaVZLrR66UlzDSLNmbC&#10;BzBV8lFJjFs6cTn7zPPsSqc60yNp5OOu4QPEJzdADeWRO5oCe4Lz9ZezqbKdNyK3z6hjNUmGE8j1&#10;WilatjiUOIXiUtndOX3/oRGgFquAlYkAsoo1hi+uOhPHWACYEZ4Kz5mVciB5X4wnms1PDQfI27LO&#10;N0ACLZ0buwhwcSXe3I9a3OnLC1TSY4Oi2ZEFrK4uUFA7wBx6P/v5z3SBTbEiyzAJ+Hd+6+8fOzKF&#10;GTZ19Nix46fPnz3nr06eOD15ZEp/Ntzhru6ij8av27qOD7lcmh8vp3tNGTn1Dp1Mm60NylS8PX++&#10;cPfufS/u9bffopFMKWBxu/Fid8TcswPdJrw4/5paS+5YxZEozU5ZPyv/VE76wp7u6VaVMxYZ1GCe&#10;PNzV1+fUmX78WGvojdde1ZOu3q6LkqR2f/jRR72tHRNHjjyemelEHVGjJE7uMtnu70HJpyrtGCJt&#10;0W9ZWQaENAaJojzHTiv1yz6XA4+lPFLbmXD5BCa/AjXtAmhx5jFrQ8MXWg5PHe4b7o4LcE+rnqD3&#10;DwU1vESex8ZfAHBhly/fdBlXrtxu6WplHrm6ve4nhOaE8L68fPjIUY1+r1q4ZkxmK8kjR8fGDSNW&#10;lnv4gADycw4z9+7e5170T/7xP9bHfO+Dd9Wnh0YP+fqlxRUHuCDZ2dXrHLS0nTKenMRP3NDgrqFP&#10;lO4NZ09BP31XjHTJq1pa50RY6R8e6RscEEpyuJSVlrpaH67k/IkjZfsaO33YUQ3toM6BHsXoXQoo&#10;s7Y/PUYJutrM4/ImMg/uxW5QrjhSJdkg4AzCXjTe8ksJObImAtjYzocdmaxUz7/pNBNNmf/e1TWg&#10;AoyQX0BYWwuHOtdifG403+ZDWnbCgHZngkv8EIr9oLRbIbyahZEqBYCJGYmdDdSE0BGtUpk4xLqj&#10;YXgaaCNpbepXORMERSHBLc2uj5uEDm2LngsAtm9k+KNrN+8+egykB831DfSeskWOHI65t5q8rRkU&#10;Um1PBmNxeNVxgxkdGj3S1zeso+jxsoiSh1nJYo7xHH7ojevXZF1i0/Fjx6FLhM8DvX3Tj55QL509&#10;e1IuUW6v5aTWFJPL8nYNBmZxyhA8UseYWIWjr/xQWOsEeAb1cjN30NISxvmKFkSqbxzAu3L4+I4Q&#10;4wvITlIyMrTFvu7ejz6+hswyOXUkI52aGX6xxQlbpxEoHYgpQFM/t6Myd8U2zUN84XVlEWZqodGC&#10;s161hdPR0jXE2dvB0kr71XTvzsN796dbPvdb3zx/4mLLftvOytrSkwX588Uz57v7MkQ5Yh/nSExv&#10;MyySGbJ01cW5vd6e4fXFOa4Jkoy0W114iOfFMDfNc3vdOLS4pbQcGO7rPjjYr8zgl6AWVVFJ4xiu&#10;hG0gIu8ilZNy9goudHOqVQG+k4mJuGsi5CZDvgE1Vc3qShcrLlBxBln53BtvIDtyczD7aHXuqW53&#10;FIyaNSlu2hyo2yurcs8e6WNbE39syJ+qy4iWhzNPp5/NM2yeXjDUMuT4WGCkHdMs07fuYY3os6x3&#10;jCHVtUFhUTjLEm1me1GhOXhw8PDkhDseMDOwTyg2P7AXRiTq8YyYX5h9vjLnTx09/lO3XPxE5HXS&#10;1LCGHBzbYfAbatTtYEsnd78Jg0dKtvB8bWx4jIlUo9+3yb5au62lk/7aZXqwGRlpcGrGA8Tdw5yA&#10;mnLhjAasufgoKGCxeXHsdbolBA3eUw0sKPvpsht8oT8xeWhSqhDqcgbo+Yk5KONoo7bjSFJ2JxY2&#10;E1xbFLnM0ZyY4oUhxoZl3CQ3VWrIt9hVmPK1MDuPZYh5af6SEA4w0u+EKHihyHbGuQr37DAtX27h&#10;vtKpXX7VaRj6l6i2cZ4YNGQ0RWaUKVrVYbImI0CWNpdz0oXdWNPVADC6PFtGwcYeb/75XIDz6FiT&#10;5mqOsNZFf7YXpo6cFGPKxFubFYc3b1FLt5zr3LIdmNM/lWdjBHq8ZJLvfarFqPSvjHcaSWE1qRui&#10;lWKQJF35XxAZI9r5tPssJH+qaAmdrdEMTmr6EjESKfxZiriMM6rmbPWuPbnM7TCMErcBW1h6d+Xj&#10;y0ieDg3FgHPbwgmImHxObuijkUJj5NI4PRti3yiAdW/LfTpq3+xcNKbEo1REYPtkdeuirQNVEadE&#10;yVyBF3KUA/AN9eaCAAD/9ElEQVQD57RCBHdXim+R2ORBTGPE4M/Ljzo+0oFDRNZMWeztNHHBG5eX&#10;4oQlD3g5ngSUkCvhyrC2uxplXo616Fdkz2z/fKVEX5779NkTSaF0dWd/CyGi8RgNoJPQBYJ0jPkx&#10;0b2vx6Mkh4/raoy6F+fLCjvzGJIcB0lrTDtJoZw5MEDN1AApkYO9hyEBu2UUpZlWw2DsFTCn48cn&#10;pSba1uaTtMWiTcKFYGjP0mzpmfBMfTLzxMofGxt152A+xviYagBUUNOwDLULkBPmmWoTTAifScEb&#10;ON+tpwXZHc/L0JnLDkj6WGz0Msv0HOxK+oy8NnSqjR2kYmT/h4+fnDl5JgfYmC7Z4WdPZxy6jh2A&#10;IAMLm9cQKA3BEWNcB4cMBztDi3j4sEbwxOFJkg+HQWyWPUJNLOd0aAoaQxuy5ZxAzU0/+cnPISKS&#10;rtdeff3IseNxynPduuRRKmUERwPFDxKVnoe7ioFSad4LjA5JNOSE1FS7O9JQs9cssDJUT2/LyzL9&#10;BW3p0aOH9mxYwM1NfMJZZdNII5doXndnMlOXb6j+V9NAb49nyIIw87ZrXphYqmpOcMoMoTSINYud&#10;hZKCmBVFFZwj0pnlkkyQY9YRehkGh1SnpXny+OE2XDXvF1RjD+S1hkLNHxHNUUfCRZw4PUWUMzDY&#10;gyV1+sIpeel9UNL0I109hEhn/LXbN+aXFgVMEgDJtsU3Oj7W098/deKMInmwb+jzb31O1xufa3Bk&#10;5HNvv/2t73yHlZWbHRkeBEh60417iY44rlXWdX4p/WOZ39FON20lRssvzzD/KF5m1kAFW5Pr9l+w&#10;6Tg4MgIkq3nz+51sGdsJPfvVJYVDFT8kwu10NxruVCEfVSszXrmVevnztOIZKcvnrM9AdFJKwtOe&#10;MklLxpRC1x7PKogC2v/Z0PnOmsZZE1HQmmNVlsfb1HT3/l0HFtwlRSqN7TrvXlmEvGWXhsraMIeH&#10;WMo07fS4/GzoaRhQTpWQyYxO6FYhxBarDL6q79OkvR+5IkwDBBryXshuudjIwpIN+9mwkkwdk62A&#10;41L2W9RCgq33cPrBJ7fusOHo6us+enRiaHSYfJQSRTkK7463bnGdpfsB1WqMmRiLDmCni/TPl54/&#10;eTZnlDZXSQFj6uhRN3/5ww/iBNjVeeb0WQ7w7FBMp755+65vP3XypHuUjQN9M/GpMWkphByVnqWd&#10;JB66Lw/QWJNL1ojdAzrzdVCLkDuNRRwcwiklgyxWkRMQGMVxz3tkEmfysC2IncLLRtft+rUbXAOH&#10;R4bgPHECCUHIz08/B7QSHCSjHNNy0TnKQ29l+5AZUQ0ZopPy408+GhoYUY/YPHISj0ISRc195aPr&#10;sVf7f/y//t+XTl/8xpe+olv1Z3/8JykVm16MjAzFqrxWWVuAiQw44RNBOdvR2aoUUHttMUZmvJy4&#10;IH5HZNnVan5a2esdSDCyhpxD+BJmTNr+FjR2s/pOORKwpawWfaQDYGHBpnuevJjCAwCJpZqmSBvv&#10;SLEJihZMAjLW0vzOF95RNdOdgf9B997Zf/NP/6mGY8MSPV2zWGXJtA8smP/mIAkPqXVte81y0j1h&#10;d/GirdOgzNboSAbQLDJNWFMvOWusy8Q6B9WZs2dBIJwXbQjT9yxUcDEnV1M1RX8dk8nD4zAqM9GH&#10;Moszcc3+Az+urS8/nHmy37Qt4FjkKgz/CwZItq69SF7Q3i3L6vFcWuAuZnjK0pT4NNfdQwwtBiTx&#10;vUqTOOeQuYUi062ht7aeUYTlum3COtxEFp5q3TlrKVROEv/k+Ig2aRtJRi0FXIAE7wyIc9LH/aPB&#10;EdMvUkS2kXjzRED9Tn9CqT9+eBCVZnDIidOQtmkSlEyz4XUSvzciu0g2HXUJYRkuKZA4UzE7ns08&#10;mX44zTtK6hw/9oz6seDUaY7mMEgc0370seNThn0WRc8RBKVIapbuduCuJIER27IVjZOJuiniash8&#10;De9IOSVGU+DEaahofbZTbFEEGtVwayrCEGuE2c4un8O5fZEh5c4W+wZsHdtFspMlAE/KBSHV5ufE&#10;9STDSzQBK/2rFkZ6xNGjVFKXRmKHU+ilkCWNjaggqkx86dj68t8LR/zrXw2/xQbKGGbap7nlpwli&#10;BCJRLbQ45eiQq6Vb3xIPmAjVn80+Ptg3vLLyHDQm6H10+cPh4cHph49A4EX48wQSgKpdHB7PS7Jg&#10;ppfIXxWyYE79uLQeLB6fGQV7s1cDaXDjGi9u3InlH43aDAjNt9TQE5QXgmAvt6dDsYt3VdkVNDri&#10;3U/z5zCTY10bqyNUEGkBX9aYNKlbsl/l7TUGp8H/5IKhw5JZ3sXKjiWQz4I/gVEBWQ8ePTg6cUQe&#10;s0Q8uUgZwL89Hia6JaUMj/I9rumdHcluAAVO+/hlxO9WJpuIkpEtRbFMoz6/Qt8tzrcwlQo9vqDh&#10;6Pg4XN+cCy9aIKDx+9SyaGdWZcQFDZDBPNsUg96xPKCGmrZIdlTbjzKDawX04GfYOyo6/TFZHT6Z&#10;A05N4zJ8yOLGsq+XvHZUUC47iAQXRW987WXj68D1MhUKSahYs82tfe6O6Gd1XUA9OTVFFZvc/MC+&#10;OVXG0M88nXesygClgMdPn/75ex9q7emh+X3rzm0e0ajVRly6cpctVQ1+zFfPqev/enqPTJlmMnni&#10;JN7gFOYaETG3F2TpyBTWzYbuZ2TDzBn3/DRI8giPWyzkqpUa1IvsxgwOZLwQvmhWVSYF/PVqzzIo&#10;VVy2z8vnr3G3sR2Q1fP3gca6HJ+a8tzNIPBzVXFmB1j29+7dHxuUyx7pHR48dfLUkaNTzjZvn9lZ&#10;SSg65TRIrQ3mrkckpbfSpCNBSDTmAzQTVMl8c8avb66INTgbFOPa39fu3FtxgkjKW5sJDmz3yIEl&#10;hT1DXqzYjDeFewcKMllE+YuApVyVAuPPeddSBAx/JKnDmnljo3EJIApcNprliXdq+AqTh4nDMNBj&#10;sebo7jEY20n0re98e3xykmHht771bX4ot+/c1KYsR4RUojZZTGfC0gFsZ+RayhzE7fY2fxLj1TZ0&#10;WIhHqoxCu/OP6Cefk17rhDqJllZCYS/jdvB/7IQ9+RAOGv5bBc+lAkn5m6ZTDRlPll+vKZKJNDx0&#10;IppijFJJvJIPTS0XVrTrBlE5CFbea7YPoS1BRGqG0lWkhNOCcuUIfH5x0PMKrEAhOOFsPzOODQoS&#10;hthwjg0Oit4np44PaJG3dwHRAdiqFMFH2YJWpXvugoEQokcYJBGX7fe1d6e8aGnGThGAvNB6hBlC&#10;G/J2EWkyQ+UAhD7ld/0WsHH+2iiWbprHuLk5qHIa6BsZG9GdGBQ8Y0jFZSYGbQ2jhGL7Zw5nMtrm&#10;ZrxJlWr8jF+8ePTkCVKJxqmWCwN2W4xDs3zdrjp+5PicQYU54JquXbspl8CjyHMrt43GXLSIScMi&#10;kDXxwDYaVKrSYRqm16cmb/juc4HTY4iFvhtPdIgax2NMau+NJ8InRol0OCFSkTCQmT8we2lLOgEn&#10;JbgZHOqz15L7WF1xEwt/0eEar/iWOKFKxCUR3gjWrEzOMgO4xBKH1LKtM45OrSYYk2zPImt5Eh9+&#10;8CEz4/NnT7f8p//Zf84tR8z7F//j7/30hz9BypQoqIRfyjblwlF7tVpHFSwyPiAsic7O2emHhOKh&#10;zdMBODpimBdUJtb1Oj6yw5wzHVVUxKo3bibFTnXGx+stdvJBj4CC5Fch6PC8zYR4SPiO5egA7Owd&#10;4BjocmefL6JnT0wdPXnm9MyTRx98+MHDRw9sUTYM9r9c3mkF/Q7wHJuyMH4zYLE2V+zO6vjQ8dIm&#10;uP3oMWbLyOhhNItjp80M2D05dWzkINucfq0tVn8GTTJutblm5+YIhcYODU8dm3QCYLSQbpmHrvZF&#10;Cm5HjYW6W6jszSyuphe2SfwB5esv8BtghNsY34TBnMmCGEDm2xC34wsTfm10IaGR5rQMrzfPQyif&#10;n19CJJqfV4Ohk9M7JhlDWSh7E2hRwrSirkH/395e5Rdgm8EoRQrFhMOoePoxecH+FoBKU5BCJmcU&#10;IluLGXqbIAfcW/2AsEWamqGmmFWCkf/lOq6BNT46zvdBZ5mYXwvDYes9yFGDeNtXTou9jP2WioFn&#10;JaJC+clTpxNLcqI2E9k4uRdnn6Y/sb5qVfC87dGl7upK6NjPVOLdvfXFNfDqthUZemEoQNCAnOr+&#10;D+4R/tS2yoW2SUxITdY7MGwJ2ucemHDs8EPG8lTTsdnc1FkADgTMR+ktKxCfjNnuEyzXjFLYDa6f&#10;LnMgEvs6PM7idVp7LiuFceh+RSB86QjTyPNCKv40ySsAv3EW5tdnp2QjEWz8Zzo9dbI2bGU+pTu+&#10;/M+X52qx06INiSo6HjCN760OdDiLUZWkSz0yPDJ9986f/tmffvD++yZtXDh7ymPPlLN2ZmnLweo/&#10;AyYl2FCcDIbb35SqeVWRjRxY34ts082mUvHkgYt1ylcb0Zvd89CS3SCtI9pjevFtyZS8fHtWjySr&#10;TJGSeyHt1MS1xlH0Ml9slf9FjKIBKdMM2rS99Xz5uU+wwSM9cnQX/SWsn5jSlbkT/1HjkZwxNVVa&#10;7hOjwb2d7l6TGCmVEdijJy+ZT0alSMM8F9+PC+v4NK1ZWaSmsBj0vOKQkzNDfRqAKw5DHl88clIW&#10;CQRK5DiSpe5ppLX2bkdYinYOYgi8PI2v2GzYpMKOGBLIcH5WxqBThuMoR2TFxc+DOwyanXRKbJFk&#10;0LTy3Y13tziJkegkxdHzpCOYCckr/QMHawb/NUdfA7/q7PKISksDJSj/dIOwNlBZ8mRcgpODud6N&#10;O7cnWcmNH77/4L5aOsJDGbaapR2wMerc81ENSh5E656Y+PDhfV/qnwf3/QuCB3J9GgtB+tK4ALda&#10;AoD8ycmjzH4vXji/srz2ta999eGDh//zH/yBFUBS+PkvfHFsbKIG6YplVRq9VHNnlEw1HNLIbMyz&#10;ePkrxY6M0rr6LKfM+k+VERJuiKDPnj4z3GXqyFEh6K++/ZesuXt7ul69eBGCpLd748Yt3fhbt2/N&#10;zM66dhmfTAYUrGfuOD6qgT52aPDgkIQFlSwjSmFB3V34yw5ZFJIkC5KdZA17YIbiacGSjTNvuXXn&#10;DlDFKJSR0aHugd7YRdQS8NapO7x9gU9TBTEaQZE7jNrSZ3tQ3hnkBr6oHjdYTwxxdz7ZNC2MalqT&#10;sfFJPD8rYYR19SgbvH5qHoFLU9rtrCw5RJrZE96/f+fkyZPWkre0wF4ug02XJfpFRwFCx28k06lk&#10;SLDk9MFU2TEoCY8WRy2qLYi2A7F6DS2tTh9HGkp5rbRoXITBiG9qvyafjApFWRKDdohPYkqUiMV+&#10;kwOl3osAJgS4lIU6YHD6lOkYjvhrKS0TxKpcribby0mvVX2FC10W3DWRBck+q9mKsrq03RcXDOPw&#10;sfFEsPM1vqS6OV1aW+dnl48eOTxycCiGrZm0kKEVIIJQFn29HZhTJrTZGrYpkmXjZyhsIM0D008e&#10;8Srp6AWhJXWqvmLI9lZdkmxIQdX2eVYeVmerBuP1u/efLWQk3fjhcXY9CO/6qGgFNkXwqc7uQN9B&#10;x2Od7Tk0JmJ4/G6ByZvHqRSxOAcGNcOUEp1Hj04ywrt29SpQ2Sl5ePwwn6OY5b14cfv2PYqoiYnD&#10;lRdi+NEhhD0dgr1ooGLh1e/gTu4OfNlDb5CWJjcqn/PN8qxFN+PvzJycV9E860jKJ4ubz3GscNjk&#10;EYJaGBEU1GQjDc+htfVtx8LksSOOQ1FAMSMk5qSPd1JSFAvdK2+QXIExqi9PmCtnumnoievriGqn&#10;jkuCjrlgNulYKCS5167cPDp5ZHlh2djklv/0P/6/Ypd4W3/5p3+iSjYp79jk4fYuNNO8Axs9pm9Z&#10;D1FBSjzdv7ej5Jp5+AitF/4A6BEOcqAk+UNcN8Kllf29uiC951abNy4ticDJhMtxtsYViJIM660U&#10;WbkL9XOwJvnCJLPlo+Fc70XyQ+c6sEUA1dO9sJL5K89mZ9a3N06cPMWZ+c6DBweHR1htsVkBbVpq&#10;xcFt4YRuK5bGbysHbmszHoMsQ3r8Uyzlazfv3Ls/O7fAAR8zQLHoLsHNTJ8gajgo4HCEbwwKLJDD&#10;k2Phq7XGuUO7SeAI3yXWxMkdAmvv7QTpRGTciqtQBny16MjEcQ1+6oJWNKKwIWKPHeww2k82bgQZ&#10;QLItJKrmGoWJwMMSr53IY4N67kAbYgoqHlhRhz82bOmSvgCp2eyeWcViLwInpitXu7Ia4nm4vzUy&#10;NtWJ2Jxbzlkee7y4iuSSSzgihSUxrjZT+Bf+SSYQR5AIZZPRSrsAlVVWogpYaAJTJoBBmAfljobn&#10;UT6JqN3yK3mEAtGITzY0Q8ODAqwzhVb59OnTtsFhCjLTuQ8Oy4BViBIfXBBFmJXjBeEFi1AuPC2k&#10;3T0lPagyOY44lepaVvHyn8ivwQkknGySDni2zo4edW0Mma2QuunSP+0Tu6Q4aD6g1kNeNA2ypk1B&#10;5VsVahDczKfZMYQ+p5eK1MkewUE4Z2HbJENE926Aip+ld79wIP71vzZSwMavBgr4i33nxh82eIoN&#10;suAv/mrkkSWISYIY9xznseeTaBWLBI6ezS3sSZBS/+gP/+X7778rBBQwsI8UlZebf9csybyZfHBd&#10;TMab1B8jDeWHYwgoEnliVdzwT5A/hWl1qJHCdtf5mGjLdOoQCXaClsWQ+FP8MoszZOmEGA//5bNA&#10;cHmJUqT9GgvphLEClpTG3mneSFp4YcbUgRGUthTAzXoRKPiA7sik4gCxi3Mg0CC0pQzr0VuMxNlP&#10;8hPBCRY/2MYR6gxQZhHuOKTwngAVLkvkFawL9c2aLfl1Q3ad7pmyHciHZOza3GNYdJYZjWD0njWs&#10;M1mwUBTIAo5ItgK3FDIyRMB4BBOP5+dlw4itzgBdRQ/VUhWLefBltHj/0MYG+4nYg0e8HzA8+ZPR&#10;1k7w9OlrtGDZIMeoPP3Noiyg/+3QfKB2eHLULbn+iJec6D5iY23JkAzdyas3rnBNB/85Ox9MP0LY&#10;iueZZujx4wGAHBfYd9o7qRYyvJ2dhcymuos5vuefK3X9mjMp5IFfDx8+1uV99Cjo+hJZHbhzawb8&#10;+Owpp7r//vd+7+OPP9EaB+xdeOVVBJsojQCfWxvVLmgsYhvIuVIQPhPwsoR8uaKDWaRvXjMmg/I3&#10;yKwebFaimrC9+6kZysvLx48ek/2LsU6HN159hcusM/v+wwe8nVGLZmeff/jxNQSym7dvX79160c/&#10;/fknV699fO3Kx1euXL996+HjGfzWxqAiZo3j44C9cc1rwXl4ZESqAkwDgMcrifa81GEUmvemH+JI&#10;aGX3DnTL7Db2OSKskEjFXQLxKz6bzVo3VjsfRP9+8uQxd9EbCnof/c3RoxzNzMU+DknSnE4eQ6y3&#10;skECiU557uKFY1PHxHzBTe4I77/80Sc8QXQhe3v7R0YP4q2+8sqlB9MP5QQOo4Ih7bNtbShYIKhU&#10;6lbT0NJljuFlekQGtWUclt0aYVOAWUoL1QEVVodUQ6qQ6T3RtxbLq72lW+OyrK68lBRh5eBQrywd&#10;2MawogbvJR57LzUAoTX7ogj7UutFOxJbvkoc9bGQOBr4f6grZdwVMmq8nF+oc2QthYFFEu4LHIKe&#10;uaARntzKkuxQsmI5sgQBaYwd1IQbgqsePDiM9RC2YjmeR9eXCTYZ21bLdlc2GmpgkaNSdOmyCRAG&#10;0maY5w4Bq42mL+dJZiPJ51LhKfDDERJmIm4HqfYPPHyivro7DXpvJzllkTLo4zf3NmkypCvUtA8f&#10;4owy7iaa3PT5usChxjh6mvUD49AqBGSm4+amXAKDxiuyHo6fODbz+PGHH3882N8/NqptPuE/9Wut&#10;9pu3H0xOjEMrA6zGcz8pNqYmi3cX79TOGMPMvF0TJG0Sj0TqyG0+oA9tKxm+b8phR1M8qAj0rrkv&#10;g8iLChz3EuQuKEt5e2QKMUPNqBR2Xnz08Y1Tp497VrIw2X8NT093u6azhhtfmWjoUpn5STVkUfIx&#10;ZLnUPySNyAwSXJbt/QF5mPSwrx9ew9B0LIapfUrRln/yf/g/yhWMaPnv/4ff+9F3vnvqHD/SAWqF&#10;tKucPbmaVP3Ch6jNmyarTdtxbT3tY6KhrV0rw8CWiDTNFe3oxEjiJQWREIMjUCLwiWlzaunI+1ty&#10;FEXcv/PCzrQeDaLO6HGWsqFSYYiL3HuZU93N6HLpC1/6kvLxzc9/wSp7850vUN6//tbbRycODw31&#10;i1sTh8bAgbrG4wepsCf8uZF3igx1FbPQuMpxzO8f2G1p00VQMrxo75pbWkulUDl5hs9Cure3njw1&#10;U+bJ9MxjlrCQWIcZrz7OXw7tY8cnYd6p5dIIYFSxbVHXpi5JtlMdBuM8S6ujQPIcOaFPejdpjYWe&#10;vKvutX4zyKKmmSXT3N6V2BF+DfQNcKSordJqEJbcj/PZK6+8eu7cxcOTU5///Bdff/3t3/yN33r9&#10;jbf8pyUlddVIWnj+TNb6bO7R4sLK45lpJ5pGUxDoUBLB5Go90HD67zFCKVsTjzW225u4oGuyNt6Y&#10;Knv/aIjPLSzCBGUFyQNK+ehdY466bHRC0YrHhMDnbPCykm1l7ZXjSMJW68L8cymO/rh1CLrTsgRE&#10;20XhQLX7BKGQwbVZ9diZ9kI2eS6LG2D6vbF0DeIS3Ry82aAnaUFybi0/WzfqbkdhaXjLMSQyCOeE&#10;KCLTdbecBNNQDNS0HQyH4xEFTPZjklyPFWYjodylo6+pcO4sI3/1vpMOwmwyugMUFX1qwk486pNw&#10;xROloMKC4l42mhto32e//0bi+BkQ2IAYG026Rrj+9DCtDwwmHK/Lz76MRCncI1VwdUtTQNtym4P9&#10;xmWu/dEf/9HPf/JjR6nQbfa8YWunTp+2Ah3U8jdmR2n95RxQFbQD+dOcis2Sl2Sul8I7uFV6KEYH&#10;V98+rI0Qy6SJaQanF+wRO0TS9FcVAMMoMHIAgO4s44iYTB1oVqJEYxF6SVQQ1VUMCLG9uraMQars&#10;YYun4MEJc5ehhhEP+Hf0r/i8BG4X6AMJIv20t9t4Jg+llmxvi8IRGCB9dG7rKu7sc0EGzlnHnX1a&#10;8V5yytWN7b0HD+7Ozs4KahFKp3OcWtwZ5zICydt3qUmLi1mpoZvyGmMaJX+qITSpCpqVr+41VMrI&#10;/ZXXcQlGs+5BZvVVc4sLonlvb2/jaWyurftKQ4Edk44lt83orTx6jOXkU7YUEBWxKdR0YC1aDlDb&#10;owv/I4ROR/6+YV/w+KhAkhvrMcMV0uoKfFsP+0AGJkaNzh+048ihyS+9/fmTx4+5ASSQWwzq9IVf&#10;sP1HBXkhQ8pOKKC48tw8Ac88ItbWzDIW9JyuYEMYT0zFY2uyq2peWll4PPP4AX7d9MPbd26b5ieN&#10;fve992ZmnumgeWbUKqfPnHcoSfXdVOy7u3uDEoQqGYC/WhTEYXELyriOIvLGUSWUzphtRmHwsqGZ&#10;FQJBdlfUUtdvXLcT6TZmnz6+ffs2Xdxrly6cOXXm+o2riLYMdyTflq7zGCrnApYgAp2RHEkcXcmN&#10;m3du3L17+ZOPDZ27xsz2xo0rN29QdD7JhNmwuCQUZqOZm+XX0MiwZzE8Onbzzv0PrxgTwhgunwyr&#10;EHd3djbk9QhnC89i+QxPsnjAmUCJf/ff+/f+8i+/dXB0WH4shnlxHi24IcNrMZljT+YciG+sJ4NC&#10;JPNz01RlCuYr11iirPzJn/356KHR7//oB2rqC5cuvfrKKwjEP/npT5/Gr2NZfQKSckpIH202H5rH&#10;qtuTYeihEoYD82Lfyg5jFP8hFMVkTIoDfmFZ7VV4+EOvPl0BlAVBk74hi6hs58PPLScVyDVoP3K9&#10;RjJYoHW6fMzpgKdpQ4eXWEb3sBvT/nxfhfZ4sgQBqdgVm4Qaby1Q522nDBW9wbXdth8RYeJAUahx&#10;4g3dWFvZSJTA021vW5hjKtfKI+aQyHXwYB/lUO6x/Heig8o/5d+SkUuYv3W3jTHgcWwIjyhWAcE3&#10;5hfnw9mKW0jkhgqjQEKhLhqjkplJKQ/sfZ6Oq2s37lGWzcAkD00MD48Ne93E4H6U3QHnUlA9e/Yc&#10;KAjpELX8SGeZ0Og+JDAQvYWlldffePN7P/wBePfZs2c40/JIab13srDw3HBCThwkYjIltVeSgL0X&#10;t+/dO3pkMizvegcN7zwjaK1+2YYWZGhQmbPcjdwlCxw+KMkcDz0i08g623ppnzfYe/97/9v/XUwA&#10;Xn3t+IlTX/zCO+fPXSA0iQHCzl5I2GFxkLWlTe+JITZDsrjrnzxzklOB4wP+4knU+8YBaJjEh3vv&#10;IqNKZJgk2rbxqEkwt5E9+cX556zyo5ra24X9nDt7Wif5xImjbuPE8ZORV/9f/k//Z2owggMGrStL&#10;ER+wnUH5iJghltztnMrCFq3GOWFzIAMLYvfAL3/9G5ogmbw0Ovraa29Q10EB8zU6FOmrKOS27dtw&#10;XrF0SxQcYw+QuOR9lYsfZpIcoKvE3alDo4nLtJjo1QXfpZUV3dPX33qTQO6tL3zh4uuvG7BoCCYV&#10;OkYgydhPv/+9pzOPeTQ6bG/dvs05tVElu3JYXDjQXZ1ALEnJOCXt4UN9Bw/dvvfg9sNHyyY7d/YG&#10;iT2wl57CnkmRTCWjf7cxRHnIvcRXDa1tb8RMOrKlSndttm66HOaOZHYcMDkuMrGASSW2t7S+nLAY&#10;57ZUz4p1UiW0G8nWUF+vxk9RR7PjMlhlfSO2FZ1o8SZzmcm7Pz+3oMp5/ZXX/fmxqVOZxbd7gNab&#10;gyMPch40yqBRzW82j/odcLu+g+ibuNT2yUDvYLgsyelBgvvr3AOFQ6oZ4wRdtwTRZOdYKnSAUKxQ&#10;y+vatSuQ0zgjw/MMQeSS+ZwH+aLfugZLpDqOlEW+1nFNyejPRExPN0QvPQyHByXQo5nHpF0RzglN&#10;KaGasU4ybkxDfY+WNri9Ysj6w6Okd69ZZE28tdIjJoRifpadmWFlDdAqWosyWOmPPD0+keXuIjKm&#10;eZSufsbAFLkgzsxpPtoVqxsGQ0fGUKb8kq+Q8JJPhjurRtxkcwBXV2SyYIhmLiYwRaKIE1ElPOxT&#10;Ud/ClcgswaB8NaUoEfCvNSx/Iyv8m//5UvHcyClzceVKXcSdT3/B95LIN0YDVjqYCr1idQwVokZL&#10;JbgN09rf2v35z3/6nW99i3ZO0ATdnr944fjJU8MjbA4YMRwxHDY+TTUAOKRDgT+eWskYIT45KvZQ&#10;+1t6yqxAOhG9Yt5gRo5YXcknY6rkHxTVEiWQAsSsOrNrpEfym7LXacxhCKuvSC7p/cZxo/gh8VTj&#10;fUgIBQRmEG8aZ2pxWnP7IiCkW/P8jYAXo4UBc3qqnRDtkOiqcubZG5I+OKC8e5JneY/VyHIOYRtI&#10;v+IVQSEe0D2o5dDBg9gHKYdMk4JE1nyIho1jhn1bq0qowKexl8jUtXqhytjwP52weVJxupDChgKj&#10;KAobocczokt2jS5qcNAWGzC6TTqIBRWNcFhYnpBUeNXZRjMngw8mx2upt58rqkovaGqmNSQEW3Lg&#10;Ct93785tvAgAUmkqWnEK+7tp+TNVztuPob8Ik9YqBJ0r0NKRiYmpI0cin9tcV3KLLZ98cgVjjpgD&#10;tnXsxDF71EL2LmJtvWoW3Yqf0pi/GXetULrK6qbmMdbPFNNwJtMDB0dliGgmJHn1Wxna1dzy85/9&#10;TJARvZkcvvb6GyH2scxI37KZdQNGV5ZpZofG/CjiWTBJtBcyfk4+gbPiXV5+m/mhQeezpLNy4tsq&#10;22hi/42ahrts5Bp/MaS0U0z4t7ZXVhYlrBBBQW1i8vAUXO7EiXMXzl565dLo2Gi5qbKm2wfyofpo&#10;rMi4LR4OuqYlPJp5Zira9Zu3Pr569fLHV7Tmr9+6+eGV6x98/PHT+QU+yZpUuciaPzsydnDnBRVw&#10;9pzI0NHCGaTZ7BmorRqI0lYe8/4H75kdjy7pUeSYj/k07/E4gcrt4xZev+sJJzdSrvCmu3r1pmm8&#10;t+7chRD/+CfvTz98aNLL17761XHi9KEB1fXde/du37krEz00OsrQS5y3Hjx2YQ68hCmbnlACRJRZ&#10;FnGGtjdoXfGYBZnDESNblveLXSWykcRjsUsd45GYCOg1xvswg+krJ7S7GhMeEloK2S2X0BrdHni7&#10;hpDaZWnURtOW+QLWYdjuoYtntmRN+gy8F65/Cvn00SKsyh9GvRepewuB8K6MwdvxGP2lkOtFeYDg&#10;uufPlwf7e2A3EMQc6sljTe2KhiLdz8RgSoGQwsJWaBjp2xGARSEqMx5qMTlMa8x6GH1b26mimPKw&#10;hAuVJEktRAa1zRks3Qfd3bxz++70E2wt86pMx16DFHZ3ijxADG3pjJnu6JyZed7T2ykvgBdH3Z8S&#10;kcNJZru//vrrOCWQsWs3roE8PECUK1sU/ARlv3f/vvENDvcTJ04pBWdn5yTosgWTVwwGgWq4YotG&#10;wofqNz4ub5w6ffrcsanjVjhHD0RgZFKoFnqXW5I++l+rSLqhkejVzzx5JtpZgSpDYwOddKYHf+vb&#10;3zpx4jRPYrfv2cChtC4DsLb3PDXNZ+H5iVMnc1Cm4ftiI8bM1Ax8MuAlMv2mXiWBOBcqjYdaCna0&#10;UXg2GUboB3vSCW+EnbuKF6/Gm8ZiNtdb7AgX9D/5j/8Tb/2//e/+2X/5//kvt/c3L776ijwiQKnZ&#10;l3L2dGIk4PFfVfpaTCurEWbrOsoz3nz7i4ePHH/ltbdgoW+/9XmHyoeXP4ibTI4HtN84LsWEKcHI&#10;grP+gsy4AirXjFRn5N3XKx2JdiAEdiuIvjM6Y22/p88XRscPM3X48i99PY4Y2ga9PTm45QZbu4O9&#10;3bc++eT+w7uHBoYMJ/HuJbiriKAGViKQ3roOITPO4Yl6YW1z+unsjbsP1aYzc/NXbtxNpZYJdyaj&#10;xrkXFxW4LLSHjpDaeRcNUQPQenT+HDzYu482WcQqccKVQhcas8yDRu1si9exkcjkVre9o5KRj6ny&#10;w/HvcFPi+Jbyxa6bm3teE8nAOWkjhtjnFOyAFa0LC/oXjs9TJ89MTBw5fvSkcofaFKIQqklSqMw5&#10;FNqqs9BFu0hqQop/yPzIkXEF9OjoIXaSGhxB6NpZ9nvk2a6N6T1INnCcjjaDGZLMcdKSAoOWCYBs&#10;e3waWBvvBj+w5r4ky3dPmaG9vqFSAZ9KKUIx9lDSTIxvfg76XZhH171797RakkPUnq+fEEQsbvup&#10;j0sVWeqShJjkmIRjEUk4xtTo/s5aDHmPnEbEVKE6sDVX8EXSAclEJ1VJnLASrPHfY5kHvt3A2i43&#10;ZUkA7nocE3K2pZOcKXKUbWxidJy4jWytQyNsXbEx4yXKOijgS76+5htWTyVXUi41Kq3GIOL8adLG&#10;hmrzU01zUQarWP9f5ogZ31zJYePPG/x9mqMwtSrYhcUH/UlyCKImxkv6WZ/MMMIWbmDT6UpmSOee&#10;MWZ/9ed/rhBKTtnU9Pprb5h/ccgwMeNsh/p5w6o7scXD29wgk8wxkIw0h0TygxrvbS1687EbiOGB&#10;rRViSsCg5MeavIhfKSEk9wG87cTw1+3D9s5Qz/atGUVnTX9ODM+9RcmW/IYfUMivaUWVVbt9q03M&#10;WMUScfZb1b7J8sWbjBCxuUUOKXiR8sEmvWJXanUrHbG3F57PO4CtWM4JHk7OSM4U4gNzVpOtWBJC&#10;NA1b29lzOgZO6x9osMuFdQFDKCvBfmCupNw5FuNKm41uW5c1aCmx8ndBSOIJGr6TWcl++QNL2+Zy&#10;YDe+yi24ZRWg9SkCxkW1tV3Ilhl5hKV07iSskQV6RA5vB1WywHh370N8A3HWJN+VpeXpO7dOnzqr&#10;fpY9OXLifR0Jf1K4wnGKiFTc+1yhM2xlWdMKcyNzCdk18lvY3GU6yxHDJuKe/du//ds9aB4Dgwpf&#10;NDh2DWj4QkQq/sywtlisB/s7xHPPwF5jmxoD72T2weKrGAnHQj3lZ6oJ4Yr4i6rf8xcu8K5r7zAP&#10;veEmmQqJADpJdWicoVKVHCJXl1QkCUe+zucK+J0sixMI6vPDKdsP5chI+r29jz+6/NrFV65c/YQg&#10;4K++823HwUUgyYXzV65ccVmDB0f18shWTl84PzYxcfzkmbOnTqP3nTpxEgExw/fOnJU76k0zZz08&#10;eVhbaXiEjQ2xtqJOZwiMbegLzgLrq2VdHT30J7NPzp0/CysFmQMnDo4M2VwxPYpAtm1hllRyBf1a&#10;oyMrrafby9KTR95HPhWAIGQYU6G4lykYoDJm0ajA3L+TUpgC8XJfOOIePZzmcQPu1Wqjj1ZUvP3W&#10;m2fOnHcw//lf/IXhhFoxMTTu4HSYPixxQ1SAGysxMFUpgVULTnZYpGMq3EeGEig6/B+dMYlga2tx&#10;jXDvgh9ambL/TCpoj9FsllB6KTnAaipqdf+944pUVldNOk+eF6g69NciXbuHPfQJ7LQkZ5GGxRst&#10;OWuIpY35niXiK+1wxtPUKkh5XYU7Uz1buSsTUlYxQHieE4JyLQs50pW/fum8bXVkfCKsv5camr1w&#10;/3QUY7CWMSJhYeIkpEYOzlI/MBdc7PbypUogDcfGInYSPX7ydHR0tLECi9euvGx1fqvQtCCmcVvv&#10;3JtdWh0a7j1x8ujoxARnujS7lpZsSkvRy3KCkcNZb19650uuHuFNMFCqOb9FoXe++EXL9xvf+NV3&#10;f/4ujMPjGjo4JEwdO3ZUcnf37j3dEsH57NmzKsmZJ08dVXPcuRdWjhw+AqxB/bahdCNPGjV+4sTo&#10;2ATEJ02pzjYpYRo3zeHdOQXdKAZdBp0vBZnhBvPwybMrV6/ev3f/xu07H135+JOPrzx59vTO/fuS&#10;y3Ij35UiSN2E4eXlBbPy/DgdADD81MmpmMGhLLc3PWdkk2XRKVSVskj4jfmqvZyUDxin+NncHB0d&#10;F+Ayps64it0mk4ru3L0rZQmDMitQLZKjKZa1/9F/9E8eTN//8z//83sP7mJs4GEqlcNj3aKs7lQu&#10;uWc09uCD7WRHTSvr8WGm2508epz9CUmOQzlDh/p7fvqDH/C80DWniU6lQs5n8KgyqEwbG+qsfDJT&#10;veVlL8sqwPs25V3WbTHG2qqzA0zgMYa719R64vSZz33pnYGRMSYwUP6VHCeSXEuZu+L61U8+YaUv&#10;7wh6GiMmGuoUW/rryJ5w6J7OznS45CFrJuM1PV1afja/tLS2+au/+usnj0EkT0GpaDJiG8bDLwOp&#10;cxlJtowz37LaHjMlpVr2OBq2IgpBtyOXyti0+JQyQzU9gtqMRDHTVhYUt4vPHUjeR6wV2jvDtY/U&#10;txMHtjCDSNt9mMcqZ6cqpjCl6yIkej6/5Cg/OnX07TffSBupQkZDE1DSElsg3LLSrhcV1SvXSO3u&#10;HujvDbA4OBytCVuMsQl9dhwjDMKDmiB9A9blYJ+5mhTBu3BNYWjs4LjKyVUdOnRYWlmU6U7tYURs&#10;4xYx/YCwUmEDfBwtiJ76k85uO1Rgcro5G3Xiza1OlNnfv//gHi8GsSazbeV7Mi3ATU2dKnjRKxIN&#10;QvNYXI4vT1cfl87sbcEo4vz04kqWG/MF5kpomBmF5TudblS9woR1nNkhUrpSgvtb7yIwVJhXTbxu&#10;UONBiZEGZLodU0/ImbAW3rZrUqLFcbS9XRA3nsGPUH47pP1I/y4FRFuMKX+a7BgI6ckyTBGkgtw7&#10;DBrDl8sWp9G1KbpjgvJfJ4lFLmz4MP+1hFnosUI9i3g31fjp5vgz+06LIv3lT1NJqzqSL4Mu1x0S&#10;e7qEd25c/863/9IULE0uV4778oXPf+6giUWHJmzFOBTEafGAlkfs1TIKdQOBs4CBGKgaDxTmr8Ms&#10;6l5POz/dBRqA5C2FFLi5DwtPyrWXxq71A5v3dlCIPJJcz05mMDp6k1IkoYx+yBc09JLFnIgcRJnE&#10;HS1EDjIpc5a2kgOVkQeiZMqAeDRS/e9Qpy0H1Er/MfzywEwKjzBEU/UydwipgKzSS91leDkHN7du&#10;pFwOPV0h2UlSLKyIra3HM88ePHg8/ZD18XKIddub+os10TEa6BjdxMcGvyogRw3sLllQzELoojrk&#10;SxK8jJHDTVtdnX02x5HU51vd0nWVjogcK76MLJEjxhE94zGSqecdu0wRzYmjTIkRWhp4zXISUtsn&#10;j2fWKbG2NhGVJGqqQYJDaCV58dbGqhNFBu3tSGYkB26GUEseIOwowARSKe/W1hp/AYIUqInr80Rc&#10;oVp3eWkBoqlrduHCKwwExidiBAx3O36Msf0kUvLEofHREdwr6jvTjTUZ+r3rYHsFKEmG9QPoJTJ9&#10;FFSeteGHZ384eH7y058h4wuGF85fGJ88kpEPSQTzfx5kgl+BPun3xIueAjTE+MC0mX8TrC7VWwC3&#10;kIowVksiwYMjFoYyho2NtQ/ef88fnTpx7OqVK9OPHx05PPY6pHB05MMP3g8Vj3kMPK+zC4yhKHXL&#10;5shW64YX78DB4VH5oknNx0+cPDx5JFDjyVP8fQwM1hw33wV55rVXX2WRfWzqyCi7iZHEsv6DQ2tG&#10;Qgub7Ej29w4fMQqFW5brVzSKH8GmkwVqhXd1eUz6WgAg+XeGoOShxR7cgvSsooJSPtXwj9TDCQQl&#10;IMmQH9hs58ig2SGb9v7k0cmLMt+LF99++3ND/YPf+e63f//3f19N0Fh7oXIPDijoLTuOilF/BHnd&#10;F28rH0cxzOlgy9so8UpMSs73xIAIxyV/b4fbLtZgoPrN7ZwlMX9u8/wrowt6mL0Zj66qe0uq0ug1&#10;h+WnkIsHVFXaJRoN7lDwdlEQAzhLXgpoTEct3bE0atIWshAk1w3H0FoNlXCCEkMEijy8ZDRbAns/&#10;rkNvH8UjEwYqWod1mAlxYFC5Yt4nBtR4pT2DfKSjpqqkZVMtcnll/rdMYsslm/syY4EwjZJy7sJZ&#10;FqWkihk27IHYFXKY/Wldh4MtQbz74JFpvGa0nTp17NChEYUg3aTDd3VzzSaZvjetVQYvePZ03jBr&#10;wk1PQzYiX5f3Azttis9//gu/+iu//qOf/uRHP/mJfIYDvI0vTJ0+cwpyh6GByepBEeALKZarw4T4&#10;fXll3bBsocCph857/vwlFj9RmKUcVXPymQJxJkAF56pz057xEEWgmadPPCQ34GE6itNIFgVWVh3Q&#10;NpSn4F3L2qU3fvM11LkPq2zXSui+e/eBtzs5NWlrImATbCBGON3Sxo0jpI6ltltmr8UXBToe9Md7&#10;MKI6hkEeYFZQe8c6JGgTIWvr4FCfw15gVORHc2ORU+0j4f3T/+qfWlVnLp6tcW5l4ajzZxvR3tec&#10;UsincL+0tq7QkDHopl989c0MYw1tMSk9h5GfyRGX5lVmNTXNIZFiEsoZ67uNDTfsbCrXi115t9uo&#10;7pYDfrOogk2ao65eQgA/QyeT+A+Mjn3zb/2Gstez3C7/uLJRCOJEuf4Xf/LHz2YeaSCpoMGCEWyU&#10;Wl8S46DyIqCbOa8lF+1dwGhs38dPZk8dP/Z4bjGjgdbWeUqhPiAPK07Hx0YVbrjG2ufXb9+0Hg0m&#10;n5g41NPL9zHM3LDZ9pukXMnfyyAgQ6L2DBBj56ZbFSUKVuPSSiT6qmdnJwWuEy3TVDEJ4A0olr39&#10;SBFrq1usLwf6cWYDHvH/iuJkc5c02AjpgyNmPUWHXfnHZ6KJaM1cQ9pS6UzBKxPiq5R3hDsMEgOo&#10;fcFvvYCm/sHRIcwcuwDZYALQeHh8EtwN5e7vH4orakz845gQb67y0JZO49PSMeCRSbY9xpXVGoLi&#10;8/S59aeQ4Jj4hNQRH1fQo/80h9uh5FGkm4EAXj2O4NoZ35zUVjRw9mW1pdhthRyXg50EJVid5ZvZ&#10;uDWPxHaio6ZESYDypuMY7735sfHztDYavdkqjAPJpd2T0jCjt4v/Ii3p9LOSw7REhCiip2e5B97I&#10;kA8e7AuLa8enjiPy5+b1U2usYWkXsonygdhgiLbVwfaUU4uTSqYtUzh+Spcki1loxQD7619FI4x0&#10;MG+koZvO75gPpOLONZWZSJKjVGmNzKXxxU1xgXZO5GA1kai1Zfre/R99/7sffPC+S5I56VC8+tqr&#10;x6eO9A2PyN5jYJhnmzzbATM8NKZQi8OwgMX9tAamww8PDqs4AfmscN0AQoJlW0qmOIFxcwddtFqi&#10;/rvsP+KFZDqFdFnMSHGShCA/qJQgMdNqZLSOgQIdmQ/kxbFx4XoTXy54ZNKocCkEGG9wPcCzaa47&#10;2r5xXg6sm5FCrOIDxfqWgPfhXTlE0G7k0QQFfoaFJkHU/8obdSLkUOhQn+S+oogEsvK4jpBFTQQ7&#10;kuNKkjogORrH2tzpQYfZ7XFGFdJ4yI1f6TVXw/nA/tz8LItBwSkMGDMJyloyhZCHwrU+dEL3qhOY&#10;Wtd4FWefYgYlN0yK4HM1X1e0WV9zAd5E6Ct+4g6T126mzLa8G7CQT544IfPm4ikD9NxsVh0DwU7b&#10;y79IuaT4TiNMD81lK+/YUQPNq4m/HkK9yzFtNrPdO9olQ5po0490RDj8M4HNfOdCXmP1P3pwyDTR&#10;SaLlo0e426gUNTdHHH3INAPcBhN/tJqTNDQUO/u7IAqAxYeXL1OPyV+M0hsZGwth9zOJVUPAnuoD&#10;oTzcR0/Wi6azjblCo5+ZseQR0zaecxEnUj+E8MGjmwRgZ+fP/+xP0RDV0K9eunD79s0BKM4XPre+&#10;vmKoHbFm39BYqEoRsea0t1aKl56YHvc8CJ70Vsq8sZa+VnLTA3IQDZCTLOlOUcJU0X/yxNEpTkFH&#10;TcMbOzTOHhKc4wkYDWPm2OjIsOZDPMN3NjWpn3mEz+Y1k92qPL4IFMZgpvEZnDy2a2lslWB7X0DM&#10;lSj4DRxjER9KSOQAUQQE+IC0Gi53kCT81Jmzk1NTb3/+c3Qk12/c+J/+5//JWetQhyCeOH7C+hDu&#10;1HTC2pMnz5TlVvjFS6+cP38hvf7WlsH+vjILKDC4fJcwHaILDLQXfUBxfRqOL/FzkjZIsF/GlHRs&#10;K+ykq1ss0RZltrFbSftEQiE3lNxo45KGNeLewf7BmMaqqDO8SXdI7hEAOt4KIYWXRUADlC+9kisv&#10;Um4y0dQfweXzszwWZ4OVUTPBHIhNJOG2zIB5CmX0k07xjkI9/fGkBDFqDbEk2GG6LDUnRQpbRigl&#10;k88Esoi+nHoxVEU6AgA3MR5xI0E94KwVmoItdXQ9fPyUFPXRk7n+wb4jkxQKw+Uaox1qtkbb0cnJ&#10;pzPquDmLk4fRG2+94g85z9sIateKw/teh+v84jtfgqApPv7gj/5QIqNnI8P0QC00VIfrN2/4BGfH&#10;6ROnrO3ZZ8/gZdPTM5Ipm856UJ550cemTrg7AJq6PVNXWkLJkA9Foy2vLcfQRmSFZivPQhUAfsDx&#10;iGPkJX39ljePIAsvnpD8cTa53C+xLxAN+BYAdB1J6urrN2772IkjhzMa0Vnla9HA4xiT7oEIW8dU&#10;qOZWddL0Uh15btEmoEuC0DY3QAaydtULXbZDwd1NG1q2svrFL31p8flcy7FTJ3/4o+8jhI4fGuka&#10;gPlthYSQmauI/1DJPUNNVHIuWv0+v7ho82joHj9xevzoVOYxlN+j85FG4f0f/zi6+IZLu55OutkG&#10;gXhCpTADQxaJIZN2EUVLz1i1U7Mpl1Z1RjSWnr6rs2dxZQU9jkjlez/+4Z9/96/8r0dPNi+l6KSZ&#10;RmjjUHX/3qUz58wKNOhctprG0Nqqp4BSJzpjvXjtKW4Z6hbUx1Dt2eLKh9dvAkJxLB1US1pcz0nN&#10;l+WsCjRvC/CLKU9CaPMY1mkx4U4AkhpGb7KcYa5iQweVjnnTITqrHjPnyPK2pX2jUtW04Zi6lzpX&#10;sxhrzxLc3YgrJLmRk4v7DLxNs3F+lkPY8ZGhIbXx2VPn3/nClyYnSGQgYQ1jCTu1Yb7SOJ1jJhim&#10;fHnj2euSz0j3Y/zwMtsIaT/61uLlB7fNPKMSzOlpB2R1SEAaYssMbTdaUPbukMmYxRhxzc0+u/fg&#10;oepEaJB5IiSqDaAV5mJl0pb8cmCoL/WbM+eg9FH76v69u9OPZ+w3U6sq3cm5UVcXxp2zxLkYFDms&#10;6piMWJrCtB9aPeLwfUU/r68A/30fHQJySHWNNm9xzDy9+tBU7GnKNKQ/n/Gt9yM2DGkaYlQ95vgt&#10;5bjycoYHRh00vV1mj7ZwcNShKsNFiOaizxHCMmQMZXN3X0sf2qLZXcLMuCokZMVOIxxtzf64PFU+&#10;V7bKv5B2fPZ6vK2gAp++ukrvhfpYNFRi+GkPumQUlUG+/BM1WH8P8FtjV5ufIOn73/vu5Q/fM7RK&#10;fNdYQZE5d+Hc+MQR+XoxiuzCQG6pt0xajuuV8MUV5UBlDCVpPhDaiubm0PAYVMZTDa9CR6ZQQMsw&#10;brFxKQ8Gb6WChklgfZ/5HxmU0DhjSiMcJlo6/S9v3x/WpwFrqWgPgH0EuFRN9crKvNDbtPtgqCWG&#10;QQywETgA7FYzvaS+PtOy8+xridZhi29UDAk/TCfVceAHU2IBGMUY9DiodhDG3Hs2M6wC1hQjpO0d&#10;yY1EqOiRIMB8Rq4th09e1MsyK/snv+MT19SsuWAZ0RMo4dR9+iDdfQPwXvvZXyn5c0tpzYWq4SMD&#10;mTgwullvKsLRVKSqobvmaOnrs6RibahofBGKDj6GRdIYcQ4NevyUh8482DKXF0vkbWN986wCsabP&#10;KNB6R0KKHNEP1Yh0/iXZ2t6ZOjF1/94Dcer6rduAinAF2tr4iptk+HD60dMnUgu2Ko/nGYAZQrCA&#10;r1+K5bDlPPz2miDMJ2ds3FwRpGwRjXfD6CiUR0Igd/IvDx88MMJePoqx8uprr9nghSH+9a9PSW1Z&#10;AEGYAouXd1cuP3v45e+XQarmidXylmHJI72XB/fv0k2Du+UNnv7YyMD4+KG333xt+vH00sI82Lpn&#10;YER4QpqEkxUj9oABuKnQGoLM2jth2grpJgYwoC7kFb4gYJOURDEo14/1phkeB0E4VAHOP1WW8nDZ&#10;ubC/5xDDOcnRCBzeMBK2/9SJ43q4ZHl+cGnvI0kJNaUqmbSGqjC0uhPAkY12d4FGglUO2xAYErvq&#10;94tREpWhoX/8H/7jE6fPHZo0xqNzdu75v/yDP7h79y5xqLeptPATPJnM08IipR9aWjb7zNvUT1cY&#10;4CxKHzV0MHzUbOEIc40xQ2LIZRuqBJJPjpZcJlSuBpwfm5zwGhvusrnYCjIJrY13kwKplDdpMaQq&#10;q755LjkTwNY1jlKNlK1/JJdymhpbHjVUEabLMyDMFeEiTehyrcsiSARu/EstiCR5clD8yc5i7iI4&#10;lgS1XHdkAgGbovXyxbaSut9mauZRCVxTX/mqqFW0oLLjmmUebtLpJoINQzQSf7CzmHbxtqWPSGRW&#10;Q1Kd23SowL5sdn6BPokSaGhk6PgxhN7xwM8jB/VGoM0ew8kTx5AKnINf/tI7586d1WLGRjh6+Ii0&#10;FWZtAWjAguptByCwROSP/viPP/jwQ+mBEVB0XRp14GE7d3r6gaRIgW80ucUnhTJPiKDK2TY5cdge&#10;P332zNGpYzFSyx7Kc66BJ7Eit25iHCZdRkUTfJvbaDiVeRrKtJyB58uW0qyHkh2Wd1HcfxNnAv7t&#10;H7hz+/4nH12de/Z0ZEQoMr1o4KOPrkopgQiSyM5yGTESwBPzCZkrUNlZLiCeHyEhpanUYP+XTj3k&#10;9EI09AdFpHjJgRjY1+zsqjAvvvIKsqMCrufQ+Mj04wdnLpylv8YegWc4rsrEKDRkRAPojrK/wddB&#10;HJmdX/S8Bg8dpopg/qfs0j+Tq12/8gl/eT88hNdAMZKqFtSYzlZ6HIT0zA6UU9as3S1VRyYUpv5s&#10;kcmqq+W/0BYnuFpPpGOi/5Wvff3e4ydXbt3lj/jG229z7XOfbcmH97WT7928eWRo9MyJE/b3F7/+&#10;K+cuMdu6pM8aR4iMhWjNjLkDBigvZawACW1n79Xb95inUi5CdHnp25/ChShjm+HXkhV7kXo4dO+2&#10;hMEJ/Garqcbh0tma2R+GKKSh3d0V7npNn8psVqTGrh59Dew9rIaVzTV1lp6Pn+KVoJk7udcxCJbW&#10;YtunitreVxNoMaOSHJs6icN+4eyr/ndidAKYIAwlqy5pQf1v/iW1ZZwF0wGp4py5Q4XgWHjky8Nd&#10;SowWLwpkw+jPaox4LfmSqQ/53vhOx+YQvhz2et42nEYOmbE6WaHGePSGeqzPy/G7LXCO9D4jUcNn&#10;EnrAtPGz4JFkQ2Ilv//hhzryJVCL56VvibVtkRrC+zbPemUtltPg+owlSFc0pO+YJUShHCEta2s3&#10;WIiS/EHKFs2CW0msqUTKWQk/dkhnkKh6NAr5qJ2VrQXnWeyeRbDMYlBVTzE+o9xUJOuHDaV48gyq&#10;inSlMFaZuXvQAvtTHx2zgGLAhA5TvbSgwm41/MlkWpWe5wtC4ql4mIQpgOkvnKK5xvx+SUZs5H/1&#10;K02r9KpqwE7jTz/9/y/TxPoydxFqxs6OXOqvvvUXf/rHvx/OEyZ4Vw/vjEuvXqKqY9G590Kd6CjJ&#10;8MhMZY1SO7Ze3iK8xEuVjvNt8UPTq+KKkjbfBp8FxRsYhstXhtlsrmbjScRxT2s+oL2aq4z2TRva&#10;BOHy5q1JYIWD/kISkOMgOSSwQeyXP5F28ii15gNGF5QfpQpjM3BL3HuFhxiwwVFqkH04MR5m+S+Q&#10;lhubQi4T33WP35EPQvKi5btAMi/TNSd0VK9+Zc18RWSnnsyxZIexmSVRZgtxqZdiVucr6iPr3EKJ&#10;AKpcgOoNZjmWW1BO/5rEGD2HLrfrhZKLdJVsaPVmNojnZkBwozzQFhSyoK5x5pLG0QPWqBFPIGdq&#10;uvlZDJJ0njieoVmgPpPXis6G304g/RiR02ND5oG+g6IaMrKxkTGHqmYZxo6MR+SNn9z+7slj/Mcm&#10;4tGzvy+MXLtx03W5CNkdy1JlmnOxcNbYXcmTiWaMkntGpTHz2MlnehhRCE4FSeYss76F5zyfPcmc&#10;TFQOnW2SRinjyakTr7zymjl4V6O5uOkCUPhfefU15JNQCl6OV0nBn9QjraGStRbRoAqHWhiNpf6Z&#10;or9hkvPZ1ohz+C5aMFXKuz/9qS0G5fvGL3/93LlzntnZs2fu3b+zvcGFandwZBIrzgpPZ99bZGIA&#10;As9Cz7idNLBj1BXH5rTKIrlI8Yw9KuMOKI7JZ6b56opdn5b62prVBlDgqrO8tlwypZyF/qQB9WsH&#10;9cpQOlnc9Hl6eNyBzxwriUu7iDd+gjhQcTiZcPrpRP1Ve2S8ZB5JOW8GXXMNO4SER6amLn90pW9o&#10;8Oc//enpc2d/73/8n779ne8OB4XSnUmbRfGwbrJl8wEeeJWV8QcNAA9NZoReas4kqRGJBC6xgzLq&#10;tUbZcbe242Lsmb+VJZE8e5GGN1qTVQ+/JHWET5JF7qPSZAD218uKlU6JCBvpvr9NBbaXefcvW21G&#10;5zFd2w5ymV3ayM0VAhWaqitSmmGYaqrxhIBUC41iIKEv6WSYofEX7EzoiDtgTorwSNR45ROelEKq&#10;qnZqcY4k6wnDh/QKQSUCxzSxM+J432Xn/UZaVzZkOcHUtIzxsLZWqMS25NxgCwAI5EIec/PWXXaC&#10;h48cfuXVC+fPn012OHEY4jAyPGrdDqaC7rlz66ZZOrgrykAwvGUprRex3DWSmAeldMgm7eubOnbK&#10;IfnHf/on8yuLU1NHPDVgyisXzgp3POvFjf6+npMnTyzPLySh7yFpvwmB4TkAhFHS69wJGvAYEUNb&#10;Lzxvp67AnawsrGGbUYNXIi5y3Xt4j7+DVN9xXIg0PtWO/IF4yHNGPpF3Ndqnkdzs7t65eYOKS5Og&#10;6E4tlz+6ClilvBZ8EPlB7sEHkmpHcRQeLXvmtLNqZ4by7p3EdyI1RtJ4eEXcjq3SsdFxjCNPXysP&#10;Juixa0r86jd+teXsq6f0hR0eXiTmc0YxAnnCWZHPEghmchMwaaivD5cvY116B+YXly9dem1geEyg&#10;jxpqZ783Y0a3Lr/3vnKjqEp1gpWLbDq9koA6PgAcjnYxq4FF25xpwJVDiwPAGotb+8q6ewZVomPg&#10;jZ6+dOHcpYtvfO7tYydOeQEvYij4wgD5mfv3vvPnf7EyN2uUe0tXz09/9KOFJ0/mnz6Tgzx8/IBT&#10;vygqv/7lX/6li5deNZZgfbeJmcK127fXt2B+rfEZcnU1F83DcnqoJDRz/Mfc83lop7POgUEQQqwV&#10;jX1KyXA8iOsyryZu4bqfgc+zfYqq5mxZXF4QOLRn9dnVf7IiCxRUI2wF2NwEuxoFBQfe7+8dOnH8&#10;9CuX3jh1/MzpY2e62gjBOp2LWsDZixkQkfZx4/kx+42HcVrMZXkUNItKLAy4bOACX0simYOvOgll&#10;HVzqh+hKqv4LfTmkhyA5sjEHtdWTajEJVjrxgqY8lZcU29pMaYpgrqchWwtTaitGmWLj3Qf3JceZ&#10;ytjaQQI683RGs17olGeWbz8K8Bq0gyw6RmU1vz4JUJpHwRTTrcMt2z2wtrqUgj4swPxqkNKsBjhh&#10;lJ5x78s9eRTuViahmC1dXQwpQxg3dSNtVKQ3xwepUNr9vkHZFx/peE9ua+5L0AHPjrkydDUdTJdT&#10;5yhuIC7GP0Gm29tsZVeaMeKpnWsyZvj/6ZwnBJddUQXEaLkw9cr++l+BEhu5VAOvavyKk1yNv2r8&#10;RbQ8Fecbb6txmoaNbZPFgkH19qPvf//b3/m2YRvCCXwFAetzb73Jl3JokFm6szC0Iom+SF3Nv0iB&#10;LLCypt8imGvv6gonZJkbS/Jc205T01188OFHuo1Ckm4tcz6sBGebhKEwhYT4wg2TlrjLmPM0wnnu&#10;unEjn95sHf9ek/XVABSlVjIhb1xlYKl44x6QjV8Tc8KhN6/IKxMB64yIJ7e7jkOXK97e4LMAHE4i&#10;mMonB3UJ8BznGf/yZGbGOpQFBJdG6vC2MqNZdczEcSucE97v0jujTZYCDIMK4i2Xcy0JVnpXRrPV&#10;0ZWJJmEJgFpRDMtaHsVWoMtYW4tNEkYBmb9KL4lnnQ6CAZuh8UU+L+fQitM9t+ujpzYQooTbdcyT&#10;7LQDG4rcD1QtIqYJ7AZHlVEKbk/1VOKCo5JUBtMtpmFasyWdGn6EHFoCjJwk30YmliPqPiF2OUen&#10;H84sLSEhHR4dwzTITC/1XfrjMuOWlP4OI+WTxKq4YZxyd54vEMjhaiLDz4dQzyTx6ZP5uVlpo6zR&#10;HD8JpOru3oP7htd+79vfYSXjHk+eOnX2zLm+waHUaOqDxL2OhL5wZSVm8cCshEG7MrMfXuaItYBf&#10;ruTGOnmZNzRQ25S20w8efvLJx3brV7/yJS0tgUn9MTk+9vG1a1xzPPzRiWNIMB6I6JwjrdpwlllK&#10;T9HAnWVOSOD3HJ3lJhoT5g0+Jpk4mjgW3Ka2bWv78uoS86/ni89/8P0fPp6b4c9a4gzuSwERvXov&#10;Lsr0+eerS1Rb27LugHTNrSWZMix0KAmo7IRIkaJRnyOrIvPx4gPA2T+jB3Kj5QtqGeWq1/deSDnv&#10;3ruP9HygreOf/Xf/DNQSNm3YI9os9EzWHm5xRL2WsW+Ryc/MPJmdfaZDMnV40sIOXrSDqo6vz+Kb&#10;+UabQQVBNNPRL+PJRmZG+BCj7ZCLGpGGc0SSvxjWhN66p6oK6w3/j3FHhCC2l3iX6ZAxXMd8mPUN&#10;mdtd7LfiICb/j8YhgmWC0+yb+CJWJZBF7g3UBNJEr9qP4WYo2CJ0qf+okSf+NveINpCTketTVJol&#10;aEz5FxOhtP1QG13etuX8a9/8NbvAVKw84Zx3gRlrd+Rut9bWxBNMfUcBbVZa8JnCso9LICMr75sW&#10;84Zu339w6uQUDRRqhYOLmUm0LASmA72rEB82h88X3ERRX5QQq/Ik0LuiK9M/tsN3ijS7pxdhQVn7&#10;45//EJf4Jz/+KdB36GCsMiV7X3jn84vPZRmPYRvsshnprz5fygfuNV27enOcRLq/34N5vrB8/eY1&#10;fSomU7B9srWENZkSZlen07/BU0pAKxJq88xjRispaUL8jCkKNzc5Q0KWxDSTq0gwW5qNG/eMV5ZW&#10;1N5I5Ga82fKQtY8/usLCkz/g2iqv1jhHxrOq4f3VoF9zTSmqVGTpgT7CHBdIowHQa6oUxTBeNvUY&#10;ZdwDCPyB60V6OvD46ZP0wT/3lTfiaQxMijH6ZqxZqr5Pq1jVvL3lG0aHB1fZKmYQcPw3ybnefOtt&#10;IUnU4EYvW+pHWd3d++H3vzuAM2kuVibcKzyNRxPNC/ba3uvrinQrU7aMiC1UuUFc8/lwToIDqI/7&#10;19H0Yu5PP5w6efLim29cuHhhfGqqf3hUY5WOZJ9VumTC5zx7eu/2TZiebG5l9pl1r70F6HTZSAfc&#10;YjVjHFxM9m+qVR88Ajg/WVjUqnNmy4d18bbWV0RSpWcUL7GIaHUAOfqPHpuyG7HLY6k/ejA+75Wg&#10;pcHX1KwpFYAkuLmxr4HVi/qdeCb6GwPltWD9aqZLE42gd0IAvKwIAS4Q6ebuUazm8alDo4dfvfTm&#10;8SMn29sYniXraJyvne09JmCGofxS+BBpUYiIcSX0/Dw3iTtv3chTqe5TbwQ7kzcmj1FpRUNck/Ry&#10;+Lm89EJqySThCXUyRpU559MKyCkqEYXQBZEKbUXekGBjmUr6QkDsDsoYB4ZO5639r9x37jKECF1w&#10;n1/PPPSUhxEoOMMCOnFmkcYihydsIUb3s0XSOBjXfF0ZtuKYOXLMSxXBpQKwZ8qXh4RoKPmdy3Ci&#10;6/KUt1MihByxPAAzGibW5TQEm2aCO3o9f34Ug4dGTL72JmISmQPMuOpergESWRJwHYc3X3/bfA4R&#10;Ktjv1kbO1BbQGmbwilM/BoBGixYBL83uju7E2dI2V0MlQTIMoEToeMK9lJs0Aujf+PXZ2Zm/zWFX&#10;7ZgsmM9gxJfflxK+kdrvxZJ4d+9nP/nJd7/zbar/cptqOnXs2KVXXn3l0sXO3kzXgPdGbaITIcuX&#10;9VbaaocVZBv7ZZSttOui75EB21Xph5mBurS6cGh0LKVl5L+ZmlpSx8ZgOu8l+gWnB4iyWksvr/Nl&#10;H7xOiJdp4qd3mikC5dwjdWiUBCROqzGlzPHr2PFXUf+UHWDNFsoJUVBNRL0O3IjiyT7wU3v7HCf+&#10;JnZi6yFHxobD2RAXzLiXWqfS0KgK8LsJh/Fwd7bZFRSxMJ7BscHfXGMMjRer/9LfTZKi25K449Py&#10;fNIMrKEtqZocYmHcuk5Hha+A/sdRI57xJnqF1ZDk4wVuLvtSUFaaQjWxUyNlXzKawTAlyBDUQvO0&#10;NYr/kBRN7CvNjS0VJ3CDbUwEfgE6jU9Fa9joxatbX885sbtLzMiy20YQPhSofiJqjCp6dGTEcT4+&#10;NhJz+xcvvv/D76Nb2USTk0cEAfUmyCevolQU9k6wlxQtMcfk4ZWKsK29h6t2HxUISIy9/45LpgWR&#10;ay48By0uFZ1xnS5bp+/adX7Vd9wpd27WmxqGQe3K5rCREJavclD8CA5KPp1MrTGCpbE8GjujLKIE&#10;Bm87yBYnqTTX4jf0wQeXqTVDCzs6yb2frEdhMDbcf/v2jaKa7I+MHdHOQwjLLUdyDvRK5yTkHDmS&#10;HxXX2R1F3YFw5w7YvH5zlE5SWlw9/xnfUVGsFK/SForpu/fvRBnAXavXolKn87KN4aVzEfN6a4Ok&#10;N2IRxK9CSzNmx7JBB6t6B2BMKIqJmB8fR0sq42JyBlvMsRasLoZtsPAXewuzsz/56bvP5mY/vnL9&#10;6o1bUvOg8k0OwY6nz2bdHHaecdpQTps0feLUZ2TCzQeHhh49uA/qPTJ52L05RlR6GYjk/moIgkom&#10;vHUDiEs1FeFiBHy2WHyHGtQjV2/XOyQa0zLDrw43KdaCyRuivqo2Tv0jdeUPHwJhC0LRSuC8Eouk&#10;W1LG8iV4z9yiz2y7yn81QIlo+LJYbmARKE81K7MB0+ZEiT0vMRCZVq/nQ5Uo5xcZeM1E/y6ab4fZ&#10;nFjwAmqwYdLx8+dzZEnWV3qqgYlzJpVyHj+RM4Q+cFwO7E3ac29eAYdq62C15ryUO/fu0DKPspWB&#10;Dvf0HhwdB09m5i2zmO3Nh/cfCA6PH9xnKE+Gpp+hDcjCWyJrKkSm7tRLbYwk9VGXP7l85co1r4xd&#10;kZphZCzAyUB/z9tvvnX//t2ZmceuCyvj2PiR5/MLzhKr5vbde7HRGRiM6oYNilBMZUHDusQx4NHD&#10;fNcTkvlHjx7NPnsqcSyvBX4Cz72Xx4+nbR4Jkfwi7R2qxrjbvEjBCl5BKmiIEy3v3T2T4t99/0P2&#10;/WjG+oBOrvfeu0L0b01KnBUNtsCa1x38ONTVbM2iOtXgG5qzEgMFuGWzpZsijOfIg83paXBIQUGD&#10;rA/0sNHOVAqrSyhtOX/xRA+Xo1CLN1gEAohTsUhzYpW6iwXvO8aGDi6urcHhHI1CvmROkyJTuRT9&#10;6Sk397a2zz179uF77w73D3g3e8Sq6c2GWuBjRWHQ4vDBUUtFd1JHNhGlMeOnSqv17d2Hz+b+rX/0&#10;b/7a3/tdp99HV66YVz154vjb77zDiDPuJ2jsxJbN+/1cmETcvd2f/+iHD+7cw1k1MlnVE7MUPtWd&#10;bmmX9jmQBjKWGYXbG6QnlvDi6qbh25OHT5279Pr6dtM3f+03T50+ZeTU6MERm9DbaO/tQr2P5Asr&#10;pb393v179MIsu53FKH/pWL1osqWEXfx5LzMIcJpocReJsVlLy+Mnj1bWl+U24YS2uGD5e0ahpztW&#10;Jp9e99rq5vEjCK0nJw4dHugfkVzG78NgFVAhG88dM7lTn8YXJgLVT38nBoa7lCj20lUvOUthUk4H&#10;6b0iwyIA44NVyow1ZV0d9qJJePQ1tL0Gh8cPPOb7tEdA34YuIfHBi3eGlbKiWP5GPxOUtALYtrs6&#10;e0NizjTtkBoVTJiJYFo4hazjo8sf37pxUwZoT1aKsPPGG6+HJr6xru+mKAyVyFurUgRSwv0kDiql&#10;zZanNhCrXG74ED2rK0vyCpl1fHnL5K143lnaQkv8FNOeliVHs+wb8UcdaWxvccBdNy5z7J0QLttx&#10;m3a6mlpF5JMnz6HlPnh8H4rm+WKNpJpD4raU9l7AWuLmEzKQVmwGh9l+Mb6MM2ihEwXXVTIXhNGy&#10;rXT1/1eC+DdQtxjGRj2ddxVvgkYzNp4O9e1FlotyZ8dWvX714+99+9tMNGJ8c2AfxeSN11+nIXCu&#10;ABdcG/RIzuP6SrycNlgksZX5lAmzSZ0pHIVmsicLQz+ASDTclAbdL1fgsXN1DlBbxJh0pEqgHc8J&#10;rIO890/NxPMzAgjVsJlfSBM983BEQwSIhZSonjax0YrbG1bX5pqRFVw52hV7aeYCumKlzg5wD3oh&#10;CrvxQOH1JAJfm+4dwoeRjWv+xRtp0EOLM59GSfCPLdMUe4pVkIZV9Ux5l4AO15XU7N0cdlNHJuWO&#10;lHN+Wqx80grI0alcrqq9HnWpnTPbipFh6pZgkB6i01XEAIz4qQFyQtFoXlqaHxgaToFlMmRHTSwM&#10;PzsFTIZp1qO2IOI22Gksc+ouqWSSxFTqoYSXADThQKPfpdBboFnzGkwfH6dia1O5ZeHxrmm4aOXZ&#10;7x8gTvZCjx058vMPLjOkAPjZSsv8GFRiXd1Hpo5LJZOttQsXO1I8+WLIoiIdS0pHReZXR4Kaw6qG&#10;C0bnYIifKk8KK7/AMGGREKbUPrk1IfaHHxrMOufRnr9w7uL5S5mMkGMzfYP6XcTO8G2cMbHASZ3E&#10;hp0eTDu4bjICjoJiMmD9hSkDwTxKzh5Wm67DtetXH08/lnudP3tmfPTg6tIsevPT+UXer1Inc3fG&#10;Jo7xMgAPe2KStzrPyn0lzpwRpKWnkt2UK0mEq4mvsLKqPlo19bN0c7PUnbz6ez1wx/lHH32sEIYD&#10;bW6uxcqgNmCPjL+lFY+ayYNP74MTRScX5MWtrOp77tDHrIdFV3scTGnxaCcls2mQU4vHk5VQdExd&#10;HlscMInsvWpazPwSw52ENpGkE4dn79lTVtIaNWEwCNMKWRvOv8jd7S9S3Kdzi+fPnsQncYqlGK6g&#10;bqGCRRwxIVuU/XFsCowmUqvH34YDKHQp4FxWVOmMs9BFw/jfZfX7BFVNjPDi8pjMLKrz7e3ni3Nm&#10;UaeYPNBCvw8rTce89mTV4XnphRQkSIOb/M6I5Cp603CuGsmWikF0oKJkRhYemnOqlbZWSHsVWoWt&#10;xL1A4gD/i4cWmSS8IPZ+kVl36Ml65YyWBR+ZgMKW9s5LzwlVXrk2sltRQYX9tbLycOaJcEyxQJAk&#10;xSkEv40W6pPrdwz687Uw0aXF54IAx2O7Ad3ig5+/6yy2tU0FK6WnqoGdH5Rhb9jsnJgj7pjIDAOO&#10;nVBnJwzLxKeDgyO37931gg9NjDxfWtTbvXTxlYcP7j97Yk53y9TU5JGJo48eTLsH2/PqtXvnzp3J&#10;kBReB/u7wYXS4EqILj/weAmqCTWObZzF5bmn/MwePuSt+Ji+euFpZyd+lyAhNczIU88HcTYNigMv&#10;egJeeKbhYnksuCSCrjVvhpkXkR/9yc1Ll87qjy+sLFXnBu+oXQh3amcFaOk05FVB/CJ1roIiTn4O&#10;1ihBiVj2Xjx/NsfQgMm55jhAKB5easEaHyUctrx+6TjPiTC9zZ0bGYkl7x4FLrAxUnUPHSHGD5h3&#10;5ENfoiDqQ1K7dPHVOpUER9WjqQM9j+7fu/bJx4N93Sk/OvjQdOD2BzqGjSn4OrqWnsNH5mefzrU5&#10;gKse4hK6upkgLl8lp9UO/t//3/7v//xb371KfNTcfOnSxV/55q8ST1qrwhXqkwnuzXIDPcGt7fd/&#10;/JP9zdVBE0dWVhvJMrDAgzYARrmMrunw6PJ2JC7dbWa7N7X3XL555/HT2fc+vszA1rSGRzNPrHmB&#10;aer48VdffxMAjfluK5JjUNEpI3TuGPpIzhKNrNV9qVLmNmKnxjIgoDctS4T69kM1EpMXKkypGkO6&#10;D0raJrILlWG07OwuLoIVe6aOHDt58nRPV+96MtkcZGVKEA5iuqhxelMcV7nW+B3nKnVJlB+ypuBR&#10;LyUqSUYTwbJ1w1VOkMsmznOInFVSnUfbhlO/EPqjMzTt8fqX1MlpoAQGDmmkrOV8dCJbRl74G4+1&#10;jPaDrtVY+DT1rIEO7SctNLQEyUHzg3t3Hty7D+GPKhAyx6tmfv4f/sN/+OFHV2Jrl6mMXb54dXUx&#10;yoS0KaMjduB09vdGB5FKGtITjY60DFmbC5YVFVeIROQkZZmPnuGHLRC8FVituCkQsimOwiSTiLWe&#10;KAdv3rzmkseGR/yg6ftPjo6Mbq1uYJVRebow9zc2MQlx1HsD5QpGMf/QrCSPdaKbpW7guhodEM78&#10;Ep1/abEa9vGbi89QcO9CS6K4iMiuEE2wU6wiXw5NaXTZGuhKg9vvxXinMRRMtp5XZVMVriZj2d2R&#10;VFFjrA/19t67efsnP/7+9atXwnPb3+Gz+urrr509f350Ytyck639nY7kE0pCyQ0Vd8r3CtvlfFbM&#10;aG9JjBKpWVQDIWQeserEeWJwzbeCeC2+S5FyizWuJm2y0FfrzmLbmJngbqBB8CwdWrLDZIyV+DbG&#10;goWYxTLXfOQYGoWCqHcDn6SSSAeso2NtZSlZEaNjLaFi0uSkqvnMpYvMKlJ8OwAk8ZaRK+Fanf4g&#10;aTCrLKOfUz4wU2QO1xyybEHRYQpubnJe06rlbCKCzT6aHxsbYn2TNkoK0iapVFC61TW7lEWbnEls&#10;yVCHNLnzrjMNGl65geCQACRjMFcSzQdIyf4JvcLN2hzCHbDB7k7tCQjcP8BdlraRSkWy29BgQWWS&#10;ayqhEMBjgqn/KF/M3D+fLyGzr+qnSz2DgjmokVhk7dz30piMnVN+RcxLDiWz4SsJNjDQbHUdPqEL&#10;+eTJEzlZuZzuv/Lam+cuXnrnS1/+O7/1d6emprgfMCw4eeL40ckpoCP+ED1ktIs7vt2vDViFsrkM&#10;brygGKNUgVlpl8FugQLDUQihvLPz448/8uMc/K+/9vrU0WPJgYHM1epNcGCUUz3ORJ2oIGpaN5K7&#10;+FH/6n9TyJVgMy3L8Owlo56in0Mp16nvxqfMTCdA72uvXTw42Df9ZLp/aMhrvT89feXW7YMHwdwT&#10;noaZ7WSAfnLcWPH/+HO5TjCto65IijQ94pcNWJlJ6r00G52WDKwSLRO/Mkk6zIkDd+/hbt1UNUdL&#10;4exHWFyJbHx5iWEZ3FHW3C4XFPZLvBvWTVaS200CVh5xqcK3xPjYnAPk8gxRf1p0GxuVuLauhq87&#10;xldhuh6ilgW6sQm5OKilLlfHs+eL19nGzzlqD2RHBB65dXLoPXwvSAQRLh/BGzduyjtiHdrT/TwD&#10;heOFLt4aXxkOWyF8bhqEZgeqwxEXUNhq8k0Jy2pETwEBjVgOeljPV+ZSK/sLiJSvyKQUWcJm3Eui&#10;zF9f1SlzckXq/2IXqW5pLS05D7doMvmtx6IVKrsKlLC7FbF/qVi6YqXcLGI3yKmIdCX0Do5t08W0&#10;teJGGSdRzpLLuGQS3d3sBbOXDHfpHdzejbpruGdQ55Tz1+rCoiEwJnUZxdbu+DIRZ2mdnoz3MXVW&#10;SAIdXbHpODwpWQeoWoK37tySeCDVDA32Z3D53dtIioKAlzL99Nmj6Ud4X97ulse5u7u8uTTYP2ht&#10;Q39MD0+8zkY26ils3XOnzw319/07/9a/8y9///dNW/HuRof7OG6dOHFsXRDYXMXd8MBtwEODo48e&#10;Pd5QGW9s6xRjBLrN1FB0aXY8L8wej81oJY2RpoQJ56DnFdMgjYXkjWmmtrwAuJbtRTpEkfI1O/4i&#10;PXREE3sINqF84IXHJfPAzOMZO47gZ3xy0pB5wwmv3bj9ymsXJJhzS/N+ghZelr4+xp7mWDagVZFW&#10;TgX8UjFFvJhp9CD6/KkDavfI+OTbb34OsOJU86NtvTZEmzhbp63U8rnXTveFlpTHxLiVmrhCQxgb&#10;flhGGQ4M0DsZRY78oGqBrbBQce5mYLrdkhZVJs0/un0TLYBCUJQUNvfjayGLXcezE3Dn5h5/+MEH&#10;jpWB4WFLHxsg2Ix8WZsh7Ka2/oOH/sXPPvxP/7P//J/9s3/2d//u3zVlycv49d/6DTLLrLM6sLwD&#10;d07goJ96+ec/7R8ZdhwuPZ/dVsMEKCZ5bs0oZJR7Skpkp3jOYwu0iVubuwfWtw9cv3+/ua376dO5&#10;4UMTV65cls7funv3xo0bt+/emn76mKxcSHtiHvTG5vTjJ0cmJ+yFADChfIqYrbjtpgnlQN3JgEEH&#10;bHz1qtsizbO8bfxM747ofYNWY3b+uTfBh8EThapJNnh1TR2ZGhsZNxkyRVspwMryMDWiHChHeGjL&#10;Nav4s99SKxhAGAuWUofHVbYDjU5PFbqf8sWCmhQ/FStBgMPR89kqdfBtnKUJjzLDp5ZMsZdTX8pw&#10;o+XMoN2c5kkO03qvpCihJwlQBv+yy8o7gyCKsA4i2gjHz507t+7euaPfxqFx7slTcAJ21G/+5t/+&#10;5//8n6cJl1vLQbNMM769uby8aE0k81DixU4tLb5KUck/kbuXGe3QWWjfiesZDJ51nR+q/HKsS8gg&#10;8BnKxOFWnE4mCw9NCFpcwlYwHqOjv6tPDba+sDY8MEg5qNoRtSPmMr3KQKc5atAHmd0rFwG3bDkA&#10;EtEgxRSyClnvcURyWXlANXzjLB0KTTkxp22adDkZokSmiFMFrcTLq15F3ol8t+ZmpHZR98dJI1lX&#10;4b6IlPnGsJ3W8AijumhtefzwwY+/+51rVz+R4PhAJ8rZcxdef/NNkjwSG0tB+uKcLtZpWvBQ5piI&#10;uQwQSyGaxU4MAmg7yQThSdsSTbMN3Fnx05EG4hod8+Tw8sSGoJJO8gIHctwlKXfkVSrbIPCVdLG4&#10;DFGoNNprfqWGaXrBo17HqgQ5KInZc2HeQUH2QJ7dTleWeFqZXaWFiuPp1rbMzWntVLfk/CCZjbei&#10;91+W7CaerUt4cWLSIWdpGR1JnlxsLJs56s+zb+nubh90orMX3dzu6eCgmW3hYCtLuVh3m1jw+OET&#10;vmhBzeJR4vhL2lCKnIxnIIRVQ1KWZlxsMqVmTRYJJhMIaCaSlK8Nez1ckfBr87StO13jHJNJThYW&#10;5nwf0nYMlhzgNfYD4Get62UU5Yvooduzls04XSJaaibQXpA9yzg5kELTrXH/zp4mlnuxwAs0i2+d&#10;VCA98ozf8BVXrl2n7MYlv3rt6je++WsGMBtS7PxzRE1NHj00MYm3eEQ0PjJ1ZGLy6JFjLAMPswHk&#10;YDF+OHNTFT9hEjdYaHEviONNefakCk0l0HLlk8tEzZpxegNvvv66zw8kGipaw9wkayWNB3BAGkMp&#10;IxoDYXNbVcTmhKvGQ+zKky7Gd63m+oQSCutZnJ977733lheWR0b4L7JX2655Qu3Xrt+6cuOWh3ny&#10;xGkIHBQ2H9DkW2h6HP/xbInlcHRy8f5O0NjYRPLLz6Jo39g0uYpLplkJJN0qUlkUKYBYN3n4kMf7&#10;k5/97O79e0J2ZvFlHTcZsuB/1Q+aGUQ/W6tb+HAAe6+ySsGgZGqHxr2Hd1h9WzdXibGOR4Q07c3I&#10;DKJXNGjQeA0+txA0Gcm9s3P6wWMFivEamC3WjLVG8jQ2MQSV6acJDfaWF+17+3sH5mZnjx056tu0&#10;MnBKje5QrEdSxQVCM6qaQYmfSqj2jL317EOE3WUPhxxERGVYS+bZBGstD9f4KhSPpETJL2SsZUfo&#10;MjOY1FsMKhdAa00ynj6m+I66yH1ta1Mr3ILXhdB5zDiDyF7CqwnL0HfHn6TGAGvrpHJPqFBYx0Cv&#10;TGqyDREt7MT4vEKY4l7mm+MuLDR4p+qKrQ3y09nn88vLa1I98zj6+4ctEyVa8PVkP10jg0O+moFV&#10;La4AyRA+/n7TFPzPnoFpe/uG6EVMSlRuIZc40Z7Ozf78px+89dYrgoU9+uTpDGKtt+H0Q8AVvdXG&#10;GYHBHq3Xfu3I+JzdLXeqYJh5Mr3MsK+r+9nCgnX70eUP33j1NXPMPXswR29vR29/59BAz5Ejkz2D&#10;3U8fi0PPnWlnTp9RWHrXBj5g5Jv8d/78eY4nfAOAwQGPUzvrwjUPIPGVpqhDZmipROQtI/IlWGw+&#10;SZEe5CA67gjARRwneFPmkSo/FL7CQ5X1rTGe2pOVysD7+7o59Fnh09DIpw/feu2NICbb68McVJoP&#10;AI13t9bSKPYjmjLmFC2pEOaGUiHSS/C7ly9Zt8C04C+cOX/29FkVTYQBriEzTGOKEm0JWOqdN87h&#10;OQmp/kigQqFLUdja7AB3xXEb7uqkINHANWjXXgLksA46efLkGle/gE4ZvzbQ0/vJe+8hH9Nm5qwh&#10;+Nhad7tD/b3+FkIgzni1BD8ZgSqyKrjjFdRM+4N55uZ/+PGVX/mt3/Gxf+/v/T2R5bd+67f+q//6&#10;v/03/o1/Ta859oypY5NYxMDG1JBHjz9+991//5/8R3uLy//ot//esamp2MZ2dlHVqAtFZg1uzX6O&#10;z1ADlCEDp3ab2z68dqt/4ODi8ur45IRGkkEFGBM1VQ4VDHYmidxkcQTrXN/amThkV7cPHbSCQ2OW&#10;Qwc1JXZIWtyYBZxsTCoVOC7nmG9f1dBtj9+FligEJQ1WT8goUr4wsazwAPeajx87xQJaxRzb72g1&#10;Yhpio1lGmf7xUtHwafpXCahFBAGu2p7KL75VGm6NRuXf+LXfnN5c/E7LtwqhRImjYhFDoSwwhVQz&#10;bYEcypaAlhYJL6ziDCqzCstwIcVlAY41myL3mgWWmJAF5NjzQtH4JJUq49s3r9kklrsemQUjQDhc&#10;v/mNX/mDP/4TgTZeYvG2aoqVf4YmUZdkzICOH3qMM5VxgL6OlSjGSvPRB8N8iv8iM+OEpZgKlZS4&#10;bLQy4TEim2qoF4AgBYhGQYatT91vFpM4tI7x05tEdmXFR0V/Wr3253OzXECYhhgzg7vv2gAVmfOL&#10;yFXzoKL+NG1UtEo1yHa/5rQqnGNvxDoxnbV0dWs6RglQpHgRzTgy02yKBrKRJzZIjIlwmaQSTVSp&#10;a1PqJCcNkGDxWCCsZbe3/uov/+L73/4r+qf4mR1oOn3yhGmhZ8+d99CiiA67KnTNMqJ4CWSW5j1T&#10;LOMFWFRZzzbMfY8jWzur1NMb7O+VpYVpHgYIXE//whkZX5VQERppbHpKYTSW/bQPdY65BT8Z06hV&#10;dR4T+Nj1ZnZtokbS9qbbt267MF5Clkgmm4tt3G1gPKnnMuIWMbLa3/sSxxyxOUXCa6sOdlNUzlmF&#10;GVweuB8SaQQ8oL67V5ngglJei0hFLEJfW1papyUU92uCClhxjalLCJYH4oYto2Jm6+4EMvcrv1QL&#10;m3ahtZLR1eVUkrUt9SNYOdBsp5dmnS1A2JPUZnTZyEP2cmbgNofC5V5jDh2TPhym7hAYvA5WNcbb&#10;9PWlG91EUwIxbIn5Z5oG6CJsI7ZCMmlpNfbJJnGMaWU651APvTyOpVKxyE66SJh33U9m5Ozsx3Y+&#10;INmmtyMjJMmU4dpo5rx5ZMjvZGHuyM9BsL5///7NW7dmZmbmNDUXF2v2BlpkF5EmG/3KECeNDPYh&#10;RwhSdOAOT+iUsWbBEhGDSvHKiUvBtiK6q5DNV9DuGBk++Prrr+mAxMKiaBCf/W5kIKkGUjcFgVDa&#10;l9lRBebaChWo8moaiUdShppb6BR8OjNz+fKH4FWjyC6eO6sXtLe5wxFwYd4ww9W70zOE+wz/40EY&#10;JWt69TaFNwe5FnVSnqRaKHfo/T1AWtmkZAApvFfJCsnLxtncwvYBkDx8cI/jjDLQgLz70w+MpMK5&#10;ROqHUW1tRlfkIVM/LC4sDeg16gsVG8GLjKK/Mp9wH4uRmSK5qBaqdih5SXMjZob4Jhjq9qYWiXms&#10;GJS2GcJ6V0efkamOLUjb1rY50Q3RmpWMmKhqVcoeHBgUMZytyh4nIODQq1EHel/qWBWuGSslw1oG&#10;Olrk5iJHL98/kOkE8YePtswn+EZPvMGLLA5SWm6wOLtNMq2bFMetmqaTAhdvUpqY6i9hA+MLkhHC&#10;oq9gJ7KxiqfqQOTAatKMb9PHLW1W2AQgI4+hgxYzOFgLJphnglfeQBlLAG2F5DxrAJm2kGftnQXH&#10;EgRqZreTRAl34+Z16xmexhZQH1N3wFJX9sDAnUy+Sn0l+mTKeDpqstsWBY26Th/gxq1bhpCtrm9x&#10;wswo0Y52WRFPaTZD5MaHj473DA4E/W1rUSMpw2RJMrKZp48y1cQWlhg5ZIEmPVqjJiDb7GWDkH5W&#10;QrMy1QeaB0JmbvE8fjabMc1jQ7jvlPjYuleuXltcXHQWnz5zRseDmExtcPv2XSk4Ii+4Nx32A/sc&#10;8oFHMTluQuDpdqxbThQHOeuDTDe7x+rxZf/4z4ZFYJIB9bsTIRNM5Ijg1QRbTdkUXXDZza3ZJ1gJ&#10;yxNjB+1xa89gQCT8cxdOe89b2x4RPmgsz9gyIP0LofmA4iGJgk6KhqNedcU6jR+Vp4FUrYrXLrBV&#10;GVQ9JuFL+VHGwDWMKvTrL751IbQ5jEgXsbdNSmCZhg1aoEeRTGHCxpmb+NnnP5fWVl+59Dp35tXV&#10;rcy1wStUEvV0f/Tzn0JdSwqIo7pniHoXB39DTJ88dfC6w4G+rhV0sKpQjWC2nAXn0GYQlTbXbz59&#10;/o3f/Dtmen77299W8/7Gb/zGj378429+8+udbd3cv9EmvFGVWsRbkICnM3euX7/9wYce4rUrV6xb&#10;FfTI6PiXv/zVJw8f/f3/1T/64td/6eKFs9GHm1PUrtmx1tU/dPvhDKF8d4vJWtCaeIVL58tIuZUh&#10;YFszplcYneokesDnC4vHIl7ZybRj5GunWARQMX6TSfDqMRFeo7ih3E7OnZcRU3endHAn8Kq1j/GR&#10;SVRcyowENR9vf3t957RGcydnwdjeFjAcQmpDK/by1P6biV+ibxk/VKxuhO7SsP2rOSJA1WrAGc4U&#10;O/44KgMpdtywpT4ppzSATDr1CoqSHIxDYuASg3KVBkA+EsgqtWlNdoQLhTMco5rYP+yY7Oz4W0Cz&#10;EtMdooasuF9ZDwdmx+aTx9PnaCPPX/jn//z39NzVOuF7md6xEfFTmPsCgfWBrBLf9X5AjGUTHS6d&#10;V1sUT9XA0bzDO+QqwsOkQe2upCYRqwiBKXbCgXI4FFtaERaSpT/jRIBflMJtZ1fVxf9byGet92z+&#10;2eJ8XtnlDz949vQxTwrnpcZKKGpbatY9iF3Ku54udVVNfiEJakcYiu8auA2gViNygh6HIMXmK7Bq&#10;9nhiTJ5zeJx/M0e00Bp9209/VadaXehnpZm0s/2db/3lT3/0w5DwAsq94L/6xhtvMNni7xWOeHnB&#10;1G0rkpIgFv+g8J0AGREhQRIaDUC/KqzEldDi41olTDFUd92ba7h0sQ/RAxTAQn7I+6caKU/68vzJ&#10;0OQyqWpoS/GPYjlQvfWoQFLw1uA1fH/miExnnGxklfR38QALVQs8Y/PKxiRILirlRlzlRI9yzK5D&#10;LE43NXShCNqpexwewAB6FGweMbfBNPXFhXFiJmQGlziB2VOmbblxjdQoE2dn5X0ZJ74NdjIvtO0w&#10;stvwgB/z9Nkc2BKkHalDjYEXQHNu5fXFQTM+I5E8tZUX6Qtyx8g5Y3ld/LtdBvgE8l4TdUt0XtHs&#10;m7ankV1uKbIzCasz/sljMxLSinS1sidgnX3hvYKlHWwcAAw7WltZlwYY2IAjD0S0y1xxtX8OUDRH&#10;zFsW8T4ZHumhfe5zn0OAMTl1eTWNS3nnL//SL7/3wWUSOoZTtIPygCXDV57OPDQQ+v49KSPbtgcP&#10;Hz5+ND37bMaoJ1vW2e/16L5x4pg6enhsXHtO/wfcSBoxGe7aiwPHjk5+9PHHht1rPckR3377bfOp&#10;NZDSa/iF9oSl54UkNBYNMLyNz1rQterq5Ckv07jDN0z+G7+jk51+cPf61evuAvh58vRxIlMokzEZ&#10;7wMwr958/dKFI4enZHLy3EYItKFRj2To6aiUygnk4gCOUWXcDEIB8FVd4dKE+Egw52gAyx0aOZSJ&#10;DC+aPGf75sPLH+GQBOno5qbZ3dtX4ruOdgx5pTK3SFCieFQEViW3ZB3mBSnMOfjXIuKcz2n0Qfca&#10;VJLkRVEHHVhfWWQEgYJPjSnXFAT0BFMApCjiqr2NS9rT0/nk8bOjRyckbzPTT6en5y3jiUOjXh/L&#10;+wvnzrMhK7c3BkxYlL0qFiJBGZp9ZHqbEIcBLtHxzh89fKRfX6VFrx6Mw8CDSHB8Qc+Xdlfk+Vvb&#10;2HgqVVig+IbLUCxNGvwEbxErDiit3sg9L8dAGnXp+uqqpyLK35t+IOGN0NXTzvSBRo0UAERKKgw0&#10;nGlqGTCXKHw81FRlHI9P6Q2rAXlhAoZ0hP8Sn04xQ9jRPvLv1phHPbeAR/EoIwdlrvae7ctAfu6Z&#10;nTjQKxtbz9CjjW2vtmr7IALRLgjMfX3G0JkshIdz/NgUeIIeRfBAtiQeyHhrbl9dPU5dNiw5a7p7&#10;7NxPrn/S3zfkvK7wFwcZtGCQDTatHU2fId41FHgWEryA1sTDiV+UkegIoC/2RkcHFTwnjh3TI+US&#10;xTPYXuahaGM+ffxMoNWFlPOx47apOSx6R6vLi2Vj2nFg2+0DF1KFdxzozHld+6WMitJfQoXOECzg&#10;SS38qA6CiOm6INln7kLpZanlVEwHgBe0L1ygbWAD1VCfb9y+tba6jEbs02Jmp7luPHPaI4J3CpNY&#10;0ma6htwmB4aTWMIdjWxGF8aLxzM8f/r84fHxMJFCnQxkFraTLwiBGe2qXY54yREcQUDGaglx6ZZy&#10;V0gG+aLJ4s2o3rjTiclxIfBfr77ymi8B6eiz63p1O8d3dq9evoyJE/M9LirtjGtaWQHfv3NP1GBA&#10;7xE8eTqb+Xsv6Jt6FokGyuPKyS0GgG03dl70T0x+8Ytf/OlPf/rVr37Vv/zpn/7pr3zjq209HdDq&#10;+FcTFQIG19ZGenpXny/Mkwvduberobuxdv3aJ9/+9vc+eO/d733vu48eTRsJ+uCeOvuZDMBUpM+9&#10;/YWvfv1XD7R3Lqxt3p+eWV7bGB0auGMuZ7SQC9IWryvijE65bhM6jq374NE0EqiInJaJuVKl54to&#10;peapAHDtjaWNTQzFVcvZSo5RzrJ9VN5vKZgkKB53XKYpfxeXjTNJM5x5yW7TmRPnuVBH4Y4pBRo3&#10;/ig/puJPU8R3/2qKWKGp0B6/seDTJBKw/G+jMPjrX1lpEcm3pZp0tU28jrqBMHU6il9qC63qlJJx&#10;i7XN5EAwgQxLdJCWIMOblrd+xoIu1XzZgSVUWHPKADHFpTsw2Ih88vFl3HCnjkxRe+v/S9t/x2q6&#10;Ztdh58k5x6pTdSrndOvm24GdSLaazSDRFC3BsmSZ1gAGDMMeGTAGMIz5Q1bwAGNrDM9IAxiaASzY&#10;Go8pUSQlspvs3DfHyjmfqpNzzvNbz1f38jZNy8aM53T1vXWrzvm+733f59nP3muvvdbi/OxXvvo1&#10;shs//vGPzF4VvZLAkknEQXoxdU3OmjnEhoae9jYZjfQcGCBAFvkb8EDU1GOjHDn45K6Z9whXJoro&#10;FrnPngWZTpj1WyJ29S4X9s7WzmhkRGIzXY+YXHN6R2vT0OQb29ys72C2H03eVBpgbHl1CSwRM67C&#10;79SQi4VxFBNoASwU1LCOwlUB2kL1C403Q+5FyDwEVdCd7mwy6kq7LVMcSebLP0PTraT+n018lMcU&#10;Qkhaq7a688kg89tv/njy6ai7ATuBIF3UY37pRUbMIeeHp1ImsKPkDCyIHmBe5DnLoAA3+YpQfM7m&#10;yETmQAv5Mc3BoF2a+8LEYP8efuAl14/hZOCZMgAfh8cyHpyHH8mz2H5WRrHL5y4dL65cco4waUKp&#10;DP0g1EP9uyLUaMQBrrIdNo88wD2vqO+KJGpIyKxIouIqC7OYraSnUi2FKjT6IMXiP4SPcB9URx4X&#10;LbHCvlfYGCOD0zBCCNDV2ytjMhdocy0vLqeZn3gXhMMkgNFUEQ7jLYLbm1vTUzMar07uZDUx34sY&#10;Z7rDjs02naVgUTG2sV4oK6VnlhBnoYq5lEeA6NmN0b2q5RTV3t4cWh8Sa7RyciFzM/PCi8l6rQoF&#10;S2ZItOsbm9Kwq66l5FUGbKpYkUWtPrzDpo6OLg8xGV+RcRdFgrY2SYx2neuOFpyQZ6Pj3T2Ujvrh&#10;qWOjT7GiTxw9+Uvf/hb86eSp46YrWabAIKN+kfq89NDDx9gEXTAEGJ+cfGpE9smTYI13bj1+/Oip&#10;zOLZ08mpyYxCR0qmrre7y0zo8ePHz50/K+98/713nzx5KpgfPnwYnuduyYegUnn8RlnLr5QnEVqK&#10;KmjpMlaQwzLgX1Z6WSuRQcu03acMGRWJNay8evz44Y0QbbePHz18+vTxjJNv7xw4fPjBg0eXLl07&#10;yEzwyInWdrRgfojboKSIkkGtogFKaTLk6OjsGsvBAMk0Q53cBT3UmV94/Va4+rnK4JAOSd9A/4F9&#10;e/fvHUQWunnzBgYRmSBKgrBU95l0SLZLVXWm6TmPaIKldUtVIHItYUXHcCFt9OyyUimhb+kIpesT&#10;VdSUh5W9H73jmppD+w+cOs7Ttc6kaEQYlEMOWXbe9Yb1UgyxxKBaRcNcs85qHNqrmdY3Jksam9i3&#10;f4ixJm6xRr9IxuY5CHu6I4qurEiech51Q1MbzaJLVy4Lu7Fa2d1NNQWcp4CU0OgrFnqJCqx44eTG&#10;c4yh2P/6YJ2dGVjmuSd13oisle+PenyZSbdKQ71tailGJ7sSa+AQrZmiPxVZSvlz2GyR3YZEbi4Y&#10;Ks6By4AjzRatxfsP7sv8imNiOPc5kpJDJgOKqDs7K9CpumdBCyu9cLePqLuU3lQE6r776y+fPXuG&#10;dEHgs6lN8K/r6+gNfcXY6xZKZSpO+a49I3TmRhEe7uwULiLDtL1rsmRscuKjS1eePB3XRZycmHz7&#10;g0+A+jmPdnawhj6+dHnKSGKRwcrsMtZNhuS2zFSk6K+rM0Vquq7QXYLnJdptbY5PzfjDx09Gm9pt&#10;W+iqpPC0+3b75k1ypL2dPXrNq0urUxNzbjunk4H+vuGDw8jQIR9b87HajnxpScbCRhPqU/cS99xZ&#10;j2hY2UifhnHVeDBot8ddTXOytmhwpsmcx4okIQvzCGamZkYePbEZjhw8QIXRkXHt+lVSqQw4HV5e&#10;UaAuCg0b5nX4beVynFyy7EYcGGx7KUfYA0XEQhM4wRmKc/LYCaOl3kXMcch4x9Ako6RYJzti41P7&#10;6suni9hEIP28UwY0MsKwncZnNXi+kDF2EkOLJ4rD9+zps8gESBN2m50NV19cmPvk/XdbjP22Nu/p&#10;7uE9bXRneXERbquWtx4LVhcbN93P1RhlZi4rdUDSHttOKKn70aXrv/iLv/j3//7fp1oElP6n//Sf&#10;/pt/5TdDcbD0GuDVkksqq/VQx4nHT7ZX1rS5i/dVlQfCHTIz222daKIYQKjNeAZXr11585133/ro&#10;8o/fend6cfX+yOjP/+K31F6/8su/8vprb5w8zr1+n2tcjCvx9qqQo3fmHFpdfvD4GXZd/749+pD0&#10;wZubkHbtmTijCA9FhBmnIbsxo2civfUSnTONeAIgNI1SF4LrdJudyBKUvv4hrCAMF800vWa4N801&#10;x3oq8spwQIXNVlk1lRL++Z98mv/VkgErmmSk5mOm68ZFtu1PfdnklQlaMYY0FOX3wMCRTkDMbzJY&#10;qr8DCAiYg6rvNW3qTD2JKLGBLrPQ9C4tbb22oqVUMohkYWoeSzv5cpAk4Buof2lu4eaN67MzM+CK&#10;s6dPhZejYQS3m1+mXptdEDAJCpufSftJYWol2Sob24bosUlQVRTKUHGnHUdL97DiL+folgmX0Ywk&#10;MLECCZ8sqIKPFQAswpORpk4wJ4xHdyAdD+/TgBJWfLo322J6G5KFzxAdouYmWAtLLl0IEb63q1v0&#10;ETtYf0oHyQqIOqlaLX4rWHlLo8TYKccLU+ckMOJlFIip5F5FfjJbIxByaSVXDsyCwAQAqxjk/Kkc&#10;UeahIuHIHADwzo2rb/70J+MjT21IwDPdV3NaFy68QOI4p3lqwoAz2LSabZm1Tae7lBOfgTfJgPxV&#10;6MdJvSJHkCHCpNKZ2qafl+RS2CqWGx2xdUbqVgmyoi7FQFJClX+uoCCklRhROfRLFCszK1EQ9Ht5&#10;zJUrV3ynO2lRWQCh2FDtWltWuEehrRib+jQQLAaOgdNpZi1RI9Oo7Si3I3YRgSVq0NRmRC+HgVyT&#10;FBygPY4L6dmF/hZtMGVYDIzIDqRNCObtHujlYTy3uKDknZlZmpt2uELLhLI0CpFZIwa6lZwv0yQt&#10;LZp6FSzTivLBLKmSRNaTosZejzyQ0wZ32KgBnbMo51WtLixICjR248hcU9PZ1i6t9rPEDjV21flx&#10;cPEpt3fR4pE+i5ZUHIDgUaJ8CAMmaTfXC0mHXk+dHoIzDyYdf+iV5aBjtbz4VhanKUMFEIcYzc9w&#10;oeXMMeUIdoCZALv08cdTUxPuOnCxrze6Rd0QPo17SWXYaTBTzQ8aKU0EY9RmEt504qlFSqHks7ll&#10;Go7LFFgmx0fHpqYYrt6+dfPBQ0JyT3744x9+/wc/ejzyaGjv3nfefefOnXveXR+ACXJP/0CZbVA8&#10;WG5Z14GerNqKy46wEF6gvMn2ir2XEyu/ti33SpfjT75sxyjQbu8QuCFg5y/OnDpmXlsi7pPq1n3w&#10;wQc9vb2IZTzHu3o6Y1lqQaZ76elFDqhoMYUf/bxYTEAqVnhhVqCsZHR0eYO2XEPimMif9AhnYB56&#10;d/fRI6hP1MR0bYiqNfpbTuKh5SEorq2sD/QN1ldHJlZuI90OtbmMBcBKys4uKC/+b9IGVKXCiSc+&#10;XF+9tojVsP7Syy95Ljy4X3nxFTHj2chjYSBkt+Dwnj8b+l39manpubv3Rnq620wXCQuQXMjcwyd4&#10;8CNvvP5SX38PqLgLxtnRRgA5tsxCbpAUiVY+g6pJznXl+q2bdx64rinoFoW8ZrO3a4f37fc8UjRm&#10;6izItI0HVoeHRnkjzcCUlyHpCArOWhNymR3bFFUVxkIk3HnCcRBRqh2sTXo4SDcPH95fnJ+nHhcD&#10;3s7QKBN7OVzHPImSfAMdiYpgEwUGr+2tNdszXFhsu+MrZRJW7lXMfqA/HpbGHZIoxVynA86DXvbY&#10;OGyIvMuqo9Q5KhF24MaxmYbu+kq8QHd23OVGRNIChwf8W1/r7OiRS/i2ikS8MWdUV63hV197/eyF&#10;89/8xtdfeuVVX+wle/qsq07iNagZwty9Ow9BVMgVLt9IJaMW+ijaseWR2oDJOCNAgXbc0LR/+DB1&#10;KhzX9p52C8KAiOMfA9IBdOfuHTgVU6dTJ0/plc/PLoqO3oJ0KZ6A5acGjltQolnD2s5aZI2bW3RJ&#10;8lxFSqUFnK/Sf6pUVhVksTRXLTD5XWah9RnWNwxqlU5RckTkUMe0tHt2esbpw9sTscQBcenSZSw7&#10;9BKpfMgqqytAfgdYzLQKIInsbdaHIzA1mBAmslsLKmwr7dQYKjh/5uxrL702PzsvOXOoOTkjrYeD&#10;mSgHowX/btW+cvGUmU6Hb6YQ4aLGugJ2xpLW0xU9U01ZJTUmdjtkQxJS6bmY7rMATy2R9qaWe1gG&#10;Vy75oL1t2jHzdHCwg0k8ya+XNnBf1lvbu5TkGrV2/PL8st40CAE6rtsY+sv6Gg/7xYWV//M//L//&#10;k3/yT1i3Y9vwAPzzf+HbUejRSczYWTzp7YGuxtZrH3387k++j4vR19ULuk93tcwJlpm1WWl89Iex&#10;SfXjWzo6W1sbu3oePR1dnJv6ne98Fznr5s3rb7777uzctJWtiEWTR3LfPzAEd9ecmpk3CT7F0UBZ&#10;HwHXIs6c9y9UfkmBm0CoQ9FAyWJ5fhZkjK3mc6p1OLWsrc4rzcLP3dhEf2TcJ11xVs5Oza4uLHd2&#10;9J84djJNjTgCRy2wMkDyZ3z9qT+WID7PHYtYV0bW/4xec0Zxy6e0Gdo62hHY3QTL/9bNmyoMmjXT&#10;M3P2m0BUeoKViY+SBm5VU30RX4JaZ0EHMMPEo47sd8WWKuObgBX5MM6zYkETc3pq/N69u6A7TCPX&#10;470kCqpkY2sB8GobbCM5wa2792dAts1NcjKRwq0UMA4MBS0P5o4ipjWPoTK34IwNPyZxKaMfmT4L&#10;xzZd8CRSUJwEktRqEaKtFRlVfRsyHX1qym/pE2oZGPrL7J58pzbIBANAeTszt5n5HgNuEYcPc5hs&#10;dag5vovIrRSqu1NauLSwEKHq2ARUURwJDGZeOFWB/MMWkT/ktMw0WPDF2K1kCgeqWj7m8xQ/e+az&#10;HLFwAwC0hbkst4hkyMbG9MTUT37w/Ts3bzjV7UwV1JmzZ1546eL+Awe1u9KpaAogp3qqJMdpujgL&#10;wzf42cWyu6FzVwim0UQtDekkWT6NVMnZ4D5REgdcOQR52K5uxFFTuNSViUdLxpKykmopC+U3hcNQ&#10;OesLjhINpkIHjbJDE8XQfiWZpS6cuV2TPIYXFiRws0uZBrBwsq4gyk1NxA4j0NLYyKEbN9GHz/kc&#10;lbWUhfLEsIFz8JLVXQuVc3t7emYCaOdmoYHKqzLz5JBz+Ag6O9twO+JnEve0OkMNpQVI1USO4dG1&#10;lzlagS6DI3jPBmK4zkUaSVKptx5eWegKSafUe7W103Mzod4CfsqxY0cVlXlNQ6/X3kXRoDkubRWl&#10;Q/ArRMeYDu1TU2viZCuLosZGoUCrzfKDofps3iCaW0adYo3dYMLVM1NvKFyLnmJkU8T01DF62DT5&#10;gtLSd1yjRe+M1xeQsipT5RhYiaxB5QSHDh66d/c2+GF1OzTZzOtECd74Ms4L1VqTeREVcUDbGAo4&#10;/VQXqGDu6qYx7FlZulHkAUW4k7I+VlhwILnfpBGY6RlJ/5ORUUxKjsdnTp5ye5mgA1UqwluVFDCe&#10;CI7KogCZmW8tgXA93LGdrLOgzfm2VBefi1pl+aR/hoyoveMHXn7xvIBPV5b0g2d49+6D3t7eA8MH&#10;dMlkjdy8YnuTPWwpajfHeUmBgpVoleq/hhNAsxDzAaPGoCSNlW33s919kzOpMJ28ahNfMiIo1lX1&#10;TJPq0R+0SFkKI6C4s2xQqNAfECx1TPR+qvgDpCgtH14gfN7VKXkhc49AWNG/KfTh6hq9JmPbz0af&#10;Htq/n5fdP/3t315dmOlp5Z7lAKF8smH6xP0xAaBM8OYyPzORqS4agFLt4xNj3V1tX/riy5r+pNRV&#10;IB6VO6spAyTFOVOgoHVl2L++4cmzsT/+3g+v3bqxf2j/M3TL0ak15uCzkeU7dHBfKCu6JY6oMG2T&#10;uUVMQyUJvslMkqo+8TMuA2LB5pqLl0jiSxBwURhqebMKHnnwjP2PUXql6cSz0ZrNXfnY2JPRpYV5&#10;hwjHOxCqJAO5AhwI9ps11kqCoPBSo0GmsxxRiJj/+hPm6Vn8DfWAA7lEmK8xrozSAqa48w6OqBqn&#10;YupumVhYnJuzoCbGpkaePpuZmr3/aASKbx7CxlFeBvha25ozZltX19fFFy1YtXJIqkqQNfr0KSwQ&#10;/rvOn3/BZPHgHsbdR44eP35w+DBX2xMnTrzx2qsHDlCZPYsBdfw4/5X+zs5uwLLjRMKqakOcYgNe&#10;AIHwOgQnB5bIM70wNz76tLu/T96tun7h3Hkz5lcvXeap/uE7d//gX/zQ7lN43Lh1l0f0o4dP3377&#10;fUp5ni80TIATBMNmIfSgrigGo3Ky4ptGYw4NtMDZla/neFCpxYtmndvlaWKyhrVetDzVNoKrGtKQ&#10;k7PnxLHDeJOO708+uSSoRDB/WiNNg5wLcQRvLDaM/GBywdCL+Hy43Tm1dG7wBLRx+H0AEuCjQiXS&#10;bE4Nla/hIGlzfbMPZzVKUCB7SAmdcaSfn0+PBmrGEahsEWCMPEhwDAkptgGQfmjz4p6+/j/3574d&#10;QYryUcDrnW0di7Ozt29cO4Ars7gw+uyZ+rWrvVWdLVcwAm7NOKKS2UTJJYLroTyBZDO3g9WuU9OQ&#10;Sn11/bf+w//ov/wv/8urV6/+w3/wD/6P/4f//cC+gYqLWcj02wYg2voYkC+tPrp7xz97BgemR5/C&#10;LpiURrSCedzWDmS76FpkukLga9cT9x/1zRPzy7efTTmuYCjWOnr7wOAQdYnLn1zCcZbBzMyxV4nC&#10;mQfh7VQhvT19uRXVmD0gy2QDURmA026Ta8o5Ie5oN8yR404HKrkGJZ3uzg7XKZV2NjsL4+gaFWip&#10;DKxoZ2jvgYP7DxrT0f8qpnqxTipQIkbg57rMz1vPP5sNPA+6jWk3JyP5M7rSa4g1YMIqBgQrGD+o&#10;7jzoQIaPHkiSn+3fzwe2+Ytf+BKaYLGC2AQ5hZHmlUgpI7ZkBDJNtUzNOs7TSixyZEX1otD+MthE&#10;GL24RuvoTd64ekXTATFelZn7U72ro/3nv/3n9/Tv+Zv/0X/oDPiL/9pv/vzXf15ALDqvtGl6mTzs&#10;G9yjm4ixLDuUesSfMLrWuWOF9EI9LgOvboN7VYhi0M20lqRp7qRwLF6AdjUPCubRFPdcw+aOdIyT&#10;9TWDcuA3J2gFRhW9Mjarq7+78xSNPcZBXRlV1lmuqV6CbG8xbGBawA2yOp2aktE5yCU8agYRSjoS&#10;efpy/DsKi6OIEAafCwdRa7w4HJSJ4cqe/zRHjAdJnnHSoWgibGrW10w8G//Jj3/08YfvS22dbdY/&#10;i4uLL1/EQhMqpBfifpkpDxxgkxQ17MhvZHCvCHLkLYq2uDZzTjoT88Uq2TuhcUaFFucvwhOpb2Js&#10;ux4CnFdEoNJdsph1pSoPNNapoRBFejwdmbQIMZwyIhBEOidlfSHvZ3TJOem0wehx6AAIzZZCZdJb&#10;rq3Gk4OWAc8AeOFbWDMZDUUj5hAFk4sXVVxdi6IqnpWWisaZ7EgU9icusbe71z33cGPxx2mpuurR&#10;swkRLp0mtWhrqyFfd1fTwPdjC4XD1N4hJ3PwRDI8pEm9pOaFhRnQlCIBMmMjpJ0WPAO8GjSxlCBI&#10;+tGrsr/d/9xqO7G+nlmpBRN+e1F61zBy+mofG1KRl/l4AGyLMCTmurogpu5Z8BtpQavIE/eWsA6o&#10;fG9mcgXtIZ4QFBBbDRA5hiJ5rLLZ0bhHy6UcbpHH9UHdlum2qmqyDzNzS+fPnp6amoVFMRwwZvGV&#10;n/vy0L5hV/3qS6859qBOMKLOtq6YnlvtCysZvYKCQmDyYg48dL4YnWYSOKBOLdQklsRFy9ADQn1z&#10;SywsxcJbb77lXNd2v3DuwuGDR7RWY7/hULfS0nvNPyMcFO0tw7yxLy9i47s69lZvLDEMvkFtE8xl&#10;I0kVkzjvZKeG9Ly9ZVYU6oP0cv7cGXmLFOHYkaOW2tXrN9C6B/cO6dWDlwIg21nIJMVEMUmnFpvM&#10;PXLjCBI6W0W9p0j9F/VGbeKow0RvtHjB24kyZlepOLp24+rtO7el+sX9Iu5f6fFhnRv+q9ldWljB&#10;SAZ9OObFvnCNQInyu+2SIIa2YaSyDk4qJCbk+GfQl3wcW6m3q0Om9uThvQunTy3OzvRROlvl+dsA&#10;eMOWD0ZkGrR6R3dJZ1OboqO9x3wR0oEz20TasaPHjc0pmJ0O0QII+7+6saXNCCSETw/BGh6dmA4x&#10;RJG+ufv1r/788aPH7JfFBdPcRHy3X33lBcOtjvyo/NRFjDNNRpMrpv2ctnpWIYtENii5iDagjrDs&#10;ChzIYnh22r1KKNzaGezpa2xrFqPoRD8dGetoNUKqykpXB4pvsNAnJjVLDWduaSlhLOu7Um7VHDho&#10;IrvFJTgxbQplrNMfNmQzSnES64sAtPvpAwuhAcjMci3MY52vLa/giKOQdLS1eo620sLc4szcAqwd&#10;N07ZwJR7oL1LFFnZNYwYhF5gjFlr0kaL0XGREzZfjY295J862hc3zL+rGjbjbiM0wXhT1G+r+FSP&#10;x06ePnHyBPgJW2No3z6KUe+//xE3xhKtQ6yLKVrZ/vJd8WliclxLQlpvXnhw795Tp05Cvt55+5M9&#10;vUf/6//6v/7bf/tvf/TRpZu3bh47fua/++/+u//iv/gvzp0798//2e919pLja9VOiEpZwrixB6rS&#10;7Kqj8hyqTQRMNMGisJnjMvzNgHEROAn5MHHY9zrnHEcJoYrzKLcHGuDH8+zJiHErvu3+CR+8fO06&#10;BjYKtv2eRDCSwun7mrM2MzA1NpHoikpa1wjLBFqpRTGO4CWAf4XRiy+8qJMQyfOyVkgopiqLAmy2&#10;ut1RGeSq/fa3voJKrY6Txvp0RkGdkbO8gEqXiocF7owQb3YsA4MtbAqPdnf2mEFwiiqSDAhsrK18&#10;8vHHMxMT0FvMCWHR+LqKM3hnNRy7FJM7ChrnRIMUS0/Yei2kPnWz46EpQ8EZ5mr+x7/9T//23/s/&#10;/eT7f/xXf/2Xf/03fjU1eY4q6yJHSByNFuZtiEvvv/uFl15vo21r2DsIf5xhfW8MlI0yah+rQagp&#10;Oh/0jEIMbZpb3bx5/0Fz1FLhEc3gBKQgi09hjLys7pmfndOFjK7b9vadh4+H9vbqksfQDq7WBPfV&#10;r9wIUJz8qCjd2BUw5Lpq7BBXosSkTRszXOkwzv7i/L59Q+I1mV9hxZ1h0Cx2HNx/eP/eA2bwC3VH&#10;R1W7o9I9LJNVla90O/8nveY/SRfhHhUXFmhw4SMGXMYO8KC3WnishZ4fiKQQkIMTuck/+OEP3nrz&#10;za9+9av/3t/4dz+6/MnExBjxUrmZNRprlhDudxfm5qOkwPlUwhMSvpar6BH4LAdnXByYxdmDq2ny&#10;FsaS0Xu9iYjI8bLb2ZyYGrOmHcGLcwvXbl776IP3Hz98MvLksXG4i+fOffPnf/4v/Nqvvvr6a7/8&#10;7V9Wip46dvLR3Xu3bjzYf3DIwamSK9yg0vPJnGh6CtEu8UCLc63j1/fEfLO7AzWnhxcCBfJsIaPl&#10;hmDSeRdGWVdF5SJZSPEBX17kvaQqxQjwZGAzwJVCNKSS2huFC2yn9TgxGNpwLGlAW7fs49IEB2IV&#10;qCkGxDXp+skVghZYVrSFtuA6tbQfARFyTNmUpREPbq3wPMqk+U4d515fVw94O3CgJbO2sLq4gob4&#10;0Ufvi93muAGiwLmXXn3lwJHDcSawKtTJKdVCCkl3IsSnIlubeBaOYqk+4y9oOxNzCPMtPASKfErP&#10;Svs4Y7zYctHuqYhQ5+wvlKXaKm1gCfHM9KQsXeogC3BGBiYu4zBoBiYK/YdoFZniMqaa5bYtqoCZ&#10;xbC1ilerJN5eayJhw/xDJzcipXlSOR1yNyPLRfY5zDz1RnQxIlst3Ilc8aWjnDe70NJE5yImCoTi&#10;ZC9YIhGXDvyFNUElEUFi2UsJVqyKBwd6vDKEHx8P0gu6MLxi69EJVrpnSHllWXY0tHcPyzlEC+Nw&#10;RJFsMKdXnF2K+Dawc2JyAiTixz0gq1djQJaBUEhXK4hccf6FKBtuWJiddb5GPg2PvjnLpo0+RyZ1&#10;ggkEDvQfyNfCcJ2umVGeRkMAcelzkslD03rOIEeksgwMOSQampFyPTy70kLXAvRdlRlvawk8aOhK&#10;RtvT1R0H+ZVFoMmT0VExq4h0Rl5T7Nq3d++rr7z6ykuv/g//w//wv/vrv9XSHm4ozDAFngy7SBRF&#10;bNWRA5E1AgJmU4+VirQIquzCSlVNtv/VazcABBb2Cy+c4wFIVyA/FmqJvmqhPu8U9nMWnRH1OoE4&#10;EwAO4OCzmboqZIbId/t8UbuShlKCC4ekqbm9WzcQ58e1oAJzvDX+LoN5/ZWXgZcy1MH+QaM8fkoA&#10;sYTMtuEaGLwq7qCaM5nqtU1CVSEx7AEIEY7SrLRovHoEmf1CXhKY5fjK49Bq1VTrd+/c1UwXKw8M&#10;71nWvgzvPKN7gcwjKhBDBNk2op6VLvGH07s3Vi7UFXwiovEF1iGR4Wzsbktl0lsHCXuS27svv3Dx&#10;/InTxw8fu3PnRs1mdWsGsPVgwD8r0tBMwWkXRKjcJ2+gm6AfykWGYt+RY0PYfGB1B5t7Z5LCg7OC&#10;+IVaZiurGXVS7SiKdPkkUTaCevWv/bV/xyTH9VvXHo88Q2yNlPrQnt6uVm8YRmaRvU5yVOSBPI5i&#10;IF4m2yrK3u3tFkDyUU5x0xOShBatlfVtKaxTgymC42xsbNyEH0O86K/UVBNkdjn9hw8oJ+aWF/3a&#10;0z8QWTfr2ylA0ohBSzzArYRitVrmndlto8AO7dur2CZToP7p7Oi2Dhyi1p/8z3emsZuSZsdoge65&#10;IUUtWuFogLL6Eh7wTgbxB/fKNjFtMnfh7PcIsnMbucWmXRu5yHqRyP6CIIoAGQ5ta40kviaNYBmg&#10;OyYR1qXsduTpqFLWqoN8qgKQNTwI9pTXrl7DWgmnWv4Kqapv0disEB3UyXMrS0UFnZT3+t59e48d&#10;O3rz5p37Nyf+0//0P/3DP/zDf//f//cpzzsW/uP/+D+WI/7Nv/k3v/GNb9ghGG7oEynQw6kteEGN&#10;faHOrcZLEUKLcFh6MqsbpDqj6GJRJXFMLVdfFM41UaKJWOk15wBIXxhksA3SghSKk8eOkFvvtacu&#10;X71mRE+V0dbY7vwF8zFcdnu72jqDZW3vakl7vgAs3wxoALZH4CLhtEkCtmdgz4UzFyINEjwrd0DP&#10;EAJT0F/VV743fMRf+YWvKDINDfQSpuyD8nRpU6h8HLSlTy+NW0N+5BoPn/ARpa5vv/nW7Vu3L338&#10;yVs//dGlDz/+5OOPNJOmxkdtSA0mzDDZJFBBxsocoLWly8rQ5ncaFRn3xpmp+TRcKJKbLE4fJEM3&#10;FoJYcO7AvvPD+zYX577yja+df/XVUIR8ziozbslZ0hTdcvLVPrhxs6+nS/ZwcN++gydOnH39NafY&#10;17/6Jax/MElXd68z0Np3lGXsn8d0e9edJ08XrJOcE2Ig8v+u7zBKquODfRn2S00tpU3voQMjnzt8&#10;ZL+9aDMgF4WKV5Tri4lkEf7KRLYmZjBjiUj+OKo89XYNn1RMLDk34lFynGijUNFsevpUldZx/Ngp&#10;WQicv/BfikFYOBGl1xf+TjmMK2vrz/6SHYY8GrZbwL1Pc8Tw8tynqsXIBjrvY4wO1NSy//iTj370&#10;ox+pzBRPlq8cVdVOakqtFd+FdJKjaSFCedc3vvAFxOqTJ054ZdGqHg2vqi5pDrhR7SP8xfMGqa5I&#10;1dZUUZm4/+Bes/nl9Pcjjo15IsERzkkDFGwDnL/6ve/90e/+/u/+89//3Z/+9Kff//73Pvn4E0Lb&#10;Dh1Av9RnsKdXcSKHKKdXHkTGTotTbAa7kKxXF239QrbN8ys6QWUgNKZ8PHeijyJlCo4fjEFLs0ZI&#10;5K9DxsjLKWo1rTPywSu92L4qD7ACxGDU5hyHZWYjRsNbm+3t3Q53J5NuHt6MvF+UFIwe3H5UaoPk&#10;b/TYSFb09vbIOsVPHyZm38LWlvK96KIm6c+jtGA5fULWdZy0u203kfedt9+RPVPocZnyAxolL7/8&#10;0pFTx9q6uuOaYAnW8U+r+BxUnnRBsJ+3Jj5r5sWZuwxGFLFMKyrjanDEol+WgbjQzjNnlA7yVuGb&#10;lrHw2GMQR2yxg9I6mosTl7wye3BrI+g+Vhjh+pQHQRmDnsRlS0Ke3xRZQZKEaKPBMPCN2ro1ssPY&#10;i1wSuMLZ7gHs7izE+lLPIi29tLoEP4dYWrpClqWyKZeyX+QYpR9Sy63ERwUtJF9s6wjtD+ppLqSx&#10;TloPJvZ4CS56xvB7GIw+rVaBu2V8wZ/L55RDVkVTa+OTR0+jvFNX+3RszGVNz06HHbAbjR7NNThW&#10;WuXV1bJAJzEiYZiXWWnbGIc+mxLL4k/bLor6XY43eI4XLIPrsQQu+FaR9dzRsWpO/hwx2EzhpU9U&#10;/KB9k70vEbcYrJn0UsKfjvP7CisaUHcdDcUdtJZMLq/Hxzx2oJta8K3ie3ph1KB2dok0mRAAGT58&#10;+OC//3/9j2+//fZb77zNhviHP/jeBx996Dw19ucSoIyvv/o6MhZCHj73mdNnNOEV97EVoH4Xm7Hk&#10;jxa5PSUNKYYvy+aKP/nkY8+WQ/Gxo8cG9+ydmpyl96u8rIzFZSGnYAwyFnnSndjzCAXyUdiuNklx&#10;2E4KaaNZR7LwHCxR18128udu6UcffoDi1t/T8+UvvUbCQmzUCr9163Zvd5/MRdEeCSFkBHSotLYj&#10;dF5x9K3AkGU4QWJR6E8BNothWUUWtap2dmZcJg4+iUphXa3xbWFETPj40kdGdzppMbe3w8NihZCR&#10;q9AJjLXiOxk9NJsZA28IojMiEiWM+NSbFSATW25dny+Kg7vVK7Gnt3ur5B2ScK3EB/duLS3MUIWx&#10;XddWFotjz6flvZUE+OQX396xbPYCLwZ5NKJj4SypSdw4S7iYEgAXEIW7bAFrsiDvUSZSDIMM7z94&#10;ZK/93Je/9gd/8PuC9myGqeb85ZkzJ4aHh2p8iO0ItuPzBK9yq+fnQSQBeqOTLDyCPGmP6HSERCqe&#10;sfUwgtnb2YvWVd/UHuoA3LG+fnpq9tqVK92d5IcalUCxCKpvaOthmbbZ2tFls07NzoSp19xisD6w&#10;AZxgfe3BA8JMCXOZn1IjyfbWhbhYSJs01xWNtngU7giiRUst8M3ObntnJ9+1hblZpWBE2MWoIt4p&#10;9dTEF0ax+ZyfhFMWVxbdCiHRY0pJFi2O4nKUUJgAEtdyOEdzY9/gHp+EGImAmaY3bCiCFBvxO8pH&#10;wJ+2D0g7r3umZOCmp+cmJsbfevM9i23vnr2hlGfwT5M/+KtmIxapsVhRNDyL2ioo0r59ez/+6PLh&#10;4ZNywW9/+9uSQp/EZvzmN79pPozW0te//nU+3UvLc2bOfoZyUQWQK4ODbsUmLwxivRqnhtmNmYfq&#10;m8URc51g8Gyx5oxLRvbVk1H4pR0TtZTU/duGzxYXpnu7eox1exrTc7MfXbp6YHivrR3ScKw6tiO6&#10;3so+ByZYo6ejyaO3447onaJAO6l1vHTARWTx7mtf+rJaUW8b2FcYR2HSi1HSFk+ZngxCrTeuffnV&#10;C5njcotSfuo1x98WAYtPXXdPD3sWyaaDE01HPwKR3jOxvs2UsDVsbG7/6VvvXr5+a/TZyPzCDMEu&#10;StHKgqn5BZhMa3f3nLM6XL1G+7wAMsGMM/8oXhUCTbBUEB1rkLaWlVVrCHphpmnjxddeP3fxYjT1&#10;YwaVJICIWeRZRPDV1R9/97s3r1yeePr4kyuXELEvffjB+srS/YcP3DXvgpZ++MiR0yePv6zYO3l6&#10;7/DBhZD06zAUBPGDcewxQKTgk4jwRgzqEaka/cTODseosYaN3U0C2sRS/SaNtqpYnkdEu1hrlQ9d&#10;PJBFiNglBVNyf6JdubUxPjG3Z++AyITAFE63QWAyzmub9C9swGNHjne2d5fcLo27MiFXSQbLwGiZ&#10;8ijI4Od4PT+TLFZorpV/lIBZ/q0/WSBzqnJlnInnMgLTxqaTQ/plqpHQo6e2f/jA7dt3x8bHYMWF&#10;9kfyfg09cSrc//gzu8Bv/eK3PMP33n3HcWZjeaPCACxdXJxQ46tWNljNx6ytwkN9dP8+dY/2lo5Y&#10;zqDlkUhc29xLVqGn596D+24Cn56Dh1HVh2Vj6j1D1uCK9z9+3/7e2VjD2i5omQnQFvossbcuYEBx&#10;hBK+Mj5lCCmMuWJxmu64E8NmRgyoRyqKbArECc6tiAyWmAZM2s1T8zPqXPtvJQxyslW4CjgadqPB&#10;yTqXLRYYHTAZh6cUtTCHUrpl+SduWTzVoioVSM6ubm1HPmNtN+/mDu0bcgbOLi+UQZrUApXIldnn&#10;XEtoHXnE1T5XEkeHS/TRq4NGvP/u+3/4L/+lTknGt3nH9XUbUnnx1Ze1A6FSiVWla4fh+rzb+3z2&#10;5U9VDKFIZdAr5gFprrk7QRE2ocIZ9smkQQatI/NWVoup/Uj7p3KNaKZicYee9fCBg/JgQ8fSZz2C&#10;YnRbfEHSilCNwyDDmsiMG0Ib1ldh3CqKJM02WoS0Yhxe5GMyE18Lnw85qCPitLJptyKyjLFHi7EP&#10;tDjdlF3zidP4RGkpRKC0VqIZfGjTdMtih7DWSje/1vsI706PCNSkB9cSNmEzzl9Gnh0zIH9RRIck&#10;WyZzTkmVe7t7DJhJKxwEnrKeuB1BPBdkZ3BydGK0r7cv3eeSjZWma0fWmaitW1rfMM3+YTnuFMJu&#10;X99A8fCNvlVscLfMSWyYYnauJJxA3JE1NYtLhidn1emtiK6je5tzkjS5BIm1+kvfYnZhtjj0BlJI&#10;Hl9T52j3mZVqoZQVF8rmZoyGNu+NmSdykLDxyPq7u44dO7JnsF8Ocu7sKXtzZPQx1Zvbd+/rqP2/&#10;/8ff+c53vvvue+/85Kdvf+eP/vDHP/yJAtcF2kpedk/fHu2kF164+M9+55//xb/wG2gwMtqCXOyw&#10;xMyk//jUpctXbaW9e/acPn2aoAbHdaXHWmW2LFVH0dLS7EjGXBVRwqTbyQJh1mjwqcoc3vpCiWDo&#10;zOkR+1OpVlKT6rrJ8WdXLn0sTz1wcOj0qZNp4jQ1vvLy67/7u7/LG5fIJVXHDJg2ur2R/1ReBJTS&#10;49JjC8E1/6c7JL2ipqdLEOn9ShO7qHep03BdTFPduXNHmnjt2jX30A+8/+F7/Hi88GY1lqAyvrim&#10;1MYdyqOS58AyKlIuId2GjQUxCgvW01mPTm0t0N89N3IuvWBRa916yhGanZ/f29cnDZT+7Kys6eaa&#10;XM4RGterSuke+yyJdpFKsH5bFAnEDhUGGRkpZJSkLvKznSpRyISvo1frkL1KKH9zs2Njzx48emQz&#10;fe+Hb966c/fegwc+/cNHD1SnJ04cPnBoWJ1i8btXeAD6qjEfN6+QRH5TJocu73osfjCjBWMTyeQx&#10;yqgc5yqWRMV6QuKBfusbNNB++vbbewf2MBhzK56MPCUhvOjnNtb6BwfltipI9URqZvbia2siauo3&#10;1nZtOLkxugc1YLbaDk0tbb29XcV+MDKN8BVrgliM/RSoAGxZjPWkI2Et+1TB0aMuRj4CpuswGh4+&#10;9OTJCCH3UojGuKvS4gCfV6TX/IrYXEx+Sfcvd3Y5PmqArPoGApNdD3xVeEi4I74Y1CyuYj45vp5J&#10;F5nTyOizjvbO60YtZ2cHB/vLSFkZ2UsJHYkz4U3asrSaAZcQSba2j+v0Hz76kx+9dWA/GcRj/9a/&#10;9W/98R//8V//638dl/fhw4d/62/9rb/7d/8u2b7/5r/5bwb39FHS/tkcMfKeQqsFrYDE7MwkUbHL&#10;igFPvHPjMCnXh1u7Rksl0rCGATZXgOOxxMJfTI0mRxyxYLCkSAFIjkcIH4w+UsTKVZSvWCmxbglX&#10;J1JfJDYrrSH8HDFa8WyFMMVGY3BeANGGBvZ+6Y03rO3kIZ5xWj/ZtCjNGdxM6ywkwED4X//CS1lt&#10;ZeDQ/QD48523CSHFwT9DIsrkdk9HhwdKK5v4XF9XV39P76HhQwZqYLBHDu7/4pe+RHrrKGnLo8c6&#10;+Mv29UoNFpYBeXUTiH4Ms9bWp5cWSaLMLi9PTM4sk5AuLJKMz6nCJTXtbVoXbs1CFvX6z3/rl3v3&#10;RBfAtm9q6AiZy4loXbY2Lc4sjj57SgkKrKoelRLZqnFM3tkhijY+Mf3g0ZMbN2/ee/zk8q17l2/d&#10;sfJWNndv3HsAwjZjTyIcGW7//qFoHBSnBIEAeAausLmd6KPhI+4OH9wfkQXtNgyZECmrw7uR2BdV&#10;OXc/o2Txu+YnsYot2jvQGwCoob6XUZgDdWPLmSSpnJmczpoQAnfQ4bvOnjxfGDA2C/HqCB4Xol9p&#10;IJILCU6TYqt0Q0oV/9mv52TEghf6FcF01ULxyQvxP+7mHiGvUrEnQwsmNDc3RVsBCSuxq5NkRjMq&#10;txnHpRV0TAd/4jD9dUA3RRzpgwLoxRcuvP3uuy6XNZz6rBILvHOZaE9w022XJIUhai2urdy4cS0j&#10;q51tS4v8XtNwJygjRzQ3au1yXjZ9qYPPINV9o24jEVd1SLn8E49HwRiGkVgAgS/2sKVv4u0qUqw5&#10;jjwFEJhTvDlCTyhJevM5eeN7gcaKVbazRVcitES5vJBA066FPlkVxAhm2NXXXbRAqxK5dnfx9FH4&#10;FdBqFMezyUr4pzIRUF8W0i41oziqaPwZFG2sp+jp8ZBe82xxH6dnZ0IfDrzUHarS9rqSSd0l2ZVd&#10;keuIqJU6J/ZrMZkWLHSNetq7V5dXTch+9MFHf/Sd7yzMzXCMy9BGS+uZc2cp3QwMDaxHrzryIpl2&#10;qG0kuFrAEje9Mvvy+a+NMmwchkGx48v8U0H4ws0sc9kpTwv7EKskr5NB0BQ1xV4tjy8ImVuHvXby&#10;1JmZ+QUnH2URAZ+br2DEvK3iQWKsx73O3Kibjjm3tjw1MeZ5Ga6sYVou/wsNasOHSf9C1gYZhZI5&#10;tGLOlk6xhibNMSc9KM6ndaJ7F0i/c6aIXbcjqDn0SdDI4588feKT6mLMLs6FhL+2EjyKbDWVj/Bi&#10;1DFpblgolPzTqUdBI4jN0GVu1n86dpM11gOwQ0SysvSko6QTQnA6+AA2+ZEcAsTe2WnWrrm7t9+2&#10;A1vbAhTVqHugr0mvh/budxmytr17Bi0biZ1LFsaLqFhoTwZYvZ1KAyVfQqDg8Zvp6QWoVZRuMr+y&#10;rQuG0OMxSBnobbFa8XQ8MSCdkqaroyfSBwHA6tifd3d2ZQwF5QYDJPIhW3fuP8alJVsot6SJjf0X&#10;tK6+ihLb0YOHzl04B+87sB8/vE/eI72+eePWx59cefOtd79naPnHP37nvXfffvvdN99684OP3u/v&#10;GzSi54clEC9bcBfO0jCl3md6D8jtJESMeemFC2Ff8VIvegspKWjJcKyLOyjTI3lUkPyCUhULyMjJ&#10;piec2gNzL1hsuLLFvzMwusXrHt27e+fWzVvOljOnT+PaG8z0I4eG90uY3n7nQ+QzUj/iE+QyITDp&#10;fgRuFB34tDmfI+Qfba7MUeucCqXeDdklAzT55RTQ/hoaGuK/AHwaHh62bx48eHj5ymVwoYTPvRbG&#10;Af32Y4iNyFhbOyvGBzk7ESoqgyp6Veo6lEOpMFA03WyE3ZXILER1PEwbRUKksymZtDU3d7W29LF6&#10;q66SdDsOLDGMv8oWDSZdXKZ1kGG1UNKWls6bDx7gVTmYOtp9f8bpUvDGZrBe6xgEZxvNzmuJL+gY&#10;+3IJf+6XfuUP/uCPWL2pr6Q6qoLRiWdHjxx47Y2LvAAM5ZdkKxavRRlkd86MLzmJ5SWX2DnAJm4c&#10;jCSbcvfIPnfS/GjpSC98XXeoDH2xMm9sNDs4OTv/9a98RSy6eP7FqUn+wTOL68v20uGjR46dOjW/&#10;vCgRtKMnZxZkzugBNqBsEsDgvWwxJEu4ndsUnsn2Lm6i69eDJpGDXijBQOvVZbYY5IiCaubuDRfP&#10;G6WdHXk2Hj1RNM2ESmBbEikJHLp4IaWYTNSZ1YSNkkYRM85DDAtck6oQMDNd1t6aBgKaXMHLYQUK&#10;pOm5SW0iXjyZhqyt6ekZxH8DlGqAe32soSePH1+6dMXZhC4ngRawoSVRHafw0Vg/MTU9/nR0wKZr&#10;aTH0du7s6b1De99/98PBftl57T/+x//YnQccjoyM/JW/8lf+wT/4B7/1W79FW9RQzJVrl/bu2/en&#10;ckRlU8lrwx0qqv9ZJ+l0Eg+GnZvEQPBbWjQFZEGIHo6AmEJEqCcW89I1odUmZSroZ/V4DwzvVzgL&#10;2mShNZpNAogPmaaNwp0vlyFrghOF01vxPnAw0W8hLanrIh4q9Rk19UcvfSnWzhlgzT6LZEGaAHKT&#10;sEfthMyLvPbqRTuiuD4r/sI+E3HSt16JgIuPEoVuYwylfIvEQ2SNg5kP7B3yU9FZWF9/+dXX3nj9&#10;jfPnX2R8fO78hROnz1548aX9h4707dl79NRpXlFdAz7PYMbZQHHNTaidmgcqEgowKhWPaMlAa8R0&#10;knJZ9V/+xjf27B+OsERQkWh+FBcIttzNqvi3f/B9zF77Q/Mg2gQ52gD42/gNehCWu2MgE55y3+pd&#10;pJ755bX3Prl868HD8cmJx6NPH448Ueggpct1nBc4Rml2CM1qsuWFZ2NTqNjUZTd31iPDHqQ344cS&#10;5Qb0ylThaTxn4KSAgY4yv6FWhSLghOju7VXDBDSNADfLH/OYnbJucvB9fYPHjp1UX2aVmDOSbyH9&#10;JCb5FXykRNgIFJZg87O/0vX5/CCz/wjUlD8sgH3CatBiSgQRmLW8GNpBa1hUhMufJDSdd0sTmFSg&#10;7AzhB+9pIHONMdMp8/7o0mXHpDnL4sSTnm/83Yq+Z1hwAIStjabI7tPyqHUs8RdGN+QEZru2NHFM&#10;WnfMLc4tnj99yh62+SXxmnTWd9Ds7XWbimQXSBoOPTfF76Qbiqkxr2GqQ9fX2YdGWmDR9P9lP3nj&#10;ktOYXslUY/FjDA+spkF3SlzWO8jCtfk20dULIy7nTETOCkFny0PRTxSUDRxYWpI5OWKapxs7S/Mz&#10;4vWxw0fQXLpD1m7cptsddkGUK0ueFVqjhAMk2dbUBl6yIWUF87PTDF9w8EtaXLGhttFQIvOBi39Z&#10;4OEkvZTY6mvHpicZA967c+t7f/RHT8i9Fp1D9//kiVMvvPTi3v1DhqqTlOU0FqS0jQB0dlnu+vOS&#10;oAx5lwXhKZemQM62ClHB47CQ3YfI5aRyyDc7sUAMaQ2j2WG9an1x8BKGN4KV2lVVUjQ/TA9e98dt&#10;G5+cQsVI7ag2iN518WnZrbM9YplIHGoD86maTQgWB3AusHeReFXZx3I+p0VcH8KFLcKHIUTW1YNF&#10;8tyKXDaqn9+0NROoQnPcdvo6DHAzfEDpTlQPVzwxEGym1FFQVFZBGdGMMmKfsR2FbpDW5Jdc3wNi&#10;SBCD0RYYXvUlTCwtk9iAkegtBnv2shAxBxXcyF6vOBzAs5F+0F+ogczMLxV6dJ3mLHYXPDuSe9sb&#10;8ktxxTCbUxp0JDuMAFHxW7V9DEzheMJx5FEA+JRudG5r66KPGFmBzakiCSkHkr/a8pEZivSmej3Z&#10;cAF+aCiKHiuWX0CRyGety32KPuPSzPQibG98cho5nSjS3r2DL778yvGTJ3/1z//62fPnT5w4PryP&#10;vh7GOV4aHL/bfnYEgsEyihFmOe0tPIh5pvP//Hf/xdtvvfXd737vxz/+of7AP/p//D//8X//T373&#10;938PW+vq1et0BCVdB/bvo+RCoNjkRMTkE+jheIYLtc7d2kzHpw4pngeh/SgvTZfEszyzaznLQqEu&#10;KqalERL50niH1j26f+/a1SsQ+fPnTsm8HUN0smDFH125KreAVHV2ci/rUtxmTdvymcDKPLtkWkJa&#10;BDsr7H6ZE/2QmBQFqkuMyy/5X7RUbYpdcNeqI07mOD0z+cmlT8jf9g92G51U3UhTYJlC6+K85GFl&#10;ZTFDvgYXSuMyOjNFTyyBUskndHsTwv6ShtCyQ3punJtZdqP29fcf3j986vBx5yr8p3qdSLA4lGYg&#10;hDADNbkPuFGxVzSebKOPTc29f/nKx5fvvPriueaGaqsK8oz8bX0bwlbkBB7b2JR+JfAqCOobTLDe&#10;uxdyi+fgYysZrMye7vYvvP7KkeMHhRY4TrgTi/ORfdbfR8hZDm23fy9tzcG7D+9y8tXlF2onJiZQ&#10;dsZHJ2XUm24y0yCE0UYsYW0BmUMVYMXQwze++FWQGNHhhYyXbg4M7d136ABVT0mS+0txAp6DhQK6&#10;np2aLum5oaZt52ZUJwHmvKGjhxoIGAAJIMQjgT6q99xhGFHFt72M3sckR34Zc7f6+v7eAQe3V+vr&#10;6cMSdsbSZvIcIUVFV5S2nocBozWy1gFMLSQTAFHGF30DHBES7VpUQSwz9KwUceKC+TZvU8RiY0vP&#10;zcGlyDvT3upl/7F44yafcEbh3RGuX1wALoEyy/x1uImmuJ49m+jr653FyVhff/HiBdryV69cXV7Y&#10;4gOnuYybQcL5xz/+sV7zhx9+CMPG9Rd8rly7zNnoT+WISa9kEvB1ua3Iw0EbtOQa0Y1XMvDqYv2s&#10;eOjDF3OzbCwnBFxevlQaWTFEoHs6NT1zaP++wb2DguG9hw9+8vYHxBE9a1NQaFBxBolkb8jgSS4D&#10;WIT6HMkzUDo2lLfe1Uxvh/ERCVamZn6AmQ0ot61NHLVoCWQGTnRaZ1QrFLvaV145V0jlaeWlHR1A&#10;AgnX8FeRyHVV0UU0oEefIuO0jiB5QFACtXXm20NO4wlBaWJlYz1Em4hlGZHelSDuO3Bw3/ChY6fO&#10;HDt58iji4IUXhoaH9x06PDC0z7yZVHNsZsq5rICbNylZZIRYxbPG+uJXv+GfWgJmcGI4qOipxXuQ&#10;39TMTkx/8v57qLuADUIz1mfuR81Oc++e8ZEnmfzPlFDiit8ne+toX1jbuv3wiT5oV3szEuQbL1+k&#10;3vfg4cOWzrapiXE8hulpbo1TBuF1/588mWxtbyJv6owVK01y2pNhddYaDijwp0XH7qahVmoZae3q&#10;HY3Izr6eeNJjtkcVBMXKCaatWQvBI7w4N7toiezfd+j4kRNS3hi4xoEgPgQl1PmYpSf4vBQtGUA5&#10;4v7kV4Wd9rwFXRlpCUVP8lS6vvl5N57IhRRWah1YS9ldn91ow4VxmTgby0pXgTGSEBzkOCwyJ7ps&#10;S0mbzDFTtOssKnJiVddt0HPNREwyHqVCjvoofoeoY7Dj+rWrgNjCW4/Tm2NvbnH+pXMXDBWAzRTq&#10;RrHefvudkadPB/p63SjbQNknUyQe62WKep/zuy36z3RqqtYjuWEgOYiCKxRvQ5ZHTEoJVvDMnM6h&#10;/SZwW/dF6qR+K/VMuLaZF0tWGVhDshoYRM8lWj8pQ0HkQUT4d0cO13OtOXHs+MjI6PEjR+0Ht1Hf&#10;Mo6JiS5AYu460biH9QKN7DIJX4g3FG7THonQYHQdmxqlQza5B9rWbFcHGIrFNxnLWL06RDaYr5mJ&#10;+/EPf3j50scO7yBedTWHDx/BHjOnYplaNMAJfhDJdHyQYAMl7/mZr9AKs1Se0w0KGl3KhuKUiLFr&#10;KRaSQkW2pAzOxQw7rAibP+VOpP13dHzyFQke+jKyveoqIJbqmggzP66IM0eoLAS+5vZmNEJk4SDH&#10;8W1gO4Zun7Ed/nFKSvSXRRJaiP/RO5yGTRaFzlCjQp0IY287vT+jtcWkuKW9TURO0ex4YuI3Nxt/&#10;ZDe8OmJMznJpnB2k3Qy9AEVYyv17+iPTpRMzPzs6NiHpkYLaHRlFQsQrZkYRqy/SPY6H1196Zc+e&#10;vdwvoIaeGvkpHz5Ke4CpmLdH+B8gVAYJ43UrwvgkOiSykjBfrL+4H5l3LrOA65u68b29g26cx10c&#10;6bgMoE7SEtuoJYQAGcK3rs88X3yBRVx+MAL/6jIbGpcDJNDSTi0h+YlfKyIBBYBE22Q22a5mSuJ8&#10;469OHDnqXUzCehcXLeMk+jg8vIdl1tjoqFKHAkns/jI20zbY329IFvWQvN6JEycdThbV8D7/NPYo&#10;EwOXdjG8gQdpaLouOR/aCTUO6lTUhq9ev2ILImv4kIcP0BtvlyIY1SGJLyA4JoPFQj29WVO6t+Jb&#10;BHuyByJKn6JZ/hT+b4GQ4j6PrQj9yDlVOg/VvsWax1kWVy6+cF6ORYno8KED8qFPLn3c3tbBnLCz&#10;qy8RQN8tmWcRas9kIKZCul3x+kqt5dlGnsPGz1CKhW5rxbE87m8ZHi90xdoqk6RW3DbE5dq1K9TP&#10;dWTiJOnlgOKbJqiaDYyr7wd6u3WV5CXR5sjkdpWRzJDSMuYfS3G3C1NF/IVVO7mfPBpni9fd2t7X&#10;2QmR2tJumFvqbm1ZnJ1oY5oVH+syDh0XlkI2KeJdTW08hRcu33xw88GTA/v27elj/GsJlbkaGUNc&#10;LlBXE0/Abjh6jrwIDe7sUj4y+i1F0vKVCb308oWVpeVz585YCVOzk5NTo0x8YHW6yK7fY430z9qq&#10;NL2NCJRZsKaWyfFF/sL37z2tGPcxqW1pqPVh2hta3LSYp2xXj03NfHDp6oWzJ3u7++en5x49Gbl9&#10;797cyuLwkYOD+4ea2lv5Bi6FvLkC7BAlBgf6BQDHMixWc9mTscDLTCTqx2oZK0pJKUY5SVVmxVQz&#10;cdvWLtOTcsrI13uSyDZOnlLRb2p2R+u+pl5Ob5LJhxwbA5Ruqh7FV1M7UbqqrkVbcnsRhb0yFMYa&#10;w2yx8Xv6esBphw4d1i7DdAEKENmWwwGKpIOYDKKWoqcYC0U4Wj0gQX/w4H6c2ySOwi9aS9FKq8QZ&#10;rQOtzpn5OYPbuoIAnPOnT8Nh79+7++EHl/p6B//e3/t7v/RLv/SP/tE/+u3f/m0n7H/yn/wnf+fv&#10;/B3X+A//4T/cu3/QPio+WJ99hbHqq1gmh12ITu1/wF1ptOzNzpFdOC0tv0xbZtI3h3tMu8zp1ueI&#10;VJVtrK6DYxBXjh4+0Kt1sLODguCkiZlZcwu8Blfh/v37is/EM6EpijlliEmqx3oxnjf0pNidK0XW&#10;Tp87z4wPjd4d1jSw87Q89MQV9hF3i0R2TIb9L4fhV770WkdPh7cRbAMyFfZPrEcYBHmQaa1mMpIn&#10;XZR7NhBZllFebty4NfLkHoFAmTv1tYsvvhQMOFaDVXPkoeWzYfnUac9IwyE6aL7BkZEoe7qPHj+J&#10;B7Bn3zDUZWx6msfOjTt3HDOFTzCLcLL/8LHDJ4479if0Cy2ZhUV6lX6xWBjTKp1fII1r7UBN1BC4&#10;7mgQoMRnY6PMBtS/KsZ5aSwjMs+GDEdd4+QSEs9Y/569zn/pkOWCua627x7oS4sXohpL1iZ/hZ3u&#10;+XiWh48cLM8rqiXhOweSKOo9Sl0aK5HUzvRb6FDmUvt6DP16x0LL3THZY4FkdoRRjZMEuYwoz9z8&#10;2TNnh4ePWAkeYYnOGS8vesuZgS0HfPLbwjUsNirFO+P5r0w4fepgwNIgNHH5ihm2AFcxAE6CHzVp&#10;7skxzmMYHWpeZKusTsvUi2qHZYwGAVQ0AqRUbzcSJIv7d566ZCtzvoEOtGZY+ub9xD6xIGd96ZFU&#10;5pnBbAI6+y8mK+ohy1R5Rp9J3Boe3KOrNdQ3oHITZAE3d+/c0cmF71tcYsHM5Dh2iCPSrihm83F/&#10;SQ6Xzh0cJfJ5Uegk8lwDNBfdUY7LqHD4oBSCgIq4rdF6cE1ods76wgkkOIIDpEsPk3a2rxUh0cAQ&#10;dp6mA6rZ4uwcInBa+WUoVU95cjRYJjtbpLKizSLHwGYLIzuK87v8o+WHUSdOfpyzMNrdilSwhwzG&#10;OoFLRSFsA+QsFjVLPYqjQCgJgiIjWTtwaW7+7Xfe/vD9d+UNQVqqqob3H3j51dfPnD3V0QWWa8Wp&#10;TlZY/E+k5PaKhVaIUn/ml5tQ3FZKkpiRgoCDZd2UU7OilGpENA3Div1WgTeKD5M+9XMy6/qqp9xR&#10;2LXAsMa2VvBOW4xGKDolncmPOh6FmIroa3oHGQHFTcS0g3ptGkQAsLUbEmmJkmgIPQTqXEuw2OKW&#10;CHdLbVyHkFdGowCo/L6d6ayZm+3W8clZfy7UOzDGxkaRelOsSrmK9K5zgrN7Jp+ia7Uj+DqwsaH8&#10;bPZLTUZQpdQSC2pNJGCStNTWLM6vcJF+PPIEEul/YnHQjQjMxtUOeupyKBcG6IzoXWEAl7uAMiX8&#10;+XRJFYwSbgbe8Hvz1Pby/j174hAJng6fNYNoaleXthlZmC2dB9dWAbkT2pNgl4EHKgGZdxGICxqW&#10;kaY0zcNcjHZ5LU37yEjt1ijluru7Xnz5pa6u3idPR7RNX3/jdRyw/UP7MO7j8L61NXz4qKxihd1F&#10;FIXXCNbpgAsssbdu6Tp7+oXXX3nttVffOHaUysepc2fPX7zw4v59Bwgu7jWNsmeP12d9JKVWz8sv&#10;B/sHkD0G+wZ0r6SJIsjtO/fMIxqOuXb1OguHmzdvahTcvnv76cgTinp4q4tzM1FM1MAJIBquf6ZE&#10;w6TMYLX7n/9lHVSmrOonR51rj8y6YiF++UtvgPwAc/wAH488pcpFx0fb2DQj642YltLE1rcIczWi&#10;VKGuR55FE3hrLWdQMFw1cCZTgl48/2WyXCmUcii2VTmqfK5LVy/72Hv3G8YlUMuct5p2HdBI3wY5&#10;QO5unhoZhheKql4sArirOpVF8twyjxeQwQmJHp127uqqNthAR+ev//lfn3w2ajWpHlobW/0Tl6Cj&#10;pYnueSrY1LVFXj9Rx11oQmu7cuPenUfP3KWzpymIH5DSZaz4ubhVzF0d2FY3HI6OO1xPbBFR33//&#10;w7s0ZWfm6X/KyN95771XX30RbrywNDs5PVrmfxE/0r+ywNDvTGWBoSx1Bh/tHT2GMsDJLU2tfX3d&#10;ZVNmqE4EXlta8TT0tYRZCB8qyBe+8Oqz0TG9y0uXrl65fv3pxOj+Q8PHT5/uGxxgu6UFcf/RffvG&#10;OVLknVNExR5iedEfyFXRdQAlOirSWQA8IgA2cjKHLYaBJGCqpYxFJizOWoK5O6/q4jJj0bKaHHny&#10;pJMHG70qA/M8V5bWLDF3UebCY8acCAKb8B9zh5gesUykVbIKTbD8BgeH4tza2Cg7cp+hcqk2hZoW&#10;yoltbqMevwKLOqVPCLCJm2NmS+MN74j7+KMPBa/WtuZjx47vG9prgMFDM6174cI5adCVG9d96KH9&#10;e2O+Wrt75tSptETm50gy/MHv/9F/9p/93f/qv/qv5mbGvvjGq7//L/7l3//7/xdSOP/tf/vfYtwe&#10;PHKgIo72udgdTZigQTWww3WTfEVeJ2LEyAGWmf1YlrOMorRDypGVrmKGDQoTWgO9uloa9Izbwu4u&#10;voFmjiB29/4D1sJYT2p3D8sqMhzloqMsBsiLbsOqWyTVk+bbTvpFyOLey1t85Qtf9NC1rCi1uhtW&#10;zQqCckNEjqKLrWDTvYlKclZP7RtfuhBgJvNJBamCnWD56OEKpuFxl7noJMJ8AmYrSJZAh6vVv3cI&#10;AEV5iJhH/+AeGG4sxirTXaGa7siQHdXhSwry7ouB6kIBDTIdGkVVT1///kNsELuPnDh15OjJ42fP&#10;Hzt7fmB4WBju7e0zaWYUw4Z3P20IHcyxiYl9Q0PikfqAlsAxkpj7hhs7e5Qz9R3dM0urrd09Nc3t&#10;M6vLjV391NlXdqsb2ztNOdx98sSUuzzI4qWofeToQf2cJUNYLXUliRXk8Twz+uqjjk1q0NhdfVmb&#10;cbnQbUxmwIHaAZw7DJNJV6suyvUx0nP2bq8iiFRrn9VlvjN+zRn0VMClpW8ggCTNdtWRo4wRhwtl&#10;PIo+Od3L4k9QqZgSpNOgvVJxu4rr1ed+kbaJJMSnjely0nvGSuW0/AwroMOlPTw3O2dJ0RBBPBbr&#10;wGHh/xbdsvCLCxe4xNfMKfuBaPtF/MZ8aBDvhginGRYOt8DClrukyZSomRzZMZCWM0SwtpbH0c1r&#10;1x1jjuYLZ06buOjr4AvUPchVwKkfhFJutthN7rOzLQWKOYk2ZIs648ZGDjt6utEMtCdkBippC6sW&#10;qJXZmDCd3VezhppOcS1yHmd4xI2nd5D/FcJEXA3AGZFarVfHE+VYdR2k3ShWivZir9ckNxMvKTD7&#10;suBSb36/p7NbjC4TcS0T42MHDx3K751R9Q0mv+TkMSfAtdPfJldQAUiqdxSkygSSEMVMLiPULmhu&#10;Zq70TOv0zz26SORkiwMgoyjoRomaxhneN1Pw9ptmiDNxXF1DBeOVV18/e+58Q2uzHCWz29nUWMwB&#10;xMNjLobUpXr57CvpYs6g/Fml6exLAg/qiVc1HCSuwvl9rFYcmpS1k4vklRN75PeuKDlRMpWM1snZ&#10;V5fwV9Kb10eWyjFEDD5XNKNjt6jdtkZNKcCk7es+mmuPlWvA0q3xyRlbMt1bcycwWvW9rL2kwNaD&#10;Q8WCtIYyLUyUatPOy6iBZwctHJucwgx2mEcSzPM1NJpOECe9zopFAW5waP/pueSSQdpLHufa2r69&#10;eySphaZp2Sd3NSUhDgblR8ZfXoUBD3T3P376xG+UsgAiitiyXoHYPIizTOiPetrKUnNbqxgKnslb&#10;qOhW9TN2I3j4nJETeMnlyCYfjozMOrtWljKZWEoxtIBsPu1XdUuZ6bIGjOtFOZLW0spKkZrU+w5Z&#10;rVhUJ2PKkBrRTfY53tBB2NQsXYASafvYoefPn7XvTp07ff3mdQnsxJRsZJTvuZuttw+/CUcWlqXN&#10;35THpJh3fyBtejgBjrerFpbmnk6MER/VqrOG4SnAxCMnjp86c+bCCxcM0p05c+r4sWOHDh86cviQ&#10;Zx358c4OHTqUPkdgBJObmswYFyGsmN2xseD1wnKDiPe165fhKPfv30Fh5PL3lFH0k8f+mkOMofLY&#10;B8exLXcDpJrB6Djw1NFPXZyfuXv3Xm9P29e+8tWBAe4XHSIYOtrrr78+MLiXBQpVPPRqiVHWVWgJ&#10;IkQEKEP0j12oJaIarnTiUnwlj0t6n1rLsZWxwMS2nMHOn/gXbG9dv35dFy8yLXAivYQGqb/nW82L&#10;79Hdpz3tnYJ5JquQBDOiXrfJibNM6og2oZ+nwjcBkLJIgmjcZXZi8syJk3dgk+js/f0EiI2nRXah&#10;usrKLD5+GWGSsVFYiGNxfZPi5en4+LVbD6SeR48eOHXsKM4btiUyhgsp8TVckPgxLIPV4a8pC+0+&#10;Tc8Y3FVDuJcxcyQYA6b8hvpBH8aVllAUMnYEEwpDzG9o0CD6T87MhumeQjeDpUXqNS1/04Tor1it&#10;/ksupaUDG+PvB7s4cOig7xbfZD/Xbt0W3Ab3DZ594Tw/w2z/amLDwJaFIFuy++LGLrELib5BuhP0&#10;EGg6NTWW0eCoDESlKPPBhUvu/NOFC7horlZtXHIIyQDvgJmZyWBbxio31q0T9MNo2WzsTE3PEpCK&#10;se0WmLCa26eA4ImnQnUKF7ZJRRNUOc7twse+e+/uWz/6McU9Z/jVa9fu372tc2Vmmdi00Rw5uJ1l&#10;HTpNipI0MLLTWewmfPDh+2Ann+3Y0UO/8et/8fVXX/nKz33Fod/T082p8gc/fdPP0XhRXoqrckRr&#10;4Z233nLinDg2/B/8e3/jlYun0d4sLAjXt775C6++8uLxExksk65lbyZ1f94CjKgLDyq1SAxIUu9Y&#10;XV5cBIbKxaiKW7S6K3Zg6Vg5+4ohXux/cuQRGUwvqA7w/2TkmUrzxPGjiDhOwDv3HjpZ0+Mq8kMM&#10;lOxch4vS6MiRQyxZcGM60FAG+5rbW9FIfu4rX5MsigxsA1995TWh2B2RkqmPlRCLS+g0dRhxkKd8&#10;OlegJDO2qLtb3779bGJ0fHpshg1FuGgBl8M6SUtLq0FSEoXwMlOh2CKbVTe9vGBCxG7vHNyr2YQM&#10;ev6FF+qJB8BgypCwLDTzBPqgAeWiy+aR2xIaKhIHc0dgLHEQiwOS14cOOrTv4JEjcL6h/Qf37R+m&#10;k97KWq3wzEi1RSov/6yKdQwuzvGTGtaD+/a3Dwx07hlu7etv6xtqaO/q7B86cvrc3kNH9x8/1dbX&#10;39zTP3z0SNfAnrffeXdxfctiTzuyamtgYJDKCsl6J7STpWKMyITR6IbOYlICCUptDbBaaWSFoQ4t&#10;ra1itfR195ZqRD+3zPrXmtKtl14trqJwyDgl4AEQgL3Afs/bju3uMKyw6cgLiae+8fixk309e0xB&#10;51xJmzmt1CSI9HmiPZJf4TiGK0rSujhh/cmvzxrNn4exHRI5LqO0WdOgesJ0MUBdALEiYlgxMy2D&#10;IaVLlvkAj7UAooFPxK9CCM6hhZ4arcRU8g7gEORyTqbXbLGl3SxjjBqrET+HQbUe7sqHH7wnSnPN&#10;+YWvf4PKhDbNoeGDZks7u+j84Fm1mqfGewBgsENAMUojr96McBut4LwtjDv2G4Iq0mFG90stIR6J&#10;10gn6wtUElbW9GBE0tKvyAayEsBJ8tv0fLdoCsDeYgO9uL3mfCYfwATKa8QLAj7W0JhhyKgb7xB9&#10;aKht2lhdm52cQ5yADqJHo9fAzyQQLk3sdpDI79X9HnWZnMSCSicXKigM0aYKyTVOtdEIUE3JWB1y&#10;qAX0PDxFeJY/VtSEtdZQt7a0dOv6je/84XewQgPkERhvbnrh4ot+2T1VPk1jh4iuM1WSodjqFaXM&#10;PIySC0asvChkSdStLDG/iO+XHVUoYKEGxU+WXEU0cusToCPz4X6UabCAh6X5R8WmsP4ZLeONR4eW&#10;XHA8yHPfvXNUDxO8VOEd9CvGxqacc5ifHXVhcxYTal4UGRWQULPwgnzQRvVk3WPvJoETbmQu3iIT&#10;BZQmUKUiERwVX+q2sZ2MiRyzVH/hWE2ERDxw50M7auUeVl0ij4M2OkQam1ok/sp6syjkZx5SsKsk&#10;XNkoEYKLnJk7IjvfWV9ml0eGvU4LwUOHtWmjAAmWVpdASBZKDC+ayEAYqlnxG6g4oMtgWSbxTWFm&#10;9IQhZ8bPU0DXk08PfAlusUYdSD7n5OSM15G8RyYXVaPMnuu2VMgt0TuJ6xWgZB32RMIDexU2KffK&#10;AMSaXYkX1ZYheIccTc21dU16CKu9Iat68vSpVvW+/fuBjvSkeKNBQ65euWxwvLfP3EwNuqHGxfZu&#10;hMdD8C/opxWemiQ6uY4n7aMIuQYbJTi/ublQVIH0ofAuIrpfV6U+Gj506PiJ46fPnLl1++6d27eS&#10;FGbszY0MHg8T6O7u6O/rHuxnfNglq4M/8knzC14gukGO+Xy4OdeuABqvP3x4796dO7dv3rh/785j&#10;aiiPHrD+M8h87+5dGr5DA3t+//d/R4Kyd28/hFM88jje/fhjDSUmzUD9d997r96zr4wWNTYEB49j&#10;Q6iByfhigmRqUPRpDj1SChUxJx9TJQhsLMzwLQB/Nk9x7Yy12sLCkhyxrkkes9Y7QGgMlymqP5kk&#10;rmmYeDpB5G1f/4C8gbCbDIAEi7JGqyi+9HU1GFPqjTzH1bWF6ZnMwtEfaOs2o9W4U7MyNWV5t1qO&#10;KbVILkRqXJ7aaBRfWyfzSRoSDVCE0cnZuw+e0GDZt2fwzKmj/Z2tO2tLOjsyxTj72Cl5jSqwV6XO&#10;dE47mz1lmULgN4NcCnqoeWvTgQMHtqu3RifGJmZmsExzD7wZuZywWomYQmGEu0bmQOjvfsb5KhWI&#10;UCJ+VU2dMVO1nGWjVSeyRYiAmqjpndV1VDbd25FnT0fGx5s6mk6dO3Xw0OGFhWk7Igpvq5nYg65Z&#10;Qkn7gcCFlNbVRVxTzr09OjoO/hX2k9/k9IwAtNYZNy8ams5Q2D+6hOSoolkGUGAqrlecfsXisoNU&#10;uaLj6myKEv3mNrkytyVCUgX30iWencOn36lrIuIofdzR6POwKl4PNDpuXb1+4vBRZPdwCmeZno+B&#10;vq9euyzvNiz16NFjG9dlZmp4aXF2cnF6avrB/cfdHU03bl4dHRvVPfcBv/yln8MZUvrT/WCW+JOf&#10;/vTGrVtzKwsDRgt2wju/eP7C9NSUpBNWSvWMPv/MNLGt9BSu37qDoQgk/v0/+A6Jx/QSCqW1qErA&#10;JhiF+Ngu3G1eFWmjaJOJjopYEOKGVMFyU+Ct8kqJFgTDjgqEZEo3loZrrcTIqnZN7uOLOlcNCScN&#10;qal7+PBRb29/tONhnHRV22G0GyR7Hj5+FGJi9fa6g6smhUFTW7Nwx74wd21jY3Bw74FDBzBJBOiV&#10;zXWTW26n6OEZOfd1BYrdQ/SJPbMMMVx8+WQoR7vb9+4+mF2Yi/bY8pIZe705OZkTF0BqUWquxVOi&#10;tnp2aV71P6fLgYSwsoAB8HSMK/doZCNiUa87pE9U2UGZfXMHchEWUEUaLQYSyViKx3yImfFKBhIk&#10;OquG41IZlCt/7gJzL0EvCalFeOv0qWM0V924oscQ7E0jsLdvYPjAoeMnT+87cMCvdFpOn95/4MCJ&#10;kyeNkV65e1dqg/Ji1NaDocnOukDB7WcDIGI6FgJWCEJhlWYaXUogA45SnfJFR2F9s0+W09Zmz9KG&#10;Je7o5AgiZ0qrQciOwLLdYSk69xR10U3Aj46YAmFqh8QWRX0Z97mzFwjuFyCkTDZUUNmK5fDPfGUS&#10;4c9uM/6pPxVC05iONWPc5RrqASQ0oIphXSDQZAlxcYtdkmftgRoGTvTJWVIY38WitML5K1TDZJIh&#10;yxTsw8vKhrwUwCQGcmg2AbDCcsVmpSZw+aMPvIjh3K9++cskiw/sP7B3YHDPnj1t7TqwmXl0plbm&#10;SFLagv6L3qnmMjJ1hUYTEzIwUVCi56M+UfDM+Z8UIFCrzxoWV8aEy9qVTVPJjGmkwtuxH30Z9soK&#10;riJ+aXItj7uJRRVamFN/VfQuYzE1jsuMROxWo9mk4tXEjr1cJFVLqoouGUpNJvz1HYwghqFUGbyO&#10;nRIRUC0MiS0szH9mREOFLQCU4TM3Me7TGRInX2Kz1fD9u/zJJ2/++MfQFLtRTo4ic+7Cha989Rsq&#10;9XocrFqznGX16GQrnZPyuCZEw8/NMkdDG8vLXAhSQ1NsT372ywcIgys6bpLFJPQx5qwus1CVkqN8&#10;f9C/ynqjGi4BTfkQbZIKQUGiRY9BPLAebElSqbasqQtvRuLaS0A9cMzjeVGwG8oGuFw8Oa1tGYjX&#10;d8nusCeecbg4uZUZJ39OgZjBQDGukR1GzLYQQuj260YV8In+drGJTyM7MlzeVMQoRBoyWPJ7z3Sl&#10;q4MTF6xUuxcLUOJkigW7IAYE1C7cISE4A0db2/SlGdFizAObpGguuWegBzNg5OF9YBTsjZlkDspq&#10;Mrb4GFULyxuiGdSELptN7kaA6xBkon+zZmDThGDd3NKyqxMOtNeB1m2tne6VTrs1GyuI1VWai+5A&#10;BJA30s42i0M+M6pwkYZDY5DLx5PakV9cAY2qrMoO4Ss8GGlwKIEsCdypazevOgUtSucrcQbH5Ozs&#10;gn3d3dMXavnOrrudIqB8iaVSgYwiml5XFhLbMtwQqpYcNE7eDoQM29F/CfQU+oPHJ6ZDC/xyw997&#10;+z1AsOEGazyuQ+nuRCXdS1oc4DGdO3FDem0aT75IrmDv3gEDNHYyeSsaPTGwQWLxhJaX8FnRxD/8&#10;4IO5memnTx+PPh6Zm59jkzjy9PHhQ8MXL55njfPk8cgf/ehHX/7iF+mq2UV37j0wSK53UUR1UuoI&#10;QIWGnYTVmg3AkOUb+rbLzxxVYmYGpmzzDAineBIsFBLydk2wRo2Ud955e3J8oqO3nbiw0GWVx9zC&#10;bLIsZHS0qwOTkGyW1ZT0PRNVOBUFPrEtZFHzM/OlGbSFFNgADXGxnR3MVPQOets6ojYckcjY/JBv&#10;ifoV9GOX7YdhlyRRtY0taDfXb90deWZYrf386RODvd0riwtgtZgzhTUjiQiP0yUpVMq8dU7KhLnq&#10;GsMmPp6sfc+ewY4O+twJfBG2WuGiZ69l2jJ+PQ1NawsroD2Pn22J6cDctqyurDQYXgSLnLOKOXKQ&#10;C2Yj5GAUQOdjHJy615tmx9jpj0aeHD91DAoCY55fJJXCoSpWcgB+3xJFSdL0u5LsSOsHZ6qrT8yG&#10;sBoaW5nXmxkdfSp4WgUVkAz9MZ3HlOl1cGbVFnydvN/szFSwirgC6B3rQepQR4QYRxhS76cy/iSF&#10;MkPZ2LDn4MGBPYNcoWWKbPHMnPkxQEGB59NM+M4f/+DE4cMXzp6dX10+xppw78Do6GOyryC75dUF&#10;EhbW67HjR1XAwmrU/314bpSpiXdRETQk1TvHjx1+8Ojhnbv3MaOuXr2GGIHN+Eff+15Pfw/VaJPg&#10;JDgI35gku/TxFe2QwagB7ieySpOXDTpjs1/4xjcmpybe/eD9Awf2B81OQz5VdRnxyBOXJ0VHKQV9&#10;pAdLB7AwEp6vbLVPqr71zZV2NICGJtmZiF4GENwnNJaoqfAqnByb7O5pR0H2oAG9t27fNs12+NAx&#10;kVi5Prh3jyEbVGwlQZEzzXUKPuQLLFSC4Q+fPDE+PbB3zwsXLmTmjNRD3qC2p7PDg0vvCngWXUUi&#10;r8homfEPXUrJ8/IrJ2loZ9DDDQypPfMwqfV3t/Eb8EaT/NE3iqkoG/p5GMn86hJ+4Oz8NJ3ZqSnZ&#10;4awz6r333nXec5v23mgWjvzMo1lncfMsLJEyo5ChpsYoRvqj7KZg2hnEsdMyxRyNgwwzr25iygdj&#10;i3pQwcrovlpyB/bvp6SkkVoZsyktR8SgQBPJKgra6aQ0T9vFUqW94/d/9/c+uXYDgNFBWgILe2en&#10;T+ze3nr8ZCQmpA1BL2JjkV5QmdYrC3382RTM1rEUg7LYjFUj9eM35Jsqdy01E0Ot+DGGdru9ifJc&#10;ZFsijmqeD+scOILy5VZQPlMziYn8eOXQxYP00xVSObb/f80Rk+0Fk2tg1rQoVY0maLG38eKhl+qi&#10;Li8ZkNRp9cYOtkIVw81Pr6R0R6OAVco7UkyAIsUA0DuDuWlOljQyB0yAsECOyWbqGjWh9JtAMkeO&#10;HsF3Ephce/KAzY3mtlifxa7UadnTg3qolkjBlOEnOce2aMw7zRqSqamsw3BMplIBZCqpTMUqoAwe&#10;5T0LDeI5fRNPkdmBP8zQquN85OmIqKuXmlEDTYsoC8S2QYtTGIqfXS05umlyKjMTs15SyX7nwSOT&#10;F4cO7u/q6dLcDCEtd0TK4d+wU2n9EjMA2FXGlKw0BPP1FcmSNVIGK5PX+eRxw3VOE76iuhxZ14wR&#10;SyYQvj788OOf/OgnY88e+xYw1Jmz5zq6er/ylZ/r6u3zgsG/co1lCNq9liNGPjxX/Oma8KHCuovs&#10;B8Z+iKcZjvtTX/R3crLlFu2sS/UzQlbhLaR2KNMr+arMpQnAxWAtvNJAlakiCtveOskoe+55LAIQ&#10;ifAs6xqT3a5xkScY2RrDoqSRwTqjNMCWtKqK7N9zbxXUCydEeClZWhXAD7aAiu8dIw5CcCFKHlRq&#10;a4HKmS+O6rJOGdLzJo6BqwA3uNo4DWww1DEck0EFIJiVrS7DPEkVmVmTkC+l6UWVkOrQrra3zqq4&#10;I9aobp3eZdg/e3toeEiM9okyRkm3Bk0wf0z6MZI0Wpw8LmLDSCik0DDFBG+Cve6ZWjYhhhhSaQqN&#10;1YfHy1Zny/Xta91ngqyus2AkcGWpDn/eDogOylf4JsmJaVElmxANpHYVa1Pr2iGnX4PPTStkDlJi&#10;rrAdM5UCWOft+/cgYdFNBC6OjA8N9NMpP3nmDMlV5hCUbtKq2DSmZZ7VAGnpjkfgPOCrotdVxTm9&#10;pS3Gg0aIshxrmfQlRglXJHsyrM+KcM3kynf/8HtEDk6fPosaRVggAs7mihPTMgxehAizNtTwpeeQ&#10;iG0X63bD31RWiLwsbfYNDg4zojh8cHhoL63igwf2I2bsHRjIRAGa5vbWiy8aYms+fvK4xEsn8OrN&#10;6xrefYMxSxyfmGht7xSjpF85ejJgHua+50T2OuB1TqQI0oYLmkMkRndpW0afx/qKFIBIkJaC6FVi&#10;FKTzow8/hrf17emDDxUjvuoV7gLLG6PPxjUQ+nv6zZ1kWpYvYki8tbvgm5wBdYi8Hjh3Jqfl3Mwi&#10;ZG6P1qzi1kxSY3ObNe9k9cSTuqJuFxOiooMWOQVTN7XcxmtM59+59/jWnXvwttPHacMNb6yumhPF&#10;es9WzFRLqSrLuGG6ZIVJl5Z5UQ6x14yKyB+tR7k4O0GVj8tR/8u5o8SNgYvZsrWjFczOFN7pVuCt&#10;QuzcKO0XRmg2chy2UYcXl2amsG+WQGgqE5U39mj4vqVTbytJIcFXQuSA9CKwX0ccHgofVJPEP4uM&#10;lJbj1rNn43Pzszh86rg0dnDdi+63H3HweV8iLBmoX14p9uUK8+ZR8wPL7HmfTjKGGx/XAS/kQFNB&#10;OSvlviYo3DtQ4rxh85WN2D6FzEver6FnsN8Pjo8+c5vHRp9RsWZ1KJWxkQ0p6N7+4te/1tfff/L4&#10;SSIk6q/+dpbZK6xWZXVMy3WNHdfM9yg+iSOZatxke1Hb39MxOTF28+YVH6Crsx3p8b33Pnjw8MFb&#10;b7335NkTmr48NC5fuT6wp1du6i4N9vcePXxkecns19HjRw4jZkA0FhaXLbi797V3q15//QvOwbv3&#10;7xl2UYUWW9FND0kWb+MQm5TWRLA2NWYRnSi81edBvvw7ImeOyxA0sp4LI6hwE+VIOOHOmo3NkZGn&#10;y3OzJvaOHZNiZWjv2o3bhw4chFcReBcGhocP9A/sMRIMIrPCD2HUHTiojEfPw8k8ffrMXlnkwKAu&#10;EDTUGBnAaI7WSk84ddJDizOZW4khUaHkxVfmkp12ta++cW6BnnBri1VhDQlYwdZikukkcS0Il3U4&#10;6epUBg3Qjjk5OtW0OlQ/BqCxRJcgcju2CtEEXWd3z2BYUqQo6pp8p31T9oWEKicx3F6oCiaoSxiX&#10;z4B4gTJqjCKkfeKwszlElpDsfIyEi9Q0poBIIZ06cSxkRxarscfVJAKPxQQixWdp5kWjKV8Oy5q5&#10;xeU//vFP6PgMDux1H/StPHXJkCcggfB5fAjBPfBvAkYyP280OzPv9dQEUgeZCbmOaAeSPWtscaZV&#10;RkdEtyhuWA58wDLZs5EnX/qgBi8EEAcGHoW73d6mV9XU1zPQ2tJ+7OhJQGYFunteRfxvmCN6zhj6&#10;s3MFMY7CfAWnlELlgGxu+jf+0l9RJpIbRTOq9A6JfskT3APd1YyDEIAokxzRjs6sbLQKDNkWhZ8Q&#10;2jJgZbSF6Ex0sNA+Jg4cPMAU3MO9eOEiTDCbAdoRGmYOTmllTHIzqJW0xX12EPZm6p4iWh/bAEeh&#10;YjKem6m5QmkRbJPlZ9tUUqj8bLgZBriLorFMxTcAFNP7TNKZMUYZ5twS5n60fNJ381jMlm7xbsHW&#10;wPYIK1OTy94LPqLSbWgikFlBayxaJC8nTviWudTq5U0MDAN67XEB2d3p6TSRbdxH+zhAVzIPnMVk&#10;ihH38Ab2XKwhJAUoj3Xohr161/fu3P7pm28+efRIYMIOOXT4sLbsaRpxZ86qKh2DITVmyLoMOabd&#10;kGrF4k8CGpDZVxwlynRyYnnSmwrn42e/3BMZbAGnopqYHy4gckkMC1mgBJzIKlWqhqJjnbsKFy6D&#10;zpVfublCs2Es0BrWURSSohe2MDtuwYIVbAd3XNZQuIMNS8QLIyVt0pBgb848FsfFsiVZi3PFItdG&#10;llinvwy+lcSUOg4yF6YGCulmsO1YtteC95LvB5CbnVTfO5qiCwXDpOS5to51LmEVvOIfgwxQcGcx&#10;RC9C/udNe5CSdagzKbnrmMu0Ixeqni6XS03JrKIVluo0k7jxUShGIFnPckwP2qGSRoc0PXcwD0GQ&#10;C5ZT1N1i9VmsgSW7GjduSyk4lyydgf4+R6FzPdrhbRzShtzAdHhqankIVVYazl+GmemBb2/puNhL&#10;ZEms2WX8wcUlH8wGPXRof6YvGVtvbz8ZGYFglfyoCllQ5uC+oQ/+1X/zr6Eo8I2VQxw4eNCBpOy0&#10;hoscs4wBYi+5QcmQiwSDdyTqQGWB6YUqFwqxI46TUSvbUs5duXL12ej41Ozs8PB+1CAj56aBDh89&#10;Kvlrbe10D2PzGupp7HEd/JG88/+kAmn1BmZQVZIM3K06PLyvr6dbP5h8AfBmyGfr6DjCBWvv0GEq&#10;ukN70Cg95jikrm2Q8PjVX/01q8LdpkSDhGxx5ungAtJGKUonYNwy4ZwVW0ESM+6bBDGLOC4rRbxd&#10;n81/qsEycw32L4ke2iRZEI/R2AI9dzM+wAtqKaPPJkQX1b7PGWv4+LYQxFUJln0FjAiLpkaFIiMk&#10;EH780OGvf+kLnH2fPHygw9gKaee3R0Q65kMVNcBMPYHLMoVkjDQN/yYkmftPnj16/MyqPnp4/9GD&#10;++woUo82o8OkYmIa/VUnnY+ehls41mH913nrNdWUQ70+OtiL4XTWhx2RYxvnLCTxzZm52T0D/ZpF&#10;01PzYL1kJGv0vWsAlqYGZ6Znlaw+Hb10NVEAq6LsGOZfozHq7YP79wWNCVMByhGthogr9ffGxjtl&#10;TBQfymEIDatC0KKYqLApCg1Ku2hdZ7fCmYpNlOTCX6KnFDWRGvP1WIqRpQnItCYpNP7M68vel/zo&#10;vzlDzdS4CfFuoIdAVduilUiRJlpYdn02rxdqa6pXOaixdNcRlOTGeLTdHVgw7eLEkaOHh4eGvvD6&#10;68ZHARBAAsVmayPmzhZVb4wIatSU0YCXIExZKRGVsfGJmcV5JRb+g3Y3rZ+PPvnA/ensaMFB90az&#10;c3NlpG19bnqB//HNO9ckW+pYT43IFH9ks1fGvPo6e5BEnelmZ63F+48fK5V//S/8+s0b12YW5kxF&#10;hQ/qHG4OCkivEdBQBFAtxuBzpWFX4vHzNuKnobxMeHnGFlJ4mqnhQ3eVzSSiK5vX1589HZ1fmqdI&#10;7YPZ9W7apSs3Tp48buUnb9nZHT4wHAX1Vhx4fWM6Ge50J0Erjb2hoWG6FXam/+lyxEOR7M78sqvz&#10;cTs7eqKkHXt3VYGObvzriWSEGYSKK5adPn/U8YLGbcm7WQVRK+6cJehHQVSchR0uGY1JVyvnNHsW&#10;M7DFzhA5A9sjpXZjs6ZPR3P7wYMHbcJCi0rLQASNKlqGSQsUVCR5JS6ildwC7F2mAsJWLnhNwTPk&#10;k0iQQWsDXES2Pjn1TldHh2Zy5scLi8r3GLgKKz+9s8BKXgnr3PHmOgVqdk//4z/7Z1//hW+apzl/&#10;4QKJdKMwRFbN0UWouA6+LaOKVYnIVZFNAarrCxdR2X1OJlvG3AIiBlSyMUT1vLdd7vwqOWXOXtOF&#10;Hh5AS8hK0zy81E3Rq6GhTQrtgKEJfvvm7aNHTxw5fLyoF/3/J0ekodTUTHcw9VmBpkJ5LM3BinzL&#10;sePHrY0HDx+zGXKqZTymoIn2kn390ksXPZ9DBw9lQsxka7GNKkl7waFK8HAwOCAtSrCLAxJLRlvZ&#10;/RSizX6m0ZCemlZnemChrunHN4TYK8OB08iEin9xg8Ta02EPiqWRYxvz2osXadlEtaIlHmOvsiiy&#10;nYqdjMOyfJ6E11xfATYK7Gxtb88ZqArPVo5YFM6lVKkbM5oafNBw8eIShq8lLLf4whde9/tjR492&#10;2dWZapT0J3kskHD4cC4zaa0FpvLWgzYOr2NY7Nc8fYB6V2eXel/iW+iJxAwrdY4X57mzTQD/ypXL&#10;N2/ddvIpZCmSDAz0myA4fuKYpo+8zOvnmGskhKHozKyJfCy5SdZXTAVTQxTPZYlJHK0Q10k64uWU&#10;+fTPf0m5kpJBNLJ3UAOft49zBiRrLBPykeZOFhiGY6Ejl/mY8mRDfg0AngMrp3A6b9CXiJzt7A7t&#10;H5YkRVxLfhZGWzQY85gA8Cq0nAQBcESKeBc31quXsl6wOFZXrRMz6RnlNZbU0oofknGZCChuQ7Tj&#10;3BfAMMBPMeg2npKBemsph254P60ZvdmBKMi7kk9U6A/usgVK7sDkUrlJ0S6FfiAwLM0vAnvUMGHO&#10;IocTbqxTp4l6qZpCPK+pksEX0yZe2/RQFUEJYlT3ooHHfEUM3JAAUbaqRwPy5W0hKGXwMKINJDDi&#10;217fwCDHvWBXWwZWku9ual1n3H0tMXMreqgYQt7XsefI9M15qzptiiV3JLaliyYxq62KvUMDlnYs&#10;JdAfOztEEIOWylkTu06piclJD/ILX3hNW2N8Yvzw4aMOA8KIBw8cFaP2DQ3zk4w03MAea9J5bxAF&#10;ImFFhE2ZwiU83vk5GBKQtZQyhTGmvzzy7NkHH37iZ3ixfOFLXx4+dPjYiZNKpgG61rpWHJC4IUDR&#10;url/QQZ7nTkS2QptQd5i7zGzdmecW+1dhMcNF244hF2jd3CP5Qp6GnuHD8fnt6aKeK3qwfo1BvTy&#10;K6+Qd1EjsiIskkHghjCS1TpZMZEzKEqSIWcXZdZkhkULrNQ5qV6FgYJq+/J5nO7rO+tQUjkfKuSd&#10;W7ebQHBE8BsaRydGPC8Uhf6+fiTggd4BJDB7zYGoTKiMzBegIxwv0JvQomWtlQZU+cJLLz25cxfT&#10;16idhCbkblNyMcaojBTbWzkOTO/7cFgrMvHZ6bnHz56dPDRs0Z47dQIC6VgluqfNgeBTSRBL/l+A&#10;EzyZ6NfEd8d/SHL1RRQ6kQCqyjgLLk1EKtZsq6zP0bFxlxTnw52q+3cfuwbpHJ5tX3fP1OSMShv/&#10;YXxsVkAB2OXuUU6ODsmsTrTM3uoY2jMQfGuVDih0jWmy7nDCamtHZLGzWgrLuwyY0TWcTZVePq5d&#10;0dvRZbOqiZ14ZEhcvwWdqQuEuVSAG9ashReHTB5IFsPUjMSrp6dTrmG340RWdAFh5N7XP4ufTiPV&#10;ltm5pfg1RA8g/o0+hHtjjt5ODwSwtWNXd+PudLQB6i6eP+/oIXupRgrwhvyzsd6wvcK0vLO9XRpk&#10;rhmnBZERr0yGRBHGc6XriEWNvSo5woi4ffumIWn5gszQxxbh9SdjCt/bIytYWl8xRe7wd3UqKJob&#10;RmF0vWbm5pBf1CcQOKvuw8s39wwN/vKv/MpP33pTsqTIa4+2UapkUFRGkYJAuTkF70ihkyD2vEX2&#10;WRAvUnqOSKdAapXkFSGqehUHHXXxiJOsrrGfIRp2QMbKAa62lhvpjVv3z2kvUDzY3NJeKMG1ZmJS&#10;8grggAh3KvNti5gL6VdHNqAQv1vb3ZymxhaMC07zI1oVz8b8Bn/aVgp2lmwhrZX0layhrMX6Tcdn&#10;xnyDWKabEAIELpd5unhI1PMgH5uYlPWrQ2PXhp2bNC7aVcVZKMc0ergckUkQMJ9srFnhg/sOtMSk&#10;so3YcXZgaX15T1SkPHg9zfA2o8wRvDuza4HoysRGjuoM6sYrLjoE1oibNTE9o5cxtGdI8Ac45UA3&#10;NqI4A++HmBJIMCYGZruKj61k/9nY2Pd+9GMA9dkz55I11NWRPPBd0CzZdV9Pv90imoNe48yLslZb&#10;i65BXhWbXo5HY0xtt7612tHa2WawP32WgnGVPgGOmH/pNk7MTs1HkmDaY8sZsLzsvqXCDaWgBl9k&#10;dlpwJKajwXKskvn8b4YjFjHkksPp8tXhfhvpChZSIC+pWDn5U7bAfiz90TFPEiNkV3+0MP8DHTk2&#10;7EnZ86/92q8yFwIkQ4ZCYoqyHhQ3yFYZpcjQhCUmT0o7INI7dQ0t0PgaQJoHJ0fMdMEOYTnUTCVr&#10;GfPVu7IFtjlHpT/99OmoViB2EwAOv3hueiZDxPHSDYSWIZaSHiWvfR5GwzcoDJLoSn/qkx7J3pjD&#10;Fg5ftAodzmY8kwZx0lbgFkpcwWJsHLi1JSZRCEdtZxef6sDhg6A+20DJF8JrAbaio8CCBWkAYBYe&#10;SYyqoFxkRoqzhDsaC+OKt0SYUvktmgsBo4ijxng96E1sYb2OT9yp6G5rPXTwoGCKOMKN0DS1hAU3&#10;JSmHj5YcPZcWvnckajLTE9puOYGSsJbzMXZhSeOgoAFQ/lSOGJPmku2FbVNZWKVfH/p4UVJI6hmQ&#10;I3+YTZiTI4KjpdGceeqcwGWWMx8mZLRIfqTzF5rXNn+K9q4e+ETmx4MBZsF5UP5ZRj1SVUWa3zAH&#10;l52VxVyVzWyaPjvOfo9fAtBPyhrGVUP9/OJyBl9z5xHmopHmTNJnSjA1uhta1Y5MGi5FPcxHk/NF&#10;e4lBYlOLj+ytYhZXCt5uQhsx2d52NoQNmUHUarN3MkidK51OCljYXf6KFF5vT9/cPPHzHZlfEqWN&#10;LbhYcRLKsFTqVzQMaY3oFCsd7dpm5u+o7tZn4noRCESBdyzF96wmXNtohFU8xIMoYY1mBqKVYJ7Q&#10;nDsUa+NStKRAl+vqkcVG0snOIjncDw5SgWeC/Ri7gZi63YwT5hfBbEappianRXsUEbn43Xv3PTtM&#10;/Ju3eJ+O6vqJ2p4SRiABYdXavv1yS5Pf6IKmxvdIGw1nKI9RiXq6+oo16DZ2Gi1GHV7Z57XrJk4e&#10;nTh56sKFC/K/XAjD+0DigZHCGwZEdHZLFrWUvTz431Dh0D6VId13inQH/aeLwCRJpzszJNv2juQg&#10;NEJq1QtKzYah/Qd0GOJHs7ZOwc6Dxxa3NHQ8rE7JKBpG8AgyOuS7i1l7hR1eGY/I7igrtUKbzu8K&#10;4J01VnoO0tA0OaLPGrdxt5e8iyEM8G1bZ2vc8Kq2AcsyDaO4BuxzVqr2Ex6UJSX/5D8W6z+JY/jN&#10;ulYzE1OzEzP79wyYsJgaHTPOQFTWE3SihdcRZq8zMCiDmo6wQPgiZAG6uh4+0qwcOXn0iMzz+JFD&#10;+UH40Nqy9MdRgjjowrScQj8reGhQtBVNPHYvRbwz9hpbmAaegUwalCj5K3R50c9M/RYPHwCt3YXM&#10;CldjCXjowH6/OXfq5JffeOPh/QfmBU372shgYLC6HzV7U2EMEAwfQiRt4cHpCF50IdjYAWLIJrOL&#10;7OwIwhLf9eTbEiyUVe/b3dVThCYyipq/jXneupoOWdmGFepxVf1gc1ODv0tTkM9JkraQ8IQGZQYh&#10;EZiCA8EYmTtgiCr12+qqoKZjsLlqzTTiucZ1qaUJ8mvOWzSUF1mMe3nlhRy8tmdoz5GjwKyd48cp&#10;Jp2Igbe3a2mSCYFyPvzgnZFHd/raUSAMkjZrB+eBNDQ5zm7dvkMk/OHDJ1Oz8zrLd6+8F2X5hRkC&#10;yWGF1e50dEeLNGaJNMxXVo8dOfHw0WPrs6+vS5yxTY4eOkTcG4M3Ia7W7my03V2FAHTt1p3Glvqn&#10;z575T5IcFm9EAgm3SoACCQNMeMHnqAx8WOnYfCZKkQZdUT3xsGGNRJGszzTBIhKYKqAMYWUoAC17&#10;ZYUxzPLy+qnjR7CYMne3yhar0WZ3sMrNSA4/G306PjEmk8GVlIR7fGj3tkjx3E0uHtQqyWArKztb&#10;hq8pb8a333n/xs1bF196WdQWwwSToPPqm8ZkL8ERVNDG2eXiPp//zMkeBF03IrqyTgXmfTNTs2Kf&#10;u+P8lzolrUQ/J7AMqikjwAoOtxJooEsyOzmjhnv29OmTpzG6Hp96Nj05SbmmImugAeSuRIIiXiAG&#10;l7rTs6ts1NJii3hOUB+Zq8cXHCzCwTZ/3GOWzEDhycMq0luxM5Njlh2bTDI96opFWWZ1Jc519Q+f&#10;jLz7wUevvPSKw1oaAkDK1KS8kAhLXOSjE2Z10mHKAdLfp8U2N7NgXmbP0F7/2dPdF1OvrfWuVjqV&#10;LaUdWvSzgo3IYRw30KetqbkJdmPir61QpOd12Mhq5HwX9QjJCZ4ygJOco/ccyPxDJUdMPlAh3v2p&#10;Q79ylP+vm1n5fI4IGq5vGH02RtEmTRrBEYBcxN+A2MhPFjrirdsVKbsM2RS/tJKRy21eeuFFTnEG&#10;uybHxlFO1YYlQ8zwdQWMLM2ebQWK26uAjt6EnVps7tyUmG2gLiTABwaOs+NOzB4iKBd/vByUMbMe&#10;J6o11dHdG7/a6amVhQWLMehQaXy7gDTswz/K5ELBrdINdQ3erpL/eMwZVCiSctF2jzTuVgyrqiJr&#10;525aBB59qWtziSXHDOLoDngip06cYOh+9OgxJmxq1vBp8hZZTdGuKDV1Zr4L1yk8+MKAgL9i+2qN&#10;uFJSSV40il/QqTJG4+MKjdnVhKxy66slToYY2J1bXRlgrNqi04RKbPvJF4rHY+E1l5tv2Uuk/GzS&#10;vJLdVsZkZGkR2ipQWfL+AjaUQ/JnvnI0ZhIs+XOmW0ozukwgPF9gSbyrlfUFB7VznUJ6asGZZYcV&#10;emIR5Q+kGDgURpNlU9i1PLiiQlJVg2waekihdoTvbARYmFfehuFEryfOno4XHzPpcoGdo6AUrhX+&#10;xi7eoFPT85AlOyqKa1KejJ91FPqd8wea5N0VLAtLy9INIkoeYHgFdQ1SvcpBJUGsKEs5gMS8YnzX&#10;7K/6sVyKWA9MwmRfShqSCI3NOdczI0WggMRgwEZ5XvIJKBHi2sK8f6ILx5E5lYl6QE5IzAQWaO+k&#10;sS46W0uh4lEqIGQQPc5QL5QLvr9i8eKaiwYbL+DUJcIxX7+K3ZHyyAd2p7Iz0jVCi4zMGwK+OCHr&#10;ksNF/EiUMSHjBDayS4keM6vY29t7vkFxrv1rPH9xxQRhZH4J3BCAHB+nq03shm2reYCn42MT4I2Y&#10;CUVwrrmrp1slrKyW35G720s+wkDj4N5gaf0D7vn3f/jDvoEBJ80rr75h3iu4QJYPP8mgdCAqzywY&#10;bBEdSQNSbWkYTfbR0QFu1MzHNdZ/a6Fb2dSaXjmqWmu7ZCvKL9u7Ppk6koIBICT1YhXxPwLp6/fu&#10;0yJ7dv3GDSXr6LORlB94C6WrbQV2GL1ugeG2Fh9gG9kxE/vkBImUi8FiC20rAk6J+iEtF15vOYOt&#10;jkuXPvE4o4IA1Nok8KF8jviX4wSQki5EhPBR1DKJXHRF4vCXnsTGxtzUtPNm5MGj3s7uw/uG1hYJ&#10;ZbemD1Jda9ouWVfpv4Tbm22VojQyLUG7TSta5gD3Lbm5GR3jPunqbqxr8CuU8YqTCIbe6vZqP2aX&#10;urnYrdmbZcyoor+bPBn6keEPbboc1zBqpxLCaJEhRFptj1dNG0XuNhVte8iyVQsIfaxW1pcvXDjz&#10;zV/4xpkzpzM10tAi09T6Rxu1Dkgk4hrZNTrvYbwYHCntbDRg8vVKJsI6mU0ucwEmDuYWpopqQYRs&#10;yBYY4PCPCj1GbSBBFBYyPGOUs7kRsbg8ogRFU7xRmFpcq5BxvXVBc2qga5EpzRLfGNg7YJVaRklb&#10;o7/NfQncG3MPuwaV4sDwMIDPMjsENuQ+V1dDjPnUqTOuy+YoKVSAJMAVnx4rmdaVXYmJsbi0YZoA&#10;2CE19BtGR2aGulvrdtcWIe4eweTEs82tdfP7FhO9VWQxi8hFu7uyu7gH7G5Gzmx3W5V1+NChvp5O&#10;TD74lJRUuI666kaMZEafjr3+ysurq0z8wl5QWsf4F+Xa8aWqzfhK4I7nktoVzoR62WMuygSVHDGO&#10;YAaqKH91tQfNCD+2yJ2EfBR8BYDm8KKEJUqwIvHBnII8E9//6NIrL78sb59fXBRcw8DYqZmeRXHZ&#10;mpye1w1/9mwMi/HJ4yfSR/8ULgjozC0sQtixKYiWif0IDMBWoTHT+IIWd4BYI5dlXh60mFX7wotn&#10;7EYPVvtglkSSImZnmxSBg0JZMDdF+woiTVNkFfSmyAbrKYLlB7TtZAX0Mgv8U6cqY1aiyf3IyLlM&#10;vLru1vWbl2XyV668/d67lz65RNb/ow8/un7rBklVCF/RuZOaGhnuERREciLO5CIyWRnc3+YvkvP6&#10;CCnKazDiT588oaqubH2B2J0qwHxcK6InvaVt54ampN/ZTbuCXT0ZUkOaTCe9lLoHqlVs4lOFuAGt&#10;iLE9ve6YYIq+9NHHH+jcoIUqwiFA2cROKfaXHd1Co7Z/stVtRmEB0rJIObfubFJeVIcVZ8/QqpxJ&#10;Qg4ShuIpkNvmNrIw87CLF1/pbO9OFCh48598VcqLUlV++vWvzBFzqCdxKtleRmjk9OntFsDVvrZn&#10;M4AEC8hzzshqBuMyJ0TvMNhOmLAZag0vrYCMcQyPNDrtgIkJsQNUHPJohGmTMIWnUIA732s8vCzG&#10;QldN6lK42znKnZShKEghwmAoBVAl68EY8CvmOzXVHd09zGZAbV57emKM/i8oJaJQ2pdMgXO05/S2&#10;s/IrjMNYE3ugZfI8zNUQu8t7R/kW7zFQXJXoqL8Re8MkmFHGqagVJjOtqikmHKF5pJLQ+K6qZYIO&#10;KM0occjiaLKZ1/atocjngrKaKnCGZeOInNSt4clWcsacwQWTy+RH2qrBE3JC7RrEydSq6kSQL6LA&#10;0deUKe7nnjS4x2bOEFDpT5UEibRf6TEpkzKwXUaNk0e45EgHl0y/qFKWQc+i4F6S9gqgUvrIPmER&#10;1oqAnKBUEukkaJFHqQCxyaoDsWFeZaFZ0IEXyxuF8RmCRuXl8r1ZCzkCI0geL8MgqbHXKaLgWplw&#10;RSlURkZ2toHNMHJjvDarLIE6a364CBwX8dPnPAWvK+3jZZIF4UKdH4tLUsAyXJZU0nGS7RvKnjCl&#10;kNjGTSoDY3QNpVay2B24YIZQS0c4HAOXUNKgTEsboaAPLCxs74ja8hbPGaXYYYBTL/ZxaU0Zs70Z&#10;i04D7GXJF2dpPC26VMGS8Ynjsr29HeZikbmmrscbCXGnsGjyzY5zCIExPhEnqsfmPakuyY/R1EpA&#10;VQ6BR2WlPlJvd0dMaHQnk8Pke/T+4neNZtdQS3A+AoBEloE9YWEamq42v13a9wJ0rYTPdpCqCiY4&#10;u7IKfsRFu3jJXeof3Ks+KpZIudtPn43Ro5iem+GPAiBE83/8+DH1wohNjI4BwsAmGedndt9Gk7R3&#10;aHCvpPmTyx/duHnj6tWrcJlTp8/mSKptDNcoOhJWXZZ0DDALxF/IoqFwhhOnKJHRpjPAfDC8YUzv&#10;oO9NbfpG+vN0rZxYyzKInV1ZI1KHjEwSaQV6TOpwOBl3Kx2bS5cu657fv3f/0pXL165du3MnXeLb&#10;t+74/HJeaiOuN7ow0qCOdv/UQwzKQhVVKd7sVIvsUQYzooGH/JMwdOPGDdofxTYpDfFCiE/rxn2T&#10;9xQ7vhrnVFtb/AbjfVMmFVM2oQosr0jVJ0YneHQg/MviiSYI+wiF3shRTbNJaM6QJeyijJ7E36jW&#10;9HfTzOzCw0cjsfrg8AufNguytMiEAtwigIbtk6osY4BR4BHHMmScmJiNXcaY0lTLxoxsu7H7BJnY&#10;q2Z8SPKR8mlrIx6qxi/ceaMzGa5K6a7Silqh+LK2BiycnJ07cfwEgXri2J6WDm9//544Cm5uTU/y&#10;7HYD0x/2GIqPkVsTapAs0K0OYyJpbtR95aYSROszSEzWf04UpEZTBJHrbOtwaJpJD3s4cgSGGQw6&#10;bEOpK9Q1IWtwsDcADvnJzU3cBSi02+sGGqjiCYTh6qWKuKUiuUWCDnoUaDX4jCrvGxw4ztXbwAg1&#10;8Pb2pCg1NahQR44dYzW0tsXYSaUtVUzKqtWgja6nOkflLvlAsnrynzLj85KGQwfOndDFYx8zDOvt&#10;7+1iHmtmnNezRYBPzLlD6BAbnz2dIJwsN9BPIrEuMvT39eL/9XV1qLlFPRGJFqscye2OgUBMIhr8&#10;qyOGMB3LFBPWGJai3jc5FBPQolYbx9SSfpAgSBVkIzXhzRdHQXTtiMiDrESz+polQ2ZFTQU8nXAZ&#10;PCnGJOav5XwW7LFjRzo6WiwXSMf41MRLF1+yAjF2tJWTNNUC4IxBp4cZ5VYxTS5sYGoxZaf0kXrX&#10;9OSUgd2xZ6MTE1OCtDaLASmVnu9Mf7nILwibVlo4twXTqv2Nv/jrCkw+w3AOPBePtL+LEGCjQUIO&#10;KsxA/YQ9kPa2T8DhQP5llTTrpllJ6BMJGCtzq0BO2PXks2nLnEyMpozGrtd0a+xg5E2WiBPjo/RX&#10;r1y++rF07P33cbYuX7r08ccfXbtO/fLus8eP2d5nmGVH85rGLfJ0u8cvuKeHt7Fx5PjRkuBpbiqt&#10;0iJV1Ja2g5PVxCDmVtR0mrQySRNV17z7/gc41j99592P33v/1s3bU7MzTix9HeVCeR3wBUpLzt/W&#10;lo5Hj7Rxbj99+pREGa27YrqWDhTtm/7u3viHlumYPIc4yEXRP6ZehniWSPit4jRk2FnOWGxwRBXv&#10;kv7RqnS2zZFw7twF2yk91c9ywQrsXDnLK+jhn/zuX4EjigtAypzbcq/AGNE6SU6DDWX/gM1LchBa&#10;d+o/0725p7QdotWc0rnwz8pgfgVqiqyM8fV8L3PWwHkhsBXxUmoOauDiyxqRF/IuaIUJXHkHBBrx&#10;N4JvwlvCRGG/efcw/JJIlKGTQsXIr/holdlEb2MFL8w4KSZsaeoe7oywlQgSZDP5V2YgStZSuT2p&#10;qUKESo5YIV6o4AFgricT/pubzW1NRTNrS3i1KuLoIaI1N5OJlsGE2Sd+ra5PT84epcTZP+DDuy3R&#10;3A+MViJNPmrRDChioIXwlKo/s7ORyttMPtRIQGdWMHVopogpw5jNMbwO9Ue6ERQytq9hlhQhC3Vu&#10;vR1+4MBByZDdkncsR5bNX/SeKqUaxekATRk8iTlbuV8hSqoA4muW46hSMCX3Kxs3s7Tp+FemUkpS&#10;XQGl8wpBJ2N7lCOoIMCxUyxjSFk2GbAjwPl8wWXkrpLyJkcvQ+zOJpTzJMER3dMfj6y2PSiWeQf/&#10;4bvVd9IXYbqMQaee03DNmsDu1RzSaqmtw6/3kQQTgay7r1cOGI8BXOSaevLOiZvlYTm0PKmgnMmB&#10;5fSgwWQVjlFFoFPcjzhOKpyhlNbFDU9kyOD6ms5X0AffYxvKh3DykPQM9JGvis6kUWsuJsvLVP7c&#10;4MjRKEN2doSVQJgm+kM3TE0jZDvdEeNBETJ3HEdPQsVdYmVGE/Dn5HnEvcLITeKYBRNFd5e7Glqq&#10;d/ezCgl4ZUXEp4jHKR0Nx+gOrflJayO0oMJ0zBvmM9AE5uJafD6rq6fGJ+lk+yQEn21MCKLqHuTm&#10;bk8aTaW2s83eUGjs9Ao6JM2iGc0mOlyhz5JczCVabGZgZ2bE3LGxZyNOhWdPRh49fHz//oMfv/nT&#10;SuX4gx/80AM6c+YcGqJ8xVIps2v1xeUu+zugRsHMspYyoaBx6t9hOotjdr0aJ6nw5s7qhl9plgoS&#10;3AgcepLU2cV1ksRWY6R5wjXblD+ZbmQtoy5CBxBUlabyCZFZfjs9TXB76dq1G48eP7p1i8cLkxd5&#10;7M07d/m/3Hvy8BE2HqAUWBBx2m1DqVEkiJlOlFeJycWtm8QBdFKrTwbv44N8VPfx/YlfxebCHOWg&#10;Kp2xwSFEo7poZi2zMM7GSCFVyLmmQyUlg319jekWycB2+HIU7e70wcPPS10dllE2WSaB8kzxuh6O&#10;POvJqt422pGZLRsTaaEM2JVQmwrMHpTKmdRMLqhX4SgRM4ugRmmspyoPHpTSP9EgFFcD2wXDDzZu&#10;qZRaunR9VUoIyrm0DIbW1CLtWdsocZ4e7hPAf2JicmCgD0VVxPcqH1++rpiDuhXRrtCwI9BWhEFK&#10;Ihiz4OaUCkmAigVzCvboUcZbyIRMYVlJSmBtNm9Do8wD6TC2AvRxTC9tbWq5BWzc2iHa/B/8e/8B&#10;VR2KSOJk5orqakzxFyV7Dp9pwoht9nhsCEVVfNW5eR6cPR3ta0sLxw8d1Prubu+EtQsD9iC2Aymi&#10;AHFho7qdWKBBH+Nnme5nVd/gPhmizPfDTz7qG9gLfTBp38EPp4kW9C5uKkRFrxgpV756+9ZNt6s1&#10;vu3ReTE6Kc4fPLh/bpFtmG+tg19CMc15xN4GyVQrIxNCMdkCxDifdIpu37r6r/3qr3JZBNkBSJ2U&#10;7oNn2GQUAROa/KbCr4wFVG6jzR5/gHRinVlWVFKFphZq3PGOkGnbvYVsUSj4oRXlN1w1TAeZ+QAA&#10;//RJREFUpuBMmLuNTceOHYV/W0qcipxYL1182Z1MEzg88gI9lhERR184VvYGxTJTJYZoYnOZkJX+&#10;59au6Tx4raE5GJ+H6B31JR4KEI9H7t8nlY+E8nhyYlz6FG7oL3/7Fx3PdGL4g2G2Hj54SGpob5iG&#10;13Ccnpk3WuxZMo8Ht+IaNEOZaiMipdyATS/Nr0xPzq2yW15c21heX1taE33gNPaYa11Z5lXarG3U&#10;0dUNTXFzDuwLhaV/oE+uawkuzc9qlVh5P/3Jjz547316XdevXXnzrZ9+/OHHxHSuX70+NzdtAsB+&#10;Yl8vwx3qH4jGS3rMoXRl+CZQQ/IZ+XnZiIm0ekYextUrVyxuaS4Bv54+oPHBwb7ehvpmyiZRPkt2&#10;qPcfVw9rYmZ26vqN6x6VTLTMBEuosmWFntCGAp6AiIJlOVCkDmEx1TKoWJ9d5K6z2dbd5kiOEIpg&#10;HZPTprSp4S4L66o2PRm9ZnhHqJWffT23wHiO9/yvzRErWVfR1jZxWLAm+Nkmevn41JhjttJYkUIX&#10;cWDlsbHr0jgscgN4c3mjz3rchQUuNjXEdS7/ixp+SdSiUJxef4Gaij+yNeYCK7e4QFQV3ZzK9fiv&#10;wGrJ5CLgGcpAmZGoUOCqZE+yooxsJdrKn1igPnjv3XcePHose+R0pS8Cpsu8b2k1V4h0pqsqWsFl&#10;3O45KzF9Joun5OKZgylssIRMIoJlgF4Fp20cq5VVHYHFkpZtTyJQL68PD+3rsPmd0OHtFdm10g8o&#10;F1HRrC4QX6xo4vCVvGrHLlqOpWEhS4Xyb+Yhoz054NIVL9SzHKLpE6gAQQtheyapKzdGYy4tI7JH&#10;KesyUyUWRyHHRioT47FzKOalvl3kLuKigITcBA530VAMJS6sp+TYidLpUWeOqwihlxwxShq5uwXf&#10;TU8OFzCIRZGR+3QFxIg2yz48goLTfroW0+JIFymLJE5+GRJK7z4lUZ0TKq1Puio1CCvq1KwrfyL8&#10;SE1sx8iIBqnNT2nOeoOYYnBwXpzzItIj36g1neE0sWmL9VOTGk/96m11BtwKh7SHYs9FMqPZOGEa&#10;McGLrbro1usSqq92abikIqE/uraGcByiQuBkSlskD5u0Al566aVXX37FrL3SVOXtKWc2L/FRU0ko&#10;rjeW6GnyfpZc6bqarV+WgNYD8LbARRLE5B9JXhNdNZADMjnv65oyGGH0pLZafqY2slZtGMf8/MyM&#10;F7FmdUcW5pa0YjxN/RZvUY52ti409jOG7WUnpiaCTBcmT/o2ITvmYbs0D718+yZIwn1KNpnp8M3U&#10;OWvLSSdUIFF4qALJaMMVVzF1TrSO3WS3u4z7Shd88CZbpGgJpJeagXgBb0OeuhLC287Ww0cPrOp3&#10;3n1P9fLKK6+yMMgwmXx3a8th5UHGY6lMKlSMQS2oFAC581mvPmwl4ylzJKXMjq1AOKMpsPxcXc2T&#10;Rw81FzF2TPFQTAQQIu9YLsiiGR/pH9B/ZHF06tSpgcHeU8dPnjp5fGhonwBEQ9HhJpWcmpo2dv30&#10;CVD1qdPr/r1HGlNSRpgje8/bJsJu3hrRcH82LvGFQM7ME2Ka84xu3b5V15KZOytY9u6RaQPmYKQO&#10;OLNM8Z7Eo5atlDIwgVtnxMd+1C/GKWRbW1/Pws8djLJaIPSijlpKqOKqE+M+6VT2bbFXRNTDoHk6&#10;Onbh/LnDhw/ZQ+BSHVVTyYYdS/qU0cBstcy2R7/HQsXzDG8iLXgDuUEzM5KTg6XoEa4ulMGA0lsn&#10;7Low52R3WlemSdLhSHsHBTsFepEPL6oaVVtxxFbOUcHcoDZQy25RKiJHhIErbA4dGAarpz8S+g3K&#10;YCgQqYUtJhSRGnxcZyP5VGr2FgsAO/yt1JmbRLnNXpjAiFUgOE0dCLPPNFh1lJWKBklEKC2J+Ler&#10;qLe23nnnHa1tizgD1LFjnoORGWlAJOD9m3PGIiv60qE3FHWjxZk5+b62S19XGzpXePUcDZob9XmP&#10;Hz7ijhifFdlt5sTAIPlVais9vS26vzX13d0DHtWLr7wmOXnhhRfmZyfVb+ZUIny5u4l/Vd/cCcaW&#10;GWvSj9LymZy0+/COFG2dXT1ursEmkcouI4gN3Tp86LC2oZhAc1H6EeOvxkbYmxMH7XVxZubf/iv/&#10;pruHLDgzOQG5DHqw4Qn62JmsyvnitkC1SxdOTPZIMykV4RdMaz4eEr90AyjOeb7CRFhDadvFOsEm&#10;zgDM5rZdQx8RveD8+XMrm8Ffwe70XM+cOct3MZo+zub4X2Sz1lU1QjcQGYojckyDXb6KXUgOMmyL&#10;RbAiNYnVZZHiHEfhU33JRVpHYmr86bPxkadoIM8UA9OTM7UvXjyfTZ8oaiyoi5g7UbReVX97p2U6&#10;Pe4TbJpfGxsbmx4f04uZnZvBycwrYtq5EHOc2ivbKtoWiQkGM4plqJEtbQKekefJyfGR0Se3r98d&#10;G32CAi16OgWMseu+YVjDxm2QPYN7yC/HlpvMdVZwjZvitmJf3r/74Pf/xe+Oj46CHOl2a1KPjz0L&#10;u9nFCfOBH/Sm46YWDrycOTN9SE7bd29du33vAYzTuICMTWBlXeC9PCBJpZ8MqpYc0V5M1nvn7i0E&#10;SkUOH4L4Uu9CpHQh84hDoyzzBS3aHOF7JWkSNH1SRT0fJ6EGsEDSIiGjENXl7KFv1jQWQUtyyv20&#10;ve2OUCY/+0rz73ON5v+1OGIQvMovyXIk3MpknAePluT1ykivTlC04uwuCySBKpJaxUsh2cCnSV05&#10;BGLkZcJA4cNnoHSffUvUDuw7xbekJVl3GrtmPBTu0eH9FPssa7JyPZ+Chc//oNgHP89GK3Ew1uGC&#10;goMmFiY7u9evXqJna6WePnk8dLdC7XfGFMpOJaMtAxaf3jCfDImnEkrLGEbKsaghMrZpbKRUl8ZD&#10;urG1Cm+f1EOny6pex7ew+UwgCRznz52HI8LSLRekkgyjVN4peGr5wPlnSZSS5BVDehrOq7QSQSx1&#10;8KLoya+Z8d8qNkr1QZWc6nwjfWeUrlNyZHFGQy4jNfqVOJiGCgFX+iaMD7NywqbknQjPh4BbbEmr&#10;IjlRhjejcVuDNVsEDGMNrK+c25ACM+hkUkvrMuI5Hmmh0D+/hEqqa0UXfczkjBEHMPnLu4meTLnG&#10;QBqlJR+c6/NfZfi5HB7BaHNssfbaRcT0tqGXlIEWtwiXBYol5VFFaPURgsFYp32ILyXK0VsJTaW0&#10;LeCJnhW0L7ViU2sczCNuVITvdndHRsb4tgcmDFM4uu5Sz1AXIncb+SMxVFkcehR9ODTsSEmsjT6d&#10;zMJupCnTK121Gn3CgIzc8GgPpZWzcfbCBQ/CRCdGqOZRUJoyS8FauYyapU2cvFYJt6LxnVnS+OwZ&#10;6EY7RvNfJg6c0cIIQy9n4lJZq+xMC8iJy00u7qjhukrjjAwXJnsLR2DbDfpYfH8Dd4fwXWxphPwg&#10;W76NUEVs5QotHF+tWOMoROTfcX9O3zb0kfixUoTgfL2NASy4ZdCiqLXtGsM0iXzk8FG4QgxFF81+&#10;8rWK/I2b5umGMxqaengOacLmOGgMVAUqiZRF8HKH33XN3Wv0ujdefe11qm8BEaOJlskPnfcAzmbC&#10;YtBbuHQqjkjVuKzAH2lglAPGHUifoRQmcpQi4lQgnp2dh49HvPtA316mHR++/zbc8+K5c2dPnWXr&#10;JyNfWJj16V5/7Y3BvXup7TB9oeZz3mM7f54+17kzZ09ql9I5O3J4eP8QtoZwXUTNkAGYw809Gx9n&#10;9Ut46Hvf/6F08fZt/791/+GD69ev0UOG5NsAKRozA2R8sM7CybJG+5mca25rZM/onApRNvZJhquq&#10;iba0NzT1d/W0Nzb3tnUbZW/CjZNSb9vmZWKjcCfCWUhPoyRpRTgqdgmKgJUV8g6WoINPkDQz3t3W&#10;7tjNVEsR/06WXX7Eh6EaCAP2GlyFdCKwX4SsUmNXmCKZew7PxJyM0LBhX8CsIztlSwojqGmhryWY&#10;OnuTiMg1ZXaFulE2f3O9STKjou65X4Z0QWKR1C4sSrOllZEg321tR84sC6Te6pJeu7t2Z/DTkH42&#10;0GVgbOmHJNLkXHYd8huccpFY9UKAXRSYmZ3xyupAmaK4R4LHp4DFzk1PQ8yDXRU1KLm1j8vnPdLI&#10;5E+TMISkHDc1dWboMQT5V3s6WrrbmmOPnk7lKuNlsUwTX5Lg8EUrUkPmFPXLObKeeTgCAGJo4XLy&#10;a8YplEXVGN/87ne/S1YST9ee0yVw8nDMAPnLDsUTL2i4Xs4j/dVGE5JtfE8MzurGp2/b3orL61T9&#10;0Q++7+r37T/gvolVIE/76c6du7xf/t3f+i1h6v7dO1xMbB8y0s7IkZFRaQ/hC9g/OCGaRRvFDajM&#10;B+g72iEaj8jRKBpBuspzjwKByjMRPcyQsr9osmbKlWqPjSUInD97xvlIR/buncda+efPvigfkt9F&#10;eDy8lgJXVtN4L8VHTufc8wxYFmZD7lBRrgnHQIYTOzfrouiGVFebnUqLQwdXc0dq1dyCUDS3MF/7&#10;0osXBF8vVcJUwoEP39/VqaCbm1+SvWaQsbilFxuLtQamG3BUTxpxUK67qwFNG6xLa7ifzlJX39DA&#10;XkKpX3jtNXMgwsTJEyeH+esNSwcHABpITOF2TU9fvn6DULhxdPePrFOIUmiknZ083DrbOZBu7R3o&#10;3ws7bGlBu+Y4WeYPdt/86Y+/+8d/9N47777z7ltvvfnm1Uuf3L13z+thtkFWTRRK2ZHqyjB5zTvv&#10;fWAhhsy+W2NSOVP0OUQDcemKqFrSKY1SS8gq9+7du3njRk9vx+C+PTan41X2basIq7jZ6XumjI4d&#10;eAmJ3mdD1b6Mw7JGhCx23TUNhgE1pEy8FzUDC0L/Wz4vT+3tB9PqzZce35/1FSrKZ3/+r+Qjfu6n&#10;ASjm0aUlykCFnSPNiAUGJLHhlvpm1VtGBgqoVRZGhfdd8LLKO1QaIIUfqeTYxK4MwyWj5kWrkvIn&#10;dUPwksUdHLEweGKkXOEh6lEUK43PMMk/+8rK9yS+ln5s9HBtMN3bu2GmPsbZOnPqBIkcJoKBaj2c&#10;ijJEaTlXhhkz0ZwkPRUWfcS0q1PVp3vifIpKdh0H2AXjSCKRFqRTOemAwVX8kLUNY24OTsOY1ufx&#10;o4eBWEJtAecL4z0fzi9rOXMnlY2VcZxyi7xppJCLqomPLqxrb1qKfGLc1zIPIVAEw4+XUPFgCjLB&#10;nENCyd0u6CnZs3VNH/W0pWb/RaEnAEAwy3IihJGTQ7eQREtvouTB0ZYICzGLCYEpJ1URS6xAOc8X&#10;TBh+fjDZYOXLZ84kTV2A1KSCAKrcPXGkgvpU4lE57P5kxK7c8OTHfkI2mTvv6CjalmWYI8Mi9mk4&#10;Sbmi4C8WQ2kxMwAYSaN5S6sXs7AOqKYw9QqiigSawovmoETFhGMxstb71fwNAXFwT3+mZ2LxUmac&#10;cXOixJH+RSHCkFLNyHoZZMkJXzTzajHNLQdIjA9GxwHa5Iz0osiDnjtiTeT49u71MQ0Ox6Csu2d0&#10;csIFh/0DbzRNFqZcwrUQFqms2IvKBKIQFg1qeFI01ZXNNA7zuPGWPDHpmIwNwa7M6qUeEMqsjYWF&#10;VfG0s6vdRSkCVepQQ+uNTocoKy1jgRDgsLg2OwN0h6lyhvsRbSnk5lgORsNvBdZC+iRa0FZSJqUW&#10;F5zchSVasfiytaM96e2+/tWvNja3Ml3t6urVf48hpIPa9IdWbLEPlqYUUagKkVCtUnKUwlXIpLm6&#10;fmPrk0uXxKsvfvHnIHzygA5u912cTaN6U1629bnmOEmijS3xzcWGRVHIwKqcyNNmG6aiCJ9YqRKe&#10;RpnX390B7fV2doBqJ58+NBtkTb78woWeru5Hjx4AFHTSzdAA89Aqg/ZtrdelWk8TxPA0jQXjNYcP&#10;HiRXdPGFF86dPX3+3LkXX3zp/PkzZ8+cfenlFzkpGGOQssdEs7010aAmxl2sNaRTs0uzbYQoIlwK&#10;9ZZYVxsAj7Djqs9fNbinZ3CgD3jjEWdGCJ2gAZzT0cvuJX4mVdaBrHxtmYo7y0qiRYSKnpfFiXzS&#10;rOamteLOadODeewbo2ktTW3GkzyizN1TVYGg+/ns1Wh62XRyvgLKJ0pgGEgs4YDWx6c2TcGdolta&#10;IhD2qpoRsBMF3gbzv20JR2W7LRjZD4mtcTW0cj+SLloEQzS8krS1m1mkFw3LU3X7A34A8d5ob0cG&#10;C1gQ4dPwWP3OlLaVACdz5/PtgTCTwuokj4w+E1cxoaMDFXQh6gdRxUnIZfYDJ13t7e8TSiAsGRzc&#10;3u3r7fdX1qHcQCBX9nea+uztDw8mfhkJ4JgYQip1RS8rLMSFIH+l7GxApe1obj24f0jFcmDvHntj&#10;c2XRHhXvJHAgLmHHdDPmHlQgdpdhpEc+3fYJZ1aXr5HA1lKCkyKhqkbShtVKo21wzzCbzNoG5V8D&#10;Zecrly675299cOX8mdNodBgpwo7W6o3b99wCke7jK1exmeG0UkiDXmyp33/vkrEVwYdMZiqCZV31&#10;HRPTSAlm2LE4Pr56bX1x2erA0aQCrGconjfGBpCaQZM4g67KwjIBrXqzw0QxOiecq5G/TGAB7StV&#10;Y8xsYjtcKwblbAi/K3RCm0vGuchNu79v3/BQGhrrG3fuPhkepl9/kJFFqNohhrRAAyqaFTm9Kn5d&#10;kO8w1eOoDHqAMOcS04MKT0ZaWoY/Cgu/GFuaQ2gzFRJxD/hFej5L8wu1X/ziG7JsVV1nZ4s8Wg8t&#10;s04pf5vf/+RjnEACNjAZi8BgSfynq6mlqIlTOTi+KzrXwsL2KlXYxbi2xki7VldlYXnJFsHi6uzt&#10;MsjhOOX8aBwEXRTJQAjYOzhAXaLQuqtxKfXc0VAMeH78yQeMHWMMlci2O8wxdGDg8OHDfFdlYWYa&#10;xeuPSXtd+ugnb/7kj7/73e9//4+/853v/M7v/NPf+V3//+0rV6+9/fY7KCyZKlW7q5855llWZvdY&#10;yeTclUml1yN+lsaxmdzdm9dvYDR1tLd2dncUql8ousKr1aYxENpaLMxiIaMyfM6dqqsjlYdHQS9H&#10;JyMSuPw2jB8uorqnP4GfJH9l8TW878Dg3mFSRuH/f/ZVydIqONn/VzliJi+31o8cOkrDrKhFaJZF&#10;H9jLUnO0NGNtFLLgz2ZvFdipkhtVUrx0FfMU8lRLepLZ2sQ2Eb80moMhbYhcxY8gmYbKoUjMOC8r&#10;unv/c1/PMa7iPJVERpIN4+Mjy1dTLeEzHD92xMeOwHzFX/HTT6bpEJeiko9KE31GQGEEOoqvWOnZ&#10;rYl9ZRpgfXZ+0fICcMsTcZA1ZbQypTJan4oOQeTyJ1cPHzmAsw9D8uSDwVVSq+RqRXcmh/Gnz6Kw&#10;y5MlxsuHgdW0wJQPIEuIm2Bj9E4j3RKeULgmmnRFOdIRGaU9uzEFftT23T3BSyxWCxara2J+5unS&#10;KUzbyRypvYHzh80T7YuiKaprEATR2tzJEFyKP2NSEcN5niNWbnbx9UEALdBNxWC9YKAlg8ayL+RT&#10;MJAHCermp1hGPMogUcmGfza5zwkXbk+BJSMHmPmZ3dDnk54RNAliYZnnPzRtTSOKDLL8heXFXCxZ&#10;kfgUh6vkzKnAxkVZJpCviMkRIWgh1dYglOGKCIBs0OGy0pG4IDY0AHpDZSQoimgNMFki5d2Qc263&#10;SoqiR8xAQman+VDEm2pglhloK347Y5OT+/fhuPcfOngg6kR19fKH/oGBR6PPDGNZCUomF6hidD8y&#10;IddAl2rJpzMP4XaY8uO1jPUT2koVt551pzloTRYlq4Mli8vBDjnGUldCPIiqAQzDc8dqaon4TzRB&#10;4jroEvxhBq7D+kjgkZlZJs1R+G3y31EeztBLBm4hhE5eqwISREYYMmiRGGrRgsEJ042YX1yIdE5E&#10;GXWWtwVkDJ+LF1+WSwHYjh05/vY77/zmb/xFOdOxY8dkA9QMLSAfwM2WKZIqRleSGadAjtqBSa01&#10;t+uDDz94cP8hDPiVV1+V9MBL3W3+Ig7j8G+VwNr0jaGh9/Y66/t7u9t7/b9TJKdSbBA7PC5ZUebv&#10;04Yu3plWwSbfcKTPtXv373uSfBGfPX0IscTzeeniRR0P2vKQHgcm5cX+wYEMRuHUB57IRrPAvDU4&#10;JURei8fZVnT7AX8BIPoGCNrwkGDDfUab7czZY0eOsfXze5d//vx5AkCKWP8M6rEbml0FOJFtq0aA&#10;1nAvwGSUijFVUD6YC2RqqQG4YMGZRcpzovBX/ILS8HN+her2KeQuVcq8XWZRA0k0NsQ4J1MfMZPO&#10;wg7HdBm4YHS0CIYF3RPyk5CG40yrIwqLOnrh8/GUizBFziNBRKYjJBVKblKH6ZmpoovQFwG1+Zko&#10;8lpdkZNrERfUIXHPTC8jLUTZaG3xJfKg10zZle5PRX/s5IlTpJFym+2UQMuR9ZDGxoetulrunPFL&#10;izf8ivTc/W2ByOmjaQgTBCjiChFj2FWCmO1QLo9PzdgUFrPavmLU5KwH9UW33gRxr5qqHlRL8EgK&#10;74I8VU/Zm9OZDyhZU2+hC9q2W7S2N0ntzFlBHDIpTQzv3XvACIU8OCy3qLxKk+E+j0ceu7hjR495&#10;xFX1zXa+Fat2FjcK8VettaYpAwoToaxhNwY49fN/7lvUmwj7mbKieAHMJB74z/7Z7x07epA6FHqC&#10;aV4x5OnYuJR1z8AeFaSShlQW/Rnj/6ZkdAa+8bUv7z8wPDAwIBw5C0pbZvvq5asH+zq//Y1fnHg2&#10;tjg3I2ZJCgnoMLw+QVDqzDm6uOfOvwDyJ2l4wuc+fpxeoyzd8lG9+NQykxy3NRl2lGerOS0tQdtR&#10;GR/VMsPoYgmMTWrhLq8MDQ74HyjHrODte3fPnzursAQGC49KLClYWpill12OduBOiEtNmbeqDH3m&#10;0BC0oP/BYGswJsHYGuNpTtXVtem2uN9Q2Gi2Q92LVaS5utovvvZqIZOI5jy/hWI23hHIkP8+fvhY&#10;ROnfM5Bj2N8YaMica9EeMvayEZwSHQvKKaW0n+Se9klpsuRgg/lMzk16n7mpmRygze3aKg7OwrEN&#10;jU6h14mtyGRwoH94+BCxyqOHjniv/Xv3weOXl9YW58zBNHznu3/4/vsywku4zJNjo5Ybp7u//bf+&#10;9i//0i93tnXqHiY0NNRpQ2gIfvDee+7G6uYKxgrWDgCPMEpasenC41LZ+wlmcg6rs+AlcdSWN3zw&#10;/nv3790r9humU4E3btE64Qq4VE9bR2CbgnC5QssRqEjqyuaYW16cWZqfXmBUqrkAq7f4l2WjzmFh&#10;49aNh+SXyCseGD5ouGxlYdki+5kc8bN07X8xR6xo5fzsFxKoNXTo8JE0NaRr1Ts3rlwjvpPhKZ8h&#10;qXt4ac9bvpUfz7Dx5zHL/GeiWCaj0+ArjdySdAR0DcAY3CmH42Zy3JKixZLOGvbsCwFOIMyQ+efG&#10;b/x81tOffNqdhmray9saHtAGzxR54OaN60or1cihwwdxd6Iqn0lJZXGp2kvOVgyaS5VTvtJMTv6a&#10;0TH/FqPUY54jposba2DPUXf9xp0i7Lw9OR7hBktFwHLYX3zxIstoTox6E2UjBbOMcm/i/6cQbmlh&#10;BPpNaEpfIPaV1WjFoclRXMuAQlhAYewF49wyk0SMxIGUWqgIU4fGDm0rzR9HXdifYpbfOBopnGsT&#10;yFeURugW8SYvyuCxQUtqF9wv2L8rjDFz0Y0sCti55iRvgXgr3ElP1s1M5RIcMsnm85SvxAf/6YZn&#10;miSTzDvaQ55vBSUtl5hv1gGouP49r1qkoxWZRMlBIfCHh+DXRvwPfGfsRiSp0RDJA4D3yZ8oPJv8&#10;kFHh5mn6y+20YqE6SYmY2Rc6R2AnHauwXaMwsjA/A8XIEBja2cKi3lwxmNHEiToxkNjr2XdORN1R&#10;0QDFDt4n4yesIn+paNlsGTQptD9BmUyuUKqxdnD/AUIVp0+dcpLGPmN3M0KJa8vysJjgLC9KjzxI&#10;J69WIx88p6Cn6wPzeJUde0xo8waaxTFpq6NTdsKDJ/kl6GO9pFlVodh7FGYzc/0NXDcpukWSU8Wi&#10;fBBCU0HFrBZAkzn3TCZlCzn+HIur3iWc2fSba1yn+wnQSedxaSmz/w7X1haXI63TLiySUjWTswug&#10;tcIprhnoG6Sb89bbby8uLNy+c8tIyqnT6JenZMa0rPfu28+eC5vi6JHjoqLqkSA2G1G9cotzYXZ+&#10;dm7aB+7s6kNG1HHrHRz44he+LCaGJRzhm5QXjkmq+lJ1zXqeTArdxYVZWbI/lt0rhNpb5Y5tAxzt&#10;ZATmlstUZuTXpC0lsAsLesFnyFBkxG3HeCKhu3OnTyPmXLl0ySQNLWJHZmsHKxdMSs6dzMJDA41b&#10;gq2zrj0HRSJCtJp1Hag9+aNV5NC8e+9O/0C/JMyfFCOGaltpqN8EbO+RA0c++eQSUeCmjAE0gJbx&#10;5m0nhaLUBXwBuXEhprtdo8e3ur4UYUQ0RFk+GsnGemdL6wpr49VlNYMHFvvEUitmqwBmChElASRm&#10;1twloE4WhhvlofP1blhfnUO1g8OpEXa0WRKvQnrXWhDLMqSwsxHlb2qsMcjJUYTGkcK5jLZkgxb2&#10;ZAbYa/nIHYbqzczNZ0oxlX+IaxCbCh89S6ixWTBKNzEZQYjekGuTcRRYASmwPufR2NPxpfllhgXe&#10;RXofx6OMu+YR22t0qkOnoYxN6KGxAWJnh1JX6R3oE+3lAJapjwoVCrce12NlFRDJwrR/cA/GjuC2&#10;uGiqfjH2fbEm1yjDWcIlWELRY5lNFwZxOx+19AoKwXHTA4LyhMUrRQLWbu4QAKfV7uOadu1u43m7&#10;g8+LA6DGVkTH0Hp3d3F28REVwMmJljYaOO0iBmR4aWvTsa7YYgnT3tJukxtIIp4Vjd+VZXDUwsIK&#10;s/W1zd1Zm7SxeXdxbXJx5uDA3om5OYIq8HnxWEE6ydV4eta8c5Tf1zYG+7sVfZIBNUl3e4eeocZR&#10;PMdW2flyc2k3I/zRpau8mw/0d82vrrNCpjpn1/cMDDoBzp19YWxmRvFokEv900KXEGDZ1t7T1Tk6&#10;PuapW3tRGasYR1TmoFQCC0tlyFy5aDQ24uziBnxuCb1vZlr2RQ2RSIu4590fPLh3/uwL6mf2614t&#10;AxoFgPEjoOIwxZwTAQFS9JS9rVYREos4Z+Us3QUzU3tV9XIP2mB0okUI8aZMUNTldB98byqi2q/8&#10;3BcTojN0CrYNE8LWymFVvXP12nUhVUy2Uh1m6P9OOHJEkVtcNyCSqcno34S6AqdE9dlWKUP7w9Ld&#10;8jpz1P/fef/9o0cOC1IpGeODEhcQtU8OJ2GYZ7I6QzK2u+6Ql2zqpKiebHsyNMZkuno7z5w+w0tA&#10;SerKPUG5nkT2//YP/6//8vd+59K1K+ZxqP6436avDx8+6Cw/fuzE5NQkYsRhfoW9PW3xjkMurI22&#10;V5uRG/OkNiowxfRNPVa6uws+/ejDD5dW5of3400na1Qrq8dspv7OCDgF0IoGiTmAdOFS8O6sr6QF&#10;SbTMQt2CNqiPLCwdLppP7S0dzmZ1A+NoqQIXPiBorGY/r4Ectt2nadT/Uo4o1AXf+BMIUOCESefZ&#10;HziIVwvT3QXqXL96VTAz2hnaQJGMSVFRaQhXviovUoEwC+zkq8JkKPKA5VdFsDnJSDgkWX7hNKR9&#10;IEGvKsy2wmIsmVZecLdBylGmIEoDOrzAqJznP71I2BWROQiH12+3teSMPV6/fkUEMTh2YP++LLAM&#10;ggLSysh2+SoMk2RIUaUptbz3wqaxumwpbQJSaoC8+NwsUEPIplBsgY4UszluNiLfZfGcP3dheP9+&#10;OIQES7RStCNNx+mHNVYNFdmSdX0G6JbPnCQ09nwCsx8JIAZ8X5CKqneTwpbGHdL3SqBzEUzvhD6d&#10;ZlYm1NgVqgVzpVK0wmtPql3BF2uBQxqCmizKbvW0y/LyorX5zAz6ZH0kUYyAUyx9Uk2FZBbQSU5o&#10;NrPCYEjqGX5LGVR5nvNVbnhFy0JiWqb9MtKc21iU5EqTWaei/Gtbjlg5lcqfh70qKLgNcYP4dJoq&#10;KDGUPeBfBpwdbwJJZtCdHq3NkoyPP7pE+UANC8+1Z3k/sdeiDa1noFGrdMycR2xvwpgrw530UJLm&#10;Je4nyy96q6lxo8skfWRYbDrN6sV09ASnpinBwr2Kuq8uamPrCsMn7fCtdXnWGL721pbvt9kZlti8&#10;uHpoasGgKNq4qs2tO/fu9A0O6sTQrtHEcOGZrl0yXDurqrQjJybhjAtOyBzou7v7Dxx0WOoxpYJf&#10;38BfgUlXWBKyQz+ixhZVpEpJpllWYNxjDRYOvnwjqWQyyOJX3lyfoYStTaHcjczwRF2d7CqvVa28&#10;aTfXHHZ/0RN2ZnocBKnzuOKPYtxqAXXXXbI7MpgWKGD3MaGzkaciGH7297//g5+++ZYJYIqD169f&#10;nZiafPzoCfFb566o7UQhjAfV4DZ7/OiJ88C2/QciGFRTLx+9duP66LMnwwcPvfrq61iIcR7O1Rf9&#10;GJBRJhjKTF8SJF2XXczFlUyAgTVtuNhJO+OdW8VQMYxn2g3SRf1OsY9o49LifG9v7wcfvkebzWIm&#10;TfnGK6/BjX7wwx89HBmRoH/9G7/ouvRwZlnfKogyb5V5/qamjhBtmSE4wEK5Kyh9WriOOtnjGoCt&#10;u71Laz3NnrRO6yRDIVdsbkocHz5+cufBDZkWMDpDPVn2qZQkbVhHEhaL01vZ1PrnElrwSHNDRusz&#10;Lh2iFnXmVTo+EkEbE6ve+Vp0FDQEcgYgaxYf5DrlikyuSAN26XgoxKBxKLy2KsOF5YXZEEUKoJLc&#10;2Q5JsRRimIPF0jWNqhBSK2VuJSaozw0CgvNEVHmbOsyRI6fu3bsjwY20XBUyQJvKh3GzWrfFvqlv&#10;lETPT5sBQmKTg2ai0CyGmZWZhQVxB9BjlW9v1PR0tRu4Tg5vGwCD1Gy52fi+kSRwxXhkPqkO+PjM&#10;xKGDR/fs3QPYU6UYYIIMWVFoncA8DZlgsR4bzQ6mJA3MoFddNRbv+OSU+pxfHG/ou3fv6pKPPpsM&#10;HJ1mccRT6cBjhEsYpK0yxsGBPYA1KzXSXWnULKGB8DoHi0kNBnr63MPW5nahsiHLgF/lhsTDvpmb&#10;nSHqJBXmXxUSyHqo81vbqx31zciLyxtWY41RFZpDGB1ighBK49+8M01J9DvUEJXPm2+++eIrL5bU&#10;MzCkx6LQl4q2msd4NmKd9fd0zs3PwKeNH0FVp2fGt9a20Q+mJqeKzk7X09HxW1eufetrX1P5OwOu&#10;3bhBWauV5nx3t4YnXp85Vwxid9cUlAsMgZc4Wn0dCyBBpKm5jfw0FMdzTcxOmr+thZ1xvKimJEfM&#10;vMv6mh4TR0HkPDFbGeiVrSTClW716699EeRnDzbWcZaqkPeft8SimpHIGo5y5TB9zg4rGaSxtspU&#10;IsQyZ1Nik6HVbBXHC35PAq6DPtpuIcHXvvLKRW0Go3PU2jKfThncS3OjX1gKibRIiC3OLcrAIL2S&#10;ogDVZdYrAo9FQcMbaU3YErK3+dlpGlTIiwKfPFqsfDYyMnzwoNo1tAZ1QaMkd0NQcQjGJXCLBeoy&#10;k8W2hjaKT94gCAwsoWoNaIEjkXEk4FI9sm3tQF83nqY6uKO9ZU9//+DQgIQsALXQsalLMi+MXbr8&#10;8b37d5woLQ2NRn6mKaTPzSDyqIs721ths44X8tmZW83JZegjqKHi/pOP3rdeydbTOtLUcytROLn/&#10;dLKfQlJJlp3bEUXXYgJL5VbE8WwiPhKmUXF82NnUVJejAEGpKooc+BlsRY4cPqZrY/A69mgecuW5&#10;Vb5Kn/NzZMTyQJOabWl8hE4aJZlYzRet4/y+wMhufgw65LLWphMFCPrTH/2I7TjAQNmSqd7NDKKm&#10;ZfhZU7ECRlYSzc9+BTmqAjv6g+c94/BnhK2EbeHPY8OSdWR2dbVYc0KJv3DtiJbRIPS4glVlmr4s&#10;0goWB6WO10L+yyePdzMINqtRNYKmdv+eU+2awhMWceTwEcifZAjMUKhy5WVK8uJeR9pX1Y5wSdJS&#10;/2h7CxQe8W9UdNr9kBmhIb72kebxicgr/Nt/7d/mmgTh+OIbX3C49HZ1GlQE4mAqJhvORQbiF/eL&#10;mFbE88r4Z6VdG2nA4BOV7lA+f+nFAzGi2kMjVZtwA91AuWzHSUMjnlpbP9g3oDrXJSyzUOGTCHa6&#10;PeJwtPJTQ7l50EdnwJazFqak+EJM0bdKzp1RFW2IdOuU2s/NuYpcDap1NMYy2LBq9WXwHGCfHpWH&#10;7F0aeNb5kFHiKirNqgmnXWhiW/z0vCMDNHUbq/j0kYLwpvuL1pxR1jDZc4mWWanqQzaoSFPml7/N&#10;KPbSMqkaWUSo3DEJ2cEzmp2afO+9D24xhLr3gCcv9YCVlbXJ8VlFJehhaWHe9nG8LRgkITu3kSo2&#10;8GEAv244L8iNSJVzk0pg8SzJWICDHOjlfhll9YHdIgEk+g0mzFT8Or+N7GKrQbdudUdPz4njx3DL&#10;XnjhgoJBGyaq5gbvSKIo8zJXUUusBxGF6qqkma6/3Vwk2cxBb6NEuzxFc/p7DXWY7HGUz8g26GhH&#10;lCwykwkrhb/D04xwgyeVZ2pGKZptpd6wSIS+DMK7pUwINzfozjgqLB1RJwfY5qpJFhiq5YtX4Kbi&#10;WsjIvKAH4jHZo6IlbTWtDmhK/AsLm1MnzyGmJqPwj4gRNvh2tTNOdjs3u3D8+NGRZ2N6rEMDg/uH&#10;TYIO3Htwb3Jq5PqN28Y47t67/fjx/QjBPHvitIPwesq05uyCk8eOffd7f3T92vXpmbkLF188c+58&#10;qIYUXkjbRBwTHUe9pVRJQwHImx6FO5Nf7lNw94ACZGXW9Wbj4YwfZ4B9dnGBhA3WFCwWSPXuu+/c&#10;f3BXXq5NRuP7+PFDP/fFn3v48N7t23efjE0Qrbtw4aJciVti3itCWWWYqki/RFs+k9qJq4V8ksMm&#10;/BkjFMrKpWW7bHLsmRwaOQHQ6+YDf4raQd3v/eEfTM9NI1WVad8qRxJigMKNvjRkFz4sqUJQCaAF&#10;CIj6xGZfT9/iwgykTdi0QAkcpRva4EfWmtphKg7s6NSI3LZC2iOlIetzxbcvya1qR0dFlFNkmcqK&#10;Zg28tYymZjo/OQyiWCR/E9aNqGXS3oWDVja3OpoauI5gQKYR19SWBbZb1dnXd/7sWY/x1o3bvW2S&#10;2hre4bZ0Q1RowyKszdrcdvrabswMQbv8LmWpUraZhXn7bk0KT8tzfceJdvLEMWkdxNOeg+fp7kKM&#10;Yhq2U61AEZzJONov+s6cer76jV98/OhhckSQeFFICfq9vqnF6PASK+Ov2gx2gZ9GXL2nrXPFRMEE&#10;gU5lg6Jrx3QZwzpx3HrW5JEa6hSx1EIZFz/FXSsfU7CNHZEhVxNgccrC/qzV2LbXmJ77YHWNHquH&#10;rjNOfg4hRXAzJ65Ty755ZfTxE0Q9dLWMwFVl17vR7J48Gcnm5Mws7ZuunoFqOj5rm3i2rQbEpPIG&#10;6drVh6FIS3TFece6D+nEtEimJ43QDRKVtNe6ulrpR545fQo2DFruauuSymRWKbQE6kCttDyjrdja&#10;dun6rQ8vXyEuoM6fX1yn9n/3/sPp6RliU1Pjo+aZ+LYjUbHrQVHBn7l1+wYDWCoike929Oi+VG2F&#10;paYm5NKZjAxMYJWJOaJYZA/lMBIZucQRwuxtqs26sXHEvJlzp86C/9xt6zMRu8KZKrnDBhZqZj+3&#10;8JDStk7Ql2vlbI0QRwwP8+fqWOhcplkcZhFVdvwSQkEKB4rb9FFMSwHz2ksvqcLLUINTLGSj+GUt&#10;EJBd1BNA1mElhAwLGXRT7FWExQwiSbOSpCQZyNlaFOF5e6cdUloW4bkWd7MHj0ZOnjwGaUXj8rxz&#10;tApDGFLFfaO5NdVJ2Dkp4qNLHR0qh0m5W+D5NGdlc7sUQ5JwG112a+ur6xWmOOFWmIpk/97BQwdY&#10;x+/hExU2M/LfwB4CUYYXZubnnj0b+ee/8ztXrl/90Q9+8MEnH125euX+w0d37t4dn9YmW7t57YpZ&#10;fgjAB++8JUrxTpU8giysCY+QPpsIRwVxac6E9xiJPFkabH0S23JxRfZfSHkEqpuKKF6yZznTsyfj&#10;9DVJaz549FSyeOTQkcMHj7Y0tCyvGbNFsvk0R6zYqn2WwH0+caz8vpIq/UxG+TPfJPSLNd760icf&#10;c6B584c/CNGEo66IW0euL+0Dd7wMxT6vJv6nb/I8U8Uc+FniYgiOUr8yFAWWykBAb8/Xv/EtpsPH&#10;IcMHDnT19GbeMipqAT4qFpwVMS+HiwpSeqPAzrg5kMzMh2hbeG7Wz40b1004WjyeHcGItfVlfHWJ&#10;VMkpyyeCKJR/x+zbQufzJs1fX19kRs6FIirKkmAYORdgETk6UxpzzAY2dze/+YvfnJuZ+7Vf/TUV&#10;LdIJYnhUP/Kp1HP1orhkVvsneE1Yl5nuUPCV2REbAm+9vGd534SgUqJJSeVooqBqkruFsSptEamv&#10;u+YsF0rsF8DJPsN3SQvkQybsctz7FjlozsCoWAbhikuQEp9myhI5vQw5gtdNg1TsA+VGzfXViNIF&#10;BMyfhINYdItwAVJnFU6iXznnkoF/CrsW5DVbVD6byiqduKS5msJlPqKQo0IjDd8i4p6FCVwx00y9&#10;l0tOeiLEhGGKWBIBKLVse0+fLKKgydG80Vbwpu+99+aly9cIAKHw0szKfH2Oh8WbN28aPfXhpqZm&#10;Q8YyY64rV81jozU3ZmNdwHOuyaVWl1akJhSfrVhMeOjixMRYeq/1dehHKKpgAJMZLsppHWnDtU1T&#10;DppBArE6S/MKDMfAZmjfEL6Ke/7+++8ePnT0+PGTCk/xzETkyNhIqvb6eqWaJMcHAymMj0+5MZj1&#10;VmqGA5ARtZO8uvbbxrrByQyvIC/qNTeYpAlxzZvqu0r9IYjo2umUkNKdn1F6lrukHIoeB5wwsT04&#10;IqSgJbw6T9wEVaZ9DNvKzlOQEdpzJAC/kxAYtyzipssbK46Ejo5WwJMdZDfp8qJmoGJX7GulpBNT&#10;09aPmHxg/9D0zDRYFNZ1YGhI/uAjceBobesipOAhko5RL40+efLg0YO7d6IVozF9684t+P34+Lg4&#10;9dFHn8wvLR0/efz48dMZ3Mj2qA+DaZsWTIRY0vpMbbph1Fne7FpieBc1jfDro3QTKQSKEJERFNVT&#10;YMiwN7atZy5bH1/+5P7de0Rt8QS+8uUvKip03kk+SiPMLKKkv/Diy139gxHikLlITwsvwiEFBtta&#10;0y9dW9sia5L5D0O2ScX0xFbXIJRG0IwB/fq/hoJ5yGh2tCotBeB9kWP76ONPZpenWzuiHxT6bSa8&#10;M8WO8UjWTt3qIwyR0FdGRdXaiYdZWAdckHSp9+xoUHQUfeGLHc1Aax8JjiWZ0DijUJIGSYbWI/WA&#10;aVyOWmug1NeFQGkcyEZIjIsKMfy78JzhwfItJKTV9dTcYO5KJil6b2/IOaTDHWaECXkSzWlpfu31&#10;N55NjEKIw0PYrerS+IY6lSjupoclIolKfG8DOVD1qGtppDxv2h+CGH1MCs+zs+vLq7KoA1CPjg7e&#10;ekZuvWfUlSv8j1oxsC5SUEuEC6rmaYTV1xouJUUnzY/eON37eEPo5BIakx6v6JCvLi4Ux414sLlM&#10;JZL0yEyewil6RnuGlGEQ1oE9+168eFFKdfbsOYgOsOrixRfvP7ivzrF0jBa5M6WcjuSTpW5MVkjh&#10;JY1tyby0v6cvXBEQaG2NgWU1YQRK1VY4oLIXbsUrK9cuX9IzjJ1lT9R8FHqjwMy5qQf3Hg0ODb38&#10;yqtUcpKcmDGqa/HxOebRpTIFZdm0drXLvZAW5O20n4XHuZnpLPCaOh+SGnZPT9eeob4XX3hBimwc&#10;V/nseJU1aubYCEaqZBEYmVIqSoJNOJeNLZly1VAq8qTXb1y5fuXqxx8iPkCs7n3wwXu3lEZPR56O&#10;j4pgGL2RMkxBHhikJIOmrUPGhoWlifPcJZXwWTprlPDN8ouZhw4NY8sx83ItGBBf++o3RkfH8b/L&#10;OOqnSFABgOqqSfFnzFxkL1yzaiNRie6FXVTpLOZXyRojEJ/oHaqAEb1KohAzocqXZf/lL7/hBm+R&#10;9LPo6jhWWZAtN25ctcj+jb/8F2X/dFBNLiFHRvi1td0CCnXbAi8dKVdh2tUIXAbXNakd20UV1iKD&#10;/jkTHAmAvxgLAt+Sw8LAw4U3xGSfxHhRMrxTJa93WSEuhQkGBN3kfUiFUnAIwJPjPb+ySwvCpBBT&#10;10bbOVO325g9/oooCQLB0L79D0eemM/Dz5F3K3pOnjq1b9/+c+fOW5qa92dOnkGScOI9HXk8OztN&#10;tsDpSasPO9WspaiHISbIJ0EJTbgZVm54CkgYe5KoiG0SO1B1WZTEypOap8hkdk6fk17PNEHQ2pqm&#10;pbm5dllzi9Z5/4njp/TqRL0yIFayvv/FBLHyff/zCaK/X5FTA5s3I6Yvqzh4+Ojevr2cY8IUKVIA&#10;TjsdfKdTwLzPvkr7+E99WUQVKeXPviLPpmpM00mlFbxN8UDTloWM/Nua5t28b2joxPGjx0+dQdI9&#10;fuLkwQOHrRbBOmQD1o5r6CsRinMctnV0xI+SSgOQfXPj+tUrIyOPHac4H56UQyh8Ci3rCEo8X5rx&#10;QI5nYLaM/WPKHoQgmZAshq5ETDhkhYgRSj1XidLsboNYxItv/9K3f/7rP89P9qc/+SEVJocQik7F&#10;bkt0LdV9bn/p5vJR1Zmtz9GnnAqdo7T0K93nSuFf0sS0OoGVmO2Asc0VZB0bSokd1wjj06vLgwP9&#10;4qN+kFIq6ZtnDQkPfTMN9EorIIPUhQwqnoTFWFU9NUMeIiIIuOiWvtkN/GEODc4Q0U0VFdgmTfj4&#10;FbjSdLxIgn26yX1c2QxPpGIV6k/XwIrFNq2IHT5X8ok+b6HIBtrEVc9FRj88OWF8CWBVnx9xLrM8&#10;xZgw+LZBtfQgzP9SA11b0ddoba5/++0fv//e+zOTUMOGI0cOnz99wuNoUQc2NOnOyPPclXbOK0xB&#10;+vd4TBCmB/fHfA7HdV9Xl1aRZjQfN9aXRANI4gEbMiK2GVMluVv6Yhmdc1fY2mUbGKdrzQSrRkwV&#10;ezeAgoGMY8dOEZXlZ1zkD5u++MaX6Jm58Mb6ljBCtzdpnp05dZpSzxQVrTu3wmGtb/Z0jL+wguzr&#10;TQNOeiKKrKS/krzb6mpuqG9paxKKlEBiD+HsRJj1NVmaUwhtJn3yEPmrWrp7hBG3xCdNgzRU7SgP&#10;xQq8sRGgCNSZLsd2uNrFSSOrDv6yvf3o8Wh8rpzxpSG6vrTuc6pp1eeSiagzdrQ6toyqahrJlTG4&#10;BDQJRPQyjEs3dZhG8TB+49d+/cy50zl4cr6QFN4yMiVUc2uLDYZDKXdbo9WEb/I6O/fu/XuXr14V&#10;1qjPGEMBXJM4qTfaX7aeNpP9lcohSwVILqMpWaHaZgd7bBNgYyuThArek/0SFbCKA4o0EVhz/84d&#10;TqzK5D0DA7/5r//mmdPHPY7env5bd29zjP/K175G0OjU6TPav+HL2w51NW0N+uONMpKIb1ApQzIT&#10;VotkKOg7Vg3a2lW7OGQ+zo2b1/7ou3/w4598H7VUXdHVKdtIga5Mv3z5ahXMrqFG5Fd2ahwgrbn/&#10;6srZKfqV83HtYI7RjLmR3Nwl4x2WbjiaJTjPJAombYPcSfGodIu/CrJdZZYuZZmkL9WjNA0J225u&#10;lEhvV2nL6krV+aQZJE/IiMxdmKlp9hTy9jpNhhJkjRLk24qvQa0kGuphATt5LUvV44UXzs8tzFy/&#10;dRvIp7zJ1vYoimbv831azgWWoEKez3Gf1ErxWHsyMWpenVGvN8AC2Dew98ThIwgAVvLv/N73rly9&#10;A3iW7zsSC+yNMlKjL6KVCSxXIx47eZyc4cTYeCunnBCvmaYsp3spnFgiHMzZAErP22h01y0trRYs&#10;dRtmBEzWRnj91df/0m/+60eOHPvP/85//pu//hvnXzj/7V/61huvvt7e1X7s6NGHjx9OTY3LQ2Dg&#10;YlgP8ayiJkabRv+e0fiRgwcPDR+4fvUaVk9LcwdBA/fTRigFcfh1Lhnn2RrfrnEo19PS+vjSFUCP&#10;ya3Dh4/YXzPzi8leq7YNjIjMdpJVCYO3q6kf0OlUkKcW2tm8eOb8QF+vRkdrV6cngqmsKjKPLPV8&#10;NPK0p3cAc8TpY9AEtlW6vtm5Gt8ma618m/Hypcvf+8EPYkFsUrKtTalstSIsa45E6Z9NooYIXmcK&#10;NtMRMiKAZQNWDLgrc9wafY7Uz3LEGrtSh7aiF1daRPK8yiG1uw3hlq7Ing8M74vnfW0zWiZo6vz5&#10;l56OjISKnrmTT8+s52kDjkpuWjiqGUnIpKIhGZPSRWTkc9yz5HBJsUO1T1ek8r/UEpVMwFquffW1&#10;F0MFSn9pW8vZ3veBnj55srq8iORL3x/ObHQXSuglJLyRRnNesskKZyuxI42t5HMpk4rZWMaivWVL&#10;U4Mf9H5Hjh5u6zC9H75LJkEhQOu08h08sb3V7vUxYwZid1EBNaReqsviuRDpe1TCMgmZgf3nvLGS&#10;/pbOZCxrHKGQRZeqGZRitrZ2bm6GMBbNy1idcvVqbSf4SRZSjYsu8Jf/8l/+zd/817/5zW/+2q/+&#10;eS2biy++9IMf/DHHl57eLoI70F9dIz8STYDSEI+FJN6hyp5iuCYzXVyWO41N4zOTPQO9OeEbmsXT&#10;tXXLna5n3dCewya8iN2Ivx5HX8+g5EmKhdiRudXKvf9XJX+V9vNnXEXfbY79ueDR59M4+6QWOrsV&#10;v5nxsXGGH6bp7VukgJD6Sgvb+tiudsh97h3/zLcuqcPnvypGPOpzCf/6JouhmoWospvLWVF0Tk+M&#10;Pnw4Ale/defe40fIxPT0SVpuAzn27t9//twrJ4+DeE4eOXJk/9B+YiSOFLogmaAAldU3XL1ySQ/K&#10;2jly5KC9Kgw5obPUY1v8aY5YyvS4czKzUZrMz+icimuxgclk3yaLRUem42NqUs4qqNGApdGx9uKL&#10;F7/5Cz+v6fzxpUuOyUwakHHJCe0ckSPmyw5QsUT/JI2z4p1QSU9TVxWov3KXAi4Cj8VHdQtpqwVZ&#10;3cBAv6rLJKgk+Nn4PJwyB3d97UBvP1EPbUPnXEkEiVbgVqets0FFouB+ejBJ8ra2Ozq6w+Mtvs/q&#10;h6F9w1o6VpeZKAB8tK8rak/p+lXogy6CRVfZt5VblD3gmNpMFI+6QeJLGBHG0HN9rqIY+KWXEE58&#10;KABRIqi0I2QnGBJOk7VCQmws6j9RgoreYtHZFqqkZ+CQldVFx/YmujriWvXu5SuffPjhu89GJnRM&#10;Dg0PScsQ72KtsK3x1+EMpo4wNUn0lS7k/P7hQePDwuiJU0eRaUiinjt7kZ55mT1Kq7tgVDomi0Wo&#10;cpvsgXzRXbFOqLYhNiDGSBR9HsCiejKp93Z4ihr1VtfZ02eG9+yVVuBH0vl3A4xYSlWNu8iMdEg8&#10;7vfff8+hMvp0RMXi4LHebGyx3HK1uhD8Y3EiiDc0sBbQ7BdAeno7+ayzYPGhJD4R0xbWzPl60sWj&#10;LNRqFcJ8ilJJs4SUOQTkw+sXhZkq6mhyRDHP3EaagWBFX/iHBk8LPUlN/mxkGknaenbvkHRDt9Wj&#10;jEDjinwLTQYy48Dx4XyDODs1s4AbHckhNy0WuivSrC9/4QuCtnPeeUB1yK2Gyss53Dq5jEREj04S&#10;K4BnRji93Z1LV6/cuXvPsv/Cl7800DdAWQwKUAbiYzdZOr2fLn70mspXIO2UTeI7HbFWtUJLV7hJ&#10;NMWA1KUEjYRCKrDaJ08ef/LJR3bWr/3KL7MOCzKytf3CufM3rl89euDwg/t3W9o7tLmN3dhC0lMg&#10;WVgcq265+Voofpzu8AfzVI0cZ0Zc0pjmHmne0clnaSNUm6WNT+7wPq6+ddodMAJz7m+/+8704mxX&#10;X5cVXNGlE3mkb3Nzi/0DXS6R8y+5nEwjmkwzRccry8vRdSekKKdUT8apqIrDqgGXtHWlFakdtmrD&#10;pSkFZlpb2wB7EbaU1XGrK12YZLuCSBk2qEGJkfA2tXZCNZAbYPMOsmJw/ymXI2wn358x1ki1V22i&#10;yg0f2H/k+JFLlz+BFQ329iF9xb5yxVCIu5j/VSASX9tmaOpqx2fnHjwZvff04b6DJhdrtCO01yRe&#10;S3NLh4cPWOSijoV06frtf+dv/I2JielrN+/euvtAIeKAzRDGZkKr6983fDDOZq3NlF1WlrRHi9xm&#10;4KXUDfUNtlKNYskB4xAXs5hr6EKXJdej6LdlHKzGRw4fPFyErqC9nQo3qACsjsTg0ycPGc2VsTZb&#10;B94mG4b+hKNZDEarLIbF2dngNZHTr5d9OeCTvURZIplhxi8zhZeiG3zuSTW1UMyZ/ODjD5484hEy&#10;cvXqFZPIL118wUjWzMxEY72YHJfXidEnEpv2ji7GjESzI3hUNnun4TBC1nUxa4XjqOXGpmafjY32&#10;9u81wU/sZqCvzwNUatFQBMWAA1IbmKBobOIt3NDQbNp/wVZVA6DDOn4AkTVGMxOjJUZWrUaehSqv&#10;jpnh1hbb6VLIRcMjotTliNEgcgfUwNEVS2FfCE81VRmJKgqstKwtP2aDh44eSlVWU3fn3v3gp129&#10;ILwihltktHz353qSgF/eBmEYZ2YgrxV5y0Au5eConG6VLqVlEKEklKQiVIkrnVbT83UWxO6Nl18J&#10;Zc0PFmFQZFTPHm3EYXtweHh8ZvbwwQNmhQyL+CT2KsUj+XT6Z1u6mcEYrJjscKaBu0SqYDzxLRXI&#10;hC1XksBHcml93ZydTA9EzRsouqJJiWU0WqUJScVIxpqMDpgJAHB5WtZFTSHYYqFAurVxGSuZby7P&#10;WVsIxVA0zyOFr7EAOtXxe9jhsZhtlenp6I8/lwzdWvvaz33NeBFsA7glZg8ODOg0fecP/+DOrdv4&#10;jlSOMyNQW9NOqDO+0IXLjyBfixm9FsS+DIx53m6k3CUkKsxrsNDKMuMG9WBXe7eq1QGVzn0aJ7t7&#10;B4eHBvdZQ07EIsH9p5Xpnm/6P/mXxwFRq5DCskPLD3wOCPz0O5fXhb+6aIpurONXSdkzVQ28FdBr&#10;EJmDuYasVkmLKmXo5zPPz7/x/+TPJU51tfq5cRmJYovpRSekqy3Kn2hxzosIfPAAzBziNmF2FYUS&#10;5w5fxds3Hty/7w9EKz9gO587e+7U8SOOKAIl129cVYeB9xVaVlc0tcvUc3LEUudUQiHUqXL1Joo8&#10;/6m5pSjiotbuVrvwosrm4UbKDgFHbw9z0ebSSnnllVd+5/d+D8iL3hoHYYaNW8ZphcXWSP+V8yxK&#10;NtmeeuAbUpVIxYaMlREQtYHlUYnFRRo4OmTL6wBLyOjKo8dmpMYFwUcPHzmwB3vZRUqjd2QetFWn&#10;piYrQpXJWRUbIU7YcSRwK5yMWJzIHTVNFB6Ly3PmCgieaAKaDj546KANpWEPBbGiwnEOxCTuC6vl&#10;nDJWnHmazMEWcUUBfF3lStoyYr9lOyXtpWKTwyy6M4W3Wh6zm5MGdNzS4tkSQC4zWTYhCnLmxvKH&#10;MmPqHkXptVhBRctjxVhiq56ZTV7fVPfg3u133np7dGxEiB8a6j91/BhGlI6gz+yc05FPB6Cxobe3&#10;69iJwydPHV00VLmMMYOGhRwpZdmhihILuvVNQ7Yy9NbWzhTLG1vIGRV5P+qV0cBZ3aAWpLmvp2P3&#10;kc5h9Ix4J5HGJwFe//Iv/wq5E6iTrBvRebBnAAMLbLtvD9m22N7EsGR9dWRiTIT1afGhhXWGaXG3&#10;a2ui5YL5v7K2abwgCouEDohxTE3Jx0zaUT0EaSaE1vGgatUtibUECcNaySeOVC3KfpF3kBlkal40&#10;NMNYcOJIj8wtLoHMkSK089jch70t1fA96ooNBy13uHwmHwms7giRsahvUYOADfrmjkuPoLOnS1SP&#10;TUCk+3cMNyLSyVRVIVjnqmi0/S9+4Y3oHVbXLszNYv6tJZmo8i66wli/0WvIrUg6nslldjXy4Jkp&#10;zXqOzl09PS9cuGi+GOqpiMYM7ujq6e/uMoIpq4x9TpkrErKiNa/ysArDP+amFXnc/IPQXZFMKgsM&#10;jzDcJ0OAly99/PDBQ9e4f5/Z6v0cEkGRfn/vzt25xfmDhw8qq1ht5RVw/Fx4ga5j1ZNsMb3StP2j&#10;eV5IvGVEs4jY6Bjo+rFaHDo4vE954EyxQ9RdHoMMb2p2+oMPPkCz6ehqK0M/qzjOxMycIsmol1eR&#10;Vl2mNxU9BLCgDjGKJGPgsClC8dVVumFGcgzeY1iasyjcGadW5ELy/bpm2VR16YKLskUfMeE6Gaf0&#10;WtT1IcM9BIJy540qVICBHQBXsalJJg7QMHESxSBjpE5AeTkkG+u3tw9v48nI48nJCUg0+LDYaPGR&#10;a0jDPQE8WXglhmf8rrbu0djEQw4cXW2FLxiLTp4ot+8+OH7gcC/HYdFma3NpdePJ0/G/+lf/6l/6&#10;S3/p5MmT9t7V67cuXb01Oj6hPWKISuzC03KHwopjwVc4Z/ngVdWAHnWSz4AvbYeKC25sRm1W45sq&#10;TbP2FVHHjh02Jyq7fPeD95Xl6WttrEO+kb6wUEzH81CbGh+zYnW/vfKy15p3kKbxaJEtzC5ICHSK&#10;EPhEAfgbwRNdmHiJpVTetLbktI7XkumkyV1Icbn1Fe0bM0x4DP3d3XsH9sAFnVkWpzySR48lhzjo&#10;Cc4tzEKgdINNd62tLmW6vKFhbn7W2tbRFnWePRuTc+/bOyT3HxzsYS0nJhbKVdTMkzwvYbU2+0Ac&#10;I6dmZjFDgj9kpCGMHb0sKmaZDokyh2AQ2XlsC5s7SJM6ELXFMVrkQeIlWAC8NCerqrTICiEwZ06g&#10;2zQB00Cja/vo0UOxBzCxf99gOmc7uzdv35WDtzW3aFm24GnIgj4rHT5LE92xJk7FYYhUVJgyNlAZ&#10;Qvj0e8I/CtYYJVV/Xtw24vT4WYLo00Tz5MtfeAOpS+fJ36XubqxTzYjO7jXUBSR79Ogxu9Mwkboq&#10;tK/GZpBOAMn0mRPjkHjgC54egE1BZK2ojPcOErIdsjMHBgfdGHfWJBxWDjotpH12fgktxpUXzYUi&#10;IlzoUjHJKCIH0e8tALOdqKUuVJVvEg7sZ2VNkKSArFWAlR3wQKReAqRCi7RQapSdbo32jgrS5o/h&#10;S8IEwevoVnzhtS+lBl+Lyg9+jBPyO3/wBxjQav3+vu7co9AAdpxJi8vzIaY0N5cpNvN3WBr4wEvh&#10;jpnnwA5oaRZ73BAD994xEHecAMhp0taBEo/a/kePnNi/70A0qcrjzzKo9DH/Z7/8dSWbq+SIlZGW&#10;PyNHpPGxvqyYC4eAIDpKeWtDKzARJuEN4rpb8Ses1ASVxfEpNfFPv/mfyhEFvKzj4qFH6cYYQiBK&#10;6zOs/NQcEYqMkHLsr/2jsU6k0SCzXt1zmYdAP82JdWqcYpED4+aNa5cvXxZ+9RrMB7z95k+L/28j&#10;dqNnq0ZPVVvJzD7t81ZyRPmO7TQ2Pu5tDC+savVGQNUASktUAItmkxlGfd5Ko1/i/qUvfvGTyx+f&#10;PXtaLNCMU/NI+lNzBBeueKhk+VbuBRWKrtZ2ZU6caMnbrmHnlI7wc2CRsmCFG2DEb3VmZlLUxtpZ&#10;XFqgo9lqeKq1Y2lN6znclHv3nwipwmnG+TZ0VQxBV+lEJ7pBSGMFkOTMk02Ot1vVP7BHUYtYA7Tg&#10;V+qO6rcoq0iUBNOIkHLZ4gUvzPmcoJk5mu1apyoFY8dzCAAZUsvUC5SovhDpKqvGv1QaZBHl1ahm&#10;JQXMjLk/qcSiIpNDo0tmnmKqaCTpY38qNeS7/ZS5R1peDEc4NUCL33rzpw8fPIhvTU/7ieNH5Mqa&#10;blrwfOMzHmla3J6sJvSjL5wzxv5WPjqWHj+ZoE7AHeTpyKh5fztiaP8+9b3dMxduRv3Zsy9OT03M&#10;MLqadfmIelxELaq2rs5u2ZPNK02dmpw7fOSoSg5wLtUbGtrboVYnLVZQKAV9QD3d42S4jFVIDM5O&#10;ghTGp4rgqxDYZFlbJLQIisZRFoHAEjp8U3PUv9vbkm9mkif3PrpHSlZmgkzzcjBthY7TSBpXoy1M&#10;MA+0CFtud3S1ilCtxRvQtx8dHoaeogzSlCVpEb+ivBuH2cjEyj+MR3ALiHGAMiZ4be3jkUlwI/TF&#10;CILA4+gFpdAlRJMUVwXCx08nEDTLRH2lnK4l7/HnvvlNlCzfcuny5W9965d6envhMfixKoXpGXIf&#10;BoaW9O4zb1KkPgFM9h3L5nt377PDe+OLXwScIAiKdaaLDC+URr+qCvCpEdfe29PV1ztAC9kpqx0T&#10;81egsQgbn7/iuJLR/YwtGs3RSIqcf231Rx9+RPvGkXP6xLF9e/udQliSENjbt2709/QiPUEGOaz4&#10;XiQlV9LWpAmO16hUiQFZTL8gWFCHiE4607W2FF1y0ygHOd1TBRWtZPcB+gXZ1Vi3Q41P/fH3f9RM&#10;v6K9zCNjycjoOWDNzK4tr+8dAszx4WxWW0W2iN5OGWzy4GKL5TiXCji9s+fY/sade+++PeJpdOKK&#10;iqBNFV3MHMkpvCu1ezlx0yWIdFFQRi1oGz7mm2BjbP4QluTruzH5yZGWLpFxZm0ML7ruOx1J/koh&#10;jWZKXpjMeFN9NTgGuAq3k+Q11TXlkAxZLV3IHL4N9btW7OrWzQcPJg0PrCwP0B8NDbrexW4sRWVw&#10;/+BgW7PJqtp9AwNGK37v938fV1hW/a1vfeurX/1qf3//zVt3Ho6M3n/8VIqAJlMRObCRSGpKk0ee&#10;MDjg4Ie2IXZhbTYkk4Cn1gLgdyRksJv2rk44ls/D0lIrYH6ByM5TI8wHDx6ky9fZyqpN6bX2L7/z&#10;B6ixMXuNMZR6hhFLjVYAhlZPd8fU9FwMb9vbx0efeaNDUiEcXLS7eCEVo4PIOyQHKMbaWAXRhPfc&#10;dSNlLDaUNeIHYQQnT5wRPaYmJszKMenBMLGq2zq6aMGJxjCnALaiREfHxNgzC01R+snlq0qRO/cf&#10;qAfuP3o8M7NIBEPi1tfdgSkhLCzOT9tG4CKdaAPF3Z29zr9rN246lVA4JDYGI8S3lAI+s/WcMaXC&#10;DVeDxOkxtsmZy+e8kOYzECot0+LS9ycjAI4JGMXzY1rvKH6woTJYQHfv3ZVracbRty+ibXXXbtx6&#10;8eKLCN+CkK0k/mQIumAeRfEmz9HVKVXUWRZZ6SZ/rsXsfYogRtGQT55VZBrBBzlHPp8g+qH0ml9+&#10;+QVzfXp9FgdIIQqKa+skVNwy/XuQoQgu8qqb8a80f5dMeJRRTVzXPLLCqk9SEynbsNrpVFnuilFq&#10;cGRJyDthsI1PKF6Xbt6+x5d9D/nDji4fTe4cSdLYG2yoKQQL2J6YpZLs6exVsmUeNLKLjss0hmxv&#10;BXS4SjlAc98FPqm53Vlhw6QvgHq2spghGPVUuCEhTTirHNtSUgGdMs7RY0cFu6J5X0324J/8k//+&#10;xz/98fSkDzbQ29OZZl1i+v+Htf+M0jvNrsPeyhGVE6oKQCGHRufc0xM5MySHwyCGoWzqKlGWyOt1&#10;9dkf7LV8r5evvnhZV3JYDpIlay1pLdqWSVGiJueezgmNRkYjo1BVQOWc6/728wI9PYHScOwSNEQX&#10;qt73//7/z3Oec/bZZ29FoAfQEIHjjD4l33JHFZPNbbuQpdAhs13J8Si5Mv+1rjRyGIS+Y0SrtV0l&#10;rHkCEj6477CGTpE6q4xhfJgj/nl5YiVHrGCHFUwxD+vHs7qyDjMa1qqIXF5bXLSXMnhuOSZlyJYv&#10;Ufcj71Lqiajp3S9ZPvKSP5EjksnNrcOqzvxTaAVL4LtiUchpsWlXa+12jXM7dZDGisH4iJlVtzTT&#10;VnUDwiXU6Y85Z8RYMW4AftqE6SFeu3adeZFJTjPq6kq5YNoPVQ1ub4gVDxLoetaAoQySbiLYyaQz&#10;oo/KXNEqbKDiZl9J6H3EGBwj0KyuWqrY0/27+yUb3jqZxXY8HFyHgJNKKvI6xZ8gzddN9BoEXM8u&#10;e8v4MDMlVJRKYpiCsDTRXJuZ2VxYDc2aMigi83R4OwWWvTWARyeUyP4uhEQJIxEzOEBNnZRIXmLM&#10;SkKRxRIMgEZa7OA8FbWgdNBpAVY8ePjwlSsfEDlIDd0FirZh43i9mhVH8afwMnGhIiOnMCLBeJ+4&#10;GY/USt5fVBvTW6747SXglDUTMe6YYJWqQ6ZkV4WrX8T3aRaVWiTLopI0P+CDPlga7Y2t7GI1IaVW&#10;P3jppbffeDv909bmw0cO7B0e9ClJaeNzGVsJHuxDRzJoh0KM8ZriQrZlPPDQoSP8nBDJTz786JGj&#10;Jz72wos0Cq2oGzduiTvoTbSj790d58WySxxto27XKqdr69QcrOrs340DN3rnHj449ioU7czZM88/&#10;+/yTjz+9vrNuOLpBbgXhNDHd7sSqm8fdaWlzJTkhlpf0PUXAjOXsoDE1iXLq5vDxpcdpWlS1cjqx&#10;u4ssu6XV19cTomFzY7H/jgnMkrIhmSPO61IzHuraUuJfbRXZC8opwODYeUroS8wVDezB2blZbwp6&#10;BydDwQ3VhldpBMbSUlkpb+zBdaPN6V4JL14clRWgKLCb03eFFoY+l7UR+oBpw41ta8zy9hBVpOBy&#10;PDM0rFdeeRV69Morrx0/zr7uyGc/+5kjh47RADp67MTBg/up/irV7T9BWvRWSlGD8DQJaGuJEFF8&#10;/vkXtcOsMIUN2gXIVwk8gZN2954z1c/IHZHVYMB2mlamuy3eekLkrPu6iYIRc4yZSdQuY/GnNM3G&#10;OPXe6bsTE+7PE0893qHJvrq4u3/A0M/diXGXISwbtt3V0U4+rPCHoiCQIJqipSxkN7fWJGpIncGO&#10;wm0GQZQ6OZL+FfpU0Pq1jMmR7VPChz8HyDj13qnu3i7du2QDnruHurkl+QDfDNO+NV0uLd/ZiPxH&#10;QiScLxagNkJR7a5VPBhHA4PdGh0F+QwMDnhsIRjmh6L35cgtB3h685k7Ea/Kpo4CQxlxK3pZUUmL&#10;BG/YOrGOijlVfqkAOMTi4gSwppVN3jWyTiblm+r1NJXBcwsL0nqlFZ8oDZjChKlCaEsxHPJ9iba0&#10;AJqb5zZ3Tl24fHPsjn8S5TrxGTu7IV20iSRZR0YONkbkiMAwF+MuKTFA1FD5W2+/TdLc4vnDP/zD&#10;X/u1X5MyAq3PXfyAzQl1cRp+xsU87kiHVvFbX3BPVK3JQkyaAmy0zLMr6mATkvc0IWqZa0+5g4oT&#10;rCLfDZcjIXpndmGG5sR3v/fdL3/l33qmRAflK7gu5cmgVdQcO3Kou6MTShq60c7WsMQgCls1Lo8S&#10;gbjkhqStUbGMUhJjn4ecrZ/Z5Jn7VytwaYVH77xvA2+uX7+uxNRCNCtjJ0o/jJ4LS9rEafRZi7va&#10;IKDuiSULFzQiMT2JhDlJbEGDiKYTdjmdZsMeJ04cgYfC/6Jj0IrRlBE3B9zugeGbauWbtxX7oAc3&#10;RsacjQlsDd1doAigHk/WdH7y+HSDTei6cUBsODRwKmq+AVwK4Jy4HHq66a9iMlEWeCybAydMTd+9&#10;feuOu2xTd3XsiqSRVZUZ50NyrJnJmVggpljCJ8vsZaVpWBC3QPRqK7sGhaKszHIolHMtB6sjNSdg&#10;DlDboaKqKPI46j9MC8qgY3XtJz7+YrHxjXWQM1VqPDl59/bN2+2d7fuG92qo3Zuc8pvzyyvxTg2o&#10;GidY5ypVQi3OeIQV7R2hUd0n9X7o8FE3hlakvLqhpS3zzQjI9HIXFjq7usbvTTDH/NJv/zZZaQdr&#10;b1//iRMPeS8fw5EpF7dVrBhbNzlfcT9T3AkAQFeEWemGggqJx22NjH4GA9FatYBY/NQsLEdjTJCd&#10;X57GpHWcqOn9gU1GjCV8qx2aAsRWtMbkoKJ6hAMa6l959RXlE/8XJ3SkiSKalbjv7BHzizRXzujc&#10;xJAzoravcwHOZkOhgomu6XaV0JKccRVU42EXoG0HENJ+7MgJxwOlAEZemWaIDF6O5DJlVDne89wq&#10;gHCWTEVYq3Jg5y8V9mglR0z7q5K85J/FfuOrNQ1Cg2gIv3Fq4TPdN/AN+GUhf2Su2WPyMarDlf7x&#10;jPPHckRcEGFQvRsfBCqdaRg3N0u2mqApEWlFsIkftI5A+r6mEPyAGg3kk8Q84R4DU5pfmsdbHJ/C&#10;eg2sVLWjFf3BpYviJPzc0k+O6FFG/G+Frcb91lXRjo52Vno86dGD+70SzDjed/5pY2tpPn8XMyhg&#10;yXyWTH/NzuAFHzx8wGVkuUeOpFZ9s4g+W8eonvFJ2smFm+EOFO9t8vyK/WL1INpmzLChOUVceTKS&#10;q1LcyYe3QlhK+pU+gH+ZnJy2OOVfeMs8prTGRAnsA5dc1JLXHK7u2fzMtCIDG6aMKUecEJ1Hu8Ev&#10;QQio9w0MDdulCgoRcGzsjhsrsWZZYK1llEyJ4NY5g8PKj6lVBY8u3Z+UhzD8utSdUBAYiLwSJSOT&#10;XeRXi1hS4PdMvoXoqY6PskJEt4sZTHFLCm3E70avJ7OWMW7S/zLLGJgEhJASGQC/SJ3+vfdOFaeZ&#10;Joorhw4fBDUBRhh6QsvgCPHJ0NQvLg3x+Yinx5b27p49ez72wgus2Hq7+2LP0NBkzNbQ0tUbNwx3&#10;W0JjE2NDQ3tv3Lrl7Gxt24WThFMl1tu1DoO56aREJGpR00b2H3zysSc/9elPHz16ZAddsbGetoSd&#10;1NLYol4XJJTsXW3dpvOm5+bGxu9cvnRRxqlid+ZGBWrbePUuHajbo7fsbq/vqYFwlZjunfCiPe10&#10;dL+5yuIgMqS3mInAuaPmRiFSoolfjwRD6hlWnKvyYuQtxwCMPAYFqzrUxXfb7tA/qa+VaGEnS4YS&#10;PSKxTpZBtFzXbJOBodUGCa7aJvbOr8tAboZjZLjsHOGIXV0gCr2LZJoGGFGuTcstLg4NDDrvSWz4&#10;zxvXbs5MT7rb9qAfvHb9mmUf1bEWxnoDe3g8HDt+wp8TJ4jbkQIeHb390iuvuNqjD508fvTEPNpi&#10;lIdkNtwdMoAoN40qL+ZCIowbY+p3OSJtc4seyuL8tNQhysk2lXTLGJDEGT+/0xHGSKuNrdmpt95y&#10;psKYHz5xtHVXBM48ZVp9abe41Kqq/QcPIr/FE0S1s7WJm+YRZ7uVsKc6SjVeQq7FGgJ7ZFAyomyF&#10;u7uLG4Fmy9iQ1AykW8Z0d6pPn36f6E93X48FngMh1rI1kibtbH2GxNkiERDqZ7aQqQ9nvHYI9lXq&#10;Ru+SbJeUNKnx2dmJe3PukFw0hWU0PsvojgmSCDZGpbWY2CVFiB7/A9l5OahHry4DEHgjiGxGMKWB&#10;0gcLMJMywH4UxloJokTkzp17XsZ+P3zw4Oj4GPNbFU+q1ei5JJmUIpe0IbMTDrrAS6Zot3beu3xV&#10;jmhZWktxqCO+MTcnBrAlg2510AI2R4UItDp/fWz6y99+xaTFww8//Ou//utwRJY8Ko3vfe97/vf3&#10;f//3ab78yb/612zPDo3sjaYP/MVc5sLiuLKti0R6q7zBM1Cfi/LOO7dazSzVS120hoLSFHCkMVig&#10;e05YXXnmtMXn05D8zne/42w9OLI3Of56kBQcrg5Ir1GPxRUJqIqaYkZO/ebG9pYmVMbycRAxM9Lq&#10;L2pi+Vm6PwJhkB06aGshYJhSJ4y/tSESGHBjqGGfOL6VXHyA4YlSMCc3sEBlbbfGSqNuVzK2VcSw&#10;XWQBhKlbN6+7v9/5/kvmWqJfub09so/Kcr3pVXCDJ6093dHWQp/Em7r3fT0Do+N3PvjgqiNREGBC&#10;5Gf8W4J7CO7aDVkQyW4jo5vjwi/iGloSnnKc4/3RkkZejCtrAfhYMKysWl4JnfdBnYx9WuN3J+SI&#10;t42+ylxlKpgt5jK//8qrTz3xJPjFP2ldp6VbFnZchlONRO86IJmdU3LO2IYXureHG4yo2KbFBTFk&#10;kuQdQTRzMfnP+2MrIZnkE2VrfeYzn3JeujvZAkb3q3fujk0szC3QMlciEGyVjOONP/P0MwjEHEHT&#10;xNzekX4B46O+VhJmgcwF7B2W6nZOEYa5O+72wVUldo2NLXJrLU8+WmN3J9TVv/Vbv330+Iknn3ji&#10;5MOPPXz8mBV58BC5rCeOHTv67HMfG9m756mnn2bxbn7QhvUZ8QXdARkKJFKXx3eC/er7AL2jCJIJ&#10;a+OK3jGeNvms6RUmO8bELxCYjqgMOBoIjXUM4/EVoAsyXmSUl7//PebfX/3y190Bot3Wq65B8NGC&#10;TTo4p/AjFhbWYieEN9qtdC2G22STpYb2fx6wglavRIkshGSUASVQqDBvf3ts/14qMQdMF8o8Yk+Z&#10;abfI8qWICAE3PfNQx2IvUAa3U9SKDhUr5EpS+NEcMTlDAGB95I0q+hqDQ3vTFp8j8JH+cmC6DzPJ&#10;jE1UCPQ//CoeekUT76Pf9p8/NhJTmYGISrucM46c0bgRh9PCEWvNBYZ4kOwpuXS5wvKCEbMV7itD&#10;9hmdcB9LjuUcShzJBAYRgIvnzoKDJeWD/QPy95L5FueguMGVl4KK3f9r6fqla7lFH6BCtvSpnLUz&#10;M+PpfaVrVFNaDJN+jWIcc/DQW1XwUb2oJucYNX/FXSnGy3iH9mqRknZQ5FgnOhAFjvAaUm0FNE39&#10;mjtQMEWEGAkX+YvaWkHQDD643Qmn5gc7iVm2EpRGGWeAvIhLRLlJi5Xer+Hw3QMDRUo7mad2rJzA&#10;e7hg2YCYa+QIUO6dpOEuBfQYbVG8767eKAVlEC+ti4gPFE6YuF+seEG6+I7al41eOKSuzahTReXG&#10;sRcg0WvqTUfhyoEdH514G2ZNSN2K0E5Ex3Jw+p0o6/rECoNg03JMZVUoek7rxQUJ6ttvASDeporv&#10;6Nnd30v6iEItCpSUUCBe4nfAeCgxrYjpJRmTK1eZAuZ6wjWtf/dAoWD6Zn3fwICe5uUr1+ZmpRlL&#10;XvC5Z16QPRwcOcDtjWnIkYOH1HaIZTa++eh707MuNYBlcwspfXQ9vla6s77jPNdpEhj9E76900MD&#10;QcKxMDtnU9N9MSpXDHI9xExC+FtyvsWVsfFbJLecEPRl7AiCptAj9YtZ9YKopkcTgejNdSHYx49X&#10;NA/c5RVDKthFaYXqQTi00VmqZQMrZv3FY+ixtomFobB09lVaOkIzX+lKQh96dNS2a1AmWNQk44nk&#10;WGoqMLx7B04oj6My+FebHlZVxI21jCArChm51PDuYfk0ZnScppubhCz52oWLH9wk4z5+h+oTsYwL&#10;ly7eGR0FkWD+KJ3u3BmzYs9dPP/008/+2Z/96zPnz4lmJovlag5RxWoga1IbxdxdnRHltpwtRdir&#10;8B6CHRVzmKhIBDGNeJnlqhBSJNBvm9PjjEjinIbGG2+8gUCArXTioaMpYskjtDTRpZJodhBzbmrS&#10;i4QI+rzFX87eVFiEVXa/Oo58hP0bWCYMJFJOsaTV7Srkl+oS58tZWnGVjCnFFu2kXW+9+87Y+F2T&#10;Ls7gYlQU3Q1yelgEvdpbvV3O8CTpZcDcw/Gcoh8chn7MjTCVfDeeurW1Mt6DB/Y4qDU0nelSZY2I&#10;eqPMEQmIi7GYFAk5KSMHi+SMyQYSW+uSmVlvJTpm8MMTLgZCUnFZaUYqS06ZmgHaqp0C7bVCrBxy&#10;7gqOYBk5m+OA4AAKCROGF40rf23wdEwm3Ri988aZ83Bf98cxtG9kLylfBapkq3NX+9FDh9zMpFkF&#10;13rn3Ad9A4P/8//8P7/44osu+d133/0//89/+Q/+f3//Bz946c0332Rj+5/+p//pP/7H/1jMOXxw&#10;hE2ANS8djBPK4kp4Sz6+SdY1QxtRloAFuKX2TngmJHj07kt1atmjAZw4cRL4rQN56eoH7737toX6&#10;jW9+lQX4w8eOqjei4lRVDYXLEJJzJcL8DX2dpgC6QtQz4rdrl/tYYNnC5yyKX2GexFc9HhsFmcvw&#10;sh1S9EuRRqpMhcVImi4GJHh+1s7VCjfVj4ahvkonrolqxKabIUEXKwFSElIbR/ZGCevr3/qOhmF3&#10;Z6d1YtMRahjo7aaiDyDw6f2MWK9rFA5SVQ3hjouXL9O+4SXpOno7u2NHHqhfOhF98lgerBtDjLdT&#10;KtOkJBkIdjr4nDIRtXRkbyoK9YU0Eh4NrfK6huK5ImBkDQjrXsvOHR8d7xvo2b93Dy6PKB/KzdTc&#10;C8+9AD11kqpsy2RvmmrFEDKnTzI6XDjZaGivkUosBJrEIv8hM4nVXMDtBKis2QdTzGEPVtiNtTYC&#10;lnYof7XPPfNU1mLSbBBuyNB3bo96CXWobmn8QzdNhsRCx1P0+2rfIvFQKy4U48KAUtYN/MYi000Q&#10;CLyn9A7TF1aXtmNmNaJFQdXZtvzM5z734sc+HsubDeq8q2afBZqOrh5L37pp7yB/JZJ079t/SJwF&#10;wOA1Pv7YEzw6jR6/f+aMFezmYdsY/HZS24iBT3geNDQabPTkPvvpTzkxGFSN7N0Hp9S3UvqXPKNK&#10;a+L906dv3LgBYPjGN775xmuvTUyM2ZBvvPF2265m532cwazCIiWn42D1KgUd/74hbZ9f5pYTxDUn&#10;MbAxlFIj3pnY0BmJxOvaqozS4HvoTRi4q+vDgyMPnXhULVJXw/qJoUKcTT0w2WQR8oANWLhlKeUZ&#10;ZICrEOY+zOo+zBErqVMFR8zoDkSOhenwwKBcAab59huv9w70CaM/Agj+ed3sH8kbywv/xMxK+VZR&#10;31M9FQ/4QqBuKGh2hqk+mnp+9O8fbYonRyzpI3Am82AN9SihZ94/fef2LStkz9BgT29P8SBPAaWy&#10;KTnLAwZmSWQD5ZD0DCgfPop9hRzWGLHZmgzOsz6djIuoQQz7jGihvc27RTQV6FGLigbMA4w9Kmvl&#10;So3EP8iRJU4Guoq+SrztZJIYrKWl9eAzFXYJCpTXz6AcvLa+btJEGXyrmI4EX3bUhd9kl+YwWA7N&#10;gNbGlLNKFuvEl1bKO0MdiLFBJnnR6IaH9puSXV2az6hbQ7M8zw5iyWDlkJNwduq2ldE/gKj9noQx&#10;clEunfRXiPqJMba7cj6GO7F6zlSl1nw+TIX+KuSEjJYJCbmOdZtBUr0kzSCClElaXH4ekd59mjph&#10;mZrTK/9Astn5t7J65uz7r77yKghIQKHocOLYkYF+xLh4hWtnCBr0MIr3KG4nLcCQ2Xnlnb989Rc+&#10;8xnqSOibw7v3qColZMpr1pQujkueIxM6pmq3d770W18KNjUzJafXMWRT293TK3SA4ZE9evQ1O3ui&#10;F1hd+9yzz3AlVhpEAD/7qAHoKHG2s/jX0nO+cOG8au3KjZtuvnZnRgSjnSW9DhACVlS7Bv8o2kU6&#10;DbYPMEOr05iMQ5CVAqBOQGvv6gpBImZ6mY11aHGDwCXASMP1cn9Mz7gkgQjoyGWA2r8cLgMALQSP&#10;3XGEwgx4xaCuPuI+ORZq61ZNjc4G2SKeJYKn+qdkqwRdJz5AdrjEgdiP4Y2sUaktzqbS02UZyWCc&#10;7vt2tbUhOwr02m2OVTx7ATOo/ED/8aNHOiHQMZSvVqrj+DikUTtuj+qP3fGCp0+9a/l95Wtfd20n&#10;H31sYGh3SBwRnBDLvJUB70pmlSojZ01FQSNfoZwQ/MwQWG57ofFlNKNA65GYlgBVeVg3rl9/5+23&#10;ZHUSl0ce4r8Hfdl+7JFHLl68aE0iHfXTZDl6VK4cVcaiwe/MUuQn5wuQ42KSTseUIOOK0i8eTqUF&#10;kX8rJXxKOTFDUhT7gySvts/G5tvvvKt7GB/kZGexjfKj6FJWSw8HXne1jFUlexPKwPSBG+OMaDnE&#10;53Jrm9W73bJ3775DBw/j1Dqwrn6AF3Pl3tS0vF/sSjm3zU20CdhhnbtfkufcBRsVc6OMCZY+z4cx&#10;3IYKailXtDltQz8aPSGnL13qjQ1yjHuHBnX2L1+9Yns6djMrlmwzKGokDZIx4b63GIKrAbg0Nt6b&#10;mj1DTuLOBChLckvdzSDO5UuX0S2PHD5o2DZJgPuWLL+WF4swePnKDef1//A//A9/9Ed/pPoiiohM&#10;PLJv7+DuvvMXLh86dOib3/zmyMjwgZG97hgygH0N60CZsFsCtSI0h3e7g2tohVjM9oWSCTCGzLcw&#10;N5uR/TD8V9mpIGFeuXF9jI7A2DjAyP1Q1w0O7JG9eSimGK1DGZ6UOSrI5QNG1UIgc9WkZMtXqa9s&#10;3DhTiJYVa6tSckVcyg0VjSVhKnbqXQJPNFDiexT6kW1oJmB+ad7qsgXhGYEVUvrXzs2uyHE6O4Ni&#10;ehZvv/XmN7/zHXHArdA1/eDaFUnOoQP7h4cGosu9taFBlJTOg46hCRJ8Mtn3z55HyhgaGFKrILKH&#10;XpBr5K9RWL8V34oAOfKw0nIO5SYVF4iUb5NIUmwtI8Ub68Lol4kwigo5ZzmfioCAPNH9gBQCSjGD&#10;NQQU+6rZmzduYw4/fPIhEzZ+VtahdLvf9vrIMVzxdA0/Aks990YDKhdqmwSK9uEKLuO+mams/J4N&#10;Vlm7uf9po2fK1iBZ7WOPP24jxhGo6E34YNc+uCKBw+tUOkDFqOu7ep1bnQTh7+qVq5r6CHCRlKyL&#10;IIgigLe6C1C7h4IdPFJOFPHPAsEHolCG21SGz13Vxz/xCe2PuGVUZ5hLtWKTsxQtrgP5CIlTxUPs&#10;5s0bxHhEsEMHDo2Pj7/z7jsXL1wkLM5sFFnG27kGtdfU5L24LK6tojNiOQtDIoh02/P22IIE1BN8&#10;TzPc87bV1bsgXHajCp/z5y88+thJYpcYIQgZEZYrHE8tBCMsWmOas+ifAkAaKd29bbs6FRySTiwj&#10;V24ByPVAFfCMzDbSKd0GGzgyW4wY+xC6OayoNW118WyCoj2uchdi0zRMoQ4NzZ2qNFTKuG2e3YdJ&#10;3Ic5YoGFktmEAhNUu7pq38g+D5PWjA36g5d+oC3I+Trj4MlqymMvjdKf6eun5ohZD3lPvEa7L5cZ&#10;7RjfepAjVrLWH/36qTmi9Ez+XWSJZqT605OTWEwMFrs7ScC4icnLFYn3c+BKp93bFf0dmVBdZt/Z&#10;22ygjeIfFf3Zes/3woWb2GsNtY19/d1Dg7u95si+/Wq4wmRNzzvN02RAHyZ8OTgqCOL9b+mt5AOF&#10;NhK4LtX6RzLmXEZQVoVvdLQp5s8Zq5gRL/B4djPsbO/I+Ng2w9OmcHYjk8TlL0oNkC1taDdNxaIJ&#10;IvOIKicwv/CHbC7AyjxTiri7Nkl8HdtRt3UzlI9j48gSFiBlmdiDyZM3CPETe48kgjMjPgb5gIGg&#10;4r0sf86hGsOPlODFDDDSAYFNnb0AjzANM1bvl6M6k/M/IFfK2fw/YSYUq2LV4sBH9ecEKgice+/U&#10;a2++znZP+Jb/kOSlHhKbOxy1onvsKe3fexBvzXrmsABwciqNjk/AbWjTPPrIYx66HqiKEHmosCM2&#10;HIQhf2yu6UndvHXjkYcfdmg99dRTu4eMqTYirN28NYoQMjg0DIM8evSYF3kKmfHZZx97/DEy+Tnn&#10;xZcGqRj9rG2j9uEUblU7DgH48uxz5y/IOOWX/ll+oKzPjTL6Hec2klhtsi5kdv0EFGcav9gSdqvt&#10;TMnVLhRVCvpI0SayBlYexoptJcQrS2AkTgEhRTktzJSmzXZnxy6awK3maEqCiLAbZbUY58SnUfML&#10;e5u9g2uIa5szEnN/AVMi6EWG1qOQqNGpw1v6d8Z6l+R/Td1FWQeYgeYKHhMh1Rz6zsmjSuCtWEWT&#10;l3v6qSfxPgnRQVRFUDAJ7xnZUnrnmaSpDavfqbq29va7py5f+0Bbxg3t2d3ntIuhayRFCtsgiEJB&#10;CpODZVyzZGRFJLBUHj5vpoKL6nqUdgN6Zk5FvugvHsulS+cvnjtfKFOg4T3oF9B8TqqcXSU3qh/2&#10;gPw8bGCfAT0rmtUkogKY5dVDRrGkqVhEgd4Rm7mFzGuFdLgcDnB8cO5bmZc0iL4EWyxHzPbLr74S&#10;NfydTfLplXFoMJITGV5FN1sPPVyKOGUl2IVxkeor/WJiHI21WJtbVy/d7GPEhp9QU6cKdM+8iCl1&#10;EicEvKQl8wux2wl1sbYBToWHIfaCZiIBFzynMjBQzuZK7P0wzCTASAoYPBJ4jylMPnB1LXaWkGjG&#10;X8MgnaViP1F4jukwu0XxjmeHWNOoVG4AmG1XvQ/IunGLBpvZDXQdXtgLM7OdbW0PHz8+OEB9es14&#10;aEX4QD1fVI1b3zt93njA0NCQdBD+J88n0WELnD13QR/zO6T+mpr+8m/+qhsCwo8VwtYGdofVZ5eo&#10;Q9RabMMC4ki40IHMp/JgrLTdt3fUPKZbeIWLarjgQqWnf/P6Zei+E1aWtn/vcE50SB4BoLo6LZTY&#10;Lm5vtjY2uarJ6bluTMHi4I5WllkHoTYRLYbXCiYFUtg29Tx404/B4/Qg8CGFO5ZFfj4itLinureh&#10;icmIQh3x+KxgrxrBvmJhp2poa4Ettrn7kjoC7N/8xjfGJ8aHBoc0LeXQd8YmUOSZcBw9fNAOCs+2&#10;nltHnEHEhGh4tXeifrz97rtkINeWGEYI63PyinRkt6pEkHKKljonA3F5fPEbS/WxxXUB8V2/KkoU&#10;23hNANrQ5YW+TBGUx13GBfw1wVmO6Izgp6IhQF1c1JWEdHf1UL9XQn/6U595951TAki40OkDlyzx&#10;o3/yOjmKNfpCgkrfyW4uTKBY2sKZUp26OZVzMLWBnVUSxMqXjyBcKhdqH3/yiYx6xrm82giOucjr&#10;125Y704sBYEJu2Kuyghr7d7kpD7egf37K1pB6jNv0d/TQwlvHH44PqbnApd2Y72RWgQkQk4ykg5y&#10;UWrpmW5khdnyq7/663pP9rrHiVLjYUOYROqws8vAaeFLVchnGQiRW6A0WUv0yh979AkrklaQdN49&#10;rkRhR6Wta3j20uUP3j974c033jh75szb77739tun/MUIkqGZqECtb8L6zOIog7p6ugxAqlGOHD4w&#10;rhGztmhnUv/PxkIqr2siMNre1Y00Qx/ZKa6yV/z5GBFTg6uvrZnliZ0G1CX1qY6MfoR32EB4am/r&#10;MLSF3mw7kfnFtSp2dTEiSMcr7VTNlcTl6EuWGRkPVDqWBrRTOgM6HyZaH+aILu1DSmLSSUkA9wJ3&#10;6tbNG2fef//i+fN79u7r4kZaZlnuJ0Z/Xo74Y7ldZW39+BesMsdEsHo5opGRrC59UpcUCk/+70/J&#10;LH9kuOZDHFG9b4WJE9pfF86fU3TCFBlQIl3lY2c36Uk9uOzACAUKiCBfTiZFl3rHttWBxW2yN7ra&#10;KQhszUySKqAi168yPHhgv5Od63lEf4rcUeCN6AKWhLqcCQmbCEM/9mlL2uUtYSWWnXMpWeWH+y0/&#10;HKkuJ3fs7dZZe2mv8OVbsTFM32VoPk9edmgCf0fZ4+8KVSV4sPqNLaCy3IjTqPLJgR1DvMjMZbhD&#10;9iAVKOJBqagsJG8t5VVgTlKfn5lkhBBl7tbWpeVV0kPYCvapwjn+X3nb1TQBypZO8kXbL9E3Q6eJ&#10;tME1AwWJDU6X9dUlv6JZANjMQZuOc8UvI32KhIdt5GV/pLAxuvdwOT28/NK3zl1ggKuPU3fQrMHe&#10;ITNJikf3N5Y5IYSRpXQLqE+jTSdJ1a7q6+07+dAjH//4iwEXfegWA0/LsXT3lGspHbbyjpPuWES/&#10;9PnPo4o/+sgjmc8FdtbXPfboY/LCvegm+/QBegeHBzEU/byzTRVeEiltd/AMh8bGmBbq39TE2q6U&#10;lttXrl8dHxvPUHBnl7QAeG9/hlJM3ij9KfcMpzCdHIeWzC2OykzllpcrUTqOWMEDckgH59DqjexX&#10;kGCIoEQtdlNZWRkdUPV4fGKRN0LHlekBV7wFthWHXqvXPWEZkhChh5i7lUVYMbfHXrRCZLXyDQ6P&#10;8AC8bWetFpLVKFu1EpRDjlhHtJNe+ez0DR6Q2U78qjq0Cuvo6aeflwAdPeKO7bF+5MP+ieY662cB&#10;3IvgUcSiop4/QjN6v/tz+/Yo5eFHH3scYTEOezmd8TXud2ArnIjKyHJxCy/2PEXjpqJFU44igJ5K&#10;gbJWSo9C7inzGLV1l8+fwzf2aiePHRvZv6dEuVoWtywCb94cvXz52pNPPs6RSK3lvAC/hAks60xr&#10;1aNMNwb9QHrhPdL6tkDzXO3Zwv2JP0VlDi9HYBlT8yLru1raxifuvvzKKzZR5JMW5xVhHpwrdTpy&#10;x9F5jMZNoTwWC+ZoTFa6+gmszmx/z5FJMaTR3hWlTRrBie1LgcR4L4RMunD9xp1bt2UVA0AVuydH&#10;2tqquFT4wV673MMCcvyQUl7q+swuJM/OukoKXnjVe4eGrI1bt0atSoCEFpUa8wGPLb9TFKRLKIpg&#10;R1Nbe8/ZC5fPXL46t7QMmMQz8BEKyLv12EPH9wz04w1bb6Jd8M7kAVuNrc1vvnvBJ/uv/qv/6nd+&#10;53d+9Vd/9Qtf+MInPvGJ/+g/+o9+6Zd+6Y//+I+PHz/04vNPvvgsu7VG2k+wGNNF1qQTf3Fl0VnZ&#10;32OrWvrJoUVjK0D77u69aWQhQtGGWrkv+sBFFK0J0ERiRgPajtD47h/o6+vtFcBl22Jxb3enlEi9&#10;NDU5s4ctO0P2ySmw0GFz0MraiCUncFl8pd2elRab13WTkUUEyLlj91UZz4fABthK2R6aeLZsGAeo&#10;L8Gnwi7xPGnu8DdwNA/t3p2ZhG1mEyY8W/SETMuhY547d54o8ic+/km3kXvW6J0JQ9UHDxxApGlI&#10;wW7xbHrAOYc21qy+Xa3tjpLX3nzzxPGHX3zx01cvnOeUoQVgfybilkcexftG+IVYzWM6hZD1rW+r&#10;rSE9FYcKXSEnkponCaJXLul8+YwFzohBanJEB5ymyuzUzLCbReZJ12hz471T7/cN7M6cljHfKD5F&#10;f6v0g34kR0zGnPVo+7h4KRiaZKTc3ZgQSwqZ937GVU7dCvvwPmRQPkteIXzWmJTGpGBXdICjeEno&#10;IfljXR3yXDm7i2NKmtHpEo6ZVmttA9hIh+LRjcXT2X7t2jV6yH4s5Na62mSqlPOozvJPy3npBPQ0&#10;QWiNHcUCJGb2IeKkvSfdhP8FeaSExDc7gvJhSBl3sEQyOWW551SILDZS+J3RW5raRRg5NGcrMZwk&#10;K7i+XrMf65a+F3NeBa0Agt1tY968Pnb27IVzZy8QJqXNZnp0fmHWPeUZM7C734RMV0/nzZtjuWAp&#10;t8GdsG7SGfW/7lVGeWI4lweQuTb80wDdDC3o3nAviJtz0jt1VVWN+6E4CAno7pSbJ965wiLoY/2v&#10;kFYRMXNeZAQuW1+bJa4h4NUEq8ISj9rGn5fZVb6fTNEPCjbSZX4GlAg9jtvXrzLaSi377/36yXTw&#10;pySIlc97n6dYmBixaCv/t7RqinBK6VSWn/non592AbEqV8dsbBt/E1NAGso055ZfrPiL398eH/5u&#10;pJ7jHgRJdzhn+0TDrBpS09PZo7MpqRoaGDALIQFR4T726KNuaEYsrUDUrkKMKyrSaZgnausvO+c+&#10;6jdTea8c3feBxuCJ5UKK0mjlKz3XMq24AUtRZBO88VitW7BM2iOrmSRJAlukCzxFYwG98ZPvMFcY&#10;fLEpDFf7Tx2ZGc0S7RUCenNlVvQ+Od3wAQpQzO40ShYWfJDde3eLIefOIkecMmna3tZUatPSbAu8&#10;qikT+oq8VmPIBVo8Gpw4K5FZWPNhM0YpclUEOsrYVWgUKedTpqQ5kyNLwBCutsJydZNTDul4hpS4&#10;jRn5+qsvM6dqa24kAsnTQndKjgSosPjT4AhHID6C09OTdrrFnuqR4cPc4qOPPPGpT32WToS5fqRG&#10;dBKbpZTlEX4xCwItPf7QiS/99pdOnnzkr/6VvwpYWlyYtYOMNruZhoCkdJ4cJFUGlhCyYmo+Wrog&#10;JO5/4lzEIbc3ecI7HPSVwsusqRm9c/sMH/DtLTR88ysFvkSENTwl+zWiGPgVPcTaUE0dO3rs2JHj&#10;Hgn8z6NBUXCjkNmNH4rIPd097BAczPxajdkVQEu+GLvI0Fx3rGQ8pCjqupIcA8iC4Dp5SSGUeUFP&#10;E7Sc7nbLLoJUhRhJGY9rnBVdP0ztLMoDksks0swELOFSbtEMsIjzn3FiDSIiTDuVlaagEegOZsX8&#10;8sKePXstFYcT42yPkSQQtnV8vVEqvVhNzQzdx42McIYJYAxCiCI9neaUBWmcIn4m1rCwrNMChRro&#10;UnL27+7TiqB4RkVHLd0eYp8VEm5GGn3hNqXLGxgPPgOud0/cU+BfCt/ISmzhDvmbpwagSumytclS&#10;2Z0vfZJ446W3G1oCTKVRQQOKozEmtmcSxkdzsM9wpOYxrcWZIiY+2g0NtBsVDGEVdnebjJFeF71W&#10;66MVFxztzpuSrzMSQSxwYX7ZxRSlHnM/uvMdUS2VTYZYaougXkQ+PTG4bJJMwMD36+qN3sSUYWsH&#10;1kXtPNVpTa1MemD3EM1I5xO/LnKDMFQzDAswEa0C2bwPUqZrSqgpZKEK4buEy0JrLoE7acoWBNob&#10;J8Pe2ZGDgjaMwjg1slDh0+zXY2OagZ0g/cVm1GlIz0jYuHzt+vkPPmDiGQ5pQ+YqjDpN3ZseGR7c&#10;t2d4fnE2bu9bnikBZ7/IALoecnv5g+u/8iu/4rz/u3/37/7Zn/0ZYuJ//p//56+99pokyVrCsHrk&#10;4ZO7+3plEmong0khM8zDRpbdfDfcEgJ5FhZbBLfpzrJh10BpbwOwhfCue+YAMjisnhkcDLdS/gF0&#10;xEWA+TmdLY+MBUdZaMsF+zCcmeJctbo61N97YHgg9KIMJmZCIKkZjKQsuRgG1tft33fgoaPHdw8M&#10;lo22NWtYCioWLCVkTZ2uqHWpikpXI+rIMn4z0djCNXVzM1MXLpw1yG9pdu5qa2zKLIgFRq/x7Plz&#10;wP6HHnoY41boE5z8us6PGA5NhKba0dHJN6U1N1OURpOLyRplxTJfEkWcZvUBejra9+zuHxkePmT0&#10;YM8g+ErW6umIgzLgWLFRXSWE2WCR6CA6lHwOkxoGOmbdukohJCb/EHB5cP7rvKZbW1MrgtgCboxF&#10;IhZCPeHHzoBkLF72xw9cdQ0xjzLYQC4wAp/pEacQKp4UYIVQ/ysOfg++Pvr3+9/LERx1mGCzdiEN&#10;YVP3LihaIZEaCr8xWlHlkFTpORPgN6fPEI88xzjXf8oUXaWOWNEzs99pSwbPKAaZdarD9NfmZ82/&#10;uvsOpr5+gXfYltY+KzM0MXiFuKTjFSJvmBzBBAsbw8fzyXMOW7hYF9VVVI78XQprxQpvYgXgxnpS&#10;NNjglCV0eZIuUitqEkF0hPu6uvvsdlYQvd1ddCpimLm6ND4x9t57p4XlhVnGVzMGlKZnp6EqYZS4&#10;J+WmleHt5D/q5uIZQ4ECT3k931Z2O+YcSBE1yNBdzowaBSW2e9oEpKXEOT8TYCEuogJlsvNSdsdK&#10;JsOtZrUc1yFNF4uHEHNsiRJZkvIHQ/3xr1zYfbOsslijzgUed0iIe3cnxv7GH/zB8y88n+HX+7XI&#10;T+kCf/js7/deP+y4/tSkVJ7wYe4YjKG24jLwkcn4D/Vcf8r1/ti3islt0mJpljsUYqNg2SgbqcDz&#10;JcusCN9UwmshpcO0oBig+ijQYiivQOYXMJe50g70dRfwe6d/d68jxkgjT15JlTXiHgbhKM8yqU/+&#10;koj70Wv/4eXZSN63BPHKm5da6v6/F+/j7eJfnDlWZxilBMP+WNt0FPL+oSLUQo4lQLuaGyKdjZTG&#10;ZGy7Gn1NRtbe2ZmllYZkcTgJJhNlbDHVkaaNFQEU5b7B5c0NN8kSuXLlin8T1AQmQMWlS5fOnDkD&#10;G6twErMQDckXSXbLbL2QTHIrdL8amjN9klrf9bvqyh0KIcS7gQ0di7bU8loK0FAfK5iGKFsetC6c&#10;vWTU0XEulL77zltXLl+OBENdnSM5U/9U6KInEM8mry0cl/NbXzt8AKpZSwu0gDY+9YnPPP3UU6G6&#10;l/tjUra9w0nT7LH4e3oaEZ0mV7Li1vkxPYk7Y6NukKxF2x1mT/XMgDOCf7FayixnGdvY6ezoiQru&#10;6iYZC2JDhevqiFryAUnDmNhFnZTGPHLipA+u/S1/lm1bcHyG27vak5AlQDXEIgLNqA5FgUzSgA+C&#10;Vm9TF5J05kgc51aBgFOQp8TiCoiWPtEmkVQcu2pEpyT9tTViWvwWQ23YzqhKKG4kvRyJ6XFLABIc&#10;CjoUwrhsKYvbmzfiE7NRCXGkDMyTfHdTTXFpzpQRiDgQugHwNgvTcYKoKlnU9DJwY0MJid6Sy6UG&#10;Il13GBJ0ULPPYzImmpVpdtukFxb11lqm1KtV2rMaPoKW1NC/SsjuTc34wzZjqswtOwT0siVMER3s&#10;6JQum06VMaKIM6mK2I20zLOMDlwmbUvIpwtGyC1AhRRZCVjS6LgjyiU9Nc+0eKyva9Ts27PHWwvv&#10;cpkg3vF71qSIOpW1VNEMsFlAg9JGV4tHxACNh9P05F3/awMqpvyzmGoFOwjItTjXVfHYRzaF5Y3B&#10;cfTowT178JJ7INCDQ0NNLW05Grjj4MQjCWlPZcLCMFvyVpHNFYTos5WKzum1MD0dFzgKiKG+aeRF&#10;Zsu5CMvXVT105OAmyk1I9jWd3f1zyzEYzcxKyQMTyaWJlYD2w5hSIlAGc7MswCfM6yQ4iwtzkV8o&#10;1ixBGckLlOEgPyrzLvv6wVAg27rVlbMXL0/NzmeciAAZPVrklo2149ysRvaKI4UwHhaAsoJiIvNC&#10;oA+FQOsR5Pztb39bJPEzlInfeeedf/Ev/sXHP/5xF+jCB4f6HeAyEsOmJ44coSdq9Md3erp6bKvM&#10;aKt8trcFXmBPwh18SA3c1ES4Wry1rdQ16cBt79y9h28Wc3NBPuUT9a71UDCNNN25M3rtxnVZZnwf&#10;WltxZ7knmz/j8mwxpwdSLOVSalRo41hAmQ1z/iI9x3PZiItVKo7KjMhkR4k6DnGBLgRPY6JliMhv&#10;hmvnUMZZlhVQliAMSZ3X9CnBOvfc1A5Spu4T6W/rCmaBhSwntqoNJpkdtCiQNbywdWcLWy4anpLg&#10;SCbPL+DSoJ0szs94oIoSLZdbV69Cr3xM0IA4aUhRQkKoi0KU+pQulQK7BLP49kD3UfisQdicTVhh&#10;DLnWlPc/mu7FAbU609DALKEmrd3wTMzYdSKZlBGSAM121o+etsUe0xLaklAqaIq6RQXdSeIYS9ck&#10;qqUVcB+gST0SYiIaz4cvlTHnGIhs1L7w/HORUgwUmZxRgLAzgeo+kLpWpqTK0dsLXW5rm0w62UkY&#10;cuJphM2qRIRyONGDSCfRT0qMKolmnl15Uu6B/itBc8iq+vS3fucve78CwG/fGR3zRmAX3neoRYmM&#10;AY2TcAN5iTZZmgN9vWqWmzdvfutb3wQwmGcxJlzwR01qezuTYxoEElkfqYz4pGeHrxR7WLEHHUA2&#10;p0rbqUbZOf3+WUEPYQhyhyXf29M1SpLx9tjwvoFYfBbI1i+hSngv+ySS2eUQspkQM3MU11SHEbs4&#10;l/6C/y7uMOXDxmcpRPLW+FPLg63sY8dOap2UmXTxtKTc1tzqOtiSsTIhKK3pcPzTbcEa0+eE49hU&#10;Hz6pB71mSz+1aqXTe7/JKxVyaOHOx6MZ7yrkwYo+0g+L1z83fSucmcyPfeQFf+SHi9mjvLa0gJA8&#10;GuIMYUC4vHkZayhx7ydIj8WxI69UoYaHr1sAyBAad6quYIBfvuQ/KXEYaLCxgxYWHl7wlIJNVno1&#10;BasEwSboxZq8OHRL6HI80+YIrTvx1DYg0OXOENeAajnJhM40LEp3KplPodVnnju/+xMyk2k+FQps&#10;NOUT3WNCdz9HtL0qU8UBCRyf2hF3p8ZNcbk1eeil95YnU7A5cE9srFUpHKu2dD+XI0nfACzPV2iQ&#10;gloFfAvQE8+AUofb5M7WVWI6kuZQTMoQrBZJ3AIM6hbjBy8SN7jIduRiMsKTG5VUxFOCk8EAMpDt&#10;+2oYC6kCveaDFUmcmJ6rvbNYQ4Mqregc8kVzrZIih+VIkK8qyQqR83ffeZu+gUwJbL9/ZI9unasr&#10;hVO0RoJJ+or0fibIfTIiL27H408+9YVf+pWcYuojGGqFmIVSuc6MMc8i4vYhiTRkv5fHd+vOLYWR&#10;OpPylEt3B1JxpuSjho2PpSZkThj9fDuqSYvDZl7fUIMh45dZ4FVCz1jUTj4i5w+deEhHBojooQr5&#10;SfcimFLGt1OtuWzkvMCB7pabZFxAvlG6ltxab8lTgUkpXTKtYigiymwRB2N4yj7K5Mr8dDovjew3&#10;2ZawT7A0U+cm4EdcqHxFkDZJZQCqoFQR6nMZeks+NZxVcImj865m1p7aHUKEM64CRcse5KkgNUd1&#10;R3sLMb8oTMkYmE/OOyOWOQYZ4b958xYxc8fn1evX1QzIPjjsLBmSQgVKJvwZ11jDncmm2ztaWWKg&#10;Ys9MM2v2aijwDz/6CCJV6A2FOeKprsUSb32BjrwaRSArE9rulSVXpppTHdt6cMEWMl7cNT1hYB3c&#10;s/yb7IGYEaNG7DotvJMnju1qal3bXoPKsD++dZMTLgnrRsQhYjkWfGWHNtU1JjAGDUoOLYvKsopM&#10;TOZKLN14hxStucwJmSp3eUsWJgwORrYYh9iIYe2cOX/+3PlLHkJXN+XIEXhV5EWCN4RZWRkmcP9X&#10;1vmIxKghcmrYESlEsi2sjBIIa9xMeFghYideL0cV1yJOhefemi4oB1ZHydMi/Wo2GTe3x0Buek1R&#10;0i6tegyiSqnp0E1c832/Ury5TWynArEy9IWjglmyqGRU0VaMgUqIELatwV77tBg1gd7PX75+5doo&#10;Gbg407LMaY16Ir7qoQN70GBTvDnHDcgbDhMutjYt7HMsmsem9VvZq9C7efXVV8nfOG3PnTvH8uSZ&#10;Z5753/63/82uSGQ0U9ncDC8VAo0zkz7NfPfOlr0Q6FiUM1ERSQRAe/p2MzOzgpKBLS+eIz+CDxv5&#10;LPFbL+5WNdWqCYKh8Urb2hq/c9v2UL+xC3InYfYItm5E4dPpPQpiIVNbhbnZydxzfkBVs18WVsbv&#10;3rUp7k7NwJ6efu7Z6elZC9LH9AhyhJX9KTSFMFE6fpFzcSvtO1xfiP72Fn1sUP+pt99Bi/nmt7+l&#10;mwWILl3qWiIDREPlbXgLRw4eJPXPG8lYgjCoPKNDrjci5BhOUOtOTk1JtT/1iY+zhliemQPRd/T2&#10;Wsc+vvyBkwqSDEN5lQ3jl4cfeRhFeN/+A9RUMDuhR5K1CtSVtiGLnSjhpS1usUQZPvOwSWGsPSes&#10;S5IZg+QxZG0yd3KaU0Z90/69+2cXF9MaisRiU6nQP3p0hxTmkUWADf+phL7UJ4FQy3R8OBvsYYsE&#10;TjlsK1p4FQWcTPeGuZQRHA+OmEzts08/UY7lFJ16E6oxcCK+s5WqyrTyPAytYc2eQOVF5M17azqD&#10;D0E7pfCLdlROYwuDT2hUUrOtJPuZwS4tMTUQzNZQntv3xV/51UxvxLhi7d74mKWpKklGV4boYiwT&#10;7nw0HnVzlO8U+XVsL1689OorP0AM9xgEgpiLMym+xyY8VyhUaSv59ZgAhPSLvppOnOUSoDV87bWQ&#10;Kpqa0FYU6hwaAj9srYlWiqQbN28P72WNarYuwlq2jHeJzWJdXGdiNOkkCO3Q3EmkKSe1Qso+L/Jd&#10;YFeZU2rSIjwXmoyBaAYPcGg5ouPbP0WNLrOfKRbcM+2cgwcOif7C01tvv+njxJEOzymybbFe+NHc&#10;rpKnlP7ug8Zo4llNjdbn9Ay1lNUsk2iHVQgNf25m+MN/yAxv2Dk/JUeM3npJN8NPd99aShTOT+eM&#10;L+lUJU2tAJHJWqLHHlJSvhOZ2LysEzUEtUpHGv20nijA5vkL527dvClS4gwM7u6Hg8fENL27JFuV&#10;xkG6jHmLjF+UWqmkvSkd3IPa9RgoB/Rt5q0XAw6vsSVSg20RNei0lbsUO+LQxsKDjmdoBvDrk3/n&#10;DmRLlKeVGXb913LZ6W1jYIRsJvfKuY64n+nhXIpHZg4Wdd7O0YRLfhyKG1v6EJIlss5SvnOecU9X&#10;t2pbmpMlLXSWOlEQkGD5nBlQSLZf2iKVpjGQDE+XWmfm4PDesM8YBNWaUAkHNOpw2ypIOQRmu2ii&#10;hsfQLeIYWX2uMU8lPef8ujVaWPgR+SjQZFw6wqvLREDqSLBNpvKL4Eq+F4kfyppJp3Gk5F6W6zvv&#10;vP3qKy+DbYQa+nYjIzTX+mVt7jZQ1yb3kazkSM2X/i+xJ1qIGN+PP/bYr/3arxpCjku4wqg+LAv3&#10;SjnnfyscHUHNBFewy0I1NXOGPQ8djHCPAewMzgYKlRdqyvlkCXENNU4USXAkyqSYePMNIQd7mCpA&#10;ySJo5PS7p3EtHn/8SV0JOU5x8dmlgx9T5lgO0OGrrNZC1o1YXVXbriZQ3/mLFwopjbLSMmDepFF0&#10;fKnB7yJVuOSHc83VmxJVP+OT0iAKJl4UtsJgLXYs7gm+deaD08zlXp2mdmg8RbbAIsV3VFcuGBCh&#10;i+FWtu5qqK7jGzIzNW8oxe3q7Qy3OA3htY35mTmDOGhEzDBM3qjRZCcSL2boUjHzK4X1Yr9EZQq3&#10;4dqVK/4gV7176r3z585eIix07dqFi5duiWu37yDY6Hm9S9f67l0R8uvf/I5j/HiShiNqvzzKMH2i&#10;1mrN2MIZ+cLgDG8yUvHSomBu2t2wC1L5yplUNBGUsC2itZHJYDck1Zi3UFqg5MJCFeQBxKo36SST&#10;H5ianjWv4HYMDgVKdOsK0S7pdY6qIjRYIWVXvopqUDFk3Vwzmume+y/LO0SJuvjtykkzHZz8MYSo&#10;ix98gEkfub1djTJUH4oz4TqLRP2fUpl7GC68ULmT99v+EuJQZBUDwZUL7TGSWLDP2KapDJLmRzIJ&#10;3Tz8ILX99ORs6ENpmNcvOdIWzZtXj929t7u7W4fJi3GSFjXUu4VykLZBSRmLjnBwhMC5VkcsFYow&#10;GzphWB565XFfq2CNxEpFF/OdCuP6rer6zr7d75+/fPbiVW3W9CMK+CnCsXk6emT/rpbGaaKVEC62&#10;kgtz/FuIJnpYYxOzV67eNWuS1sHy8u/+7u9qEVgYv/d7vydNxErEdfvyl7/M9MBAnOD57HPPK9D0&#10;Yc+cvRz1OjxOp22SsPQrMpSzw1Fp1TkH7lmcW7BAqCBToIoX01aUXyonLRDHDvKo3e0CDSBgSAjW&#10;O3Z1Se2np/D41/fv3Suf45/jiXvTpEmloE/3MpqjtdLNkBu05gLlkmxtkY3cHBtz5w1F/Nbv/O7A&#10;4O5AwuxJoNCZA71/ngVkzZ+cSx7S8uIKwJVugMtYQg5p2kUW6uKlD6D1hw6MJE2sr7Uz3Xjjgyqw&#10;h46ToN9DJonYpIcviKt/rH6sY+OV7e1dN29eR+f92PMvqNwFWt1qHY/desxDg5LFBiUmhZS2tlff&#10;eN3Rc/LkyS9+8YsPnzx27fp1KSIahgknKyO6VlESkGxQIil8+wgr6yalGrS104zdqSF8k5bsyvKR&#10;w4fcdpXe7dHxCxcuPvvsswI/CC8oTFgWwI3C1Q1EkIZG9CaIv3ooxYwz52uaIaprKy2VcRHWIGGb&#10;mqQszJDpyjmb/7TD5EqpS7eIJyzWPvPM024ptY6wuGprpmamDQ4zw6G/pQtGOAbg6fHYDmYCsF5U&#10;TlZjwJ0iOhD0InlqsDQfQ+yIQEmRBLLo44BXpmuKDrXLqn/6mWdQOkwtyA6dplo9CEeuraOrQ2Ud&#10;m7EavYmY9pg0RPP3IQeHhww6IJm+K5fa1U4WIx7QLNTaO0C/8vUwS2ob7KoMmxUfYYB/mWsLSONQ&#10;zkS9+NLYxPWVaABrDfzumflZC8vHUW9Nz04dPnYwtjn1tQkBVWl7aePqQyKx8Fi1n6N76cBID91E&#10;81xuKYqes5FQYmurk0nh5eNrhGGBuJ0IP71dfUePPVRcW6S8dJ5kTa4mLWlQtrFEJZlA85Wvf807&#10;krzPSEFZ2RUq4IOvkn0FLv6RBDFlUkSzW2dmJ9VhVoBzN0j7z5IglgAf5YoPE8qPvmGl/xujxfQt&#10;4Aa5qz5h8qG4ufn60QTRf5r/DiWk9HS3KkdocsZcTbIwi0PNAJ44f/asfM5KQ0ELZEJoPV21cFDk&#10;fQnnP/zYebWyaosqeMlooy7DBcwrFkDOlYLuvSzil1cxWFBUbxJUrPLoFJkDxU9orOemJOQm/GdG&#10;Jshf+rDlFKqIUqVwTVGXi45uRCajA3BEdRsha2OTU5yXonLiZ7BqvR0iaRzEoOxRYTBv0cRzDK+Z&#10;4BkRvkxVV/ogRUHNtfkvh6xnmeHMQgD3iRzYEe9kSwNnM7Yclb61EMMppy0uuedF9TDGElTz2fp6&#10;wr0d7XFiTXaXk28jZsjL0Qhyk6WVRRfEx6Golwx1YycDExFpywZL+wp6lF6dmsLY5paOguPWwQmQ&#10;FrMQIF9//VVeVUHj6utGRgbkiADRkOfqArWmmLTeqHklmgRwc+ApeR86cfLjL77Y1dWdTJfiT87v&#10;kghb1dJFKIJRthigmwAgP7sD37p9ZxQaZCEbzLATnUURBnPCtFA2zRNJX4TyZyrNJGMglchj8IuT&#10;MaSS8HnkDfXff+l72l77R/aHnaNoLLW49eFoj15knK+ixpX6LE91u6Vj1zo7PtqZayuEhpxoEmIz&#10;vwbOEF4hOiJbYri4UWaCXHyBIzO4k7I3ZXospiT3JUUqEEtKCO+Z6t7nCO4UJjd3ii0nNKUkN17z&#10;WUSFmNq2bpx4YW7RY3YuBmJcTTLktgudlc9oRRJAtFS8tyrCdyzQNv1VE+JIOCFJMaLEG6tmUSmD&#10;IaLW2dUtp0PtM4ruLPR19erVy5cvL8zNORtd9e3RUW0HM0CHDx/KWi/lg3sSb7iMFadELzxss9uB&#10;HkJvKBJq6YYD4IBw4disKR+V5YZsJI4ZHKFoUV1Fj+ydt960uRjf0b5t0OMvvrQIhlP3ptwiA0ZE&#10;Lu8HtFRpdiLkDYCWmrQkveXtHGOEL7xLUkSDwOGWqZdclRdRf6lqStKvze1ktVp2Tr333p07cezs&#10;6m7rH+wtxZGnEwJZqtYAlnWWjtViZan8Y2UU/9ioDsUefC3oqX3qT3Yi7Vs7Kyun2pY+Ip+ua2Qg&#10;SWbo5EMP28hPPvWMmTIp9Euvv7tnaMBhFKFECXcuJts+EiG5wAy+h+EvhiUFr2A3CTWljtLaKP2N&#10;THCnMZIeoUexCWQtG66pZaOq7sK10VNnL0zPqljA8xmD816dnc2HDgmi/ZCtcR35+enIg3cTXTcm&#10;uqXDe/fePKDjH/7Df2i7Uax85ZVXFFFYK47LT37yk1Kc/+K/+C/MfXf0tFrGqJ1yKTyEK1evHxg5&#10;oDUMdQMZ6ihmWDgevHXWocVWaqwwHWVPPV1dmAeEMfGdguuH+1tlMCCPsVDJ/W9lWiJaTv62ssa8&#10;Z0APu7OLgp/82F7IwVYS5RWY/PbWncm5f/HtV189d/n1C1coFfR1ktRuJUo1NT9P6n8Jn2V9XbHU&#10;1dNz797E1N17kSqoICplqKUyvFFpjRSOXCQx0lSsb5heWJlb2VBNPfvcM0LEgZE9d8ZuowbZV4Vl&#10;GGejh44e2z2420DT1OSYyryjrVPioo+jHsHicF6efv/c9as3n33mifdOvYsfXPaJgk7IanObTPbE&#10;srmcaJACZuj4s9InsIIZWlVfeHpFh6sQeCXXdgfhtVC5APR2t30svydyiWNDsgWe4p4cPrDfh9JE&#10;uXL5qpd97tlnWXgoaB1hjX7d539gnVbaFT53hNDc85xN8cgJVI4DbALSO2WriofxsbMCi0trodlV&#10;htYqSQa+jx3huRi9qH3hYy/KOdO9Ls7TY3cmxAuEPh1n6xskazE5KiRzHCF9c5osIv2IDDtjGQrH&#10;degg4FPHJCwVdyQZYlGLCsupDDqE1rOz3dXVjkgOfXzjrTc+uHzZK13+4NLorRuTU5OiM8hQJPVE&#10;8UuE0VhcFwjQYxse2kMJ4u233+BJelju39EBUynsIBlevaQ7OzmE+6K6H+5XJhbDT3iAvlWkEuwC&#10;S0gg0M5XK8zMTUaMY2djfHIcvmh6NFOMnl0lnRWRQ/+qF/2UztGJjhhSBB4pBmsOCjoVRqeXxtbC&#10;sAL8TEzNuMFSRsWFcdf+vt0HDx3JoEAZ/XFE4VpFLqemprO9c2rqnne6cP489iuHQMeky4suRu7e&#10;h5nSR3LFn/irJoRwKsEN5pyDqpiw/XxfH80RKw3I0KeIUFTRKQ5btBzaKcJ/7PXvp6TxQwmTNMOh&#10;m0nTSnLnY5SBESOoMQv3lBlsaA0LOjIPvUWHTilhQo8oeOSPf1W+WcH5yuZPhC2s+ZhayVtDLqiu&#10;HhyMfjsGUldXZ3JAFoLFvFsNE1M7eSsmDRyxSHkYXonCpBhcxoEDZBQigLBdxODinLe+5UGonkMs&#10;E0MxjFXDUawRvtnGQLkcOUX1IFhgzQ4VlbgORhSJximYGQUwnQKrJb2zOLgmuHupovFl24aA63wO&#10;dRX/rhHp1klcjyudY8mRs705FUFBY7OtACh/cQ7FWles3Ii2s2lnvSqlY+ityad2JBnm8MrBrg8e&#10;EDFwh+IB77iM5oRikqq/3HNAe/S7oty0vL4SE/atnevXr77x2qvnzr0vVbJnh3YPHDg8LCIvri3F&#10;iq1BTzbaVEqGQOwL+h1VftceMejwyY9/fGTvXkgnNrDq1r3z1Mqsf0S1CvBDSSBa/U5Dd1/fk+GK&#10;/e5zaV/WMzImoBmpihwt+USRGktpXB9ZyYKRly8xJ8PIW1q9zbKJl195iSAfRWjXDOCqoN2REXHa&#10;Wr0hB8I/pN00hrTzCIeb7eEzGSfJ6zeuEUMA59++NarIPHTwgMClOqwoBJbpvdxOV+UpxzZImb6+&#10;IXcndh06ZjDbWkdI4NJwVOq8kXwjqEsJF6k4ZAZbMv5ViQAaln92QxbnDXZsrTIIgiuk/672V5c2&#10;+1d9XCQwsSefVFm1suShm1sx3pim7coadqCSvbm1STSOrpwzYWN9z9BwV2fbcbqD9Q1HjxxFB4JB&#10;yiAQoTr1KECbWSTB+Uph34SqPzS8m2qED5AGSMwwIyASfCMlTagv6UApOgO1FYuqbI9kvbkngbsi&#10;9VJgiHIkQnRraozQnX3vlCvfP7L32OHYWVkvBw4evn79WmYsy2QhjXsNnbTaUpIFO7L5INHukk5Q&#10;GFLBo8gcUpKK9ExIirUqnFTaAIcVHaH6qCkxe3LD180tNUba7OLlS+Nj9/B3YJqgUKVEMc8s8EWh&#10;YGAKOTwlQ7rHkLZg7sU2PQutVqtHrz99PzwK0aCyXJngORI0+0hDc5qWbj/3zPO9vf1/6S/9zp/9&#10;6R9fvXrjg+s3hmmaDw6oRTIRpdyKXJ2JyWLQW4DDhGTbIaE54aeyhn2oWAVGHCCU6UJSTvRW56lp&#10;Sn0th2ra1dU3dnfqtdPnxu5miEc2UxiHsRI5cXTf8J7+iGkQgllfNQuOuO/ooakU3nFtzdICgGzZ&#10;avmN3/iN5557Dgnvxs0barE33njzT//0T7/2ta+6/b2728sQbdQ2cBiQ7Z56/LHjR49dPHfGK3d0&#10;dWvalcmZVAh6u5AT9AOLf3ffAIWgsfExBUn4cNtVZAeEX1EQMczrpb6IcwF/jXhLlnb75tVrN3Fa&#10;H33oIS3avGRBPWISEJsDcOYORPbS9OJ/99/9d//sn/2zv/pX/+rN8bvvvXtqZGi3RoEs9ZOf+Ywg&#10;f/vuBLrSqXffQXmw+CWasRfNQrkfHx60tmz0BkSzlbUNN8YCQwQ5c+U6vLAtcoNDs3MRx7Hp2LxJ&#10;SybuTZtcP370uLEJLfKJqTFmLVkkVTUMhJMvdnRa+O+cek/q9guf+hSux93JGb18sP25yx9cu37l&#10;1tjo5Q+u3B4bFR1ef+ttDZ8XXngh9eHsdFd7p3XidDj93vsyDT6Zp987ozy+Oz7uLsX/PXsw5PGY&#10;WjOOKrznm/gZN65TEdZzk6v5gDdv3HKWHD92IopBs3MhqmWuKwESeAM9DMquVFEUFZ15y8xeKoBN&#10;GDG+Izr5eVQ3GIRnWk7d/MmRWc4I6790NEmYCXFh29c+9eQTEETrrqyrekOyBMD8ggVTWjA7JCi0&#10;BpBIypi6QehaCK3P09nWESPqZMDVFo3OvVcraq4hfYt6hcVbzW0qnu7tbW69SclLly5eunDhg6tE&#10;rC+Sazn93ul3GTi8bfDordM0sk+dPnXq1Pnz57mqeRJWhlhmftrRbCjhzu2bGAFaxjrfOFIBWsMR&#10;rAfhxolOWC/kYhVc6UNhK4XyW2glwZycWvMxm64yz0K+xg/KF+NkQAqRmFkJeKlTkZA2d7R+AsZu&#10;cvtZcgOZtWHCYAwEmC268plhdN6H+RBdGMWbzQN4Fme9Gt4OOs/BA0dpvMVpJLCUbCOHSsQ2mT43&#10;xiP4xq3rHAj/zb/+1yCQyNYHKshp9BF9xH9XxiczdETMLsx58ZTeiXb/rp//d77Wj/9jGZ+Nwp7k&#10;NQhiydGsph/PESuTwDkMi35sckTZYhnjL/9SpJzTzbRmTHlhDcGhfcwDI/t0VR2unkgBBX9KgvjR&#10;a6okiyDWCiru76H2FO5drBqW59QEeAvOv5Cs+a/PzarJvDIZmrSTVlcZzUaCoRgkpbmRxlYBT2Ll&#10;gE5QhghJamfqN60LL2UZZ37Zgtpch+3rnsCBHWKhVxeETG2g1Qw2I10R/9/q2umZeTrGgJxMZDbo&#10;2QWNAyGrxGIhVeRUxAXM3bJHCk/KSFMlUkbFwuR7OqFcTDIjEnH4MEEhXoY3o+u7vDgzvyD7FExi&#10;pUpUiIBlUqJMvRUJ62JcX056aXs8HorVoQ8ZZkjQDlyTaultsY5QWhQV3LUN1gpvvP4KvZv4olYH&#10;Dzh85FBXD70GoThpqFMqmI80Kg8ro2ZSN0OpTqZnn372yJGjNqONiSl2Z/yOTDHpQ0mEc8onpQic&#10;YBzGu3s08K3hwaGYIXRo4qAAZumI++kvh0STUfE02zKzQoghaKgtGCX2llaEYNvOvXz3vXev37wu&#10;skt8POUEH0jYA/8i5xCIy8HmPqdNFiuCnFuuMxz59Duqb96+dfXSFUr4eweZGw/Q1QqHAOosZS5E&#10;CSCenM+vW0K6raYBtINVO1i6be1gG8iK/gntV5yqDR1xbEuFQ4j1ZZIvOMTSMgsSYEMYz9QiDTat&#10;bxp7iuX36rrnqEaxSKw3R1FeIIiyhnt6lcTaOZTcm1ka6OnksLxv34gxSeFU9e5XZKRWzUBvb8w2&#10;9u4xotHb02M9Ed21Nqj/4Ft3d3eonMztDQIP+/oee/QRIy+7BweNooRrUCKHhK34M4TDcV9gpmTY&#10;hX8RIRxYbGk7JNBEQzHMmiLOUn47mEWZ7Png8iXh3crXdDpyaMROcy5OTU4Bwd32/+A//A90V/zJ&#10;lAh1D0VbZkkkN5kUKX+iQlxUH3J6sUmUE9t6mXE35hWUj4SWCcUWCzImdUUOwn0jGH7+wkUDp3pE&#10;ZNdFmPRkc+YlR/R6ZfwjdVOF5+H2ZvyogCehy8YCRPyOnIqzI6aisrFMbsETqXNz0lq29oh/AOxu&#10;3R7Tmb1+/YaRf2O8e4eHACahCARojhllgn2aPIW6nlhVzuAIOJTqtZTEYGp7wtFjQwRnxNxItz5G&#10;Wdab5jZAkpLn+NT8+xc/uH5r1K9lAM3WSBJQPdTf9fDxw15eCuKE0gHLFLkjKWTNFX8HnJAzRpPi&#10;6P3++2eeeOIJYjfe/9zZcwoxQyoHD+07fvLw2qZcvNHuErmmJmf1Qx996IRnfeHCJcFnl6yIuetO&#10;FUb+jdujt8fvjd6+IxZytrBKK9Qqd4Z0oLOS2oBliRYPixEnM5Th6C9iFOppsCN5PJD5kb1DXe0d&#10;8XVNRyd3nfxZhs/STKmeWVj63K/+hoXBMHB0dFR2+2df/zqtGj7ifQP92pjElYeH996buAuQ8idy&#10;iY0NyjbPNc/5AbRyP020cK0Wlnr+b0Pt5as3b01MeFg9vSYcSLngj7iuGhmkXuLtO/ryux57+FFg&#10;2Ooqn93F3r7d1r6QMjpxF+PTfJuN/Mabb3twX/yVXzqiRfjQQzDCp595wry9FaWrOXb3zo2bd67f&#10;HJdXuMkvvvhxQ2kORnHPcJzl/eorr8G/GAu88LEXzJM88uijmU2ut7ZXiZ8T+LMS743fi2L3Cgrc&#10;zT0UL/u0vru1CQwGvf7GKQNDjzzyqCAgswRGwRrCX9qkoZv9kQJDNgCRyVRK9nIUb9g/kuOdnblw&#10;8Tzj06zuNNnCdSjNtDJiVXZyRmBSB0amy+sFITKT+PjjRG7rPNHYLeywz5oyueboVfl5gLuZGu7e&#10;rVBTZ4KKI1yxq8WPASdiwTk3o+gKhCjT2t564vEnK4mFR5NTkfvWVkY1TZapOWw23+/u6QMEEjFI&#10;Vyitt7V5q2xp6fbNG9euXGUJcOHCOXj4W2++df7cOSv15R/84E//1Z+88vIrFqxzt/DCGy0+y6Eo&#10;426RAbPFANG2I5Kv8OSkjL9GhffqZMrS4WbLy7VO/3xyembPPg65OwZiLl2+CTPwatG6CaM2pbCR&#10;oBZBiyBWsUwIXQZDMHRvrAV+stEPp4sLEgYcSg1ChS4+WvawfqIqARyiBS186k0MDe+FpIBskg0U&#10;VqhBUI2Fot0lt15k0fvYY4/rZWR2IflIpWf7M+V6oYLxwlxeKhyD0tf9ub9+DMFLR6mMctRUWw8h&#10;LCsWS93/4znigwmVCvM2+W0mle73jIsUYXLE0vivujcxBkcUgwzr7BkezOSJg1i6VVje/+4vL3mf&#10;/u0a0prOE04FkLIgZAvnnLy80s1REztc7fzMhMo8WtljCPnVW/E2SxlfCOVZJA7akCaLKaxDcG1r&#10;DZLsbPcc1pYWJ+9NKOA8a28ILqrAJs6sCBQaKGPO6xTUmmog09qWBMwBU8jFYZ2WFCSg5dpKBOr5&#10;0gIjl1cKK4NjSoTuhFKXWYbmouccxmRRLfc87XiYPam27k7KM6JZiIoyy4hE6ESDFhc5R9WBndLH&#10;MRJbOnEZHHNUpeXAtCaX6+iynICcYZ6FQZYbDeBRj0hsYGPQLAQ/Rmlv04M4977lpPj0gAjJDg5R&#10;ubJQI1uYRDaDzGGVyJZMchp61XB4+PhDCAPPPPUMyo6ijTSGEUI92SQr8BnlbAWL8+tVoZEUesAy&#10;Py5nleaEjnOFfVty/ThGJXYlYJWMuzyt5JiFUaqR4+YoAOQliKcqzNffeB1gxoUlXLYMyHg+UI3C&#10;sI73aDy788ezTwkprzHSm0NlZubu3r0jFy5emBgbd9NOHjuCn9TT3VHoEcR6ZkGBUhLvJVqX5meV&#10;LNC7A8Z8Hq12r0rgI0E1zmxV8TOHE+4iilluFFtdyX1s64KMEUp0Dx0/K0shkgOpdIus2e7eTmtF&#10;aYMAR1Cjs6szhj33P316sPfCbahx+h7ev6+V0+nUjKx3YT5SEmrRbP6lFf6F3H65R8R9VH4P7Fxb&#10;rfiURGh2KyiybFW0zxxlYN0MDViobr4Yqhiwx8OxCV06zt0QBWBcCBAFJMxTUYR4LaGVcnG60ZXp&#10;rzRoirSTexJg/v3T790k5tJQ99DxI3v3DrkV7vB7p99nQ3z8+In+gUG1wTT1DJ0jfauKy0oh7Bbs&#10;N0WVjx+5Kw40pOac4pGqcCNzpGW6AjstVuwmM7DW2GqvU4/AMFPtvP7666UN1RoBs6JIGXG7BzxK&#10;O90m9baJYGwOWpI3VJytMoqHOFtyPIaCngWme/rXarn6Olbg6GjXrt04dvgEOoS7bdx7bm7+y//2&#10;y24vC6G+rq65hZki9p0VbNbHzgrBsCEInKS6iPCHHBasOXEnKuWZEkoREHpOWqxWZgquwla3fnZq&#10;2ro6p+ZWT1+4cuXWqBPWnogETSnCEViPHxnZNzgIKHQTCf75TVHKSlNYelHb887o1MTYTFyedjVf&#10;u3r9K1/5iqj4t/7W32LbffbM2du37rjLkkikKcLkMWJyEVtbhpx6u3odxephnEWfyCWHEM2zdHPj&#10;3r0pzbkVLE+KBOGwprIVk0CJniExcERqt87EMX6HdYmH4+xEZMW+9CvIm7PT88P9fYAx52NgrnIo&#10;AH2XVMBibHUV71/P8V/87/+Hk1Beq+b5+pe/fGho94GDuLNN3/nBy3KSAwf23bh1A8vBPKBoFEfR&#10;SBhVCEs/coYwtra+QPvgtWshEo45QvaNDJ586DgToPGJOxW9T+vaxLLH39PVceTIsaEilIHg0tPT&#10;rz5zkZJgjDgPz1p97c13bK5nn3uW/lJ/X/fHP/lJj1uThxLk8x97kdL/F375l1944bmPvfg8qx57&#10;yqPJgKyynLzR2ipfNyYEh48cFo/groQbDx8gyHhAVAH5C2jcB27cuD0xPqGW12s11Ds4vFu+bi5M&#10;UHzrnff3juz9/Gc/d+HchQwiR3Y+UiiKTZMDRUXcrVD4x4svSt0JXOHnOGhMjHV2dnMlgB1EEjWb&#10;OwSH7OS0+tOKDPhSKf8qoueFq1T7wnPPeS1PN0LB61vQPWV9Ufta15AV6PWa3coW8gFBvxSBLQaA&#10;rCe7yPfl0S7R5oXWRB1AxTw3K4T6fSi3ZXvo6HGXQs4jiGgCdItDgC4C2XpT4ipjSR8nnL7+3S1I&#10;Bl0IavCb5tnZRWc8DXSABHFLMIPVYAxWmSRqO/A8Wdxyp7XIkanqnS3TScGzA6vAnytnSwibDbx5&#10;5ay1dbBwhtEiGj9fDR/7R16o6W5hSfJEu5mZOSnL/GzUutp1wHa1pamymfyjdGMynB+QtRowMBef&#10;jMV5n1pjwq1s7yB4ooRVvnd459mZeQwF/M3enoFQz9AD8rBKdE1DNvmXMKuLp/+emZvGZtgCWXBc&#10;9wylJh2Ket0P/xTu/4/9ATvgDkerswg4/l/6+miOSJuqdEXSrK/lhsnQDHEn8m8/mSMmL8zODGDk&#10;IgqfpjhMl+2a4fYipZjFWFVz68bVSxcvqJGo08HPoyucdoP0OhPF/44cN+3Jj0jXfMiGDElNfyoV&#10;dlCOzPIX+MX0/e074mCkmzNdlEzOQFKIGYE4k0IA1YoHXvzQgnLFhb1sm0yrpO+mGTqD4q2fogdz&#10;585teQE1NNVrGrjhvcVcATFRAuflgEOKKOe384Pawr2ZWUW1g3BibKK93TSU/Kl6gS2Y39QTUrur&#10;76S2ZmwJHVdXKTehcRXRwaJHHfl4/V/0vnQZiqGsQYfAjZtrJn49dCIOklTpFw5kMt2kBJFnU3GK&#10;uAQHDJ/JHRcW5jLGFjXEglpWSKjpUDSHXbq6KvqIF6+9+to7b7/J29eSpzKpGzJyYB+c1GonpZGz&#10;qWCH5ZBLMLl6/eaxw0eAVTbU8RMnBncPo7ez3nrtzdfGRscNryiWCiSVfeh9G+OazrI52t1knN1C&#10;PUegIxc1EInNQYgwBPmSfhT30R8uhwLelzKAhfFKvNo727v4dly5ctUr9O/uB8kH7ykTD4YLcn1l&#10;LgfI1sx0oczWI2ZAaxqLROXt27fm5hcfeeRh7+s2zU7NGp/yFjCuLMTgTHV+yd3T0EiroLpWmQHz&#10;c/TrjDtKA/ZEz0HSCwtT60AjmixjJVscukK08n+pzGZOM2MeHF8aGphbJKyXkWoqhDBLqpFiRkdn&#10;hvHzYMKfaeQAk/5d4lKqdAvs2aefuT3GNXTr1u3RyEzT9+roEPdprMmKaJ+YESHFgJY6Oz/l3Eiw&#10;F9HQ20ojWfkpMMLKkOrA3h43oZyr166/8dabBhfYWY3dGWPBSjWGEYPTQcqo361IJq7t96NzE6Gl&#10;QphNDyvgUEVxu4xv75CD9/GnpybPnT07MXYH4CFtpVabbjv1k7VNXaDPfObTL3z8kxcvXrCW06KJ&#10;rFRMnyP/SJOsWCwEqg25UdlCQGwOSdCltrXrjMGn+FHFoua+gVbG4qrMTFy9ej0qEytLzgnPTs1v&#10;31GdT+uAB0+9T5qNSUnRLQUDhzES+aEkb027tLzrHP/CuPQXXuNmUi9PtZbKhtTLOsJEZ0cXCaCT&#10;J05O3B0j/qezQKzbJOweFpPDQ9CHtN9TN6RJgG8i0a1wOANQhiiWRm1AzIgslOGghMTC5kmlW0Xw&#10;plRzxWsQBOl03NVBd/XcpevnfTo5VoHYS0KQ0d2RvUNHDu4rh2B8KEQhn2pyGrIefMRLzc+vXLtM&#10;URX3Rk2S0Wk5gZPd4L/E67d/+7dd6FtvviP/kAkBwL08SUoPV1kI+bAWDO7b2j6EJpW3npfw6cl2&#10;kDZEvkrFKxjaia7pwP6R998/S62JkqJUQTeZydj8nAF3Huzzt0cnFubmNUaZc05OTPZ0th/YS+ld&#10;gb1paUnNVcPEDlHecbgxZQOD7Ww//6nPfvWrX33++ef/2//2v7117YOR/p6//KUvwXdAS6+9+WqJ&#10;aWTFqprqmqw+dHbZc+mZlq+KgFr5Mm+h1tE6vXTt1gdXr/N9ffyRY3NLi3v37L566XJ/f+/M1F3p&#10;LLxGH9TC6KK1visiX26j9oaaxVp0lQieHi5+gp/8wcuvDA3s/tgLz2ncX7l2FV9O87qhJV1BZ79P&#10;MbRvD2G+vfT/e3t9RLFYzLcmPf5vf+ub1OGBxnYWrfKvfPXLr77yytvvvn3+4nmBN6opO9umj9S8&#10;e4f6Se2YTYQngP/NYSVHrK59/73zJ04cevWVN0Pvjkp/Oi74i6V5i79ccAlngeUUDklRFi9ETSrK&#10;X/zCr/w//84ffOGXv4CmDH1wEhSRcj9QDGvTmgsvJ+JshYrv+yIMekZtZ2RlbknsrD/vJDQodpVZ&#10;puWlUBoxWKsSwxDFN5ILk6DzWh4IhvkUjszsjLNHBR2xN5rjIR/HMw0lS6tDyBYo4X+wkqNHjzg+&#10;hRK54/VrVwB+ltrt0VsKVhHUUBgjBa5l2k+7+zV9dtuZptD7egekhhjlgjI5JYozlp6CL4lmcqka&#10;Z6EjSBVS6uMI6Od0uY9jlUYzGZ2Uu5llJO6v+ObcAH8WOV2POtyklTVx5OBhu210dMIHXFxYO3bk&#10;oBNLEYlzJrh393SnptTI2GWIRzgzqUX6IadOZn8WFzpImnmeOPTR6Ar50AU+fPIxADwkOEzBHHxp&#10;38BWRQdx3wORXmsWABFk2xmeb91lWWusQCnKSv/In58Uf6bh1GpgZSb7pAz9/d+WI6Zmjygd2pZl&#10;kxwI8qwH+ufkiIoXay1PJNMeD3LEcjVRj3wgN+MguXL5YkXxW9G5d++eaDeHeanXlrb2h3v7Jz9I&#10;qZ8fEBNDCcjPVvzk0qdOp6JIxVsApYSSROp5TIzfY6gz2L9bFwBcIKyEvVEidhC35LUAuSXr02e1&#10;G0pnqBbg4tWsGT5R/lHA9xaywwaWMBHc59qcWWn5qKkjGvIVKk9MicgAE7SrrUHgN+9mcL5YAVXN&#10;z0yZ4ZYFmkaQKEkr6UxnqHmr0J5aGojRw5+sJSukqOgYRFjEOJSLFPxmW9LgyMyq2tpCVzOSlUHp&#10;ukYpgvZQKLAZtIrEt3jgDLOdJycnOKY6tkwIid1O3kh/qXDcx8yS1sgv25pIVWc+59VXv8+daHaa&#10;uSoPNH61e5S2yusYdlCqBnPkwgDJaUyHPFVVZVLvY89/DGagofnoo4/uGRopXf46m5eeOdt0QSP0&#10;x2SWkozoY0QqYXHx5o0b8sK9w8OkQ+0SkzjGclxnMcvkwoIAVHnaP/wq3QlTnO0z82TGq2zeiXtT&#10;b73+mmQQBUrWh1Bv10LoI6xTirEMqZaRCL3gnEWxrwas5lvvnjp189q1hx557PXXXjWiguIiWGKF&#10;g2nLs2YjITrXu2lB/PTs5Bcc9swPEusJyaquMOZyzGdir2hvqWwL6zRiGmExOmPrjA3qbW7rsGhR&#10;a48Wy6yYEQoEcWxvNLnSgJzeZlC5rbVQzVcxFtBUHIeif5hDjfWT9+4ZlXTe7B7oJ4IY+U8TdU3N&#10;BCjYQrhRvGWPHxO7BBMgmae/Zs2lOxyDCMVe2v3Bn3CVDE4a6hJ2gAG2Q802ZrDC4L333rt46fyV&#10;D6hhXkKP1i8+b3jy3Nnr164S1KFCDKJSfAMXwZCssxU88ftOkM3wVsUDOY52qwRurkkPzNTINmTA&#10;HoWJCutZg+gkUaKHHr546XIRgEhyFOM/GadRrwYzf0Uk1+YpWil2a6apKeAyIJBBLlEnWTJy8YOX&#10;X4ZKUKVQkCOFsxshROJ4L8DwDNQh41nhVVXJYPSTCTb57LE/TliICuPKcvJQ35TVeMTRjZIEQDcW&#10;wOccg9Y5gxRlq1pN27ifx6alh7/X6fff07qN6tCNW6+/8eoTjz0+NLQbLdkJbZrVcYbCgc2i+IEo&#10;Z6YnHLEynpLqthjC5wioeGDmlLTON+Bs6TuXE5oNDG1j+HRDa21zG6WbMxc+mFlayFxLYQQCPo3d&#10;DPV1P/LwMR0uQ3nBLcrUdqy2tzYnp+YK8ZRFNc2s7f/yv/wv/5P/5D/51Kc+9df/+l9HjDNgyxvT&#10;Ge3j/5W/8ldA+F/+t1/RSvYpIiJoICY6Q6Z5KLTbihvaF05Vn2VweLivf+DEQw9LNanCECHJYGVd&#10;jVTBNsF8BbpvmNtPc3kppJ2gVo7jvEg0quqbBro7O1rb9u7uO3rwwGBfL7UjrA2EE0WyHktuWGPT&#10;oUNHWAUeOPHom++ffenV1//BP/gHt2/f/v3f//3v/eDl/b2y1Wrl5YkTx4rQ+oIhRVvcLJ8jX7yI&#10;ECB3mTBPSzNNR7EcLRaAbTZB4n9u7iAZkSMH8H8pw9+8fVOwvTt9Fyno3r3xkf0jFEIthoOHD4J4&#10;hBcTa0LO+NiEIjCRqDoMtM6ObrjVG2+9a2Dfpfq8dpMA0tXbZ+J5z8jI4J4h5PHyaJLCRe0o5+YG&#10;DLCMCVdTC5qbniYJCrQ3Bnzg0IEjhw6N7N0jBbRPqW2LJA8/fIL7Dr2/Rx85aQTt0ZMPYz5YS35G&#10;8Lx68fLhTF4PU2pUSmQmGJjnHEmMKyBUAADAWbox0YhPczXSADpsn3zx45//3OeNCZ5679QPXvpe&#10;/+7BqDCUgzQ8sdKlK1yIDGkWiRxixhpoMX+vnp2ZFF+ELQUcFSUML/MER48+JHpa9yF6M8MxVpNR&#10;Ua7Y8wrMeB7oK02MgVUEOfm1I82Mj1K+cPWq2QAM9lLmjJBSCJM1tXrWpjQsLMJCzoM9e/cYC1Jm&#10;w9JwH9EYiHK/+ubrwwODQvDY2HhvH0LuphzLTIwjEMFifGL0L/3aF4VOBPA0zqpqUDsVfO4dCXUP&#10;QCiJAH2xzRTAy+ePeYv8yVlsRv3azesW5L6D+zLumE7J9vjEhFM5I0VBWmLRce+uAUny7/1KCmUy&#10;SuzKyoLjR88faOBsvjc/xaRoBqmO/0R7O1qSEZU03I0L6SkQEd6qRXbp7e4DxdCBKzrGpSNaRzy2&#10;qoEKSg2kobBTnBY5PEmEZKxHsNWGg0b+GGae0/Kn5YiUhkV5CF/kdSq6oz/314/MrCRXSiQXgDKj&#10;SoYg6YlW0E/iiDH4LRTrBLK0b38sR3xgfBdmx/rlixdv3bjhhuvRqMaExZINxPezTLb9uVf/UQi1&#10;TAvfH2EpbWwnccqD4EdFXNDlAIaNwmmoYRQQB3GmWgDOZzlfREBx1FrbrEZ7aGziDsvgyKhO3kOa&#10;p/xEijnD6nghkyj+d+09WK/Tt9QhGZAPCazsC9i9boihe5VGhKXrau6Mz5Tinrt3a2XP+tROf5MZ&#10;bqnOn1ml9Gj0EO9NprGoVJWbqhmaY0JqBCdDphmN3XL6srFyUwVQF+NTLdJr3YGaW4QQrIr46o7m&#10;I00HDyhtl4ipVheFbdy4LemjUh7arf9rnUsywpRtbI5scX29rjcFsNam5jfffP21118xtV0mF7TP&#10;BmP720zxNHWL4V3ZnvUfF5YNcxvhy0LHr1y7qXv4y5//ZVzu/s5ew8fwLUMWh/eNKKSi/GLgrgSt&#10;SrfX51pZXpuanoL0RvXJT3P+XOVXVGhbCWqZkIjCY/jDP5Ijqvv0xO0RjFDJNHrGe6fPuJ4Dhw6X&#10;9CeTJMJoZl0AEaCwqNJnygFWIc+QoWIY1wUzqjPni9Lyi7/8hUMHDx07fsyO7u3ueeShk2Ojo/Iw&#10;OVwGDpK+RybcTLCH0t/b5cQA+IVUXlsDF7FJfcHtLKvw86ps6ahOVManrA2pnkcmyUiKHB2cHbWc&#10;H1MPg9biS2sJxYtFC5gCXMoC0cNa9vmlX0gsCnIXI7TgHYqW6n6haYhqTIRCqkwSWL0H9u+zR3lR&#10;4iFKCQWguNgU+oWLgviln1R6cGUAJ+RXha5PpEyKilMs8tr37d03TNu6f8AwR+Zqtzaon0wyzLxw&#10;kf6iGaZzZAfPnTl3/qzUEQroj/1yd/Luwvx0qLiGS+rT9SZ66vZ+65vf8gB6ujuPHN6v4tWoQox8&#10;8533xscnXvzYC0AWYx+toYIBjPVWo7KREbLIsEZmPFI3WsmZA9s0WFAkboMHZ0LWXOr0tLt69tzZ&#10;PcN73ztzuqOze/zuuN2MrBZjvfq40kUSi4NLXbWkJZxD6ONWFbUBJ1QaHbW0zJbHxu5q67c2ksnc&#10;imqYllRzq3ENb26vgeGdLzjurqmpaReKFb4H7+mB7gFgJ7yNkcQv/+IvWmbFgo+gA3GcGiVjjpiW&#10;XUU6nefbrmjbp3ucubr0l/NZM8ycJCZ+CvFMio9CEXpzRKxtI6zLMGFq7Wcu33zv3EVjCVnWpYOq&#10;xWQzPn7i2JOPn9TgEqmIIcH7TS6rV+ZXFr1QJAzCGE3vbOrunJXuNAci/tf/9X9trhnRH3Zl3ap8&#10;ZNv+/uabb+zqMLHRYapee1Jzg9hNQt7EXYvCamnrxAja+/jjjx49etT613Llb4vC19fbXaqmqPmh&#10;arSgZzY2M/3yeSgE9vd2C8UD2nZdXfuK2OC+of7B/hDrHLvRtFtfgbW6SBkzircyj2S3IPPQo4/B&#10;zw8/8gQyIhuY4eHhj33sY6S/G7ZWYUmRVsjC2DGATDGuDABVw95FV68l0lDwidhnkaOHTeQ0aGqc&#10;mp29pZPT1fkLn/0M+ayp+ZlS+Kna9LdX1RW2iBuotx7jnl3tH1z5gALA0GD/lSs3/qd/8kfMx8cn&#10;jA+LxjoeDRMT42BsJ/aBQ/t1EzCw2WD29Jjt6abRQgIgkFw8qta5aUf4YH0zXp1UWtF3NsynXlQU&#10;wSyjpMIWkz/wBpWuiLwi/R8eHlFj+mEgmiZmu0XZ2hQwdmlFqiq/wp2qaWiGoVkQetPCi/SQCrPs&#10;RfEmSYwMiTFT4u8aB3oJUdeJ7Jz9jztkovxf/5s/JYt148YNUVT0KnBKJU0sUTSaJZHkjDKp+1e9&#10;o4UdTB0pUtyRseC+hr2xssImlUgY9uu169fMV8YdbFPhhSksTGf6HelS7q+8k5QFja+pjdtSQTlI&#10;r1J3ZB7qc07PUe9cilhU+B9KqwD+hThfayCc9k9J0KsP7Ts4emcMycNn1TwyJeZso3uulYwialUM&#10;9PZcunRZCND9MNo80L9bVKJHY9TUDjJQoDuWC4s+rQisGktgDBM4XiauDhST42J1c/XW2N3+/q79&#10;B/e7H+67TEMKu2ffHutPy9/rq3tUsvrgkFFs73C5kho2pl1V5N1lprMLXIJnlKPOUSne+NTEyL79&#10;HF9DG2przxzJFpe8Ba5iBw8cwdu0d6OfEbTtvvdmafnn4VSeTG5QVLbFuDgklvarXOtHHe5CDcyQ&#10;jgPAUG48c9e39V8UQBqmMjSf3HJMCf7zfX2YIyoAS0aYBBEq7EkjUJY5ghj9FST/o/lk/l4OdOEy&#10;0omVoZ5t9IPypYwJAMiIs4YFIpgCMuEz6zh0dXZY0iYZM0LpJSr34mf7qnAT3SO/WdzsIgkYsc48&#10;e9zTjFAG/ozGeN3+vfswlOWRak0ShpJCDWh2Oz6iw9BEmyMfxVRS7DzWeBSDdM2uXL2yvDCv4VLU&#10;NzlzJK4U0hS0OIR68RRVClxRevK6k5D/TDViC+VB19ZgwAMp3RUBDWtQc0qLsGNXh0ucuDdpeqDw&#10;P4IlR+hEERIZZxP0JVEKMSOKO553DlSzC1P3TGOLyo4MdC6wvSXuHsqx3MK8RmYjFkVtCSuu7Aro&#10;NC9jRA0MOZ95GiZATs7VZUtFNuD47WjtPHPm/Zdffkkn3Sifl6JgevTIQbQ8lRjFnchWS7tLsHj/&#10;zDnNuMcef9pQLS0CadCvfvE3sIEdh2FcVO1InoAKHoES2fFp4WgCIlFm0KTIL9+8fUfIUx7wKkwR&#10;khCKJRbxfx82zO4Au+GZ0rsR6RU/oPyMkRn2rzOatuAxUy1hriUz3t3fm0kdBtmrcSW2NbQaMk4U&#10;xYcGB0BMfmviBhadWL3mugYDcyYbXiy0IbV+EW7f7u4bkAcUzwLWLAvcpT0IriOIVkI/9doyfV4U&#10;54vzoWJAM1HkL28ELEz/JQ2BlY35+cWySDIBUtoUy/eMps8tAvdEl+6OLoSCmMvxWKVGXh3Zy+RA&#10;yg+eHxE2i3RIIXFtk40UJO0jDRkKJFCa3X3aLBYX809OdwR6HNU9IyN7EO1Ln5PpwGp0raORkw2R&#10;QZIyTheSZ9HLjZitUh+lzymSqaCYpTkZOzHE29tQ5qWKJtlHqADv2zuyZ0gjlQI3mYmUB+uRrdCj&#10;F4oRxxlX0BA5c+4MKatXX37ptVdfHR2VdkTIW2o0uLvn0IH9Pqb74MmjBQPav/Sl3zHBf2dsXH0j&#10;vijnIJvNDUmm6wglbYiPwaozwBE3lBW/aD3Pzs7cvXeP3N/EPccz5ZTp8bsTmces2r51+2bRipCe&#10;rYOLiPbZfdE9XkL5jbKKB2HLt7e0gR5h6HE11CzQAdqk+tlc34qqVPSdCyfNrjFRH/eWAHx1Gysr&#10;RvWffuYFZQxPjpMnHpIccFt47fU3AatPPP64Y9CBmDyA6kXRwIAaI2BoMkxOzhzcf6BIBdMKrih0&#10;JS6rZFHoVUJA0gqWX1L31abW9oi601LFNWxvvzUx8975y6Pjd2kpJbTVNagwBYU9Q7uNLHV292Rh&#10;b60b2I9+cg436lcJw6yZMcHKYBmsvenOrbF/9ad/Kkn723/7b0sLvva1r9ns77zDYuTN73//e2+8&#10;+br1aB3BaHKmzy/JSUDNoBYJj5UijYi88c7WI48+Lm+1LV/6/vfBVv5J5ueMbt/V7X72ppXSsXcI&#10;Sth7QJu1q6O7va3Xt/DD2rkBNfQkRmW3hylbyfJsnMLs9rCUrAcOHJKFv/Laa9aP3seffu1bf+kv&#10;/aV/9I/+Eezzf/lf/pfr50/v3d1jhxlbUGCQWQmcn6iRFykU1TSV0rGMykEc46x4dYjbDk01pgLn&#10;P3708NQ8XfceY8i07MwkqKACxJrbazRrEpZaqerDZ1ChwW9GSmMBBndB7+vG2EMPHePpI1X97kuv&#10;ejUyz86Uto5dcKLk5YDVEAvo3ajzYwahWndIRf3FobS2iUDpuZw5c/rLX/myZ27usEWOFgEvuZhZ&#10;w03AKp9rHUxEc9UXMpsIXloZxi4zuewWQTF/8P1Xnnv+uWmSP5PTck0IBRaJZVt8DYrbcrkjlXGp&#10;MpmZyZXiqLJF8DziR2ffVymlRK8nMetWJbMt7TgrKKwwTyn6r8W/JmREubzqmWx9a2NLRig8gK1t&#10;vGuzjTrrU1OT1px2bHUMpnccBs4hsjOxb2Q129BA3L+2Ieq+rk8uqCZTYTz+yKPYdbN05BYXHW8W&#10;cdwhQj9CQMoSz5Dm+ppxaWmE5MyEjlm+SGVuV8/PTYp3UlXyNI+ceFizn4SsNPnG9WuDA0O3R2/g&#10;crphqBVg8/HxUTyLhP/AStsO+5AUd7VmzKcyAxH9cUkdSdtYWKbrubOBVDFycJ+1ajMgek7Nztgh&#10;3R3twWSqdrhekvUJTRr9uWVX+mOhdEoQM/3KM4DTgYenyQ5VNtxeHkz13j0DMyzqV9c5emVgeXEZ&#10;2rpv74ED+w8z7U2fm5W2rwoD/z6p8MNsKFdfxt+SIpUwXtoUP8o9dNSZCSlwS4RbvJZjQ1NUOaJA&#10;8UxJlVVwvp/z68O8z76rOAwW7qSnbLGLqlkxEfCJwlxZTHE90kGhGZEJoZLRZuwplPkMghRNz0Iz&#10;z1HEuKyRBADbbMvb8qTNFrG3uGhUnt9fIEGs3Bi3LCRFBKBIx3hcUoG4iYTmgxBpHLixwU5Tn5nx&#10;NBRy5fp1Z4HsydSR6SWTj7eu37x552ZJJUtHtNx8R0LYAqaGbct2vItuaZYTyz4q052mBRV4ccxz&#10;7F2+fHV6csptwgjMlGZdjUZwxp5VyooN/N2WJr8eMWcCELFlw8+Osrib68rDZBJRivGZ/AYAgIgt&#10;t0VYDB5VSJYG3KShGXbhrV7DjolIfJrhN0dv6RZV9Ho8qDQ/C5wc1+dFblGZ1PEE0u1cJzgAhMBn&#10;X2VZfur0O8ODw3JWr3/7xs2Xvv+9K1cv+4DMYdSaaIgGJ6SPelhmMZxCwmWl9dvW3AG/nMHjW1ox&#10;8efcf/SRx0QQ449jYxPvnnpfa7Crq0e4y4kJKgsbLBKJRR6hflRRePcuRLavu7vcADdM/Y/DV0gE&#10;FWS4xiEdKjtft1CJ+Y9heW5VgbhmSi3U2bXrjTfecuSbbdTOFmFcnspbowMf3B6PGGGEYcMf8vmp&#10;ujpCijZE1czk5BtvvvXYY489/dTj2kGZmkDqCGqrnqkaMORbWzO4e8gsYeAxw32GQhDycIl2SdG4&#10;LeHM4ckV2cvINQasi489agHNs+JELWP1fytuEzwhrAdlA6BLzkbwQRN5ZWmevx1cSYxnIGdkRNaY&#10;mWgs6tRgGRqfXyCtpXc3j2Buwc3MLYvvcD6yX2LXtRvXxH5ZufTVHJNFK5cy7NYUsdyM3Jk5zq60&#10;B8NUy6LUQbektK0jOV2k6GGkZYbMvTc6EKFPt0H7JcbBcQqokic5MpGGVQVohXuHJfYYOkOEAKUp&#10;NgWcwysH/VtZQeBBxiLQo8fmPykjylWOHDlsYfrP7t7e2zevt3d088zbN3JQPOlobc3Bk80blnO6&#10;78pS5xVcimRVESeXKYsnUvYYcVUjy75hSRtykoVKsO2de5OTkQ+O1jc6k8M+0mOjo/c6u8nU1SzO&#10;L81O40RtmySbZwQ+PTd2byxDQtiHLS16x9X1FI5ahNC79+5mvjuCUEnZJT2FmoLy3vbxj7145+Yo&#10;puajDz9isMOVvPTS96Xszz/99CMnHwa3hfhfdp9F7nB0wHPH+9//5VdxJ/cO7c6cUJQ2A5auGi2h&#10;0QPAr6+bw0xaWMJyloRF/Ct8ON62zTK7Xe09S8tr7567dO3OhNRZCSRdG4TLdXZIgo4ePrR/z6Bq&#10;rSZK/hmdtgyzUMlN11YvrCzDDz3ZO7fujt+a1no152RZfuPr35QZ/J2/83dgihJEa+DRxx86fPRA&#10;V38Hbhz+jCWC2Bf6ndHVZehPA4gEQTZT5zVuF0fjk9ih0i9zZqffe7cyv6y9T8reQkCxteXdglZe&#10;C01y9E1pb/RozGnG4czgV7o8OfpC9AhY7i8657YqNmr8KlLWrkpv7bJPfvJT506/+9/8j//o7/29&#10;v/ff//f//eLk2BNHRpA9LGBHUUofJr3V21r7pZFasPuAsY6fGLjXNTe0tzSTwuX8aDbMn+W15QMH&#10;Rz79+V88dea9w4eOqOHujI7yZNYck87Ka+ktG4eHPUcskACkGlq5sCjnqZm4O4EBacnR5WONrcFC&#10;q5798t/+/b/uI1j/tqFMxvGT9KownpKSxSotjeboe9Aji8dVKIMK5ls3byhU3iTUdfwEXUlfeqT5&#10;FGZNPMplNXCNlAn3hLgYpm9Ey0ntGTFRJ3S037p1R51Ma2Jmdn7/yEhEjyRd61DGuM3dP/dLEpGj&#10;rPx3aeFmULbMQ1S5YNSgxCzqthGPs+vTnK6MyJanpILDRUEsMZpBYHIlYC+0bGl1vaOp1SO36/RM&#10;ZUumVV597ZXQBFrb4SdOpUyBmv9qRDCPQIxXhNjOzs2HH11TEz2I9TXGi7y3EaeQT6GMGSO0WHyQ&#10;KCit3bx9A59m7M7owuKs1rDvmEz0rqJJd6cRyOqu9jbZsIJbv0MefPnSZQ1Bn11izdo6Y4aaTRsr&#10;LMyff+6pDy5dQjBPB6HkMo52cOfcAkIGsnmxOyhrMuBdzNQ3dC7Y5yEf0BoaHh50dGISiE3G2qUR&#10;svhzp686Ecwgd3R0Dw8Oeto0DoNQZomD/M361Dp+1tdXphdnInqXIcwtYkgIqmSY9C88bAPRcIjJ&#10;JLLNhw8c2b170GIGC6fMcEm1GQz69+dweWg//lOZ6ihCa8VxkCtAEVzd4F8MqarlCYboGRejn/vr&#10;hzliDr9Q0YsOp8exu39QaFN9+35cG4sBA8XloCey1fTXPjJhEyvELUd9IN28RiD3uJlub0/NTNJO&#10;RyiVBe0ZGsLBkngXwuLP81XJEcM9qq5riSF4unMx7oIYxfinEQCMXwXkkkk4di5cvOwgC+TV2jo5&#10;5WHtYIMpBcuMZpRHwv2Oh5RmT3qIhtHA5BaA809aINo7A9wVaZA9PXF3khibZgoYzVyh4Fe0aWq1&#10;vVKW5EWcaHh3RFUNtyZ7fjCwK60wHENRdm0RBulmG7ckc6qlFkuPFVL7QHcvVfz5ZAtyP1D+iuVa&#10;nBu5iG6hVyPaW8M5VKNXnlau/8xsY+zTItaTzq8GFtxEnDR7MTfns+Na4R/bp/rvtOC/993vnD1/&#10;Jlp0DUErDx2hyTvs5xeXCbWYLYttUqEdKC2NRUdJQAy9deO2Lsdv/dqvn3zoJLo/pOy11964cvXS&#10;M88+p6O2tLghS4KfiJVyYrBNa1MrKy1lXo8WQH8//CpigZjmmJiVIeZUYFFcLMMtpTka71o7JSKL&#10;WY1xdddgbXrttbcJqSAoO7ryvEP4KWPg1hfcEaSU8VWROYiyR+qVxbvmOhYpVe+fPfOJF180TOOh&#10;rflVGXC8m4PL5i1WN0b2HfQWbt/bp96TN8isQhVETmqkRDjvbOZoD8ZQP0T4KPhh1cLCbLKTxfAX&#10;FaTawba5vEDjEsXAMgp7ryU8B1BQsniEhPQBSOmWXrMkCUBtS0V+aMHGRqMRqdwAGIy0DoozPTXv&#10;gDx4+MC+4WHBRPWundc30HvfxSdiZPW7TCQnKUxKKPwXKzv4YQVJyHS3oBT9JeoEgbhjLVixDXT2&#10;ZKamMN7C4or6Zf5fMehKTZShC9s5yERycZZ+fEw6O3b19XQg/xFEG9k7fHDfyKH9I0d5jhlc2jsI&#10;7/QyQC8l8eLiXG9Pnx7Zvr3DV69cBUO64Wi+ppcMYHV19/b1djGl0GlRmGtnBRe0ekO6bYUL6pC6&#10;kDujN3WBDh45dGf0jrHWjl0RxTTmIr3zn+5hmWYHtM+0d+7Sj1pfTtdHVN8zMnzzxp2JyWklnCzD&#10;gnSzIQ6qxzQ6CwNSAZDpWlUBjZ2NzZtXjU1sHj16go7Q408+DbhanpP+zj3yyOP/9qtfdRIdOQRn&#10;P3QPd2zqrpzSqxCgbGpq09Ixq8bG0ClqyQ4PDU5O34vtQH2moFCqhCSMCUUdEjkyZYaR3eVIBCzV&#10;ElSXUPJj3Nw+d/HKO+cuySihGLRAkAXtfeoKRw8dNCKj974Qs6U8bkeKx51UJWtve5I5jzW0sPTB&#10;hfEnHn/q0Uce9WooqT4mERkC2rRvcBPdw3feOgX2xhlNxZBAtN3fA/vrcMHloYPJU1e7k157aM8e&#10;CBZemlzS6zxy8iEO2jYFGoPi0+YqkzfViDo2B+KBj0xbP6LWLLxDXWGFFKGfHGg5+u4ff2HYZZv6&#10;H6P9fYjSjbXVIyMj169fb22qf2T/wFOHR04e2ntwd0/qf5x4HcjwQCSJMQ6IJ1nl0MjpQbrCDA0y&#10;QhPWrFY6uGp2dkEIuUGyoKb2mReek5N4oLrfE/fGeFdGunVne2pubtVj31xbmlm0JCIfXyR161uw&#10;Gmbvjk0gHfpi7YYLIJt7/70z8FYvaHT98UcftWHYD7iijBmJXNs1K2uLOlIWclKO4kKrAwukfOW1&#10;l+SIqgg4bsGS9FXq4fcRIWx2b2gtiRARyXWToYstbQiRQin2QWBXoY3gpy6n8SztkSPHDou0Kpbp&#10;uQWxpX7HaVKmMH/qV5ECCTIu3jbqXWd+CUQSdDN67D/MM4QK/yUyWA+xWoiOTjpkmVmxvTU5dg/2&#10;QQ3tUuizjpvw8fAjjxI0clp4jm4ccR11Xl93Z+bLdnakJu4RCUMPWoNMd+744SNQtGs3rqCxyyIq&#10;g34WKHDLlhB4ki1tGYknXlqnicDNb3x09O7EnRvXb6HVm1D73g++d/vO7avXr44i24/eAmFzRVRK&#10;KmLhEqzr1dZ2t0CGy//ii59wBC8trtoX8ZbRKjMMD/iNZtMDOU33LaV56v7JmRmfAwKBj9/Z1yf1&#10;7trV6ZNeu3Kto6MNjvnow4fVD3aNxnp3JuPahRXNCYm/ZRTV4LS/ttirTsxMIgII5RwasKe1YyA0&#10;NgnQXtarJOK4pTY+fJAa56ASPTligRDRELWqfqaEqDK4+5E/a+bVIjOUIKrW7zbNoOs9NysvssLk&#10;LuGVLoBwfujJ/TO90Yc/9KN8xGhMRrvLOKdg24wyMrxnGPTbPzDQ3cPmox1UzvmgNJgjIWg4MaM6&#10;SSGhY3EQua9lk2OYem20qZnJfnD+Aql5+li4ukFLM0nwF88RH3Sly7x0qjRcTis6BhUBQOMWaGPJ&#10;upZWl7C74u22wz9qXjJY5CGWUh4UsXTOI15EWZFhY1GvoKNpJavqCrwkCEaJo6lF8V/GFqsDHm9v&#10;3rs7qZ1KvgcRWmVlQ2VMbAt1FRK/2RYzUkI28p7EnQDbocnSBEa0qIlRptyFs7v2VmiybdAY+YPD&#10;PtQlNaiiJBbOEaeWWFiH6SG1qDhNTTIQXzEQwYIXzpTUtkYOSv4wHEdomrgjMS20ruifK2oETa07&#10;pynkSSJ7YO+BEO+2tk69y57tVITri07g4YMHAP39fYDANaNaYKdZcwKG/OdmpMiaTbJNA6oT9+71&#10;dvf+9q//1q//yq9J8tQBd+/NaCo+8diT/b29mXwvqqiSEmF3ZnGVuCmLjfMXz9kpPT0DUaExTE1d&#10;KGOxO4zS4m0dFbsiPVShmdI8U+GmTtI/Csorp+zuQms79dobb+zbt+fg/n1KQo5QnW2KoyjQpu0G&#10;mYoKzQaPYGnDUuYSiGYbFWkhMo+jIkp85hc+i6RvihHgV1+LQCKDBGyEhQaCdb4ycL91axTK6O7a&#10;aiIJSCkoYGujAXN/enuFQOJwLfIY0LIrt/ZdtkWChCeZsKgnp2ZlroFmTfs1sNEzKsz3j4CR2YhN&#10;hQHxW/0kxGWkfmC8C3aGokZp1otL5NCQ+R387oilc3t8yqAlxqDelg/oyHTBcqzAmWHCSbXJ5uCe&#10;4EBTRmpIWidIZHZu0yxYqtOU/WH6mcCmL1qgd0sawyluy5mwiLGN8jbDOXFA9PByR5xefjiMAM3N&#10;5O1IkzGtWvO5mmrr1kTLQGV14Kj8sWjskzyQGghN4YbGErmvb+j61Q/4A75/7uwbb777yisvX79x&#10;8+2333zn7Xcucg88f2Hi9i33QUSV9aruR/YfcHzaF+Njd6ZnppHPA7MoqGzmpcWpe+PzAYwRvKoi&#10;3rS24uJlYEoXK1ZO71kYD+rqbJfTezoz07NyYfHKTbPUZdvod8Tb4YXs5sIc9VwUFdWQmBRUfe4z&#10;o6Bk0HXomGiXvX0Dnh0VtvPnL1IzgbJSo+wsGkkisOAiPC6RY56Z0lgXbbqt+LZOc9nxGYtAQpQA&#10;QBsbaOpbWahJjkJhzWKndJ/kEaGioZl83MVLV899cG0JdE5KqbERlc8CJTC3f+/wsQMjzQp1gsRV&#10;uE+7POUMNjZnDU6nlbQ5MTftI5Ptn5ta+s3f/E0Z4cc//vG/8Tf+hlGVz372s8ePH0cP8O5/8Ad/&#10;4Lz+9re/C+Oz09MaQXddWZuaS4q5q6OrpEpFxIPU69ws6OvWrdvf/8HLf/qv/w2B6DfffOvEsSMg&#10;EtlMBNEoyjGwycKqKQxjqpIRLEx+hBYplGVOJ7TFhPlqPof3zxunFIGDsBEa2XbcZjs0vGePO7y0&#10;MEs1EDwbOpbgojoNo6OJq8+OlNS2LZqp9zGUlIfZv4nbsZCkobMxvxKhj6U1UM48RA5sRnOZUoyK&#10;whbQ07dyuIZaz1Z4dEvKU4vqXHjB6QuurKy7+awKbDHnXZqiS4uouMo2nBxrjL2h9UndNFQTKleh&#10;S8dBZ2cjOj5ezasEp9BxDo9qy7wOzp0MDNPdaNTx43iMR1z2+g5tihnKtxof6EO70BZLV82RluZS&#10;LWZhKLYZWhIHW5ovX7omdzp48JAyY3T0jtLU2ZwhkGKp91O+7puu6TZEnhiehBkth0mDu0x85jZW&#10;nsh9keOCO0Z3tIrYq1PBMeQR1H7xc7/M9R0K40ByWDhM/JbmB5p7SOCRaYgVBAKAh2y3gE28kv+H&#10;toVrY6YMF+TRRx85cujwa2+/pmyKSbeeRXPzVrCkAElgAK1kiab02SqqNFUDw8f2FJcudmRAmv/x&#10;f/qf/viP//j/Xb7+5t/8mwb1X3/5FYedYCQHiUZXPZYxWF6aP2NQ4JGTJ0WkhPiWZjIfyl/BK5oR&#10;SZyLy3UlSy6KfSOHD07euwvvPHTkYEU3y/peXVo8d/7y/v17/Bf2L0jVFEJvjILajCVq1ctNhcU0&#10;FLTtCPHX1iyuLdy5RyFzRb5vHBXOH0edbQ4XZBeiPT7lVJ1bOjxyZN++Az2dPdwNwkGRydvWEs2f&#10;MUf8iQcuz2ytIFJbW5Wp82LeGr6qR0KeWfeEulqEVH6+rx+FIIsVbopVjUJ8oAkwachGYwoJmKuo&#10;jU/b0xsgYc+BEX5Q1KEIeDhpPOPgjKZDGDbGkiRG8yBHiYhwY3xSHuOsNTZe2osIj3/hHLEMYpXe&#10;cBLCdLhzYEuOS9KZ525jRc2xGo9YLmudCTgOwAjlNzc4ge6M3pYEOMTsAY8uzhvGSKPWFgMtt1iT&#10;gjyV78SvdnVNx02L2c22HtxhbyFeiICH9h+QKtM+EAmIm2jzli6y0zj+1ssbDCHYH63bdeo9Gz3r&#10;MnYdkZLTkFKEhn2FNNlYd3tilM8kpVYIQogoJKXknWl/BCTRcuLp5qqcL63A91BJMqOguq2R95ZB&#10;erMCAXYJNLamBZmsMLYwYEEBEzoVahnLDeeuhAYcdfr9971NkZas3mcsef8eLws0hd5BoVAYb924&#10;VWgkHO0ypyvfuH7ztvG6X/jUZz/76V/AnlYQi/EI2yeOHlGeZmtv10I6sZDFurXtKvw7Ddqbt0Zb&#10;2jtpFRQwIbLFwCTnsoDl7OeamCI3h2cgoRBqt7WKMjtip2vQbK5t9XbvYm9g1sRwxp7B/vllmI/N&#10;FBIOGS3bE19e7KKD4wHam8mQi2ZyRavhypXL12/e+PVf/WJPR4camIJFXCszuQjlNMkRmw0Qnxhn&#10;XODa1Wunz543zEHRxnXGyCEE0e2Whua2TvBit/AFCIJHi/+3b96RUN2bmpGCSTvCoq+x0lAV66jz&#10;hKgCU1GCeHAZXEi7Y7koaHhjC1OK3NvbnWFzyqyNdR6PbMsDW9+Os1kI1TsI0/PmiKlseI58mK0W&#10;AyIqijC8N7SYS7ZUG5NA2TcTt+iaqcOote/UZuI6sGzqxtJmDus3twUTJEbAFJtZx9qua5JmrJiI&#10;rEZCkoNZAwUTjXDRntwwzKkxc3ciOtquc19gX+1qa/MUFYMWImUT6jM+XWAP3BvtZmkoTmraW503&#10;bt20NMkxFau/yELAokRjx+HdyXvf/vZLr7z6GmHFV1579Z1Tp95683WOCucvnI0E1daWLs2iGaxi&#10;+Q1NlNPncKmraWptNhoi5ApEMVCVnLrG6moEIYNN9rWbD/21ozIY4v8jfjS3wmMCznvoapUqaCX/&#10;V4mOBl9Tpi23yMgbkWaQOEUSgbiJLsT59y9w4onuh6RmfaOnk64k2k+6J9T2OSBoF84uRtYgckjk&#10;SDKpHKAv4vqZ+UrjxbFY1xhupiXCA5Z9d1g4ARbrNAeW1oyaNVy9dvs87soiFJTjTiynyWGP3bt7&#10;eGTkxWeeJCUSs/LaanOK4TGGFb01u7wyiQNLclLEyBy3sr3u3tiMgY9/+k//yde+9vXvfe97586d&#10;NZ5iAZBWqOisiWDf+MY3AmK2mG8D87dMLy/cnZ7u6e8j9+s7o6NjVriIjcaGc0851Rqay3z6+skT&#10;h/Gw1RLZs1Izlmytu2RFAEv7HxaYhi+YPY3XyiC3OYgCs+VUltu5N8maLQx1iV3jnsvpFxdWbly/&#10;IcG4cw/qVN9Rpo5ACTH7cWjafvhDmTsobrOZRC0HQI6O8FjqtY4yHYRz1bRRvWHIAwa2e3DIXAQg&#10;0MSemK7u1tM/euIR+wvp0MyM9nqcNtYitqu5HKWBxl0Iq2GnlNlHbecZOmZ0+FR0mxDBeXkT2N+V&#10;wzOPHT3O5HL09gcIoUa3IgkUJ+HgBQgUYcYrxoq+PCIvJ0o3AUoacx/zA4yvSgnIRsS0i7yydAI0&#10;PKMm4p5s8iqDU0bMbXOZyg9+RV39+2cv6lztP3BAP8YSBbdF62YnpgA/ZdyzoomSL4JoaGKeS5om&#10;PzJMUDl7Kx5qP8wXTadApGrNogBBQQPFHG5nW7oDn7D0xm7dQSuAiFoWjz/+JAA5USNbvSO0+Nyp&#10;hRJxag0jC5m+9YmPvXD23JnAG1ENdb8QzHN15v+cLlo1aWtUSR3S5CZMqAkimOJqhFjdWJOqMau+&#10;9h//k3/y/ylf3/rWt2Ae//yf/3Prw8xy1IIXp+WsOEk9A4MuQ7xIj3Vr84NrN3SybG/C615ieX5Z&#10;Dh4LQ8wPDxm6lmUc3oajCx3KAhsa6r83n9jBWtRWvnnjptazsStFsCW4vrygS0jx2yuEQ0blmx0z&#10;wlP1tr/wojYwPzFzlwiOdk9O0I01CGLi40aAVWU2DwNau8aUD+47pIiJf4e2QHpnHsbPBiL+tCQv&#10;OHAdjlc8BxwPfSgj2iS72k+fOQ3qC4kqp+L/Hb3m8u7AQGEH85ZZg74kWZOI9pns2OaQQZNxpqhX&#10;3uPvaQKdZbZ+rvWG5Ub0bc/QgaPalvsPGB4UhdVYxCs0Oi9cOH/z6jWd04H+XjNuoI+4KP7Fc8TC&#10;X6tQIrOw4SoFO8Wc2zRJEL1dR1fOAP8aPZnqJlhm3fBALzxzbmZm/N6kB1cMWRo9t6jd3i8l7utB&#10;VsJNbneVru4G5MaoI2DGe/m7NG5+YQlaArVE1bKLkBxs7XvTE+n4pteXeTpHSOYzqwBapt2VMbJn&#10;Qn0OlogROh0zmZ8ufM5bmSpCtMDEcaJYo89N0VecnYu32+qyeM1ZRKVGuEGh4Rr8XnK/NZOb9c5k&#10;IUnQkeAuFoJHmCChB0fR3TmqkHPN/h99LzM0N27eIvqoujWvgzbnSsFUDx07Rso/LxKScqjGacOV&#10;IWj6fHY7t4vx8XszU7O/9Plf/uVf/MLQ4D4NFxWmohETdGJ6KtqGaayFqVkcSVaRYw3u3bg55rX2&#10;DQ3CBiJxHQw4QGP8F/KEYjskyc9uLf4eyevyuPJIw0MPZb8ed+X9s2d9LkrXc4sB6d22xqa29ElJ&#10;fIcJ0KCEsyY8bgVnkX6u0V9UQ549e0HX8vOf/UVNQkUv2qKmJojLoIv4DUsA7Rs3WV8ya5lODIYJ&#10;eyex2MQeXKyY3GwszCYDEor0/kH4DZHAar5949bk7Jw7m3k0bZPmJnZeGRtoaqNUxLEtFnAhkMde&#10;HKk0o5SLS1Jgmlltchlyw1L8+rrOti6hxsizNN7taTV60BhhF1oiwV5WJOK1nW2t0/eEnnuGqhQq&#10;/rNwsapcoIFoCHZBQJK5NFPUgZ4209D0NyyMZO5Jh9GzVAugJgKTQYo244W1sTI9N2MXYplyiQTV&#10;kTr23WiJYLTpCaR02nCwWYotJsOp6TNPiDe6bKC45oVrBNIKJAlHwnfAF+zuhIlAU6otPCDZ3bGx&#10;rsxpSiYah4f34CYapNi3b6/0yM3Zv38fZRRrB2htWExUoSdw5QM+JtcvXrgMubGcLJa5BWgOCUDi&#10;G64Hm7AV7g5QURQClSui6ZkyBj5trAPAxyen1afGRxT/YjuTsBvXb98dv2cFGs0hVoKCL1UPq3Jr&#10;U13vA3C0kRRLNN0MuX68u2rr794dQyGAZGcqaHPrjuTxni4z0RO7o3VmftqUPRi0o6VNJAu9YSd2&#10;Z7rXqndnswkZTApLzlfrrk7L252EtOxq70IKAFm5XazTzDieOn3eps8MfFV1V3+n1FDNStl9z+Ag&#10;fUa0ZA9RzFQTAoTcAb9+ZxrnZUIRGw/P1D0pEYb26PjvplCjIWZO7sbN66dOvceK4qtf/cq//Jf/&#10;xz/9X//Xr3/968CZ/oEOziVJCpWyzfXQU+y4dBjpZ21D2u7MzErOVw7sG9Gv0Bs35XPsyFHCMZao&#10;3Y2bYc4F3XOwd0AjNXPCS0ToEjJlrwmoD5CtSAxsByUpFDk0JOaDyU0c4wV+q1qcpWoSSp80t6O9&#10;O3PcqnRn/sqC9eUXc4oH4Ar4lUXP5iBJ4gOKf8HDUluGOlEvDkjIwZNQ+hTVhAjoxNhLKyu9/f2H&#10;Dh45dfrtpYXFxrpUC6SO3LXody8v6R26p4baQ0ugk2VYorER6Vx3hsC9tYqbhCCBJIG3E3UwqiUH&#10;9mosZB417b3MmnOAAzypzi3D0i6C7NiqNZqmNjtCpxdJ2RY6ZTh7sO2mFr7JEWCHAYMQasn1BNlO&#10;gNwwnVyE18nz+5fzFy4NmQ7v7xVjrl2/4dhJB7kJMlUY9R/9Krfq/jO4f14GmXaP7qfvlbyw8ksf&#10;NpxLWpnYYNx6bR2m09fTSUyg9rGHTg73DxXBkJBs0BAyEFFXT+ZKIXhgZMTkr96IAGKB1hlDU6aj&#10;0q+tTc9NqbaPHTlCvHQZjx1nNgajjeY/AAmOXrLYkjkNkXitqQIS1Kg65oo8uVgSh6RnHC+6x/JI&#10;A99DA/QFlv/qX/trplLOnD7djRndUN8i3Om2lXabTybhdN88VbWdWDN65xb8IPkcnZqQyGNgFSPO&#10;iPwkLU/sVBm0tMxMT4JyDO3ZyEr5jz/zFHUAoF9PP7sIrx8iGnzAQGZCoiSz4n5sASjRwdRUQNbX&#10;J2fGJIvpqZHWW9NVj+KdY5/GG0I9RaV16cR2TV/37uNHH2qRv0rdCvGl5Ig/Lfv72b63avfHIyHo&#10;tUPAXJXVyNvwj//kT95643VAfVtnX2yzfu6vj6aXGNYSvrieOfmbGDFpBsGATXoGlLPKI2gX/Cmj&#10;NWEuglHXzCihBE1MTCKdzsySRVO9YZd2OBX27t936+qNU6fe1VZwV8UdwoKRXk+b4C+MI97/iCUH&#10;ZKCbu5oRuSgz5iTTuzRvhGGX0ZlwWRI5A1khKWy0drcrW/eM7LZmWB7F5xvHJ0N3uQ6lDLhc5S+4&#10;SHoqVvQKxD5erb29Bv91mmg0L83P4+oZGdE7loRVpNFBEW4PEEaVkjwtsPv2SlCTZY06mb3Epugn&#10;O7kyhuIGGayXEAlUFpoTR/6P7xIid4TuYE7bzrYIlXW0h6BXswUFi/VpmR8XlYFOEs502+MfGC8/&#10;VxUGdLYAvCEU0pnJe5BUYyjuj4MtWtAtrRkyzqyrhVnV2dVtTA9OqdK2tLhDm30uWjyApDSEV4o8&#10;CQIJGuIXf+3XvvSbv7Nv70HMDbEvx//dex5HX3e/9DMlMj257U1MJreXV+yNG7ccHWJIu7u3vK6k&#10;iXVPuIAlzX/AGRDfxAaNzYqtvH1rw4duuFHV19NuBvztd96SDctW/WqzZDP18DZlZDfQULMWYVsn&#10;Kfs6sduSQJ/KNgjJse7iZc6uVz772c899+RzmZHCkJudUQSKOHZpzKL0xdwJYGFdk3E0T+n73/3e&#10;q2+8eer90ydPHE/FL6wkZ40jZZmJqYilr2YbNjcTcJJNylekgxMT9zx4zwioiU4EMovMgnBpYjEe&#10;3DWzMNH19VbuybZSEq2mQvUjGhCwM5pH1YhWyKkJWpMTU9p1A70D5t6CRO5wKJ53kIcFPr/gg/Al&#10;t2LluGZpPE2VuMJIglL4hdDn6DBUdONAI44syKIDb3Z5dg2bOePASr4VuVVYrxumndi/0XXPXJS/&#10;uqeLy/NLc1MQFJKfNOnkAZkvEX42xPnYyq8vLLjQzEVmiDLR1gKXgIa1HPwaaBAgu3QtQzWZuHsP&#10;gOfZm3fZPTAgatpQzoX+3h7A9v79+wf7+2EzH3v+BaIptFf8b19fj/lcOKatQS8c0pP2fWkESw0t&#10;+RioexcStjR9NjeCTk5ig09ltqy5kcJuRhWNMa2sxb6lsbmjvUW6l25+7JWxuiMAlFaMKbRNE5NL&#10;Dm5DCW4ZDDI8P++xtj6/uBwfcTQkjlxVOw8/cnJuehb3Bo0vkzrCcW0jHBHS4W7EtbteAyq4u0v1&#10;4hhdnpokIBLugds1ATK4Hen46lrSJoZtT525NDU77wTTr2vv7h7o7Tantjg/I0E0LTR5d0zfoBHS&#10;nv5Agcdr6udXF9lxSICME4KJhBantnp33/C+nv7u1pbGweEBHNHDJw49/sRDBw7u2b1nYGiwj2KJ&#10;y2jpbOwfNPK14PBFD21r73RzQlBrqDOVSefVDp6dXvBEfG5AIzDJzRzq64qgz/oSAlexP0Ana7w9&#10;dtswouBBKDDa/oYWIr7xIEdMU7xU8NFw8N3E/Er2qKGguvZzDnbDaogsZFw0lIMcVVfr2IOLm7Rk&#10;mjNNm25hmev0yMI/rdZ8eACAldAd0fIG0hb4RXCi8G19GBkWu11rfVdHBrxkscUdOyVVxEQh4o5q&#10;q6qpGR4MbhasrCgsIwWwYs/78sgNyx/yRU9tJYL4ur5JyzjGdXWCVH2cPrl2d48gIOFOpyhWoAor&#10;5cqawxFgASUUMXCyufjsZxiTFFCKUSztDb+vLU/dm4pFe4FIcQCgVZK54u4rmQjEp2/B8vTa1RsH&#10;9u/Xs5OTYwAQTMB7wUoIPF+Rvf3wK78US6mKWnvljE0anQzhIxl8JU1MA/qHv+qEl2idO3dGt912&#10;dsDVPvHII4pL/VIBzjYKCQq6WNSS42W8tYUhfv78GQ2stpY26xyW5LNRD4l4YVvX1atXKFErWfDz&#10;k1oxSI0pbdJkeVsa/hF8qY6ffNApMTFMo1ivrkUKx6El3ISJWg4P9fzIgUNf+MIXDL3HtyBmBoEW&#10;Iq9DdDra4pGL5CruX/X4wFfPP/+CmvX61WtKAfV3mQjO8k3QCghbBOyr6dW13BodQ40d3hP9RS2e&#10;rq72S5euudF79w46ZBWUK4tLSmfnZfHtDdk7TEI5oqqiOKe5VCwE+JOaRpXgpCxei5l4R1JYnNEH&#10;t9fa1+c2iEjs3XewubYpJLnSrMqFVKwJfq6vTMA6UrStoQikRra3b98cfeONV3/wgx8cPUK8qqWn&#10;re3/HhxRA64UJYCpuEjor8bYHPKday96YJUPoMYGLJgyE/uccEmw8qf8m7ptcW6J24gG9SinnNE7&#10;nvXb77w5eWfCIkEpAytkdAMT9i+eI97vNZfFbWq9KCVTDYwWRAiOmsQG7UJ83wY3A7Hh9g6VhRUx&#10;KGOzFRdg63ticspBEgtYUTxkPpBvsD2ob5FKqd0hr7/FZaEdY46yJTRIFhQjuEKXkClqMZEbM1gS&#10;n+5GdFtpQQbtor8EuQmngZ28rCZTF84tnLGVhUUnkFJJqmpN5FeicAGAy2yTnqPUobuT8ne3XYNF&#10;oEcSVVItDDrzafE4CfJqlG6FlUIbw2KpJtmjykVGdmLJkhtam4QhaWmdM6eGVegegKOoYYO0inCt&#10;jeq+3X19zG0liscOH45Qy2xAlKXlhV3gBJqrxMMZbza2ykqXUb7nFh557PHf/q0v0SYwyuMWEgEV&#10;CtrNtGF6Lc637qqPlxkCGk5kba3UePLeFHmUI0eP07GbmpzRGRBMxMRNElxUr2VI9zUus2BSRGLX&#10;Zfhpx/SZ4ZN0N2urmeW8e+q9udnpiEj39xOtMEPhjok2Xo0xmmEV17myGFalhMAF0CB239U2usYX&#10;L1wi1v25z37eOIv74FFZ0qGrVgrTYjelUtVZ9dZq+pe++52XXv6Bdry5TtInFGF0e3JEiejIpng1&#10;JE5rzRImrho7cK8YLEnlpQfgFgAVryaxUc2MYOR4MAYrOKScm5rBLUJ4UKqoYMkTWYpih+VBjo+Z&#10;T3sTfRNxqx5XcSXgU01nZ6f7Uri+60bbQ9rY4QozJ2njtRDiREwsDQSuKta4AmrLLW+s022liCmj&#10;yvwC7mPokBGJAgmivcQuTge8tlqb29OydEPeTopp3F4ZbEbYv6dHTBuknsFSNHrSK4TF2TpuQ7Ai&#10;ZET86MjrK4w73ALxh08OINFZariVljxkYebuOCbotRu3gFLaPlh6Eg4ZSQcUrdkUbbX3mZ2ecm0i&#10;W2sTknArmWLCHwgtDrOWtlZRjuv6LgQBTqxdNPna0pCpo4bREns68HNDg2eKjUy+LjZDYZvtoMVb&#10;+Xv3HbAwuMjsGd5jC7pdUZWKFSrxgVYDyPNL8xahLpzCzEmysrBu2NwhYhP5T2HJep6b8RfFMOwn&#10;Clumyaguu2BVkFJQiY5xqGVJ3MBxYAjH1tB1hl5Ttjh49Jg+732LlDSH65oDlzZ0dbeFcpIybxHB&#10;bnxqprqh5tzFW00uCqug0xAPRnEjar45ZprB8hgdrsjVVlneG7ALEPRa9aas1BOcmucLD6GvtqBp&#10;JLW1dGhhTU/MIMrI+4Pj2ox0E8uMiH01PT+poKLMWkT1paxS8A4MCWmuvAlRQ7ifmdQ8rOJ05235&#10;NMIM1QaeyOWr1+xrGZz1bZuHDBdV/VJdY8UIeKGrbpCA9fd0NfOusY0o6iqoDTlNS3mYNrWjU3iJ&#10;F6PKDC0pbcpVAytavmIx9g/8WPnCEjciEEUeLSHfTIzcvYgfPRjeNRyT9Nx+vjs1ZTbAOzmKgOmG&#10;iCQJki2bUQrojt2+c9OpZElD9bxODK+QDUwZBuq7a1G5YglQSvztncHdlAh3mo3SptOzdW/inqAR&#10;GKKh4fKlD771re+6CcT+WA3HdbyenKRZ3A6UBpMnpSOSOxAfqZKECUcKElpOsRShxWvcxx7v7ltm&#10;Gzs5PdQ/ZG9uWHQyVzeLw97GGopoUaxy3tRgQTjowJb4x7Ep2iL1jxIYNo36LRzG8JYq+V/JxgMU&#10;+KL26i+hNkaCJe5EGalx0CRJL7l8+fHiZFi+inDzFpiPwal+soZJ7aOPPWT/50FaaujNKp6IwBki&#10;jv6CTPbY0SNDg0OodcpQAyjFeWwHEmIBjI/fcTA7CqmgZVrMuWrTWADyzTKbaOlEf6bKZECgmmjx&#10;VDegoUJmo7hXNE/12u+ntnU1o2MTf+Wv/D+IOb326svt7QFmKhZ2wRmy2KwFPb74r2d0z9Bxcm1q&#10;FFuzM4ZPuQgQNMqkxfpS6Gjx5Wzih7aqtPUZx8bHM5E32KvKN1NAv4mdlxRhaHi328P7ybi+mgOH&#10;wKGukoiHW5bmth/2RMOeLPvNQDjQ1BqzORtrgu1ZFi0tWszbYzfuzU0zlW4a7B9WgpTjyi3PIGFm&#10;xkNS/kiW+KH98M+QNerm4PVlcqa2gbqSonNwoO/1N1+XqSu5Dh48HLrb/xUcseD5pWiB7QdMS+cv&#10;NtYVd3AYAlWDDAYEp0UMd1KEP5E6pRl8nEEzDL265vjUZRkISVQ3YqIcFnM94bT3T5/WTRKfR/YN&#10;G46sogiR9fsX/rqPnRdgPGV7OODKUNhnFJ9jBAuuqLbT+Lg3xR4wrJdN9KxCZNlJSgvPWYWDLGJr&#10;N9bVYepZSPnoERiqtgMlBTJcxGnnx8L07OryxvitawPY6+27qNYZINB59DZ2mqACEnLnqEc4zjPB&#10;kAWjNZ+pfiHYLZSuxVdDEbIsWMlFN3C0/ZO2VRrE8Ne7MxlNpqNJJIgUmcPb5PDqWvj4YPtIK+cO&#10;FyFrJm/pfdsNsiIhLojQ1raUURg2UmGJppVRXa34iSm7p1NIwMJuGZ/d8XlSE8J1xibw672+N6Xw&#10;IeGJMXdVrX/NawSRCptKmQVv8KT+8pd+7+knnjBEQ4F7i5CYQ1QMjN0Rme8W0zppkmXTbSEnSAUu&#10;Xr328GOPI32LerVok5tEFleTkGWAvC5nQ3HhEZclukER6sEAyXq6O3ud2DXo6bV1L73ysnd/5oln&#10;HSkutSjjlCMm2hNNEiQFdGYuWjsNN8DF/Gdbew/YAwcL1767t+cXPvFJBb+AlrKmzPO5DRpCTbLa&#10;pvQZlcZu9/LCytvvvP2d737HxKpG5OGDhwi+hNlXRnASOjEFIjiiJkosygQw3kAzh5VIciJ7mI22&#10;CRwAKmvPzqjo1NRcBpmLXigPN6keKRCokwAjGWjTLS0WG+gjOpXugHDi1PeYI9PY0NRFYnZ27tKl&#10;K5pfWInUvhBjRBNzJSP7hiDbHkrA1qgmVy1SzlhemJyfMrcVkTwUKwzAJKQYm/UAq9i8BRRqE+iV&#10;KNXJFGv5fCj/1iKWUIN5FTFfiW1JVTPyXdyeCvUOT31LIUMLr7mF3sfWuJ4M3X5QjeHu5aXJGfI3&#10;egfTcAHUtJRnOLIZU2/QjgRdq2SiM9rYSNMxOnKgSnD19k5XC425SLTIKpjYRQVviRvZ1OLqItxB&#10;Zlz8V1L3R2cY2yybe13THB/dCb2rqy0CKyUdCddoabmloQWeasWbA1XSW8Lnzlw+ePQQ5DQilDHP&#10;NeC8PUd/zvj+yhLBRfccztfCx2JuPm1reHxG6SNzHYe9ABoN8GPIiNt+7MQJK/8pG2FlEWqpEr09&#10;OiYdUaPKVZ01TgxDwdX1TZJkb0qy2PpBYzVnNrc4a8bSgpCI2yajWN4zM/aqWcP9x0d6Brt2tbcM&#10;H9jNQ2jPUL/w8fCJE5oA5A+sXVr3IVDUNaxtrm7W4bFs8OjjJizu+bRG9UxeLi+szkwsnHrzzL2J&#10;mTu3zQJNiA06cEWlORLZnmhRA4g5pOI/LIUaGWezo8NNX5q1iMyAku5rURkBZZSU+BFjtD/uTtCT&#10;RySARGaGoBoWYrS5LkNMBhhyiIMLipuRHVLcpTNzsgl2DTsx+dIWQ/NGGJtDmYB21OCy2pOiBB0S&#10;LkVfXZqI4FMJzcRV7LozUyhDC5aX0s4+TLoJp42IaUbuxXZYo6yguoqN9NkLZ5vb22t1rtVjHZ24&#10;vwKG/7XUhSY0HsJxG6tLzm6xzqvZJoKSGs4VplFNT8A8bNsu0Tb+fiEQa6vQ5QmSTemvqWUXbJuO&#10;OiK4D/q+KZvLl/fuPWgWtrt3gOqLCK8DYy7K/pa+aETJpOnY8KEGpSH0W7pVZEEZXImdO9sL03OI&#10;RE4W62FubaGQluOQ0tDSpuqQBO5q7xZplMsM3y+cv/RwpCRMPddfvvyBXMiDcXnKA9kimjNEvdjh&#10;RW1PupvML1zcBLk8EZvZPsFsqKl3R3PclVCQKbNidlBpWPsLNvwnPvFxzcn/1x/+wZ99+c9qjxw+&#10;VlRFRSooXubXPA5kAOOfbc1tWO03b9+WgR09ciQKGvOcHnZ4MUI+Ae+RVKZwkTIhnIMINRat6Xiz&#10;IxgXwWcPPIlEocpZGfkBRUnBNisaXUVyL9pgeh+E+H/nd37nn/2zf6ZxkhGQouFVREPyu4X0Y7rL&#10;nJrnqBgyXMYkhjDijCt3yBUZjby241CbMXSvMCDXhBk17ujYWN9AN9cEbCknMgLKu+++j9yDyxtu&#10;bD5D9o8QueC0WV70IlMzdzF23Qodl40dvITGO5Pj+RSpwneKs2eQV9c4P892crNzV3dzffP2+o4J&#10;OGLgUD+fL8lJaLzuQ/bMD3OiCsD7M2ZJOyJD8OMQz9bXTONJL0Tkx558/MDeMFc0dyosrp/zKwPK&#10;GRBOa8C8QWgBodtDbQvMg9idZrmML6zaZGb34Z/8PSurfL/ozljR0QWJvHUxmJEq1TVMTU5Q79R5&#10;d8f27dsf5Q7ZW/FF+DkvuPxaeBfJG6KV7zTHalESuhiFf5n1KsBglmamB+M9Uc2DlWEMZDCtwIE+&#10;YnXQtVbtNsd+AMRAz/HB5LFsSnB1YXn/yD6jj0cOH5IdRi50cXFiemYBdwuDC2S0srqLEn2ZxIJd&#10;pY7eNtO6gT0dkA/ZJJg/ZRfSyAZm5Iv+twWSZLXIA5jy2ESGdoVajhQya9ynlJrhSsdtWSA2cagL&#10;pk41RqROzTwQmCrORs0+ou8Q9Q3nVew0bbdk8aZHAWDUiLNUCSqCv22EioCXNWIF0WoFGwCQpCOj&#10;t8cI9AjxTIM8aOGCAD/cU/wgYn9jdHRgYPAXf/FXnnnqGU00tO7VyOrJPssB6uVKOmnN2FM+tKg0&#10;MX73wqULmqQcNe3QpfUlCTqYJ0adhc/vkctvomxmurCZswWJLyQWSdSmsacwXpp3EVh9/Y3XGcQd&#10;OLi/CAFSYchppJ1ghtEWsOLEyuDEW7izKwpvI1xoWm4asRX0cDH6s7/wi7sHhio08GKbHrHHTLd0&#10;9uC3JTUK5Lk01DtMH/ib3/oWcVqEigMHRo4fOybkxhnjh8szJHRHEeFII/1CabHa2yQl4VRjzxBN&#10;6s0tzDZpIgAYlJiD0r6Ju4Zk1FKvEbgQsrVyjKIPD+1hxKc1Nj1pMLxRxoO+aYOYejYfIzML7su9&#10;cH4JavXC889BwiQcQ7t3S2EH+nros94fDIiGiKEt52t0DlOWpT23QzvaxCa9rcAHwd4ttKRT8rNC&#10;f5IO2hIehMNXQLa9cyjmA0cvPOQLdXgU3Ix6SJLiPbO1sLw8Z75gbZUeEHep+FNjfYGVlldy/OQ+&#10;xyE69uiBVpobXE7krPFEXRqunu0RH2pLIf3AQu0wxuHh6v3ZWTiTyinHuF9V12XcPcdmLeKDRGHq&#10;3j2HtxME7kIkXsEW5LJ42zgoopsR5bZoCJgHuXtvQj5NMx92AV5DLiB85w7p96lGovomJvvMBD7R&#10;A5upG9rLKzwzJFI+c1bpdhV0zfyLVwAV4wwIV9TpTDTeGb8+TsRtefnq1RuMzYOqKOc82q3t3f3d&#10;Fooz8cmnnpZpHDp4kIkICRs0MiqJ96bvwGlTIBXV7tuh0VeTnF7FBTB8tqOvjXNZfXtytK+zb3d/&#10;H0qTA9xABCxDyg7uXU4OsDWLq7e1Q05cuPIXKRUX8bXFzQ8uXH/22ef+s//sP+NQgibw7junx+/E&#10;KUrgcZMnp+5pYOu0RP3O4RQts3VUfqf89N2M1XvtpVns+lX9E+my3MvAhwTI+Yy4bKSfc5VUAhHe&#10;p4B/u2nF9yHTJKXNlL6su6toSyT27RweOeNUDFHSRR02cJTRFR1ecwgFc1ndYBUqPNmYWYoSkKxV&#10;gH0mIfK6P0qzl63QECVirfnrXvmxQEXp52tA4MRHTBFLKiXB5ha2lMuI0LoIAOttSXIpRXN0+s+o&#10;4a5JBgKPW0bhhaDkrq0iiWUlwwvYUkCamhvEeRPNJi6U+Jljy4RLvNlYDp05e/b22J3vfPu7VBeY&#10;gJhwwmFDbIPjp5Lc3sJeoI10+tR7mo4cmiCLqsqI5Fm+ekSZXMyIoT0ltNmhNpRyC/QpvEoAjUua&#10;Nrp+8w5k6uCB/aO3x41WHz58rIXnR2cXJldmy7SEmilzmL2M32dkwDe3dH/Ql5R/VmZJs2TVYSYV&#10;r/IgiDkrS44efhN6aDZuep7SPBy25599TteCUWftQydOAktQFePSzZ4v21rNV9vR3JGlnPu4zkZv&#10;4u442UZFBiafKlSJlwddoR1U0gVnowPGf2g7kkKNKZY0plCD0vl98Jx/jCZZKoxKQ1zn6Hf/8n9A&#10;m/QbX/tqb0eXSbBK9ypLKjl3YS1tb5MmclVikHZGeDxhoRE3qQLQ54Ii6ocdkZ6sBKHiGOsmet63&#10;R+/sGxlCCHcM+0Rq3PPnLkLbica5fRW4FVrTSnLIWZb6tYFesEVmUYoUAHc6pWCiuOJ6GOHVLjEQ&#10;CLWZms/Cmh4axwJa/FIrc6KGj+73QRPuM3WbyeafN0e08yoIXrpj8GLbAE/Z1iov6MmHHGij3tfO&#10;/IvnXRLEPAekgILvaKyS0i1iyF5LGZ2O7s+WI2bWOMsg2aNYJCQA+kgSnj97xigWj439B/ZHkCja&#10;aw8IlB+yKX6UVvFTPkZl/TxAY+/niJAlwKfAIjaH8OD9TVCUhEg8jNNJfMnkcImmpVSzGy2uqakp&#10;2aqS2MdLk9lxG70v08TR9nWHacIJ3WivA7sHXPH84hwpmRRsq0sCnBLQnfKyGssWQ+RMc2DV6PGl&#10;vIZXcSJXxiXVyEhGsO20XyL3FbKmgY/aWmOqAdbye+hc6+h3sQ8yTEMAAP/0SURBVKWxoqju1db3&#10;QIm7uwYGojekrjepUlHm0+EKObS2DmKnjz85eTcYJH0cZD77N6EmaBZ2r190b1xh2ayZZ4mH/RJX&#10;FYt2GeYnAHUU4xOfS9pqNRltAKk6Mienp/UlP/Wpzzz55LPyniAusWA1YpLR6UqcKal45moLgWZL&#10;/fz2O6cGBof2j+xxRMjIfWwqAVvqpEr+UVjRpeMEXKp3g0JMcRubYlGzumpmYtPxGQe4C2c55nFH&#10;yIR5fNerGsP1BOpUBIXw+8OEE3cgAQUBr1Fkm6bCDXepn/j4J5945FEb1/EQJ0sUoYjECpMaOtsd&#10;2qNJFeya2tdfe+2b3/iWKQnHy8GRg8P7hv1QGXPHIndUFNF4TbUQV/VYN8ok41YonTiPGdqM7D85&#10;JJ3NxLNoQ6a6lbPC0MQfwhGScFIzQo18RtDA9JJhCxRQDLnR+L276oquri6rCE7Gj9ZHzMPaZmo6&#10;xIMxMAP3hcXFPfuG5aCRZq6uMR2cIe7SKSqhEtkrXfHo/VEZW1nSIHW0h9JQZk9A3xm1jRFHInP5&#10;P8ENAAlxVrDsCy8oHZ7AEeVECSMPD3tFJuaGLEVNbtn6E9FjW1LogMksFYc6/V6m5AsSd2m9lCZV&#10;q+0XO6XwTfOkohEZ6/TwCtzOvEWI6sjOYNoymJvLKOw1M6SZxggSZh4g1KZW0W7aCO7UrM0dWS4j&#10;cdHLg7iA26tCpU1NK1lnNLIrFrL1dVhFxdNnQxI4cWcM+xxxDa4JSXLDCTY5iRUMEgVogwrcJygn&#10;JjRd+MqYuMtG//VZ6L9bCU59Qlp3742Rg5SvO+fkHLH24dk6v2iW5fTp0zYtEnNHJ/xpQ4Iow8Dq&#10;ZNAVNglTSjTRrU0LVZpsoIqsm3gync518LUwl1rbJWQoneID2lyx3k2hrlsHipgB7gUOjA5XQ3P0&#10;p3w5bi6fuzEysp/znqE0CMhf+2t/jezEubPnL128KpiIgEZ5lIISCDcOvptPBsVvaeaupp9ul+GB&#10;ZeRdYEmeW84sMtcoqBDa5TU4ByMlm5RZlLQMbpK6utiHlsZlho+j046DUIiZRakgvdKCMtjA8X7A&#10;NQpbT9KZadkUfjrB/jGrB3MpQsIZZM7IRSXI+52Pwgj5eyxLY2FajfW7QUElHDA5n0k9azRFfvZp&#10;W1ePcGWP2VAWXVEcShbogovSPFmhiPwHnI2ETT4EAXPHBiHaxLU4CNSKkEildycZ3ibuAQXJiXi9&#10;dIRZZFl4S6sCF87b0aMHVpYXzp2nF3H61TfeePmV186dOfO973//1ddfO3v2PBci1aDgiVlo/AeJ&#10;pZHmWXunQbdIvjQ2oxfZHIH3OPZi4slqI6qlXkr+o7a8fOkirPqRR04uzC0fO3FSit3Z0ze8d/8A&#10;Bct9I8N79xKNMkRD+1bWSETC2iYL2tLS7laAxIF+MrTV7L6tqMUVTy/3PiEgY2dRDytU9ojP2GD+&#10;m5qm6b3z587V/vIv/1IaYcW72n5Q/KUbHc+uJZWWM1eOyiRH7cvT9p5eftW25yFjCLyXUbLE/fs5&#10;XErfjHAXJ7dYS2U+tGCqlWKgdF1U/6VgfTCJE6+I+/2cqldffeXdt98mrNrYmuGnJGrRf8z2iEBy&#10;VTz9ZiZnQKwXL1+MdVKSzxDS3OciaCcXyCh4WUjJUyKggLLatkvyj2aECl0U2qPU7WY5hTo729RG&#10;zg/9UDm9sKb4cGZHsg1TFT+stTmXYKltbSA0wDzidZSBdhIw1XcnptwxuWWOHQHPwe/BN7aYn7KR&#10;4mScvVJULP+v5YhiUMD1uMzZvBkhtecYtCf4YW0mEYs2b5mV+Lm+cnmV7VhMGJQaxWqssAUK6lNo&#10;Jz8Ljlj0aCoN4U2MlTIOVX31g8tnz7yPJ8CDmNEXMn0pGsruTz7zIPP78C8/9UN8+JMPOLbJDCIm&#10;FTQ9+ZklUYHtwkiRokpCA0AnzU2OrUu1bLBX3VW4X5mmzSjvGmmenG8OToTTSMhUDOuqq/t7+tmG&#10;WhIZe9JKEIsipJU5SotFA0j1WvxUGhfXUugT94rYRZ6IijNEm7rq7Yg8RW2uqD6EpxjDKzcZ3idy&#10;Rc+3XnrUaLogBySLzOYWc3i6cqFIg8oyqC3oxmAASKVoyVBMySrDf0hvZ0NWav2yl0uym0HCSLiq&#10;lMx1kdQRnYU1oSikW/2I9S1gFUxQd76vi79IdOlIkprR1q2OWD0HWI23ubk747c//bnPffGLvy6H&#10;sMCzn52IuqUqh/g3ZfcVVknaDznfqqrffucdfLPDR49BQDC1AXcuP+NyhRZzf4ndX2h5ANoXFQ8k&#10;u0as94L6VqyrfvDyy4YHB4Z2RzIyq3xL8eYxEfKBCGV7SuiT56Q+ylpKQ43G4dz1W6OHDh4gX//w&#10;w49moCquSyqe0N6yJrnbFAaV1Z1qorbm1FtvffXrX3vnrXfFwOOHjphFkLUX/dcCqyWJ+rAmSfPR&#10;N/EL/atWBiQgrfmaWkgatAlZTZnMSkaEcX5LRu1VBz+AQyliV6QJGoHGxTtGoKenPSdD5RpYFpw1&#10;aTZQagXbEFLc3DytHCBYUxKe1o6uTm6WIigjE9ye+KdH+tMJV6tyoHVX1FtUs8GZHGKy8+boTCCI&#10;66WG7uVjWCMO8tItKNaa5RgOQCWCpHeX1KzJRLqgvIUVUPwb0zxG+kzcKSLzOWKFs+J7G2mSiquy&#10;At0NjXNjsv8sjPSMXFLmuhKj0YITv+LE5iUkCkSN1jPy7ZeJvQdZTG6riyruO2JsMwveRblm29aE&#10;o1ttHoikAiao56r4SWgpGIy9rdqPSiMuS9sucVy+GP3R2uo+EIBbojRSga1vRMlnF+JjV4iGWKY2&#10;uw4x/lD4eUGGSt0aEDETY+XhxtMhTY/Y4OKxSZv8sO5Bfz9JrLau9m60N05OIEB9Ss1H5r89Nu/2&#10;JjbtyYdPvvbGq4bmKDNLZGV4E1N3cYvvTd2DdeVMWREJi2Z8sSwPb0wVsrxmK5ER0PmUdtv+Wvza&#10;FqN8xqbuKRWwWjwshwHdAyWXFXtg38FLF648+eRTaKx/9+/+Xc574KxPf/rTf/iHf+iZ/uClV2j+&#10;d/d3hh/PgxTjtq2DXkigdVh4S7tVEX5beMAKUbhQvkSKjl3tRmLk/VoN2iBkzlClBRbULHNMNEk8&#10;vWAr4fYm1EfgzlKKuKgCKpWxfw4KZCSgiQGHtDuOVPBbAVHqDCcTF6QEGWUoTZz72WElQazo5D3I&#10;EXOohOLitxup2dsexkREWzMfrLJRHEK2jWRWLNfFqIgs5vhl3ZeWi48lnejo7qS0OD07mwnVliaE&#10;p3gk6ScoD2rZCxl35EZR4elpT+XQj2BPURj1K+EwU7afnRbm8YKkYWoPgKBjBcfA+LN4276rdWig&#10;v3R6a2xnE1rXTe8Vy1DR1zIwBaWBo/8ZYCG2XilK4tlUeDjFxDLOpGkab9cQ4nUQ3xkbc9BxqvOB&#10;+gf1RrLzfMDoI9pD0oKMkzZKYS0Ahyydoz179urk7B7kj7THNfTu7rXy0U9pKQgSIZRFrKva+ZdS&#10;UFJsR5Mprasn9gkH/cVf+gKo5KXvf7f2+aeezLBSNnOEDNPqwoKZn/Nog82Ej4KhVU/GZXJ6UpoY&#10;arlEKgqhqR6K8V3kFjMnUuaAi+lf5ekWv6DYGUbVG3OriMHx6GxO+VjUGtz47PNSNAA2rDk3GBOi&#10;0jaNi1eUcfNeZRHFJSb3Xcwt5UsKqAIlhu+p8ovjRIFLA90Vj4DiZqaoUqxb1QcP7jWxFS2ECJqs&#10;GyZ3ErunjmaiR+nkIhSsBSFI1YNXASpQssAQGRUyOVsWysIUlgp4flCT5rqib9zcIQf1hGcn5++M&#10;TxjmPXHkZM7mgn0WwDUzNLbKz40jln49+kVaPuXwyNyuj2SZZ9ZS39BOK5jfz/mVetwZHjcedJCU&#10;u3YgMaMyzXSfl1yaVv/eXjOQJYdBwZfCNrAMdrYvnj/LGsff+YOTU07LKVTe8lXJCysI4odV4wOk&#10;8Icfp5J2lsDx4RzWh6iilaqlkgK01Dp51ZAaFMEVJDu9b+vBM6JzLsaoveNM46k11BOATIXXlALX&#10;/pycVm1DGuod1VG3KhBCfCYHdlvCsodKBOFTInG3swQI5Zi1Hd4q7YjlRbmU6bPS9EYljFt4pEeE&#10;B60NqkLOzKqMXlXcxC1OS1tAhkPYa+GMtbQ4Gxx2nQk58REnPWGjABiSaoi5W9t0oDRpvHgGIKCV&#10;DlR1DhVZgqyZxshp7KyC9OTzJn6nTC/NZQo5PIWdvBp6nnCzFNoZWawXNK67RC9nekdnj/L00MGj&#10;n/3c57r6+sF7uCMmatOkk+gUVdeQLsBdpbfn3ksQtFzplBylEBsCDAXErH+bNwlKxfzoh/lWanXb&#10;Ch1Z90ZuMTNPdhhBqvb8+fPf/973i3rSflel7d7UkCzQzQmPMlK3mVdobNolwsW7tmpLlpK+zMoy&#10;4eWb16/19vY8/9zzPhrcWps7fqrFSCR660nu62nASzukA5fPX/zGN7/+7jvvCcpEWJ568skkVSV3&#10;l2/flzYoSzGnjRiFIKUHurGu/46lHbsaaUQx29AZVMGaczbk5LmJmT4LzE9QllgQCQIhazu2NNYS&#10;YfVSchNZC8wGrgCBKuCfYiRlvTCaucsd0+75cv2m4H06TdFgolWkfXv37dsnjFEfk8FML86lJMKv&#10;QLbcjPWlnD6jTnXwRZOeYWxjAxZWhiZLtLkKlTSzWfS+TFjq+mTL+IDF4a0gC2xyUBARp9AHU5Mk&#10;r1acqnYifOP3w0BLpyHLG7y8lmo/M4qxMnT6Z0nhJEQhN8VEyM7Zmyql4AoapEJObjM4CKYaEW9w&#10;c7xbbVt9uOa2FmHdyYraoSinMmaIWAc/2FVp5nos0iweibfHxmIRjqUQSR/oIWswHyeNb7Jlpbdg&#10;Ba7TNtfWHNoz4G3sCyvZnoG2hglag5ixisFEH1tbwdXaerLHxFji+RoSOQ3XEakBP6R8O9t29XT3&#10;OO6K/ZgBsiWKPaXiqO7u6TCR7YfpbOMGSJmIh98eu8UScHpusq1rl8IMdlhKJjLgmACJauELFnnd&#10;JNAMvRZX7k5y713FRzS7GqFIqfDm2tzSgt3Kws9aUoe4/gzg7VQN7R7+/rdfF+p+6Zd+SQbJVYUp&#10;xtmz5/7kT/7E1vuN3/gNEM/rr70xMNwLoQ/5L5gVOgpSrumdxnSNF2IEIrwoocyuJaaZlmu0wLr2&#10;DO5W06ITmEDft29YDiHLsbPUvPSDwgaILE04FRhu2YlRkohea068HPOlZyQTbUREqVkuamJyGiCc&#10;yvY+Iz01ZAQlIpyYhKBQkCwY0Edl65Uvf9GzdgYqiMhhSgZtqys3b1y6duPG7THeNjgJYrV9Ya+2&#10;dnXJaVw468VIMC4tCNIqNycpXqgoQpgQp048B5Ki0UbXJhLYcVqyES0a+Z9xEOKq7rFBK6o3Rrzd&#10;PUvC7XfugyQk4nYuioKmOe/KIu9QQz2XfIEEwOY1q6ca46IJNVTvp69SZ9qPVJHy2DZBY1PYSriX&#10;Zvxt3moMac2lymttArGEhydG72uvvTw0tEdzua29G+fSjpBYBQb0OsVfrSBUCSBpAITLkNzKrWYP&#10;C4DvAzoO7R0a2js45D4ZqB0xBcjhk5JX7LtaW1OUIpDECLbx7LlzBqh//dd+jc68F6w9eHAE4dhM&#10;X7y/PHkzca5ye6Ovp195lCkN4xoN2lL4eRlLVCt6Vhlr4ZyYUZqS+n8IX1Wyw4omrvAcKn5azeVn&#10;4vSSfzJJJEQghKO8ChBhIQQNLDKbWR2ll1Ss0PNBU48mp08BnwPHwRz9znLQWp0+FCi5VCcxgClC&#10;JFlboWoWgaJCVam3RbU5jDDLrnzHaUg669LF63v29EMZIy2S+lXKG3V+6IwMMdhwxJlrY/MXYcIC&#10;BSusV01u1vPIIj/hdqyv8fZtNBEAWVQau3C3/sTxhx2ZQdNKK7gEhKQWP3eOKIwU0wOzFg6PLAEB&#10;AuemiP1greT2ZIC7ggz8HF9RVKnkghKhNIHlFBCjDFiVJM7Ti4bVz5QjZjPHASBUJx8Ze23j3Nkz&#10;o5y4auvMmYJa40CUu1KJBQ8u96N/+WgycT9CPPjJj+SIldwy/NvUi+Uf8roJ7gXIiFGkob3IUQhp&#10;aWSoGslM+kykAY3uNUrOMAclIizt/Zkx4biyTr3OgiXQ4wShAUJczfSDdQLVK1SO4HipJtYzVpJl&#10;syFNyRB/RtLi2lirRSzv8l73bakjglO8qdEwUh3x9sDFCmyghuTvIUo7WyOw0qBptSpzMlob4+lQ&#10;OmuMhGl5qy5DXilcIgeSd/SqFim5L0IZIkF2Qbg1sYgt7i/anZmnyeRRvJudiKEzKQQDCqiuM3qy&#10;88EHl/26y3Yeh02/tbn/wCGueS88/8LDJx/ePTQogjrJ5ZtKQ80WHRk7OupQGSQv6y6HnLmNW5Tt&#10;nnryGbs9O8+X+bVsZRBRklIpS5lBf/Ac/Z6EobreKesoN4Q4PLT76rWrZ8+ehYvsG9orA5POOnEK&#10;cmDfAZ42UA7LqGYY1FZ94diY3cEWXxm9c/vQYdr1I88+95wcSVGQuJR3yYCbZw+X8lgDcGhF7WoR&#10;Cr/9rW+/8dab7H33DlPcPex8jqfsWuZ40hC5T6bKQjV0ni6IOLC6AIXaPTjA3Dkc0Lo0GV0MUI+C&#10;ll+MRw66ZGCxbb7zRoE4fCMS8Tve5si9MKdBS8dHKW4iUlx1MnhZPCrUBf5aWLCFOGmiefOZp54E&#10;xrOhYrZx47YB4bukBHv7+5w/5MRDmKnjdavftZqHWQabYjQXUQ0eVLMyuJAhCR7FeC/bI58hTyat&#10;wbJWdZXX1d/Q69gnp6Av/Lb0EMPcyIyjzVLpnVcMOBK7Q2BSK0Q0WM8uXE8z1+gwbnSZP624RZSg&#10;nWmEYn5VxDjy6L28/1uuMmVLxIPL/GeI9s5mU6sm5dfW6GuVqpA9bBTbrly9EWdteLNN4g/1wVin&#10;rLhtesShDDI3Q36Vvqyuycvh4p4+PwRZi6yRs9fM1Fz/QI/himAK8C52RFxNzajnNKtxUlsoPNzy&#10;iIuFpR6uxCgJN1GLIFx4aXROaZw0Mxz086Zeinn3zqnT7w/u7tdTLthP9fMfw9ytu3r10nPPP//9&#10;V16+ev2GAk2GZ9ZjZR0gGv3RdOuZqZa7k+6/iyjchRDstnemJuZgm0uLK/AfiQbOaDEPq+nq75Hl&#10;1DVhRRt+p+m5bkspulHlLp2/9iu/8kW+zPoeqqyrV6719nfbRy//4JV/82/+jaxR8so0G+c1wT1T&#10;BHXd7V0GKWRImWhG+bClcTflCI1N7UaqUP9ra00UZYU6PSmc+IwDfenp5XEn50tuGAAndzS7LASt&#10;DERHfTNthzJoUiK8x9wFu4XyRFPTpIj+dsTyKlPzD2r+By3F+yzg/IsbfB8+qIT6JMeFq4BUUFuD&#10;CHj+g2vT03OUIKA/6fJZJBr0BgfbWAiqyT3MqCOCPTI1Zdgl23MTuuxhGnsWuqwiyYMpC7wa/+tF&#10;fHA1i0cRz0zJE0nLXckg80kh4iJ1ptCQGtc1W3p6lAwhBFaSFjenwEatKUkLsyhQa+ykI7OSb0RZ&#10;w9rOeW2TpPCS0iQuRWNHdihEG+imkMAS0FmAEIUVauz6oaMnBP+e3n4If9g3xs7c8FxVXrPozpZX&#10;DR8idDspFfu54k0YUM6KRuxx5xW63lUWO7x7t9Y3YqSylpgGxrOM2VlgC9A2/vRnPvXuu6f+7M/+&#10;LD5FqQl30n5SXan/Kp1GxbptLKzEOrAAAD5qgkI+k6GenRwwZY4kZWjloVbOeHlQZjR85kwMpGMb&#10;EdeE2MqLhLaQdKZ0qeK1ikmd3wzKmi0STiF6byW+y6krMGFYMiVfVrn6ZiVi+6fMyQRdc2oCZqI4&#10;Va6/IsaYl/WLA0PDzP08iUH2l3ocGYXeXJjjBrHdTo7WoFAdZVL+GSGvFY11V5nEFKlT3mdAQXVF&#10;LzuZLzbJCjK7VENzEI0kJB/L0U8q3AEGKpGB/sF9wyMAgqJrm6q5THqno1B4Fg++/kIzK+J1VNmq&#10;aXQ7TBQQyOOhM2uJRpbZsGVw2oox5s/xVaZM5VpBZfI3LR69SdISueVRLtIvTPr5M+WIydUaEJaK&#10;5080vVZXz773nqLEC+7boxZXIdVjCyeh/fMkHXO0f+RzfAgilqX4I/9UfipCiSW8OtOii5p1lekE&#10;68WyCkk9akUQjiiipXlUQOhM5EX9t1mtKXYp3cA/QiHvwfR3eAUhcS+t9vR06QMifMgIzD9qRjhV&#10;bt2+45SwIvLFrq2zwxa02NTlXryn3XBJRMv8t7aRZl46GuoT3TRYOBCGOJ+usQlQHpIh4sR5yH2x&#10;RcAvVGAjZ/WgVRpniMQp+EFlpwQF9PM+s4PKiyO4ZJwrMzGB+NIlRaJSpS7PeyN0HdklnUsXpofs&#10;JzVFSnFFRq4NKgA1JslTgnW1atX+efLJp5m2o0urepwZWQ9Fv8M0cYJkGSGBAsZ5StpatU1K/c74&#10;+IH9B3RLhS+tgIK+l+tNIyIyhOWGF2S9AhhXUvqNLSxzGKudYzyOXIgtfNDrNDVN3B1LpK6ps0PJ&#10;+0WKcrvMMRRCkRaoD5uM3OBKXcOVqx8geAkCzzz/cTfbIe8wAIVlBq9CKqvaEM6K+VYGMHl+fve7&#10;PMZeQw/nhKs9rbBWbSaeRPKTsbIYkO5H5IlCdDGNIWysxiRt0KncVqYxN7vbIny9JE9fSO9FRiK1&#10;JcLPDk794IB3QMiEKIgR27h5/bpp0cOHDhlDITZ09fpNuVuS6OoaPN2x8XssZUnNlq5+NZ35vl5G&#10;um3nL53HFejp7vjUJ16Qarjn7ifbjKhPbG+68cKhiCViw/XYH+M+pt1sPiASA7QVWUhD+xJFoxKY&#10;P+lih7eYkVI2P1SodsAy5ZBJzu3hJFLJjUq6qr6J1DBtEl3z9MUy5EgJL7lzBlXQ64qEEAJfJSxH&#10;GCMqOzGoqSBmcojKl7InqSHOrH8UVPT+k2gFB03DKSIdtAC9rIVtREMFrsLRaKOSi8II93b9arl8&#10;tAZ4cLtTHw/YPrLkOKEo9pToVCnCwtrZ6mCFldOASPUcDEwBpbCXVuIXWkO5R6i0BAuR/Ka5I/JG&#10;W4Qd2Ne4VlHco6BewF3xlWfB4cMHhQ3RC7sB3qNXW5F9OLBvX9SvIpLa2N616+qtG93dnYUzuHn5&#10;2lUWRwUQXTH0BhaRdZkgSPMdmisLWY5pu5qHDIPzJNHW3VxER+H8nq6LtZRRBtO7ZMnhmivLmtph&#10;XLhysxXNJHh3Lp6/Ojszz96QFNrevXv/4//4PxbB3nqTufn0wcP7Uhg31vYPdzvKmWuqjdWfMCOB&#10;COhoQMdy0ibVM3UqWyPAESWdoQqPzmmtf2hf6O4huPX2dkEgPU6kZyBPdIKLzGolIgcLSmIQZTgL&#10;wRVG37rsd9htyeowpjLSJ1WdmefuWzq86t0KqyPOOnirBZ6tEOsr86w5g/IDFTggeHbRkjPZfQlU&#10;Ozo5PNC5/8A+8K1nGh+AMN3Ctw2qWcOAd94nDablibtpBaP2YpaEgVerVErnaix4z0gs3b17dzge&#10;pOe3diSXAz3YIFjF27Hrc8cgrgQDCsUI+kgpM7rR9bUtrYXrlICTq/WzMWS3RsNqTe+lHIfRukoO&#10;AyAIWdcmDJ0jrc90i9lA7GRgnDFjfOCSXL9/9oIaUih2RfJaGd/+/Ycil5b5pQKc58gvKH1y8oTb&#10;yjxwGgVFgEdrLDlY2atBnQPlY13FIDSuT+zQ1Ic7W9FqWVgCW2JBnDhxXKFA2/Mq9bIrV2pVz4Wl&#10;qBibNqcUjYqSl4rJ4FIhwaeSW36IGgYZLCpzeWopzKMtVPQHylcJ/ZW0r/Qy8v0HD7x8gGS7+VY6&#10;yBW1ujJ6XVpSFROKPH7PUzDIw9aSCN1FvRQQwmauwBK5OTuA66XC2MnbBbSqHD8id9rtSRSzTLPk&#10;am6P3jYHt2fPoA4PBUR7+MaN0WvXbuzdOxRfafds2wi96lbDIAxubC9UCeXy8s4WxX87M4Rb/2Y/&#10;A4SEssKrgVWX6w7Dl6wX1QCJbUcHyt3+CmBZKaRypmosplX7ozncR1G0j2REP/lXm8LWtcRH9jGr&#10;pWjaHtJklAYoY5GwyAvpEUh0/p0v8+f+Y9FLkguWU6IMxstthMgHulSlcVrg/5QDBRUu6zB/z7qr&#10;oC6ZMk72nxM5gT9P2nUKCO+/d0pF51aP7N3j4IpFZnFNvJ8r/FT0s/LNj/5T5fn+JMToeykoyplX&#10;riPtm2y/9J+DmuBpJWw48Wm557R00herzTjtavOGcB+8YKe/b48CUbmsMvQxiPx5tbitN9SZHSkN&#10;2hazgYUyuDw8OChgFD92hNRN/ijBtk0RKkNbd0UhHC4NFoogTvBHyKLroOhhFsrySCO1eJ+gMdMs&#10;zEVnEj8LUHoicEZeJ/3cEM2snfAbov6fksBZmNksrW0YUg0RAGlcCmjnLcqkiAMhMFGgwWHx7+L9&#10;46UyaG7FLtB9ggEUY49uP294raO9J4Dozk5ff5+U+dlnn+ns7uFI7sM6tj10YRHZC8Rq3xl1TX5Y&#10;OoiiMAViZhiGozUxdvcPgjccQk67EtgTAORk9rndVPjX2eehKG0iD5Vh521z5aR3Ub6qv/Gt79q5&#10;+/foopqPWbV1HTUdu1qXVxaSRwWLciKFxlDqZgAkEo+Er3r0NoX209qvWsySMHvcGvGy7r8Nnayl&#10;ttooeGidsiSyeWN3vvGtb7/y8qtgAwDE8SOH+3r7wpVzQi+vlGmn2lTqlZyyDDJVQqvsqp9dw0C/&#10;7xTOYtA48YndvEw5D66gYuqrFG811biJtELxk4I6FNBr39498GsUlzuTk6pNBifkQlUgRw7JP2oe&#10;On6ct4EPyKL30UdOUqMMMLm5PsQZ/MCIhpWF6D8xf4SoW6M3Y9Y3Nxtt6zK/D1qw3Uorxfxcp6st&#10;XYH4aoaIksMo/MjCvEj9gXlmM1A0jFE4BkEpgi2SSBpVY3vn7jop44TD8SKdgUB9JajdjwNpIKcw&#10;i4KE+5d/LVSwLMXki6bjAwfe//IE3aUCuKeQD55ePBMDCyQN8uvRhsow5o68JNha0MrQDAhtFFPu&#10;hHNFQQquCJXjbMQet8wqhJ6arkFLszdwyurk+guHSwmfkEDmpr+vVwUiQawMOxaq0kYlbJqDcQlL&#10;K6uhPOnPtWMKBYhwNw3HOC/097ER7A5Ex4Rd7snRGVn365Hn4S0pk66pmpyfMfoZCaSt9Ws3b2hA&#10;hb4cOuMOlZnUPLXVcwvLXItyislkFSAJaMEVdX4liNtrzIO2BAZPZf++PXRz3NjM5Ha0qYLQOfBR&#10;0kxIiN25dmH0/JkPuAD19fVLYkywffnLX7558+bnP//5v/W3/pYL/M63v+euNbc3QFK94+T0bJSf&#10;c1/JHYT/FaeENDW4N22Oj08uzs7F6zwfvE56Ct7Wi2QoBWiXJYuSzrSsr8KNiBptOm9WV9K7qEDt&#10;oDpkMK60/yCnOZQtm5gIhMMKV1nXMXD95vpdxeTUJCjM/ZPZZRBqi8Ll/ewix41KpHi05LVKghhi&#10;cbjmtfLsy9eukw/jWnRgZI8hcC+jKqajaZE5r6OKZ6Qr2kBq56gfQEwzvAhoL7oN4FFZYgxUmoT0&#10;JReIaaB+hghoXyB2uT8uLPsqvf5AUYKnYlD2BUy2Tr2gxBqm1BFjoQDbEUEueaq3poFqbQAoSuYQ&#10;QccK9Rbu7wIiAxAAu2j4JafK1Je9gLtnopw8BVQ3Gvhr6w+deEin1zL62Asv9PQNtvJ5ampWRLoz&#10;NmjcnGvJ6oUgUt4+mnQZHgq26IWLdHl+uORHBcJPrmRzleiszy1AyNqD6LEvb26ZuDvxJ//q//z8&#10;Zz/3q1/8VZY8XI9qD46M0AIFqkuobLwyAx5WROW2eh7p5KYnVmn1FgSwvHrBBh90Fj6ae+RmJHGE&#10;L2bRRGWqwnf2dEuOlHOvzAZlPaVBEgAoESXAY8kokxCqb8KsLEzHUhfkn1IWx+w71snJVis5c4Ek&#10;K5cQ2YOaerYCLEYxKngMIAk5F6ZmZxA2+/q6rDRQh29euXJD6T+yb09kdaULZSC28NR9wCguuD6a&#10;qPIIB6F5l87ubhBmGRJKmR3YstK72QnsLNipwFyAFuSxow8NDe7JTxWwvTB54+IeVlBUgh98/cwJ&#10;YvlgkS3zWnv37CP/DQcCS3z9q1/r6+rlpJS23gaeYnlklZctbhz3UZufmoF99JEVRqh0PN8z4LyJ&#10;7pmz1OEXnKD8pCcdKohSJAoq5SH6dJlTKyB3qRfziIObml6M0ICjpwhoVN8dv2OoWVrjERwY2Vc5&#10;h2yALIbKnzzFH72gyncqaFM+d5k8qfz5aR8nifiDS72/EkqBFl6r64mlcxrf9nMeH0g6VMDMLQoW&#10;QYzMEygMI7EWzyvvgB7lQ0OwSDeT4d2//3AsbgX1jbUYliTLTGzVSezs6oI7eKuF+ZlEuuSUTW5A&#10;gnLamtKUIsqdycdV7+r0AkLTTLGq4anhI9bWSjhE/ZI8GcAqEydF8srhX2g+AJU1EapQzkMmC2ut&#10;dFDRjH3fkGbo3+tr2s4yocxENwh3zY4cGxlrmTAxPwCFM47G/CyVZVFxhTY2hBLV2Roev5txtGA7&#10;TU17R/Y98eTTWDBpyxQ4zbyO+BINl0z8WcZUUVrTgJWSrixfunQJboHpkotWvpPdwerNkiiDw/Hd&#10;yoKIwIrUMIi7rU1mK2ul0It1jbe+/9LLE+PjRw4fMVWgfMfmj/l7Mf4qJLc4aVcWQ0YhuGDTR+Qs&#10;LF2em714+dLg8J7nnnlWA1h7SKodpMEtKtWmd3fDrTfxs5BQ17/29a9/4xvfvnHtFrTvyMH9Rw8d&#10;tMhl8DZRCvyEwXR8sAEqwsv5GCk4DGxG0MgV2nH3x9dKcwMYGX50oeBkMHbLyEUG2/1MqDXRWMkc&#10;VWCt2pqp6XsQC/5aLvLkQ4exhVhiqOCPnzhaKcXwf5586sljx46ausWKf/SRR7S2GfjeunXDAnAP&#10;qK7oPoMuYSRxQEnIzzxNMsGStMVZvJCBU76JYIVLqHkWxQIlbuaXI24Km22K/Uxqc8e9x1Gq3YaK&#10;kklGQQFFxMM3VgUuAUF6GAWdcvBkZlEBwV3NYUFYtPTJEhmzj9Qq5VxNw0tKUfx2gwIpC7Oc8k9l&#10;njGRP+l3Wq1OrmKmgFVBZL4aeBNhlxzQOyTfg4YCabTMlg11pedb3iLjmVa4n8IWc1TpusaLpXGX&#10;0ssPuGY3pzCetj36IOJuQGZcwqQP56REcE3DSBDIwzwVf5SAXAl6ejPgWb3DrBUTzVI3qgzdNG+A&#10;hYN5Akf0HA2hg1cX1xaAG5JSDT05mZ1i7CPIvRnVoq3oqchWcUnsO0kA/KXYRufWBX4KRk9FHxi0&#10;2VSbcTdtLmkw7zv4sUtVpXpYDHvcYiGj3JbtqbH56Xtzf/Nv/s2///f//u/93u996Utfgi6/8cYb&#10;586d++M//mOB5Td/8zfffPNNn0KDDF+lNHw7PCmfbnp2RlLiAmQ5aK/uhVYAUBbDryP1bRLoCMQE&#10;lXNX26TXQ4PDjvPKcSY2AuC05QtZUA+3HiE1Q9MrqybnQllR9eVQrq14xFpzMVnf2ZFpTM7OHDv5&#10;8Gc+9WmSnw6F4NKZK06Mz3JJDlq4HgGhkmwKEun1ZyXl5HDcr0QwJ81E0NbAQDd6iZS9QEt1CoyM&#10;qakOt7cieMmetPQR5Ah0hZtaO1xACHvQ8TWmGYuKQ+/lXqH2OsfFJDpMhRIZnkxUxDZJ/kF76fSv&#10;ZEpukzJrnXq4jElU9fTq0KrDzZh3r1kJBlzwJsRJycPCopo5EkuF8CYhtM5LeCS5bxekzC2xPBy0&#10;pJIpcjat52DbMWjma5oSzm9hLrnhn/zEJ5FWtRqMRzmDommlGM1YkMMsuWnofNlLhSYrty6SAVZ1&#10;YheLh5RyGgLp6oZTV26pkQbE6YqtX/EcasT2AdUfP358z/Der3/9a9JsGo9NzsWAH4UdEkgsZ+d9&#10;wLKS1JfgV2qP8H+LHlWpD354WhcWYdLHwgWsfL9gCMELK4SU4EqVdCPJUxgYWVxljCsL4UGGUElG&#10;S42UGFDSo/v/llZXbqWDiLRbtE3llxb3/fTiwfvmidDT1ifN8Y9t2ib6E7kdGBzA+MyUU7qBtZdx&#10;UetrhwYH3ZHwikLZwnTQB4SU4IZvecbaBdxhda1cOXV7d0edm8dvvZj9ivrDevb2zkZXZ7d0gdmr&#10;1uT+fayK+zz6TA0VVDXtrVi3hGh6/8P8KJ74E/nRj3/DVErgI9pKDmcgVQsF5ruXL15GIGV252JC&#10;5SmzROX25iarFMILrJCA/71f6TCXHDFxmfZKbI9d+0a+WXFQv//88qQyslbJGknbFD7KR77KWvB4&#10;db5KglC1NTp65/Spd0VkhH5Nt8iqhl9zXxb+/pKorIDKQ/xovli+45D7sCldAR//vV/JJwNtoFyl&#10;/izCT0U/KMdmll4FeCSMWEm60heOu25MukCe9t6u1iZRB+buzAhfoqBi8fpsDjPTbQ2FDB5XW98/&#10;MJj20damCOuwcRh5RcvTwq9QEjODliPSfENyDlhXZoyAcNyLIr3G7mwu1A6naZntyxagjjE7k060&#10;Kl+eETnMtJmKMTp813CMlgdCTCbMKFloRWWcxRWK+kvLTLQ1B7yQcxEK5JVv3x61lXW7otG9vq63&#10;WOoWX+mlGjHwMYlBfvyTn/rFX/y8c86SCz8oJ14iQtDydCBjZCtfENc9dqX6pYvnO9q7hvcOZ9Zh&#10;E43aocC1iK6YkJ7qMCwdNZiWUtHFyCEQyCGMGYl4RENWl0+9996ZM2fJWjnDChk5g28F60pqGP57&#10;0s2K+FMhqQEeNvVl6lkQX7p8iaEzc6YjBw/ZkaljkqekOAjUWSKJX3EAiFyOri9/5d9+61vfMGmI&#10;Rn5QybJnKA89ypYWewEsUpPGaAcKXWFTCdQgVQdhGcXYiAdPoT5nuxQ1l7HxsVgXesw4IUmAvLOc&#10;aUunvvQz0wVi2eUH8Nlk6M43a6C3f8COFnmnpmexBUpfPmHTTCLSYd63esvUQnxKezref/+0ecNE&#10;FB+jnIX3q/8MJwJKi35NidQOGLcu5WhZ7IXqHV6iTefA8LClTBW1JY+3qZgUZN4+40D+JHkrjeZw&#10;dSIZkcrcWRT2ORwoMGHZVgRxyq4pD6ZohaQQKiTEEKAySewemOvEKE2nOXfSG8m/i9ZBqfGL+2Jq&#10;hZpVw7POmqzJ1J6egvPI7Y2cAOw+49Khsctfewd6ZOqSP2VGUZKpbKjGO6NjIZm5rYDkIHehd8HC&#10;kaHdZDRS0wMRW87MTvjrBXpUpAVBEJq0EF2AXMGvKbcsWSzkymEFHwcrGh8D8UlDNQMjfAYMkAbp&#10;C7Y0QRHgRHCrTNvY8OGG1kg7vWwmReN+uxbvRdoFVksklQzMNavrfIRM/WMHUi3YZgTi6jKavra4&#10;joyoWbR7oBe1zSU5fUphQKw3SuCuitjNpXPXPvGJT/76r//63/t7/99/+A//G5qgv/u7v/viiy9+&#10;5StfIez/6quv/dEf/dHk5GRLewMoVPaMxurQBHy4S046scX0t9UZtCxFdIa0uto7XJUgJoq4S4P9&#10;fewNmWsbxfJQdUXEMtdo/CKML1l4pBXcgCaStAnUoRBUIjSKRniL/l9spOS4sZ2qml2Yj+ASekxb&#10;27Wbtw4dOmRkMO2mJPpZqFZEBSHLoZLarAiapAldzLSyCtIqUYTdHB3D6kgG396mOnK0zsfPMMKT&#10;FoV8N9MLGbOWebvriffWaMQigtRs0SV1EBnpc82ceCAszjX3TUSN/tTifHETSLfc3sg6LY2GJCGy&#10;YJQ2sCj1+4wUUhFi99cqgJgIVA3//zn7DyjP8/Qs7K3QlXPs7uquzrknz+xsms2rtEqA0BUSIMky&#10;shEgHwfuweaCL8YXH3yujw0GfI8FAgkkg/GCkDYn7exqd3Ynz3TOqaorh66cq+7n+f67Z2cluMa3&#10;NZrt6a761y98v+/3fZ/3eZ9HCePixRI4ToR1Yv9Dp5nsIl+rSu2cgfrKYEeCYqlDUR2iRFM5TT2g&#10;mipD/OcvXRYVVTBW5pHDh92aHwGo9q0ptlMLpq53m/4Jkleon9lxZWP46BJ8MutXuoIFuk/YYo0W&#10;WSUnBc5ipX0q1CjPrCIX+QMf/6Tz4/qN6xl9a2d/01DfxsjLMVZcPj2E0o14lBWUM7vSIcpUY2S0&#10;ws2sRJmHTMTKZgrt5CH/9GFeWKLzw1O/kiCWX6lASw++JBclkXjnr97JEcXpyve+K2mo4HbJlEvO&#10;mgsooy2VrKFkK2J8EmfxpkBEXL8aYhtdK17YKcJB+JjqA/NKHvHA3n49VfLvKX4qxMuMv9Tq1/sI&#10;q0T1Y1DKC1DNbKzGG1BjAnlL9KFEEJI4w/a6Xe1dXKpX5ufYz+wQWJImhtMZxYdcf0G50qT53sxK&#10;lNr+T/Oc732BEppkn75Ad3cHfP6N116/dP4cnaCTZ08LPZm1xGaIRkPJPSsPrcBv71A7/p0/rJyC&#10;xUT3XTliob0HYHuYGvrYNKvic5sgnlmD8vXu6KHEeQkLBRIozr8OncwTRhZr5+7dO9y3XRsLRGIf&#10;CBfJxfPhjx5B5XtzJjwqCd556SVHLJ7MD7/k3fniOzdV8ax59z/JZIOHFJJGngY2TKTiHpUclWGi&#10;wvqo/KyStBZTI2oAWqYQOIbKgWG4S0VdbG6+dC3oTYAusiEFl/QU0P6WlskdY4j7pGzFLfTWddEy&#10;zum1VezvhILsf1GkCJMANFIu7NQITXanIBK7pBC6cR42MipE+bTECgxic/daQYoSiJEemJ8F3Swc&#10;PhGbCgz3syb3atEqHhzxmNoZfo+ctcmYRkJZw8MjZuYezCHM8ZCNGKSOXpp0WrHhhkVkddwIxd7+&#10;j3zkQx/66EfRMiMWre9TzA/eKWdS8JQ9b2wLn8PlTUxNSFEOHz3mKTsznNw2Zg7H7XCzAgmBbIqb&#10;sPLf+tckTC6yln6uAGrzino3rmMV3d0/eGDvnr1OA+hFEF07LuJZmU4lDVOcZsJpq+TQFoR3ARy9&#10;fv0aH8If/qEfeezsWXPCSRCT+cgocOzSLCxSgrnqAiVvvfSdb3/h81+8dfOGDF4L5cjBA0X4gkzj&#10;Q6GuFFWPcPEKc0HUK9Vo2sdgpJkH84m5kSRETWP+uUsxSY0rukvpCwczDSGmLK3SUUqjwxkm8/Oz&#10;sLsEWHAvdEtmI7xEd62l2dOLjm6SPyLlWwMDA5aZSqs+1PcgXlOTE3OLc2GdhokaUpU9Gu5WGRCM&#10;JLYbqYqXoyaJkKrWDbBSTHfKVxV2UulMRdc9pLEQ0Q0AZpNI71I7lRGSKLGU7rrVWzAJrx3Wa82k&#10;4+wsLmbkMqTIDj3q5xTto/yfxDJTJjmTC3cU2JEvKvNcpfWVRDEVW/njnCk5CLAQovcRFBTYGVTJ&#10;r9Aoq3hCZAPLrCRqpkbUNmJpnIXX1y0/L8YXFwn9oKglz64h5hdDSLG+zI3ZC94+Koh0zRkHzvcY&#10;1QzKPy8qsCXDd9h1ZCviu2bnRh0/xtybUkDCy339NKGqljhsbawsrSzK/3BEMqrJ6BkZ2iYhIG/k&#10;mQ/F9paST5Isq7M9IycsUKCj2MJFkS5WnKzVTH5p9O9ks1isITcU2r5uq1ST649JCDtoz55ei6QY&#10;KO5aXluhpn/n7tjkuDmJHkHm3u0RQyoXLlz49Kc/vXtPj/H81157DaAo5L7y6qvv+8DTQdEiAFrl&#10;0RVP1bqx8UmFuhcv40zBtrk9x6U64mHWLGl9ocyOXKln/FwyvajBrqS1YiJHK0O0iva+ZckAZm1N&#10;ahy3FTmQj07vKVZr/mUEzYOF9mltJHsjvUxUBQF6fd3w36HDx2Qhr7/1tn8rp6WO7OCt0SD4UCDp&#10;ckETa3OMK0QzHhCw2YqNUkoyAD0Sz+TQocG+Pbuhs/FhIdi3sjqpJTo17TI8cbMj7CS95RxISFk1&#10;XI9ZzHvSxOJleIGaXKc/9NPsqPR70/tfEefVzMGDQxkih5RUDIvUSggOHVyuypZfmjco09PS3CY6&#10;yZP9e342C8zpaIDFKqRCY1/i8FlYVJ8hmxJKe0pvMzTWFGXB/iWRsgxTh4qJErrSFQ3TenODlrVu&#10;+DNPP+OlaLg8+eSTly5fZGOrcfTiN74WcGB2VjIwMTbkf1bNHZaZCrSoSAAlsMdBN4oT4Z8Ebkzc&#10;UscXjp+dyLbARVjQKR7U/Y31V69effEbLyonfvInfkLq+eI3fh9Lu9ZUVMzgU2+G9eAjPZEyYBIU&#10;MOEh+zvwRlLQDLKnbE06WM6wdwDF4H85Q/5IKpIo+648r6A4lQQxV13Jaf5tOeLDadVKulP0dEqD&#10;4qHKa9LMwnmoCPGUCdo0mlXlaUvGRM/ajQymFeOtWz2G2gAPQBmNBMn47Vv3zOvIF4sMbwQjigvA&#10;elyhYz2Zg9P4mL8w9pB8kcB4SZRlnGH91NUgqXT1dmKZWLphSYNnllfgfIODh0yARQIzTZ1yYinc&#10;cxME5L6/1/zvnSXiqOpNJANYWU3zdHPz9VdfdqmgcgezV6bC2dDKLJD7/7UEsQI6JuErr6qQiiKd&#10;Ucql6CSGZViwUFs2RYgvq6RyyRKSIz5UtXgnR4w9qKSntOmE79Vbt27cQn2trdlDIKSn1+EQh/DM&#10;QD6qG95JACvLoXILlb+s4Iilbqv8gZ/9Rwdd4hr2h3PE4txWaFhlmeWj40hRPriIKmQxF0GyIg5Z&#10;KbcKTVaz1xMGCmZeMmJsgStYkyc1q2vIdBeBtJbmsharH8wtVPTDnOSwgYxL51zO30U8rqFpXd3n&#10;cInY/Q7QH/boVfrZOJCwDEIY4LTKFL6xdfWcjpSDOWSnzWB7TjhXzncrsreFLap5HcBjZxvG0Mpu&#10;NXI6GeWOH0Y6O7CflKdEVv1crTfj/Lxo87L4Vs8boN7SvOBLRIg/DYhMbnV2d7Y99vjjP/hDP3Ti&#10;1HEdTOwcP8IhCe2sAMiPYPpKnVojeb0/ct+m2T+wT6AXptNXDMkk66ViHJrGYvKScEhw0V0h3EJd&#10;L4a6YNmMKGxlMCYwNkiKQUcuw8tyL1E+vmGGVJLol9G3lK3RUQksEbBibWn12rXrmrnPPPOexx57&#10;PAyHMk38cEsFMA4sIeC6Ll+P8gmt/MIXv/DqK69jq7BvOXb4SLth2FTGmeQtdOkUWcVeNmi6reAP&#10;UqPvQlqVPAgP0ogtyL1cI9PkSwgAEasjNgtKifJ6sLqYc2d8MxujpmyYhCd5k29g4JZps7r6ZXYi&#10;m4SI6S0kO4z8hn8vL9omBwcPVgjZbkq/GzfPszUzPj41adrAXFJmAm3GzNegCkS7ujB2cn6Kb1z+&#10;JPiOZ7xCUGipxdPcEp6j75iOdAqQApGmX+bTCzqQZnqFcVGkCAocGnKFlWtkyKBeeALxIK0vTPGA&#10;Kx5YNImLqE548VCcsJMr1anTnievxVzmXR1CGYMtk8Cy7rIdy0/wdvxjSDZpZGV+t0xOrK5gcXhG&#10;Y5Ms79B8fVXa5+EQKqESOzLvhUw2N085RAa1ilsGPaLKRDg26IDAGL8N8J6EQf0QT0uvD+6uyIrN&#10;d7RXqEPMxOAPuJiKKD+ljOuG3iC3k5n09/fZ0yuKIpVOVRiTYCyeQp6BtCbjJ3FXSm2ArWZtozBJ&#10;OJkTyps0H11tyCfIExRPgq1tRBA8SHr1wiyLtVX+gWHKFgc6+TUaMbrq6MiEtjftXs1z3tkgU54R&#10;589dfzCjPdp/5eL1keExD19/GfeRrvATT589cGjva6++1d/f/773ve93/vXv9O7uwnK2JKhFkvIJ&#10;MOW5lsBkyc0trWiPQrz80NiNeOGRzUqgi/dEoQJb8taPy2BNOT873dPdad5Tmee5WhPu3T4VYb2Q&#10;DDBFlz1tk4q+eoFaV4UscuLIbrTn5nifbm01trT9+f/4V8x0geSxmOnAe5p2SJlzd6gGWInwnGdb&#10;yuQiRpGEI1M+tEfAeVlbtSyn+3bvbWMO2dQyOTMV6rZmSEyQSwKUNZc0qGhAmfFHwiaVlVWLofEI&#10;OIi4hPHtovSgX0gXGaAW1xY1m9AaaAzngUIQr4TaHXNpJpAt+7QxC+Rst9jy3q/IRhKGHV3yLKOr&#10;6S81YLjq8rkrzHVHRkAHLanmmG/nJBK9G1pdIsKCORALMKu+1Ghipl3vRWg4uPezZ86+8trLjz/m&#10;368I2ra8Aanp2amb124q++EvKuwbN65dv3rl9q2bo8PDAuroyPDU+Oj07DRmhILcmg8cmGIy3IYM&#10;gARD3EFVKbfMXYIsgKmMnaH7QyPDIydPnfjlX/zFz37hizgeVg6Dnd5KtlW0EXK6lPK7TJsU+LCS&#10;+eW/g8hU/iInRmG7VeC77/+n5ByVMjTObO/8bQEFJWSy29JBz7/TtsgD+16u9E6vObTozBcUAtmj&#10;D3yYm4YRWZoJSV4qYzslf8jHln5reQmJy9VV/X19EzNTlntff09IkWZOOzunHzy4cf3ewEBfV6cR&#10;p5xCZT5vxfdp7KUnqGVj6IQ8HuZDaXsrp6Ly6HgXO9Bc6P53tKbZWh9t8tCpSzPMIX348LH9A4OR&#10;J6o0OEsUVVJn6jjUoHK3/1dARF8ey4G0aMIzsAxv3LrF3vvI4SO9fT1RkTcstoqCqSvxCHCrCFJW&#10;8vzKgf1v/VVeVkmbMrycfzIUBhBKiytPP8j4w4aQh++vypdVcsRKZkcupOLU/s4/GU0oMgU5cBQr&#10;V65cRaXyjPbt3YMRrPeV88YY0sOs710g4R8qGUrWWkwIgQeF+VU0USvjve/+FbDr+9dh/ktmnlNR&#10;ZA/DL0sC0lNyzZKsFzJDEc17J1kNHplGQslLanaliirnauQNWZAVBcoy2JnxOVr5FoMn78OlenOz&#10;DxxUPjRzV1sGdbGYgsVKpxTnMbgAw6hKCegYw1e5FqJFxtFKxeX0jGJCdQ0+UDkyIv2q+M6MVFgQ&#10;aUMYbkn6GNmXBELvFwfRmUWQQDCWniQpDjBJVrddY2xqcga6aQUiShNJyUEbngcGbXP86XyytxAr&#10;jQ1SadjxHsWxk8eLZNSGtmAGAao8+UKArIgMFrDJv6enpkXeQwcOCNYoYoKxZ5xpPlRdW6i6StAN&#10;uzkLqki5IISFmef4ibSdekdaMzY69urrbzpHT5847tJ59XplwpmWY47ttWVvKnNC6dQ7PfPgA5jt&#10;2rU0D328MTExefb0meMnTgr0ZY7l3eB8EdmpJhJBxjLYxuXLV77wuc+//vprHtfhIwc5n/Z0dsM0&#10;m+ualjZw18qSKuOVufvED0hwkA3X449j7VWKCm9NRp2LglpV5cAAD2ETVgDDJNPJtIrhVKWdKiqU&#10;yjayjlXVUr2IzxV+ZfHFSpPYKtK6tTAle3ql94bv+GuTdTjrXC4MCSGYMl5zrmCL4ssJc0neQtOm&#10;bp1+Z3SJCz9BV8TYrSJStg2b1m8OjBghSUlrMp9cX+GfeF6xOqns7lLxF/8DencxwICuiZlZGRnM&#10;SGKUIiRdZ+s2hgUupoys5uMKf6syhhhV7dAvKgB14eRXQnFpHiaJDBUhP9nXJ5V2SXVCvAq0+LmW&#10;kZeUXhh4Mg3jJs5vowKGKoQkZ97E1Hh8XBrdZU3A140N6nL2OLjdowl3v7qWO6XsgfWDB4LLEV8P&#10;DOMmCrhJrHFFDBeG54pQwfV4MnqoGe6uqkYWBKl5YEVEMMrPgEtHTf+entIo11laVMRIClxk6fv7&#10;yXXh6cghAupnotvj91btSSlmUPCtdJ+AFZaYFw4AZtGpBjLBWgiC3VaKyjN4h9GuVRerA7iqhXpg&#10;cB8tbnaINsXCyqJG842r9/7Un/pTf+Nv/I0rV678zM/8jClmL19/+c0333ztlTfFLGRJCaLrMm3Q&#10;2dcprZoYmxJDCF8XvDx5vDKnUja0G87bNzAyPKqbb2DWiwFwMJiNb5n1skWBaB0BC44qrRD9FmXe&#10;5TQJ9SAsmpAsozWTSYzsGeHUmpmcnnAPGTILXC2/5WfoHS16Vs1cmFrb6VlSffIURsfHnaq2g0fk&#10;jaR5LZvP5wQfz7LCvSn7Sl0T+pmw2VDX09vHR6S+scEpECbu5jrhTEWMaOpGgp9LULfXrIpCDEmo&#10;9Db1eyDGN4fuFFBdca6PDHIzubjN9yiuykkORJ9MREU1NG6fcdIqw1671rek0Q9do9w97QKQth8R&#10;rYrGrEP1RhE8wcKsC39vOcZLKkCpJxkmWwY/zdXY1HSs1YPI/i5V5PbKvPpoZQQuBoRXWluRZ0YX&#10;EqyefOKJV159xX6ie8Die2QYaWgkHaHCW+/u6rElpQT4kr2dHYlgm+uGr9Uely6cu3bl8o2b11Xh&#10;t2/TkbzNjJ6KjoNKga0yBYIUYD51Y2dH9xg/6dERLNs/+Sd+6u/8vb/v+nETn37qydpTx45qNqct&#10;Vqgw6YilWR78q5LKpCZOwfRQ3erhwVxJBP+t/1T+qoRatxFJ38qvd3LEpB0F4ykklT9kyJgCoDIP&#10;GS5dYm3h9iT5Swyu5J4urXxamYZJSC69kRCogzYVzNMv4cenwVEmZ2d0hEkopeW0Q2ujEVn19q3h&#10;fQO7UY/t6MqwpJaB9Sr6YIBbafL6nIz1eW1pRiwtKVKV1CAgi9+MMaVMBSUf53oWEWbatqsdzFbD&#10;xz/6g3AFT6HH2Hxja/B3J2huOTP1ef+F6Ft5RP++v3KDmQP1pkxLKZ15ewBEbQdbP9z/GvJdZa45&#10;eUd5cZVz/f8HH7F8mX+lx5zhx5JkZTRR4ducoch36AGPUjfrIrppRessryY8gUrf+Xs5oryltCmC&#10;EJA8USVdvnzROILnMLh/QA0UmpOx8IfVXHkAj3DEig309xLAkiPGCzl0qBTseXyC8jsmfo8eX5bn&#10;H6pV8p+xAynCyQ/9W5BayqRNcsTQ5MpKqeTIWWPxn4pahzRMBMyhhFin8uM918zRdaGludXDEXR8&#10;4wP2i+trfHryhMus6MhQGFFWkJvwBRHBSs1AWF/HJ7WWJ2Cmz9ken2GSNLqKcqb4mpSx0LIshLmc&#10;aphNIb/X0WesDNUW+iOjAoRoVxgOd0ZYtrYnJ6eFqajKR9eEhGwYI6WPgS6TQfKnn3ySJI3dDsGl&#10;Hqcstn48Euuc03lzK+2Mja7erp6+vj0D/Y89cbaju8u2UVbCJ8osnnnn/Hx7r7QjM16caey5GVS+&#10;/t27TeZCZRxtgIBs3dDNIhLmtKx0XIEz4PuA31hZYnG4UPnN8MjwF7/8VQeMUX15hVTLY9HXC+jD&#10;GSQPp2CWELVY3MLoQgVG5DKX6na++Y1vPvnU088+/UwwITKBK+sw3pzr7/xK/RKGjpd47eqNr37l&#10;yy99+6W5B9ODg/uOHzuGao4t5rbAd5E9jOPZQ6i07PdNAQf71+loP8hixRZnXoDnqqoDBw929/SB&#10;YZjktnewgO+jiLRv995zFy90dfWE+s2xQ3ab5l48aayQtKC1+BVyrW1Qrojvpc5NqRtj4p1NViq2&#10;titBQvKVV67dxCrhkiDH9sYZMwwP3cUk9YrXSMOE6V66uaUK9VKcMY6TdM1UtqiryIIZBBd9ExBy&#10;0lYGSEpglMvlN0XOLfsJny/T8r4+7TbXnA0TgCRiRaXxIQgjhxRRZNlQcTvjdR0ZoeSBRe20EMz9&#10;l6icxQ2BqyjuP6rnwgWL4HneSPHpKZE68iqgBMdERZox2tc5K4qwjqzLwatwAjDpDCt+gGplpjtz&#10;zQ5mvr3TRlPb2uieiH7WtkUi70yyiFaIbre0ZE4umXRF9cPtpH4JG9KV+ROFyPTkQmcXDeHg1rEM&#10;x1ASJeIs3NjemVFkJaPZss7+bjIa9mxcOqOAR9a+EPATCuM6447AloIynzshQiqfpxd8IPM3zc0d&#10;EDZs1Myrkf6pr6dBODU6s3tPXxQKY7axubaMhojouOL10FfijQEZ9VyUENIRyNbcHAvmt1Bvuadc&#10;v379q1/96s2bN5577rk/+2f/LDyb59vHP/7xH/3RH/3N3/zNkdH7DS1qj9Ah/FBdTj/A6nWD/JgF&#10;RbPbmeN2qDU2hetSRLjQ+1qbycKvcuQtg8g0a2rpNCFo3hsa5iRJEXFmCn0Q7OfYrDE6EhSquA5b&#10;FMHOtxFt6xfnIxLuMZJjNf5r6UP4BvYf+OQP/tD8gwffffVN6QjVFQMTRZMkdhe+2Or1DHT77cpC&#10;ayz1WsC8DELJQ63MVrlMt3zdiBXhkUj/l7GSsMpkO5n5QOqUcXLQjTYX/vE2PSMYXkers3JdIWGp&#10;6Pk89AxsaIDfK9oR/FVCM7NTZQDLKb8aVfM0VBNr4zizocEYCc/SBM0kt/elmDVwFkayQr3MS8XY&#10;tamZG5fyyqSkh7D4YCFS5a2w7Tl4rdEfPAHmUj7X5DNJ6jAJi7BASYUVJwKRXcw8aU1CB9AEfBqZ&#10;pcgD2zJgrs0tCOg7hLS0tfNgZsb64bUdaAPMj91ONKq2bnd/H2V1BR7kyN1peUPgvVmf9up3v3Xr&#10;5q07t28TBLw3NGQTXbl2ZXZm0kzF8NCw9rrZeT6SX/v670sQHz97utb4BvELDE2JKhcjNAwE05LG&#10;W9kGcFKW4Ueng14B8zKbk/hRwsH35Tgl+hS+dqJIEdYur7mS8FV+VaDUh4owFfjmncZhSftirw05&#10;krcZIKK8mDxnG6qiuvXpkISMzqTojAZLOr7lKvJNBbHwaSUMJgBniM+kXn3N3aF7NM/b2nEuM/bi&#10;1+yDudHRSY1PGWTBYEN38g68v+6O7vZOf95m8yhW4gaNBA3TIERH3L1hF00q8dDOMPGeAFjQhlVe&#10;zgamNncAzhcvXOSLALOF3E6Mj85yoF8C+W5YPYWIXQmoleGJf1/rPEHETvTcMqlTW2MiHTRSRtp9&#10;htbZFiNINfHD+e6SLRX2WGm0/rvy0BLWS0u85IjFi0J09hAb65qE/9La03SIvGNJ3TN6q8gqaGzh&#10;hiRH/KMfH02ZopUb4vz01PjVq5dRx+DvhD+0aMOUEqPFgsrE0rtyRKE8i+jdx3zJEXWBKq1gxX5s&#10;S/5ojviHOQvvfG4OxoCIxQa0CG7EGkoGkGT4nZUZkCyGAbhQvoAKmmobuTuJWhEmTodXfxO/pw4y&#10;uo4qJYbduT8k0u0f2MvsnolfxeaysOZxAZk+o0D5RRAniZNbE6UdIqUHgjK1gm2CGI4Iwfk0T36b&#10;kHJLxsJqEv6SU9Yz6jAxnUa2zqZYJHVK+y8tqYpoSHjc6IYEUJ1J8IbwhWtqMFWmDawUIPfw4UM/&#10;/cd+6mvf+IYEnZAnsmNPb29MiZAp02PabO9s76PF19tnz0xPT6qGjYjaCsJ6JrJrQsrMxkwhJuuq&#10;x/lRbpqg7N+7W0S2B7Px01qPkFUKgKztiJvIEqphSpEsjV1vNN4ad9lHziQB54033phdmH3s1On4&#10;UmxHqqKxtcka1DUU5nw/iwBZRnpgUPwMHZvKSnJgSGXo/vDJYyefeuppsSxQ69a6fL4yGPk9jLss&#10;LLuYgdnXvvq1b7z44ujICDOxY0eO9Pb0pt7Wn5L6bJPQksTHqTahoMClVngMvpPoEDcgX7PsFeAe&#10;0WeWKjGg6d894A2AYzHWRUiafD7h3PkLBpzDhws6gj8QscHYEGMTO2EI+6kxtogN0V7GqWpNjIcT&#10;Wk7B58xVJKdGSzElwOTz6ccf79X6kCIUr+Hh+3fjbIJaU4aujTc8ZNCXP/TwM1iagRXT98nRgbFl&#10;zlhiZ83atMiLlenibAina4Bxp9bKMjTFok1/p6wpl1ygx9QpTjKXDqUQ44pYhvMbgcqhVquwLHqZ&#10;RTve8BOHBRGhIOguJl48USqS/sZ7zW0Wa8rVsDZT8mcx5bAoU0UZFvMX8atMG9z1ueVlzntzcy6g&#10;BRWspSUTWhn0qe9s6XQ4iHyC6tTUjDC4d89ufyKEh/dZaWvXUcVn+qD/qCeI0FZtRMStui3IkLwT&#10;DqpGAqVrIGI5cv7zMIp1rWwvEwbFqX5XXCyKvCV/FDEHGF/gW38Ypz55QdHMMj4ZwXSZrYwBZOmh&#10;ZKwkNx7EwXmI8gWJLfr2GVTw8ozIzE7NC2y6kAVMMgNN0xFbyXzCikrq9OkziBCpK8hIbaNFNp9/&#10;6xJ3vg9+8AVTKbgZts93vvMdseTzn/8CX2Zp4i/8wi98+MMf/qf/9J8Sze7obt7YwVRplPWFrEro&#10;d3mpAabgMowNlSKWmwtjQ0Z2Spesia0quJK22eT0bEEG05m2RPGyZEiDBw6Y2dq/f9/x40cNSy2v&#10;sS6MaqAdr8/mOqGg+pIf/8hHBDTvEXVSvKUaa5n5kPTlGpv3K89OnDIf5HkDrSI3DZVhEI3KuZY5&#10;9IIbZHQ6irY6NlZgmCJpfPtfkJ3uXt+ePbTDxqem/UkxHV5bXFvBF1TiuE3tEgWPdaVy8JYzr77G&#10;Y3xFO4XKtoF0e9sCCB+vJCeinOhmpcn+3XEARYzq2GFnGQY2TQFUve2W8RnM421X9fV0FQoZ97uw&#10;PKSDEi9ddUkII8is843Nmdn5Cg/Y7tCal87JSgPG71SLVEg+gbTSvdxpBF0W5wWxyBpKrylcElN0&#10;wWJFGLO2Y+NjBLT37xswYvf46dPHDx9Gd9k/SNc1gmP7B2i1hehvNbphTwyOSP9oeOi+hyCyF4JB&#10;tltkUXfVPvXUU84+HCGMiDJyvsXLx4O/PzJ0y6/bt+1LQn4/8sM/8omPf4zmQ+1HPvGxDnkRwx9e&#10;rpFu3JzJoTX/YGnJ/xLCFehiCyvfj1dCEBDKhLmZQAQ1WzXbuiTsYxxHkZLfVRNEITrA9mdEaiT6&#10;RK8yqVg62pViLjhSytIK4pVZOVCyYJT0Hv8g1p2FQ1O8IEvBGcOr4qVVztsduWPq/kSniihXPrMk&#10;hzijkssC1wWSDBpQOzIxgVXW1d1uIIBUgStRW1ATBYTkSFbGBq5V2wVFLHC6rQwjb2praW9WukZn&#10;YVMmLmfifae+iIZslNxRHOgmbCIwjw9PYR55Ei5hamLq/p3705NTVDle++6rN69fnxgbHR4aunXt&#10;6t17d52ZOGthCSvZofrBRMvB9uhXiBQJ6CUBewdSK2TzuOv43upqoHE5wLLMH2KuAbdC3H4HTns4&#10;sFKycI/aqi9M9kfg5SPUraRJ8IaAZyU7QZknPNRcuHleou+17DLU5ZbTrqhkY4/m2gvGVKn+g8UV&#10;jbXU1zldlOw7NcBtJiseuAkw6ZT5vtBNYoBc1I3fue3S6E6N/4h3WLmRwtEoAGqlvZoKEkcUbvg9&#10;emJpEH9/IpzpsbiqSKeKZlA6y4J7WkPaYcE/fQDJtzyZDEAULpbJ7mSf1WHVaNdqT3gRYkxofEuL&#10;vtIhThDRymppbXdcCRaSJLdGFcChgk3skC6iXCGtV16OY1DKCHdwXvCI89hMn0QBDnkd8rO6bGWC&#10;VXx7R3eEUdImWcF8VZjhl6ZdpR8gN6xofeXEz0DM6gP6iEVnhLJV/95+1OZw8Jua3Z5sy8saGZ8B&#10;JvkWu/X8pUuZUq+t46y1u78/5Ly2QIl7BnYTuOkzRZSxzU4ZqvoAc1Gpqj07YIIkDCD5Eh3EWvWZ&#10;MC8ajo2N+VlADmegw1YmFdw9bKfSVYwlVIo3ysqqYW8sGAm3aIlXvc4nQyLToetXr15B2Dp14mhD&#10;nQJMcQXylBEGP0owKzq9UFwh2xmWfex8qG/k9aLb8sp3X4HXMnTp3y2vzQSgk7tMU+KriTzBISrD&#10;Wyrb5fmFb33rD77++18bHrq3u6/n2OHDg/sGg8NC44rAm5WSjC39iIx1ZKHT0meuwNqYh5uQSD8r&#10;iuXhVMAcfeyJEyfBt1OccxHXC0phSzokvvXd74xMTLLnsdQLDY6RlIyhIcIuRf7GXcg3LaFwx0u/&#10;15UIQEWlBXU9e7RoVm8119WfOHGim2tfyNHrYCQ2g0K0tONhnNPUrxjkga/AlnlomqS6ltDcPJTC&#10;k/Na4mEf8DlDEWXgr4DC8i3JB/QlOZ7LUyNqFEJg+CEWoezMlsZJKwljmIyFll6Q9YaK/W6qgUox&#10;F5/XcDcjHxxOYsbCiuBHZIc1qcg+FPJjAJiCL/r2DLf7WfZUoV6lwZ38Ln1Ae7HO+47OTtTsWrQr&#10;E+F9ZkONiosepOtLVMvdbIK+wk2oS7/SY0yyGxckkisby/PzgodEwevw00R3D1wCYWMKpWTqQ36k&#10;o9nYaFMYJNfiCA7IgrNZ7z6xAXxr18kDvdHR8cne/q7gVmurudHkjnUCJycLswK+WmNRD8CJB2P0&#10;qFxUDOasmdV1UlMNNUicUTaxZmxMktcygK7WnuXl+eW5JbmQyTODpeb8jx452NnRygNDVflgftbj&#10;V1ffuzf69luXf/Znf46Hyvnz57WSf/7nf97POvf2OSKGX/zil6WGv/Nvfufv//2///Zbb/cPdLV1&#10;0zVsyyEaW1HgKVX5+Gx4K3dvDweCnTMkgRLrHcUU0eKR9UJIdKjQb2Venq62mGkSqqhCqMlITMe2&#10;juY9g3vf94H3feOb35ZRE/LAOZicndchtpnIDnf19P/Sn/9VTH39lyJ8JA9PJ1A+JNjNzc7evHHt&#10;6NFj169fcphRzwm3NswCi0WqWXLEiF5ELzOB2KxXQzDmwGzOAu5TPBK3lAfLMD8vQnoByyyqmVgf&#10;cUqLkVUZHIPvFFBpffbBvEAB4g3lhpUc55KZWdtkenrWvbc0McNsX1hmhllt5k95HEGxaGU7ymO4&#10;J8Mtn5wpnMyA48kYZNVTLl61aZcVMqbwpWiOmphWPgPb9Q2ONVBhE0jwRXmti4FMR5WCzk0TgqPs&#10;Wl1U5AVyACvCRYNY2Tm53FT24s5Ob7cjY2dlYUllqx+Dt8LZBbmzHIV1ant+zNTZqIXs2z9wYP/+&#10;I4afDx/0nwcPHty/by/AO1Wgokg4XgVMTjIWD5xG0grZFIGjqYntHj0oihZvvX1ueHgIlLN3754f&#10;+7FPffjDL7CJoqEJZjjgyrK9NjcPHT9Bt0m0svGw89PvJgS/RuiVsCatyIaheyMaVXQ2bWvzVtI6&#10;x193j9krTrXrMDZwQmKEEzxvPvGuyF9k7qvMtIVTULoKeaf2p/hEaK7Jyy921nW1CCUPO7GlaZWm&#10;RvpVKXvoq4XLnAiUarUMvkRcJWdDjnbkCxeReVJxzPUo+NahXoLFytb6/gMDTnN9zzxxx7w0ZW3z&#10;1LET0REL4kXRoNmNC4JWYlCPIhLrPViGdsj80vzUzCSs0NeIpERrJYiFTRme+IPpGT1nGKPw0lBb&#10;D1pwWW6NvNnRI0cUM1KBG1cliPeeeub5wQOD0fDcDOc3AxPvUOsepUtZM6U/+r0EqsiAl3ZffEHk&#10;37R/i81GflXGlALV/OFE6VHaVNADq/Dh0HDpBFcysJJi5sm52yRp6IMx6a5lP1OOE0q2ZCDSeS/4&#10;QwabKrJkhWweyM1btajDyMkHuUYvwpB1Nm0QsZ1qPhDkUVTS3V0dKp/MwRSt6PidvNN0f5Swhj71&#10;sFX+8N6KfHo46kWQHiMiMpMy60hVFdJBgNlCrHp4t5VkNTeYc6occJlC8QDyXNP6KR5J4QZFna/c&#10;WL615CYFA9PyiGY1gnGG2dGPkNAjcBpTk2UFn1WSldrc7Dti2eVdKkJX13UUZD8aXAxjA2m4Rj96&#10;SzXf5thT00tCgsHHHmrDIlUqgPTgf9phSSIbQ6gvFxvWbkW72LEhY3NB4DcDMW5f3ZINWxwyXUOA&#10;5ELZraBgfiM7KS3Utd17TIHsoqmGjSShMGiZseoUsirXEDXtyvaOdj06AIAA55FkkpgZ9NzsxMi4&#10;Q2vP3v3ZuWGJ7bQ2tuhSjY1NeEZ7kTSaW4Qx3RHZpE3w8OFHkausyZodLaoFrJdibCPVBvOl7o9/&#10;4fLVKxfl37SonbKeU0yVuM4YbihUIh2Rvb175hYfrJszLX4nywsss+PhIdx/59vfYhP69FNP7d1v&#10;H1VU0lPUhQxXwAbpdQxhFZq1O2xOvvH7X//iF7949+5t5S0IxP+5hHKNVK7yjRUemN9lBCSMKHHG&#10;pKp+adAvI+4WTMF3d0mI4Yiu8+SZx/VmNSZQ/gXA0khQZIY8OrB/gK5eV19fJFSLsk9YaII+pLTg&#10;ck6hyRgWzNu/ukBFfTrnq/LKvqZRh9UqCt2/N3z6+AnTzZnq3lhjCDE+MakNFvi+sIytrRDkiykU&#10;m7Ccigr19H1TZzlBpHnusUyA1DjIK6PWaZaVNxS3Lqh8GassbMJQOQgWx5wvM8ngzJgeFu5i0VlM&#10;76BQYItJdyW3k8+DiCNsmAk0I65lOqXY/mVFJL2sXgcUcKgqtMXM7uVL0uOtKF/l0wurSYuxXGlU&#10;edKoDbU6JwkfVA6MMdBCJ4jyfM6kUr5G482xClEr4jXWSWlepMqL8mE00Qp5yhgyxZQQcONEjPkT&#10;NWlfqbDIXWTG3KBhUxFOryli53HX9L1WatLunRqjjcvrK52dHQVKqJdWp8+fFL/EkiTAO6zMXVWO&#10;spKdW94SHwCh5+qgKUol0JMgyxanfeSk6O0yLmnHMTthhLuJ1hCJdZBQb6+WYnsz6YOabv5PG5tz&#10;c4sWxsz0nCnmH/zBH/y7f/fvcr+wDv/0n/7TOs43btwqEh92NJy+ei+Zmt6mvbt75xZmI2giYTVX&#10;92BOweNQ904ixbdVZUZtcnK26NgKJlqfO+ox3WSk5HiQLi5rgoswTkyLLIyP+gb40817N5Dibt8d&#10;Sh+3tqa5vWUZ9smls7gLvnH+0pFjx4aGh9+6cJHSzp0797Cgo7HQIPmmbVnHagvQZRDXEG7DLkMh&#10;sJ4YQqYUTeGR+X2OL16hJFVtIPKD+ls7OiI8KJCS8coJ2CRPoszik+1K/vJ0QsXD8tYNZwSxd3Ve&#10;Fm6A64euyexk/yBaigvWvS+Gf5VmY/QOLRO7AMZfhuYbJQw0IOAiilKz6oz8jK5yxiPuKXLqRs4v&#10;PIgKnZWztCDRiQbTTlVTS5uDg8rb1PgMvquUNsOGNbQFWyzppbVlZx/yg4u1eNta2NZI+BLsU2SV&#10;IyuqBEV/3u8jz76+yrzj+MljU+NTNghHeLwHKa6qxS5Q2IBmqNwuzJq4ojORPWIvGNz2orXUJY5G&#10;vnb39PKVP3b0iBSQSv+hw1FyQJAx2OW8UO9oOIHwERiQIdT/j509s39gz4/8yKeefPqZ8IqgaUtL&#10;tadPnxYvUlGsrwOenV9JBDJfYXk1cCZVW3R19/T3Cejgh2Y3nL821kdwfHubMBgeJEtBpWd439t4&#10;GM2qrvbWTgEGNcORWMaSMj6YoyazyAnlye4KYSt9hfJPmawqshERAkkXFooVf/ikUYzbonNHZ60M&#10;G4UJLpgk7lnvNnRsT9KDTmzPbFqG17VYSILSGPA6Dxw6EKX15UUZoVinXaj1iDWwu6dH4AO3aMNl&#10;aD9qVTl0vOPcDT1MUOWu6ukH+KeLSYAzt5g7AMx4xN4wCoImb9OuJs+qqKIIWDydlmUjkN7TJx9/&#10;+qmnT584hcP0nuff53AwmagmyyhRkRx7RKN7FwxWQRa/h7CVVKj8p0WlAHK1WpwVG6h/r18V/dp3&#10;54gltaz8ClWpagu4lxHH4gsO8uIfxRCWJ0qftakZw8cDzl8MRsscQ0myilBM8OSCZGaEPLZ3iR1R&#10;8QjRKjCGwvHmjety997+XqbiwT5yJmaWvugSft+v8BAqjKRHv6KPUd5xEMACDkUWobD3EqdDgQJE&#10;JAUsN/Nw+iZrIo0np1So6OVvy++TRpdEMPD1IzNQ/1EWZRDRrdSxcVDdXJckFdr+xuHDR7T/ohC7&#10;uoQOVbxJU1baP6KIVTcyOh58fmoik5Lys1UxN1a2Fkv0sba3liPQH7/2ys3pq8re0vTRfk0xmtPU&#10;KRlCjxJyFYIYCLAQpKhJJ5txhEotSn7JJWxXJ1ZNc9M0NtaDOYOZKkKLGVlW0DAiU6Z0M5xoNVqv&#10;8sUOQgzKoaIW6OHhugXoKS1iCrrIy5mIsQyCFTWtrDyYnn2QTiiscfceQTNCJLX1129fta2OHDnU&#10;3t7qCJYfF4mSh1WdYGtiJXhiWVrSD7LE0YgU1svkh9aGRTI+dt8AEx3EuNPYOxt5YlFdVEuVFM0y&#10;0yGSVAKzcRY1wYVmF24hfPc737VknnvqOQ30tPPMzpfueqof4cRKUNA30TFNaYmF89Wvvfi53/s9&#10;Et8yABGSGGrYew9ZemWLZTCuAHoPzQhCkmmMLA+fFTBzpkKEIowhHUJ9ficl6uGp02fiX2ZWxLSk&#10;p6eDz0CjrgHB6uiRo93mPwke9PX5t5Lb38tvIsJaplzjAIuDUVeHheAEdQVCs0XS3NpupXHuRk0S&#10;8z0HStq7d/eLhVhEOpJTM9OZ0TS6rgvMI61MwCgq1leXEk9xQqJQra6v7CEmPTnHw5xKqhjBoUys&#10;JMGjD/eQBeTVuaGMtJRXVkm1K7zcSkeiaDEW7aDCEXcOZ7CAzHt0Lj2ytOQq3f3Ss0lPq4h3VEd1&#10;NF+Hk2pgk/a4UylO5aV+K34ZyQkfJqyOnNhcRS4UEYWymE5mFM1tQgzatO5gXVp1K2uiQYHD1jrb&#10;O/y86AtGAb5qfnFOZpiW9+bG2LjjaIbuTFtrEwRtYO8eYQm5Vj4B6isKuBmX9QqKxmdt5veD6K+h&#10;xzkHHfDembUYFaf1TUoM8EV221FWCh/F+NdiRdmxCM1Fod3GS7EQaZQmDwNaTIDIW1Px4bRllpnC&#10;rm67Ie2NoEqxZWCt2dxqB+k1Kcz8OHfU2trc09U1uHdPLC/VJS2tr73+9he+/AfXrt/2hmEo3/zm&#10;t37yJ3+SBsrXvva1t99+++TJk3/mz/wZ3HeY4te+9vs45CdPH/QhIlKl2rWFW5taFAQKDOlvdkoa&#10;jsQmEWY27HHdfYdjT3fvnv5eNxsSM3aNJHJjU6fCuzSMJaO1ijq7uxAfpyfuEW+St7MOHx4bM/Gt&#10;1u/u7LZQP/GDPxT/3rqG/+X/87/KM01hE4TycKwl61nuRReL/4ygnLYC1+AGYoHp6CYjSBWaR+SZ&#10;l5ZgxGOzpndqm4UaM5SF6BdIqKZGih8SYXMTaxnx9trtW9qs2DX4GPheIp8Ymaig6vObhkYdkrZs&#10;rsitM8CEVzXVR5xSpqCtj1RTeruRKSyMxqDoS15oo/ZheEG23vDd8abWhjbexi0RqwUMW5YLgVil&#10;/VuwJWHB6Qei5Kq8KjNdMOkasgfmAJ4EzRCGyzJGoWyCXwmObDO5yujgqFbfOe+QuDJ9W/xQLLMH&#10;D6ZdsDU1cn8EC253X39ixcKCrUGGQo0a+EOyyObH5ECRnrXJOTXq5FesRKXO0w+mM7tWVbUHkZHv&#10;YmubDgz3JtFpH5hx/8CZ048TG3nssdNHjh41On327JnHn3j85OlTdBiX5udD8IWRnT57Rrosp9OT&#10;Jq5t3O+FD39YWvPB979w+tTZLghElVqt3WHjgiK8Epe2RoEP9hDEEYXB6mtqsTVSd4pHm1vsXEZG&#10;RjwLs9NJBwtpJbKoGmcdNOQSkDJswQYNoBoT3YhVlk6HbZVTM4BWRuyynXPsqCj8b+yUy5xtONSR&#10;grHG2tsUiBqHmVxJORVOvQS0dolNH+iAPu30RGdvV+z86naZRU9Jl3Nii9oHxEcj2XW68va2Dl9s&#10;64ZyVUJexSRDiFzd2piYnhK1yoLO7QspNhsKmpN+dnpWCAMPRDxnExUgAlPWvrpkdn4BA5S469Vr&#10;V/+jP/cf79s/qIiPnkJqbYf3WhHXiIjeu3Ki8l/vzpJKE7byJxYC40sDAxZK1I/+6K8iEvR9/wQk&#10;+D/PEYUV7YIymYaBh4HZhDs/iyubMkUqoNWH8dhy+NDRbqPU7d2RhGmMXEXWNLJ54cpFKxCfNQrD&#10;mUJG4bSrb16/du/2HdmPCaE9ff3pJ7nrMmRTudh3/3oE6n1/joggmJSvsJe3NzIg7rh6BIYm8CV3&#10;fDisU2l7FxSjKDdWBsmjXBrr8fKkEz5tznTKfN07s7CPsvBKT9upiMgiBoH6jh87Ak33WSIE6ZpK&#10;JecpedWatOCE9eJkOz8zE1mQJJhiJdWMArroPeBRZBo0SZhGieLA+aevgs3t2QUm0rxw4NREklql&#10;G/ghUDJa26Ibll7YKWb3vH9gpOuOWSe29bJDbVbVD+90/glVWbOZ1N6GfGALDZJoyfhw/cGBQT/C&#10;wrOsuUQkhRXaGuCaUI0mGY17kXq2t7TbqiIyEE7WyDYGBuyC+Y97UPRUPZCB/fsU+vCVeJbbSgo1&#10;UGvcWOId7A2FFVhKmrmFFb1KLBa7G0XHA3CjFy+e//0XXzx67ATylwQri6G8P6mJWBbZ3h1DZi0P&#10;NIOa6mW3tqoUSgxRN//+7//++XNv/8AnP3no0KHEkAw4V9T5kiPqI3pKMECHn+jZ0NTyxltvfvpf&#10;/c4rr7xq0x45ehhrx0EQYlD2FxZFFntWfCEN5szX+0lLNpS4nDGlrohUSxmaA5cEmq6r7+7uRf/y&#10;OcGdat37mugHoHJUy2oofYTSXJHWbW9DMpCX+AIJvTclQJuUJ+aMJGQBTU6O65MagZRfgHO8UAub&#10;DGZ/b48bHBzYd+DgAW1h7wu/mWJLMMuibk9zJGqIUcyt8JqdqYEfrAD3orTWehYrgW4eUiH8Bwcs&#10;4J4+WDhSkcFIKV5LJBC5/GFyH/UANOFwOR7GJJBqTT1mW4R/YuZStkyk7GrxdvL8Avwn6gc2iMB6&#10;2i/iWiFXBRBwbV6RyjYzxfE1ASuqM7PtyisIkB9scFcRzd7e0lV3yshLMjIVR52IrXrSDDlI36nt&#10;iURaxoql0IQiOx8I0+PyCuLORycvuQLPi7houLhjx4/JHyRGEaBciiyR+Oy1mhiQh9od8Uoo7YDw&#10;JpNbxzGhtb19anoWvL+6GONT9CxLNUNmWo1RQMq2xsfCzJmamHYqm3+VIZqukhHWwKKs3Yi4FDpA&#10;eu7QaLBi+ldy7Pb2Lo+wyE3urC4ZI1gGSECWTpw4lhlKOuE9PYit//Jff/7e/bEf/uEfNsv8hS98&#10;ad++/pGRcRLHeIcWDD+Vb37zm6aYf/mXf9na+9znPkfPqpXYTbJ8JkBrmqpec30NC/idLtBRdMgZ&#10;wVFgqVPpYbpoo9t4SHWpt0PmqTVQQUnRdqW3R1f15PETuCiybTFl397+9z7/PJVVVBn8VUWRtm+m&#10;JAp3rLenDxXvV/7jX5mYGuvu7MDriOmenl6swaMrkLYSZnk6dUH+FZyZjopCtdNAaC1HQQqRajSd&#10;ID6xeUMgSZscJ5FUCCtUV+KdCqrFo2tHNSiZswftHW8K4RK1Q1mdp1rcSgqsnXdQUAnrKLFFARCY&#10;W03O41sSFKGaSEz4xZtCrEJ9tv31Urq6O8qwih0Zucoy7yqwN0IxwzSLi33AS5mtPi9eBLjXGsAR&#10;3AMO6eqZmpoUi3wAXCe7roC99+/fZ9fOmkVQLyStmBmWIrXkAeVnpKdQhFSxw5955hkoAOJB9AUs&#10;+k3jOAk3Hos1CPYUQPJ8PdSizxqCXBufIQrECW8FsyfGktuCEXi+i4u8Z5Z1lty3zmelt+YUgyNy&#10;h9c9B3pgnDsO0DzMdFDFqX3Ps09EnyJwOEz7wfDIiDHpMtJxH+EGgHTy1Jknn5E0vvfrL379v/gv&#10;/spjZx7bN7Av2Z7xbzsjCtVJVJOE6RtLsxUIkS2Xg5cuUFXkwmfd7sScTT0/vwgb8WgxWzwMFAfY&#10;ZM/u3fG4Fa3wkPRQwAa1VQwXsSEjhZUpJzE6my6zUiCNyixzWoUq8qCGFk1eQUzPcriWcbkdQIXk&#10;fXxqKuCtmA6w2S7yxWlOb6sFRkanm1sImDQ7od1Ri5mzEBmjB1KkGoqyegC2HQirITs3E1QSzyQz&#10;X85XeSHW1C5ngICliPHL1YKXjQjJnTtb227fujM6NnbyxEl5+qXLlwzFiKU5Wypc58KeqRD6vsdI&#10;fHeCmPD/6J8i8o48Z4jJ0svR+EcHNf7Q92YLFoSgfP7DL393ElkEicXqKIfpEVuhqb3CDcqKNMSN&#10;L58m/bLYjXtFC9TbBOB7Ko4pieLAnoG9vXt7dqu3uRnpVPSkt1VAgPCU63ZdvHABGVYtC5iEsAQz&#10;i921dK2cMP+WPPf7/ihU5UdJtIMob72UX5UbzX09xBfjG5kW0ruGoMq5WOS3Qx2goV0eQCmxQ2gq&#10;H1FXU0+KJ797mCMW1nTVTmdrC29T6/nkqdMjY6kCYUahPRVNuxgMFAcI31V400DHyLHJyZaWCESH&#10;2iKOu0CMtdB5LZp0rxyzcSYoMOwWDBCAYURD48O5ZqLRHUAypCkGgR3DKb4aDZiHYUaEdmtj2RFi&#10;hRN/kLwjdKtAaLkjDoo49rmMXC6iVeSbjh46Frhah3R17dz5c4ePHFXUCRWR9tgVzWGApaFsIc+q&#10;9u8yRxCqjevMTGHx1bXjzl24qEb3jRKLvXsG2to7XHPYM7oaUedPuCX4LTUsHdNN53YFn9NdMp4c&#10;nn4oWSsmVsZHRy5cvNAvVeruaaqDvzaYlmvXYwv0FKUxFDlBMvaA9buUmiwZutq7MIdZD7/86stu&#10;+YX3v/DeD7zXHRQ9nKBWARuicJUAmcrOGb+KtF4PO/zM5z738nde8bcMkU8cP2pDAzJt96hJFuJc&#10;IS+XDV6ROqoQoCuDqtX6hm02vlywfA14tbato8ugCXRQAJTHOAMtlGKeEfPTofsjlJYhKGK5JxNG&#10;lHNuY3NsdFz6gluOrVUxeXO4apuqG69evwn5xW01tJjpyPD61vu627XUrSVax/pTzjJMFdwpVCeV&#10;ecEOAsvFBE+1mknanMNiVfHjot9e7NPiPp9biVEwl47mXfFVSGc5eZWueLh0ZcYo5IRsdYduccyF&#10;TUoXILKVKJGhI17kSYt8URmtScVfPhpwkX6PRaY14+DOa/fAMlBN+5OMY+ERoqGEMp5CKOh8GSui&#10;Yqvyjw+NVn6iRFTlBI3ZeUK2s0J3yJTey4YBbZNt+BqBmvRn7Zvy8+uWabstLMayrM64jEKolpU1&#10;Dp2vlLM6HR2e1EyTgeARNTZha8ZCs6htV6SMIyGUuezIKtmtlo8kHnTnARk895mOMYmpjqE/h1ZY&#10;DIrDaOAnYu8QVhE14i2jpuJ0Z2e2t/oiMcFzyBySsbx0lnOOSFycSJBjM04YzAuzPrY+WbBpNSac&#10;JQh3tFGi2Xvi8HGoi/X3xa++aDr2iSeeAFRLCj2fL3/5qwcO7rl48aoX8Z/+p//pjRs3NJqlhjBF&#10;ZMSWtqbjJ2MnbU7foGHOZaY4wQvXTDAtLqxMTkxzFpHCShDVDn3dfdAsz0emGLUj5U9dPaPXTOo4&#10;ncFX46Me1627Q/gFah7JAzxVYsHLRDToApA3N/tw4gBek/Hq+yPDr73+6mNnH0M1tlVhRk466ZdF&#10;ErPduItKOOpZk3mJXmX8DVLGK9+F7vIIandJ2w0gRzUdRZjO5cK8uFfamL1mAIxJTEzjuuxyJX6w&#10;d9qPtckQtan+/sh4+ijwv7p6bsmGwyPzLH5Fp0LkTHnjR8UBq8o0wgNBO/yQ+no0nyzLogfi4aRI&#10;31hXRYjmvsUHUlCyYBxvnoZorI61bUhVFPVlbTM0hpY7d4aApsh+GJJASjUmrDPp4fqO+n5m/gGx&#10;UpGZuEey1ppa+XfSFXste6bQtKwWOUzIQhkIF21MnGQLbmz0dXWfOXUGBhE/oUh+poVRePvVKIJy&#10;HyEoBkXJiEJo9jUgGE/HdreWhH0dFXpUMaqWoUVOOQ5+0frJOKacLd0J4Tofibe6upQKlKHxpm5G&#10;FH9rDx89wnGuWN0Ej7EDdHytA6+ZwMTrb7z50kvfefvt86SYOto7b9+6reUBvD158szZM2eefv69&#10;ErRf/qU/99yzzz3x+BPG9SP+QoCQfMY2JjV8GdDYeuDgIUTK/fv3eGguTcuNjJqot7KSaZVLF6/d&#10;H7o/P6dGRLFKPR8VLkK7bW09VoYl6EHUgf0VM4XlUoZTknsWV9E4pmPSOMN4YSnkamLX4wsN0BRX&#10;qE2dEy5YxrucZzLwDBFobGSqax2cfuTwoNzQwwFUcPosqiGZxoksd35MFi6+FIZ6akHDgxrWiwsR&#10;Iy0yYLa6WZ7ILAnvG5vt7Z1w5zT41vFqV/T9oFATE1N3bt959bXX0IElmgaSfM4cmX5apsqgqB6W&#10;bPrflS2550qauFUcS6trZjh8e1MuosK9e/c//+6U69/1+eWDRfYI1nhwkifpu1XkScjk0kEqlKEg&#10;uhkQSh9WNLfHRDeGmObzocUP5mbYezjhlGvaLkcOH+NG39nde/v6dcI3E5PZG2ay9FNCgndupHj9&#10;98oRA//5/zijBwxM0znaNw9z4SBjxc3kYa+5NDrD5isJX6GZFSw/D7DiHAAkyPeGUFR+FUWdchw+&#10;Sq+df6ooKILle+zEMXTb8DzQB00FltMyow6bkqRq5osOZIWBmGKevbevE85hkTveGL9uriznPIlm&#10;k7asFboGG8BZrMxyWuFJLWXSMXcFKU0LVZEw0wpRDLZADBs8I9E1+tNFUljHUDaA+AK90ARXLyrG&#10;5O46v3kC1VWzSzPYimlLEWyqJo4T/pZXm3K5sdmmktoqhCzdqN0mkRWrW7R+ACxqseCnEf8xyTsv&#10;xogvmr/Do/c9SEyJwUFG2xa3kYWUvEp8t4FtFsmBUq6G0Fm9XSelf8gHzZ4KVsEPs7X95s1rRjdd&#10;Epa1XFCyhLwvzRR8vBCHVvKbSCZg7UWP1zoBcG6srGs6n7t0QV/i+PETJjrnZub0jkKSLKSF8lPL&#10;IyqrUwQ7OLjv+u3bn/vs733npZeVbQN7+o8cO+Js8NE02ABTZcG7XG2BQBdkPioCWulPxDmzJj4m&#10;qETVMpgINifiRC01nVdMBObdQnymMXQlmVaHkpZxsZHh+0BWHwHpF2EhNRWkX5/B1Dmv2/TRkrAl&#10;dnhxr7/55sjwOALYvn0DFNoyUhCgLp9md4kVH/zg+6GRkmZTiqgOS+tLBugyAxSuzw6EItCnEz0T&#10;QnE8K3WX3zkRC8VebzPeeqmXjWAEX486QU6mIkWYMzsKNmH7FvJGZYMk7un8GHDJa4zzLj+9Yivn&#10;1HfOybRSnwcVCA6ZeXBZWqr1SAIklxPkQ8jP8yo5omvIOGdwolqQSpwu3IVnlJ6Ra4gyWBpKNjLA&#10;xi5wejnvWWBEp6Jgug7aMk2SkilAgVst/FQNWQSXorK4JdsCAUW2RtIRlLq1u7dDntHe0SMpLzYx&#10;nM2X/HvGsMKqlvSk0YqJydFulvdRq9vOyFdV9czMA+GNXLkTymMl6OfwSm60CLDYiqNtpkPxYOlb&#10;oOCY/uokauncha8bNsfeS6crYrnpdaYxFV7MtkcI3pyeilKPnbvMsWceqpnGKP8v4QKJAYfs0KH9&#10;zGN+7Z/8cwniX/2rf/UTn/jEb/3WbzmNmDIPDQ298sobe/b2EIEHLn7qU5/6yle+gpRpeewe6Dly&#10;fBA7xTyD1eux8PxwguNAKM8CTq8CMmu0eWSiDlErEL1SjqpWCeiC5bKxYXMWUfEqPmGwoYzpjI7s&#10;29d38uQRsxxGtmcemBZa3du3Z//eQemyzB6FooyS76B7Ius7rF96+dugPqyAQpHO9LcbkXdl6Ct6&#10;MdDnFDOhrsYzM3mkPVUmUNMmC8dNBRIaZev80uqte0NvnL/S3dMhixDplRK6c2Es0w0tizBz4/V1&#10;sjP3oo2VTrrawOwgaK1sjYZmVVC8xjNkuhXrxcwpy9eNmhmkU2RgUu6ApTcYWI+Mjt0fnSiUns3M&#10;Q1NETuFYbQjNQ6W46U8wS0ygd7W3Ksh6O7uzoatq21qahUYP3/7t64mkpVcOAgDKKumsbQ9Qugmn&#10;3L1n7959TAcaXT2kI8dURaOjzJWXrFFDKaXqnXt3fPue/t2oFwcPHNSZxVIQNukI4V4Vx2oxPPEq&#10;XS+pSBOGoiwR9qU+UQIREQv/24cJVtaebNCGsvtQLDQlNFqdIzEH1uZqiMG0wqAVMTd87tia27PY&#10;PmnQnjh5QgHRVM+HPlaGHa1SJROOMqqEYINddggCNSyE3v3bb7zOp+H1116XMn79a1999eWXNcsv&#10;Xr5EaMeKNCAJb3zhAx96MDP3l371V5979j2nTp4Gu4oliuCOji55m6dT3MH7jW7sG9xvY5DobCey&#10;U73T19vl/Vmm9rDZq6GhEaN8pNSIlOmj9XX1wm/BB32mq3SIFarkOVuipBq6T8Qz0/FMcb+z01yP&#10;F5K4Z4bE4nayASX9OQ5rpj4xckg3yWm2Vg4fPCQO6pp2dXZCZcLjSmdyh9OqI8TzkVFqMWCTeaxy&#10;qYaWVod9iXelBNo2zjZv88TFFeeGtFi2XI3+skoiFp8RuhP+anz//gODEo7Bg4eC95R0QDWGx1CE&#10;dqMqnxhdGcJ5REB8mMhUUkiHQcQaCffM2ANAm39bs/n/DJf7t/19RVcyB251htDEGK3lzOSV5NCN&#10;ksWyc4XFLJ3KxFEeVH6ZxdQ+cUYKdlpEDxb0CWdH7w+NT07NTk+JUG+9+cYDF1xbd+ToESO61qJn&#10;UuHzVfxZvu9Xhb5byYkf/So5Iu7mOxraWOEPBZOK+WvlMUB//KaoAge5L8KQlWQlGXhhJeY/kxtm&#10;c74DuFb4II+uQ5TfqjIssTIzOXP68cfe+97nJSFRTUdFD78hiQW6gXqqYtVuxWqG2oHCH2gtqQaa&#10;QVuTR4mSBfWVCPre6ALWcmeKX2pmRTzMTCylmsJ+kkzIFQRlbCTMaV8gqxN0pIhJSDN3UKvpbwu4&#10;h0icVFd19XZPTc0WRldah25VjGisbRI/7eIARNFAiRCjn0a8xd4cuzdEuL/MhqU3gc3TULNJ5VtE&#10;Ew7DgEhpa8Jxhzjfv/w3X/z2d19/9fW3PMv7wyO/8U9+85/6v9/8zV//R//wN379Hz31pIJwjxv0&#10;GFPBFXXVZJimhdOTiM6e8xiorOcnq1ZiXb9+dWZmat/+vWVgtGpsalwiFk5XlLG5IxBoUW6FzJHj&#10;I8642vdx5F1d3/7Nf/bPPvSBD3zoQx/x92k5AQmgmKY1IEapAarSGsh8pHZzrTn6z33hy9/69kv6&#10;gySITxxLl6rA/Dw5msy1lSZDchp3Gx1a/+91SOsSUmSkqfHsZR7aZsZj31ys5wKUysBqdx3YN4jC&#10;pj6K24aThPN1ZJGbkMrEEDlQiNdpkYbh6YdOjI07F+QArlG7o0XIa26+eOniuXPnHjyIBu/AALNv&#10;iRTqOQ5T7ezkpFeo2Hcwalt7J4pS7C6HBzJAKn5UnIbMMWccO16OATrjHZoGsawrVXWmz4pBWeQt&#10;ckY2Rn0m+kHl7QhvScWxIJzIcYLL7KCStUynhQYY2pCEj+taysIYS1Rs7puS/Gg9G2ouw14YkPnS&#10;7Mxyy9ozGfpJ4xvam+kfCGxR4CpyN0Vngv1fSHsF9A9lOLpbGRcvElHqrgZdUAlfaAwZ0M5rUQVZ&#10;p7oZpeNmtWTz0cSpFHaCvv/Bx02wCpWrSIUiY6ysRmpbmDarIGeP0hMoocp0oq/DhrUKoCyeXqzy&#10;zIPHyivmxQo6Q0Xh0lXtam1syIB/sPD4bHneRfZOiR4EARCGkqaBHZW7UIxrJKqry4v3bg1bx6pH&#10;uzIotf5YDaWC0oJe3yqsd3edxvzGqiJzTa+GXdP1W3cuXrkuSdWi+J/+p/9JivDf/rf/LbyQRLYh&#10;d2iiY/fO7Xs8jk2u6DXTR/QEnnjmuKoJDQ4ZzgPQb5Zg6SXbStMTswRfZmbntNgMfuEU9gOzQZiE&#10;txYW52bANMvyY7cftmgVu9qOKzeuyRokTxJc4Ah5OAyhIFXkmjs7b9wccuHOaE/YXRnutvikmvGJ&#10;SMCxp3Cx6lt3yeTC+Cqz/JiXOhp5ZeXdhJqqV5F0KINmmb4qUKKNBgOJP0J1XQPI5ebd4Zv37nzk&#10;A+8PLru1gaERnp5TP9qB8rRltaSl69whyk3YT2GgRx8tiAzLmkxdampts11SsTeRWUj7iH51MZ3m&#10;d7wtY5uamPQOdE2tJUh3hFndQo3WEBiJoZq+vObJbvdmxISaob5OxQBiZmqirbXDsFEetUqgvn5q&#10;cjZ0herqLqNIO/ql84V7Ue8mNSFxq7s7uqTmZljtUakbPmzOnJxfMcYMG6rYoxdsI4edCVf2Hwur&#10;89S73/fs0+ZXInmNUAGZFWfTPAf3pn7ClYDHJXjJrul7Y03qeTdqgzgU0j0uzJSE6Kb6ZsWbPwSN&#10;p9XZ2uaBYx6m/FW2BZYI6jK/hN27JSk2mQAzrH3s8dNJDDKjAs9w+pIVjRSfF2x0SJ/0wKGDueya&#10;+j17BlhHYCiKKNqOTz395Mvf/bb64tLFi0aZrly5bNXqR/vFb+ob3/rG0L27mHOYuAZqPv7Rj7GC&#10;tbkOHDj4/hc+DPyP+SkSpQYBYHjV5tcC6Dyw/2BPh54Mk7v2A/hDmR6NFsHE+MT90bG7d26BvqWu&#10;RjW15yZnHzD2dktmlVIMBU7Fgo+zRY5ueSH1zggib5FbK51TuV2KZkI/0IjZ+WUgIjqCN9fd1tmE&#10;qd5ID7mwW8oodYQkwpVFBUMGok+HKgvNSUMwC3GX7l6bTiHwWbK5b09/JMoyGbkh18aosd8QnCJH&#10;rPKu2cW+wt5Wor319lsjY2Mgt8jiK7I2Q64PZl1MV2MMEnOEXSS5ky9WUpkkOo0m+WQWvmuOGXm9&#10;2n3t+5z9/v9JDh9+T3LE0IeY9uTG1dNZCZkdKjQ/wp7pqjDccMA0+qEaRVks5Z+QnFTOag8rO8zf&#10;cEPhQ7ZifVPt2P2xixfOo9x0tXWCokxmlaHo8Mwi5P9Hc8TK/X4/rBoltqJ5W/nL4rPyMEdMXvBQ&#10;Y/KdlnxArgpUpNfisiPXmyzcy7cCKiyzdz2sNNTKTyx5eUiuoKxtDLZjH/7QC1znBVCkkwiIlMFn&#10;P93rLoYVW3OLdJ90ihcct61NrduG29fTEcBNV7L7tOKgKNPQaFu3OXUJejo6rRfx1FoCxdmcijZo&#10;f1QXUgq1rCyslOM80xtgrMxvbzDuXACKo+gV8Tb4nAes671N3a23u9cSVlY57f24ol4VPj6uFXBN&#10;0HOz0P2oKur1GL2t22VlIiy2ZXZXvKvBXNrx2Y0NYHU7Czfj6s37RDRkhETXDFQKTF/60pccWgwe&#10;/Dp27Nhnv/iF93zwg6RCLQBjwZqJu0iLyx9cbHH+9iyJHcqqPDoY1IWLF+/cvacmDFmqJj1fUwmF&#10;RrbT2NLuNIr3htQnchDVQLXEc4lKzS7KvWp0A3M/8cM/Go1lbehArNFLjX3ZLhVL9ksh86QWMLn5&#10;mc999nOf/Tw7Ahn5yZOnMbEi8logwxSQHl+ohmkyMFXIWI/ImkaPkzuTyB6ttxvmWdgppm2io045&#10;cAUbh05vc+vxkycFdBegpAQwq+yldE4L/X1fLEp4bdFv8X+70MYXIaCqowqm6KgToFTnGNuXL12Z&#10;npo7dpxm6GBSmUyVrBMHkQZ94P3v++QPfGxw3z6lu22p287zwIuEPgaMLLpZ1o9bCitRPk4vmolf&#10;GsA5bGxT9Vy4HMUsBKBT9G0ycOa9OO09vOL9WFvV6JH6lLAbSokNcKJBvFZbH45XFKxYj+pNbhLV&#10;a6hVKdY0ymTzGHfVCMvZXIUgWd5EplDS0I7OTtr+RUg7VoIhCZUcMOu51FYRBwmUnj2JuGhtwock&#10;cRXlLtfpiCtrGDXCMDL5G++lPuOoCwvYVSztcszHwURiIEd5IH30ZeqqEFuXl1tasITTpYlztJHP&#10;SG1FrFN2LkfR+odKtrRjA7U5HKmhlY7zTvDF9WQ5GcbjucK4oquDA/Ola1dHRkbnlkwvzMmNtCNN&#10;h8S/MdxfEHj81idGR/yeYApOisSxp7db7lWeeqhQWfZxZNgmswZyQIqTFnlMuGFKISyWn/qpn/rP&#10;/rP/7Pnnn7+m8XLlquX64z/+40eOHPkf/of/95FDBzzSr3zlax/5yEf8oQP+V3/1V4kj/vW//td8&#10;+skzhywAZB5zv0qb3q5uDzCW7i0Gi9t7unrRtbSzmCk6X/yhfM6elUeCS+xC+KXkWwFgMSBwura+&#10;vm6PdGhkSNVvSe/e3QeiwxUDskSRobRJIG2GP/b09UU7hpZqV6uVl2ZF0pFIyY6PjpWUOWyE0NNL&#10;GZCCYIMbSlao4R3ZjSMwh1ugRL8p7j7rm/DYlrrmq3duX7h6A7URhZc1lyOdhCHCBhQIJGmKNv3W&#10;MBx2RkbBf+NyiO6OdoynsA7a26QWVGS4TEgowelpCSo+MydtG0W7wVyTtI/W3frqMrzGPmlqbaaA&#10;pINuwbKBcWiDt/YSKKjZVRyqdgE44Ig8TqT4ytqxsSnQ+cTkrCH0+l3NRYU3LBUC2uJVZOlqicCv&#10;GNg4eeIE+sWdu7cOHQAPZX0hJtGiyalZqIjJNRAwqtCpU935A52pu/duHxo81NPWiczl+YtUxo8I&#10;NHsC+nyYRXRtDe4ULdIivVa3y+vTRTAAnklr53gZsDD6ZFPISrV1lUJFmmCbfruyaWWJihNf3Gjl&#10;KkHDjSlDab4yDCKqsXXhW9caTHl4YD7Cb6JfQryxueX+yIh6TGo0Om5AyU9Ooch6S4Io2WdRPzk1&#10;7hJ3796DsioxFRQxdQ4dPJQRzky3VJMDPPf2+Zdfff0b3/jGt7/z3VmA2+yMA08+fBCA39B45dr1&#10;v/3f/K2PfvBDh/cf4BxN7BIKNTs1MTI0rIVvZM/7thb7e3rf9/SzZ86cIW/mT1I9lI6LTBEPwDE2&#10;NjbKj2qSxuj0pJ+dhvL2FpX88clJKA/rCH+h1UW02GxRuikbW+P3p9lZEmSxmRF0vEvYghLE0y7T&#10;gDm/i05sDTvI6bk5jp86KbHKrqcY0tnb3aXUsNr0/smWYIB4Kw5Ere94IbBwnZhySnn57V2h6F2/&#10;dA2/2CSkMlML/t7QPaf4177+9YuXL164fBFqKtVQWWYeZWMlQo1pyoTvK1YGB+btW13raDdRZVIh&#10;gGWUxrerFdFsUYpOGmmRItPuJN300pOoVSY5/lAfu/SJ3o3gJUcMzK/FI3sD4NPsqCOfmlkBIuKh&#10;EifIl/ZsaUknlQ4UtyYHS9M7KHfxpQ1CFwF+JKr1LSeorB5Vxdy35XFg3z6HTcaJlpbQiNJZq6kh&#10;R0nPqJicVUhsjLMyOMkzQT8nESTjeZHciXpwoRaWMdjwNvxtckQnjb2Z/7LkqvJtDUrUkHGLRrav&#10;KUhbgrrkL7Ie+fqH35LQFEKtSUxqC2yIqdetbfJ6et/z72U9IpuK2qorJJC5uExUXdyT2SvP/El7&#10;c7MoIL9Zml8QI6herSyFNyuScmaU4vBlqG+RijXEDKAAS9du3SORFQOJ0qJOXRATsKSf4VnaoKsL&#10;LjdSLJGMTlPSxpt6MCNDoruZLveWEo6aN1qkmL5B8rC2lndzGeXyAsgI7KpT8o6OkTlcmgRKpbk2&#10;abFJHxXhk1OjusYdHd0ak76ytBoiA+SyQ0ep9QWzn/zBT0mM9LMwrM1R/sZv/Mbf/Jt/878pv5yy&#10;r776qsLvMUKsTugiqYTHXwQdDbNbtMWqqT5Do94VGoIFYMt3mqzuNGDWDnVhlNLZ1hHkL4D9mlPW&#10;atcPUWvYO5LCDAo2NmsjyICvXbv6x3/yJyq+8BKSjBoD9DikY4hrlBdNYDdAsry5teMzn/29L3zp&#10;y6KBoVE+gQP7BtlCvPXmW3a3Uf0VO6vOXIEBD1ujurks9UiBGmQJRBjLEKNWEdHQyS21Cm6FWazQ&#10;9RQmIXd3EZBwZmf8gt+gVk7Ji/LYa1DKumTo8NDI5lFQq6oRQi0qEjbedpjjBcpDOadU+9J3vuuv&#10;tB0PHT6EXCmbhJDQKpMEPPb4ma52WptVjc0d5MPNjsmbY2EIV44YjEw3PeGiecVmgLRNoU5vbna3&#10;tTl98/jtQClaY4QviWZkakIblLZwOKTqzx3LUVPUO4keql1RtEIDnpRxH2DY8L1hpR5MJZmOBCcH&#10;fibDAp17UiWTs95kEhI2bxxcZ+xPvhdXD73U1XVUWV2GcMtcqoGPrLN0xGLRwS/HFqqTb6GoLLWn&#10;XUs8BZnPKRUaQ3dnq8wUaV9qzc6gq5jTiBFyQUYZjjQ0wbB9SJ9kN62IvDhrmI+www4JYma+wIHG&#10;QoM5iUeZ5iBOOWfiId3DbOpqrbPNhrRLg52I6k4W7WNtgUABSyudTIVbM5HmLJMZOVzlll5rU6tc&#10;wQTYLnFDf3aR0Le+5KoqsQne6TQBa4CZbV7cgLnllTnmgXTK0pAqVONdAEx4U83E6LShyWPHjv+V&#10;v/JX3vve9164cIG4zCc/+ckvfOGLGvWvvvr6Bz7wgUOHDn/u858/fuyA1vfv/t5nTDCgW9By+u//&#10;+/++p69z3+F+RUq6ZyguWhweoAVNUHBLMsYwtlFQ4sMBYvQmqbcqw5QAcAsK3p0t7eCYaAjwkUsd&#10;G76WyAvHNd3V39PtEFhanpdo6rM7hqwT66C5oY1iv1sbHNx/++Ztow8yTU+yq7PFua4Nb2sJazLF&#10;qbFJd50RnyLpCueSdofEly2TQRZPrFKZh86b+fp6qoPNbZ3C/937Qzdu392u2XzPM8+dPnlcnJiY&#10;HN+7e/e+g4OEQfRI0ZmcfDMmju8hIkZJxz7Sqd/duxs/216LLqxGqm4V1wPLxbbHJ03dnRa4Da60&#10;Q5mTVlqQ5azP+eEcxzMWKaDK9DycNhZrhD4yKZjOuA/W7Zmbnini6jkEQeMkDK0m4zSOOfqQKkMD&#10;45rvCm7TC1KUhtbWsYkxaHRcswvgKsTkzuGdEWBYs5SB0alGa+J5gze4sLzMce/s2VP3x8fe/573&#10;gIaNJXUZ+G1ubWyus6u1vxHb6ptkrgltZeSUiISWaEraomQoKQxyW6iWWfPKgahXZT4wVueaLqFf&#10;bKzLNQUTBld0IKX+9eospCZFmgXc2jY+NV5rfr4y/PIOfmMd63xnCPHSJT/v6WefGxw84kADgxkK&#10;8sW6tH6m6jbzByFgdl+4fNlitbfHxjFs+i5futTV0y1kOEtcga0HilDluO7BwUNqsguXLly/dOnW&#10;nTtPnD79rZdeunLtxs/+1M/8iZ/443RWtImHRkd/9S/9RXTlX/izv7B//8E0eTfWJ+SOD2YJIUBT&#10;GIVLkVG7DNwcPX7sPe957uzjj/nz/u4+IYCanScyMzUjtZ2eJOy4bDMcPXHix374R+dn58m83bt3&#10;Xx104uTRPGI8xZot01wGMGWH0daN9KdGIQkAXOwsgqm5B3rNSlmAXwx6NG7EWQzTnRq6ZfyeWhpD&#10;ob17dxhx2VXhIcqgpLZ2rKxUdNV3M5R35NjRAwcO7Nk74BEdPHiINwOTNEOaB/cfEFjd3qWrV8+/&#10;8cb5C+dvXr0pt5qYGBf/1CXiMs7f7p5+QgmCeCpCCkx1zACst6YcGAWnxuaKGVbJnzCnYCzxthKX&#10;d1VXHJQtCEdUwDCrm4hzcVks4ws7jXURyIibi+YbVMMmSDiTieaTHEINDtTaxqKsWyTpJJ7Oj7BK&#10;7Dpkp0rDN1MoMenhOqUtrki4fUtXzTOVmp84fiRz4lF5WUPrKSLzSTnDunPNEUytkj04C2HgrmRq&#10;agq6JkEt+s81qNG+AdpbSRAf5ojpNxZ2lPwYKuJdRvGhHO9RZ6XNHpXL6LjhHycNSwf9IU5ZYEnA&#10;MFkBT8XgkZl0rWFL+vn3vu/Y0WOpO2lZdXTNzM8urq5IjyK8o2HR2qFkYvNgVMN2mifqmwnccK2a&#10;GxHRku9l5ra2dnh82FlYBB7MEWeCXrUza4olpLfG4qQMew5ZRP3lSuKfXDxhICu26wNaVCuL0pip&#10;6QeGxBfWksbBvpqb2iCIHgtbIDKEXoXGippKpuT9WgnaznNz4fvqVizOE/VbUx6xMzHRdvDQAbO1&#10;rc00h6MlnmwLe7NoYea6iwjlN7/1rX/yG/9UQvP0008PDg5yC/3073z67ONn0ZQ/+tGPShl/8Zf/&#10;o/aWqOeUMSit702CWLLY5DHwzKSrscO6c+vGyMj9QDsrq2KQk9sUFDhHIhhhFp5pzRlelkSrik3v&#10;SsFBmXt69gQnW1l+8603+EB88hOfEEcqr7ssu4Ikh7xUI29Q48GnTA/psPz+17/+mc99/sK5SzKM&#10;g4MSxAGkHaGM159Kq/jUWWQoYBHbU13kbov+6tr2uvypSO+liIhrXuXHFQERYFCCb32rp9Xbv+f4&#10;sRPqtJxuae46PRuSBEHNNVngFqXNr7pLfrmzg+TU1dlhMi+DXIh6ekGRbt66efP2m2++ZXhv7142&#10;Cn1tqAg1VXv27KbkfObMKaQaLU6LdnFtCctSYe2kKduu9EtCLchIsleWjRMQdFt8TrtXaz6pW1wM&#10;ojMTQ0gIAQAvpO6QI1xGUHlGt/kDhJrwCMt2AYolnwscH44NQsvVSxyxp3fvwYDo8iUVOkbQQv+O&#10;F83D8a/oQNQmXa68QSkFYDhYrLoommcWV+AiN6g5leKz7IfA9f5PWqAXrfyLUJ9Dik4IxhrgB7gZ&#10;Nr295hT0ZUJXGVZejiBnAw65ppsGYlR+ONdLjXJIoyRuKE3bo4NXZkRAKTNTU7GRaWqEndDEQU5w&#10;Igi2OlS5KeG0jMf7l/5yQj8lnflFXHPoOzHhseEx7xNhKaqiu3IkQ+misWCby8U2d2anY5fS3d6O&#10;K2WRS5kj5BLqG4Vi2GZzV0unvI0olZ498mL/7n0uzMG0urTOFuW//C//S3nmX/2v/qsvfulL3/3u&#10;d3/pl37ptddeu3b9hrWtj6e/rCT42tde/OgLz6O7/fN/8S9+65/9s5dfeaW3t/34sf0GbsF7Hkc0&#10;kauqZEgha61vMh25c29UpXr02OHx4TGXR45hd29vmvW8Bx9AQwl6WzhkO7ekOAZ110MS2NBBisPb&#10;9ubg/v1AZB0wuZSb8n8R6N3eHhoaW0outERLhWyC8CpVsbtx70yCJwfb2jp+5ORjjz1x4NCR9Nb1&#10;LihKFsUllxHAY5c4gOrA/W+V0581AFG1jRy1+vzQDZvrys2bsrGTJ44/+fgTmgYkpSz9eyO8cwfE&#10;WDQVP6eZusLWxo2bd4gASDz37x6QSKF2gBuDDNREO1YGH6HN7arp8TEROJbo6BFwZZJ2vHAMEUqu&#10;lX+yQ9vfTint/4wh7DKfhE0ezfNM9HupBVrWucZ65IhoFiAqjGTG/VR9nNLLcvZrisp4tEENNaMV&#10;WKg+ralh1xwFjLZW1iZS7ZRYIaqVOZVNVIUq0V/00duPcXEUM3ZxaqZJjWuJIalUOH7k+Ftvvskd&#10;CnAElCG4pfDzNtUukRAIg5jnUwsuSri8UJqNWJ1tV+v+CwWWtB8pHOSgLJ7Y2fOYrM56iAo8HDQT&#10;jdOqKnI4Lt9HhamlebJK3rKqlt7N93LE9DQzf56l0doChLBn7DE7qiJ9NT42IbX/zssvPfHkk/sH&#10;B8xXspqQqLC4jjlUKNJVWA737w9jZvYbt1RQgJihApGTlZQ7AxbF27iaAu+aW0yMehxqUnDxmaMn&#10;7w3dffvtt8oIkg21cfbMqY+88EHvj6/gzZtXkDbuDN+9e394anoqNgabGzrGujDeveJa3NfeWpyf&#10;M1p44vgxydcP/fAPnX7cej3Vu5saRcdP/9RP/aW/8Cvg6C98/gup9poblSYaV67fVFoZIeLukE4I&#10;vFZwU4c77xYEpqVlD9RpylHFMiEUGDwq09xW0qLzSZKlTgKSRKI5y0XfKPhKsf6sRlovtpjNxh6P&#10;HT+pZxgrB085xFJsNFU3Ilo3LvzpUydOnzl98sSZg4cParmrvscmpq5ev3bhwlvnLl+9duMKHe87&#10;Q3ccn5PTk/aJItxOViMiH1WUwyVtyKWxuY6+sEvehXS0ik5XRJciiVtfi14bLlER4Mm8RFrc21qe&#10;gjaubOjYMSTggZafgLubGYii6p6ZR+8YlLVdsVgv2MBDNl+FvZgmb+RtowAXgdkrly7duXPbqqTM&#10;iZvvJEj/ERmWgKdDqYh6K3OKcGYSsDAKWZvEyqzx4OFDwpzTMXOUICf4mR5YRln9iAyE5eAxzxot&#10;k9g2xUc655ZjRiPD/SfoPGQrsibJOZX8onIi5lf5CBtM9SECOp8oxfum559H/3jOsRSNKQOk8uyt&#10;qqg7VdfCpE3z9HT2kW11PUUkXyJOKHHOaRQu8IJjKYoNitMwgnOkuxZ1yxIYQ+msDrEYJF4SCkQF&#10;b8jj9aKcBGHwWHW6A02NNkVnWxfrRm9NbqGFKly3WqmREWFcUW2+mIp1HIQRG1aWvQsLLCItDvnK&#10;oHdhtwII9ASJKTqHBPmBgT2ITYAZYDaks7rBaGdSedWCPmNqT0eso3Hf7sOHT3zhC1+AfP+9v/f3&#10;HAkf/dAL/+Af/C8/8eM/QbyXyNZHP/YhYMCjHDHzdOoP9x3r652NqDhX1cDRv/ylL12+egV6pncj&#10;OyTaQO3FYGNn8kWJWv389JRdrKiDxoBhZLq9nEW2w+V489ybQ/fuGZN87InHnJciyfdyxJDso8li&#10;DZorglLAw1559eXPfvazb775NuSV38D+A/scbOJ6jOY6mvI24ZQNBoZibWfRJ+glG4dJb5r3w78v&#10;aHuUkxVC8HD4oRNrGbiRx+owi4uJsTzHp+6bDC00ypAt0t9coIrc0hEwtpQhuX/ZWOlqYc5o+8WR&#10;bIsps+486+GWt869xTLV1w4M9LnayBgDmQjQNrfs7u5MihSeaS1TbMXwzPSMqwIQKU+jkZspVAlj&#10;hEkj9F7Uv+PNE4obiDBO3Ghfstc0PVg565SH8lW0HtIaiaRIifPpGLnTImAS37OohkTami1LQsSi&#10;FkV19cDevibycrK38gv+oFKxvlp2JR+ynzXVZXD6OVhBUQrxMQbgMhsD8G5SPCQ7COsm6qSiUkrD&#10;Qr0CfsnPNG78UG36NP8LXy032qDBkClr7VFhiLuKsTAJqA+yTehKBrZXJcs7qQRUI+muenPt3d3F&#10;ilC7eQk3yFmrzhQraNPAdXLLmuWI+W1NGl/ChGaNR22F2FhCVoTxFpZkXTqzmOJCkLljqAfX7GYq&#10;RuBhLKP1NQPVMzPQrPTKPCijJ3u6u6cmJ0V9mas2ota388EdWfMqVlEWrq+ow2rTbLdktGXHRyda&#10;m9v+8l/+y/wwzKZMTzGG7XUgcltmh0YDmcaNIRXLXmcZdfWb3/rOJz787MH9e3t7O42tHDty8M0L&#10;19o7iCcY1q6LnOTKBtDB+jt++CjMyXik5EU6LQ9nHaERP/1gVoBK9U4xUYobavU2bJ9snvMDPG2g&#10;M8wd7hgN9djPBw8fKLL//moFPTftSFVlrEdi+I7OhmiqeBsdHc25UlcvXzFRZLCju7f32NHjWGfe&#10;1Pz87NGjR4ZHR+Riy6sLKAaeYSTrOBEYVKqO6FJGVbJY3EeDNX/x8jU+InRn6ET19fTFvlpaSnVr&#10;9x4Hn7WKdOg/R3jdjoxev36LKd/xIweifBRs2KIOw1VYqEExqGJXTXZAbMsezoawgFMJkTdpFHkj&#10;Vc35ZnkpRo7OAl2ctWUbOM7pES7LUWHD5lQNYymjLbjHnJ+ic0SbBFO2rQ1YgDFsTfpfX+8nZa16&#10;l63NNBC0eqdnZ4okrSSkUzJB8QJMrSfe2tEJxfIciqybZ4scXWrXmuqpyXGlCCllprs//7M/p9f8&#10;6quvDe7Z5/gugxbGj5LdpvbzlCMmDZJ0Jqdz7U40DUQxp2b6bgET3UhuveJ/hn5hWE1fGrnFLWPu&#10;gMgs+3h1RxSyrq+7uyhJ2Yh1XZ1ttWdOn/q+XmQ8o+hQbLKL4CZX5GE7rl25eOzEKaxBaNZMBibk&#10;uRqwU0BpYihWlSas44RBnAf3wfe/78knnlRMKQHZwASDSsgtqy8npolcIkM52xIHBaTVtcfPPPbe&#10;Z97z8usvUzPPwKzJ86bG06dPPveeZ+iuzC48YObo0SwsrcwuzDsD1C56B8qX6ckZG4lqKMDQ2uMU&#10;juhDsICI6sTs1LkL5706rxeauX/w4N7+3Z/93OcRZr/yla8qjQ8dOdzR0axtFcno1hY4fJHuzlUW&#10;gVdnUI4NcKmBfOsHiUrwg0eQuwnXNmzdrZACiGHa9rw1t7bN+Vqm7a0dghoknL/jzPiU/Hz3bgpz&#10;1U888eSewUEPVr0cN4Ck+cU0rCDdEUpP3Y2LUx/P6I4u2PnhQwcAvWfPPkYenYAOPrSXeuXyldv3&#10;7rx94dzNazfv3r47Oj4+p04xKbey6HB1+Q7t0K4yL6vhUDhW4Rs5ykPQceEFB4ihvQspv9Z9C1Kd&#10;8Br7FgD1hiKkmkC08whSL7fUklBA1u0ibxnc6KFtXTiL1ncqVWvQMZ4xcspVEbPI/P+5t98aG7kv&#10;nTx0+AhaiZIlCR4J+xzSj/iIlTkVqZgsNbgOTroEPQfA1MyMMKSSiyWtn+MnU+PDUipmEaXrXYYx&#10;S7qYf8XIQF0ahZCURfmKpJ7RCHiYYpT/Savs4X8XHVe575ar1Vg0of/kc8/WNdcb7zCbEo5pxDur&#10;ya+gmkFbYGUm1tMbp3rjUlblZ1uw3mQGoWlXzc8xsktz3oyzLKG46caKLf2UlNT5KyxmWIJUQ7pg&#10;JVQaAPGFx7UiYM2nK2zdBcEUzwaPc+++/QQaZQnLixAaRzhQuylqgtVVQ0P3EzJW1wGKQT2NxagB&#10;tiW+hocoCwYZyiXU1PaTw97d39PVk+GtDeR9WzHZnFGluDMlf46eHvGRt85defHFb/6dv/N3hoeH&#10;ARtyr97d/efPXTBKGZLiL/5Cb99AotFDuaZoO9rmQuka3s2OjnPUFu/dvTs5Po6aomBzCiD70YN8&#10;8etf4WTa0dst0XwwO7W4TKxLLramlXbz1m2aLzRr7Nn55bUL5y9q9zz+2OPWIWRRjzU5fqXhESnw&#10;vIHIrm0zwWu6cP7c5z772W988w/w2Ai/azHLAzKzmXIdopVxConJ5prmflyfajFEMp8hf4rkZF0j&#10;Ubp8pA3i0WlKqTx2aerUkiwoJHvc8wLJDwwegDpzhHNkOt+K/Wk6O5qTWgHLK2kg6GSF/amUyhzK&#10;Bml9WKm2jJfgJxVXy53XXntzZGzE9+6lHYXzFMYaCL8OKIJVsukZqjm1EYNQbhq+kbdIbpwQarUQ&#10;eQGIUWqOwIy3EI1mskHFwsSawaxK3zbou/hS5CAZmdgDOX3KJKVKg8qGLZVk2YiAdB/0sJmBOKpD&#10;O6Y6Grt6OlgXIoPBCzIoXEbpSk1VCB/GAUWJdKiLSk6G+Kjl34BI3bxxxwhFLH+2k3lorWaKJcsr&#10;NFCPMQnpdgxUMgTk/zRt5O+R2crQnH/cAns7QSPWoKvLAJWFuQV7jRheAG8w6vp6a3uHDRSua1SP&#10;w6PgJimjwqbFZ7AHY9RBqiwuZGs037QI3QjZRaw7639scgqfTEptX9ilxsYddqAHp49F3dOLhMcr&#10;L75n+3r7/OhDgwecSjPzC9IhsFBzDKzzqtsd+HX6kh3oUPv37CYPBlx0FthxnhHQzHiRO8J0jM2z&#10;SopoNnbK2iplOWvDatdcNhX6e5/5jPz5P//P/3PRXgH50z/90zpODPcuXryo3uGn8n98+tNKwQ+8&#10;7z22sJpqdm7h0KGBzM3IbYsFhlevuD1+4ozkJApl0wsoWtGrXV5JVh7h9RBDbDYR1e/1z0kxWzkP&#10;Fh+4QcNEmFMepWuW4htPsQ5NBniwXANUd1BN1dN3Xnq9r7vDgWJCQH4vr3Gn7W2dt+7eolGEoSF8&#10;+ZYvfekrETetr2PsYZ7Vg4VG+kCrFmpc5N839RyW1F1J29QnMcX2r0vXrqNhtLS3njp5YmDPbpXW&#10;ytqyGuT4kSNPP/Xs2PAQzvT4xJgFoQjws6TG+zXsenqlvO7IBIkoFLb3kkSdBriOU5atEVeworIp&#10;wTZJCKOpeAunq2UBAKd37aK5AREU7X1liLz2HjikiGUW+9OwT61JeZW3aTcM9O+xqCgJhbhUU6OQ&#10;s0PzLjbWdX8tPKWHT5hbXNBTJbE5sG9fsbpdQWP2/C37+dlZPcbQWiAD9WaKW6ARaQTt4KgAPjef&#10;ffpJbOZnn3nGuT82el9jNi2+iM+g68jvHPURkxRujDJKKgJ6RpUzgyW2RjSppd7F+Chq9QVw1Kvy&#10;9QwaBR9af1D64gOUDtWrr77y67/+j0lK3aTDclupciPT9wt8Vs6cehR6H56aQlVLU71urLjmDNbD&#10;8v0MpqRfQvCxIwfsJiqwwtfla1cOHTiIDehKye3aV+55mhbi7HR4wU1tHqnVWQzQMggX+SiygJED&#10;0NrHl5SKxV98ZHT04tWLCgJKoaDQ3YP7d+/b/dGPfqhvd8eV61ep7ZymtHP2sfMXL2LLOoGseY/E&#10;PmVV2b+3V1WaojnVYNoTZna6e3uwE44eO+IEunDh4uXLV7/y5a/+9m//83vD99CVjCAdGhyQZSZP&#10;i9Mip2/DXqlkU+PGMypFhB8hkKliZh9Mzi7MefZNzTH5iSZW0R+SQjq2vV1ZZsYPQk+EYUVFHhjn&#10;zECUEReEM7bbStJnn362vbcXbORwBjVhyPtNHMCKwic8TL0SYAKus4qWDVgylVJ0RTHw6mtcsEa2&#10;AuXEiVOntNj5MOzfj2IsNXHcki01Onru7bdv37k7OnJ/Vhby4AFd+8UHcyBe51VIuxmK1MNJA9aL&#10;KH54OTQNU8hPYlwSRwkVc2BDyQVcyf9tBo1LiRKSvwSkTIH40qRsZWYl46HYDQWYC/cBnLEZq2Do&#10;AtFjJ5y00fw4ogIwp7irBdMMmhDt1CKd6tMDv0W3KZVuY6pS6g06O/dHR4ArrjI7IdhrSJ/WUNLS&#10;ylBz5exK2hd1x2S/4nIxTsml5YR0638kR6zgkEnsrMqAoLbOsSOHP/mJH+jfI/jG3b1qC0+RUUGz&#10;Ck98lW14OO5AaesizUp4GsrmNhUjuKP8KpJ4gVJ8mp9p+cS1qeA6Xnjch0uJBVfPGtre6aCi4kVv&#10;bUKH0tSwGNYydmeB7KabKjDtbOvDjo4g/lbjEvmK2EWWPEkw1G4wniZnQJ0CW8LUIRaI8/g4omBn&#10;J/r5lj6l5bmnb/fRY8dV50KJtWTRRrgudhdxP8rIW0PkG6RG94ZGPvWpn0BG1Pnat2+fTgfxamSp&#10;P/7H/rjGgirxUz/5Y7ZbY2W8wJVkJFGot6jCi9MHF3GgSqaY/RSunjhesICMwK8iR0eoiApSdKBW&#10;Vobu3Hnp5Ze8Cu7PszNzL7/+ipYcIaUr169xIWU9+vjZxy2JiErUBwqPkGUg8Ie5omNFI+zK1etf&#10;+MLnv/Otb8sXJIiDg/skysljgtaT96tf2cTWiEqzpeygAugC1NKhZiYWwywYCfakvN9G8TgSezNT&#10;VVTNMR18SEL/2rIxgIOHjoBvAavegjsSN2xb2ZUdogDPcvKfmZiOameZE9rAA+MG6yzy9qGJwoNj&#10;WLuQnhzsWYMy04XyrRRCGiydOSwzllx0vXfVsmr1JC0nTYwoHRcxYB2ZMisSHZYYAUXeP+Vt3gbj&#10;OyqAfOT01LeA3JkPcEl6TDiKla/xKUWTLRl3RNdq42hQFJkkjTGrtIbDnEPTduRaqwEfkr+lLZ2d&#10;5ALD8ci0TGXSy/m0liEtpAi6g4aTYOHGa8UKsyvxSKy8sgj0JC9E3fEaYTnZI3KXMo0UcTjLMdqI&#10;6Tpn0GBry7yq0pdpg2twXAWSTFFdlLgCJ/PBirqTz85bSBsE1q6104ziZNZQ7inKmmcnP0TRycnl&#10;4fgoFHoxKqEwxNl1PPbSfyzHSF0jyMfT5XfqxLadDLhkEJUA8sjo42ePUUEfwHzr6Tl26BC31f14&#10;9Ht2k8MtUHcqwFwCzCketgv+xGqJJvj8nKDR1kY9o2XpwYJxZrXM3bv37Cm6NjJCxF91ozTxH//j&#10;f3z16tX/5D/5T7CBcXntPk2A8+fPHTkw0N/dBm48f/4KbTpZnwQ/AwfFWGG/yaeGhpe/ax+89GB2&#10;kWHB1ORUqqqamvv3h6QOWhFAZhFD1HaTkQRfXZ2YGKmQEKLtGsQgnt7KUSxAWre+hdT24489wfBP&#10;GB8eHj1yYN/Jk8eXNtZ0EX0jmFZLUFt2JhIWWhDacWbgViGaGV9panjuuWcRbZ98/PHpyXHFYI4+&#10;w21FUk6wSHGsPWVcI34eO/fuD98eGtYAPXr00Mkzpy2drXUTNiBPCnFV8s+h+0MmD+I7t73d29Vp&#10;BmK/lkdffEFFV9O8IBFKQMNDIxbr/bH7BXaPJH50/iHN5dwGG4etUSyEcuDsqhVxxCW1hjWMFcaZ&#10;IKrzKL05obD0i6UWXef1NageMCbqgRHcr0aTCP4PxDZBHzgwQ6sTU9O+HglA8AT57xvcZ/McOnoE&#10;6Fjsq9kO5hhTNgJ6z546g0+oVxb6Vo3JEsTueAHcuHmd2DAjF7MfP/Dxj1vkVy5f7uvuZWpoHeb8&#10;aCaUm/pXh9ZZC3xxdONN2DNN/jfSouQmsutCxxSY4vlZpdcL25aIRlQDCkMcx9pcZi+0irgM9bNW&#10;hX1Z99/5+/9QPXXu/JvK79qzj5/JK3sXzKIc3b27WyJsq6lDStG8a3xsxAqwbXk3p/nor1ZXyDxS&#10;dxwZvY+Mqe9ME+fYkaOyEOP6HlC4HSH2hCCVql2uWkw7xSOrUUTOfIOHXVePhmgq5MVvfkvLxnBJ&#10;/+6en/iJn0AYvnzr2tUbNz735S888dQTY6NT3/ruSx6Q4TKperY3MLRZeia1i+KurCKqodvb4Af9&#10;Yem4tr2LjJFqwy7s1L17+8fGx7qs48y9N5vYktF5W0bdioxkQ3S3UPdAsRUgNijABgmp9LLdijjr&#10;NUbxAb+K9+Omnh0QItgbFbrSkpIYFQWRWtw161g7woEEEA3BKOyWARRNj0L2F4OBNGUl+2EvaUGU&#10;ab+ohtjVyp4kYP6weCAL8T5HKutngDN3IRxY4w21/Z2d+BaWzsFDB/HnbGY16KFDegQZH56anbk/&#10;cu/WrTs3rt9lgDY9O8ucx5ozuggXzwhz4SZqQ6XRW7yFFdzN6YZFvz3ZJGnlFH+hQQViqpgrRPs6&#10;4ib62YgwyfmD5yVvMUcck4XwzziiZq7wwsXzqiWwLx3jtIwzxwhEDJSRnnURxFbhxEiEoHuZlZEK&#10;xNx2TQ2QXDV67PX1pX+dLC3mLC6uKDOZn37Y7iw4Rai2IDGGe2C75IVqo4hipXdQ8Y+tFEGFKP1w&#10;wUeXAitFJblCieoDH/ig8YKWjpb5lWXMQu/RfVoDLi8qvsVSoKTD6f/q7wRcKdaUqIR+eXWxTSuO&#10;XhlwRmPqbFMqxDfSHHqsRFaizQGqyViEFHrdZvehCoMicJOc151Afq1tP0L0tmnDr0XH3FxDiw27&#10;svQRbXnh3gwq1BaIKAX04VJV1phgDNcAaVTIOXUcWMj4bS2k9SK1I39yQot9aa/UOv4zPO9cjs1a&#10;8NRtPgS/+7uf+2N/7I/9w3/4D9///vf/+q//utJWg/XjH/+E3//Mz/4szgpiWZ5nxcww+GM1xkZF&#10;VBbwjIN7f0SArkMg9kWj46OXr1xO7B4eEkkIs2lXCQWe+f3R+/K/Jx57CiIgM7Z6HQPWqCT3icce&#10;52snP5Y9N7TZZRadQbVUdVEnTVVRbbDj7vD9L3/lK19/8cWZBwukEGkHcPmDj5emRYZ4tmoi/lcU&#10;62pkY9TpHCXmzsECWimuJFpVRXkmE3lFRqUip2XTp41ToeptR8NcIQAOB/b6Iws2ZA4GcaWLLPFA&#10;QomSTMorGXNGhUP7gcm1NkcEJq3jOpEk5JMHc0jYY+P3aQOJQn4I7AW62d7SInblrFpfjKul1J7T&#10;6/yikzjThREHsW4hdDYLBpqdAvv32jKLSHzORiU3U6H8mmaKxhpHjRD1S88s1I9kWOWoCKc9Sz+K&#10;18Xq2fOltJBiKk7luQD3FqQwhRbEJTE/IH5RfAmNE4m16B5kwUbbH7/WRuCR6OxFtnaUSvM0ryWg&#10;viTRLdNRJuFdkh9lBCSmF4lju2KDK6JE+zfi7cUbOjUY8ZE10zoKY2FB1HKQ1Lc2l9GrevTAvDMX&#10;urQkTzKDrNaq9NejQANHSfKEWaglJRHvc6VOjZz0m2vOZsRGoG5GZ5pNmPKLszV6vKBUzOmihKWd&#10;Tb2+Abq1qGUYgoR90iPa9pCPqetobmjXmov+XtGaD7grJKI9tBq+lk3eG7rf3hReNXwIPB3BqV0G&#10;szaBBQ+mHxw4OHhw/77d/X0vfedlwe3nfu7nqIKYDPOAjx3ad+3Gbfii914O7M7Lly4/durIh9/3&#10;rFGGcxeuDA9PFDufHtgrKbq0TcnpsSS/c0dWgHchlYHTeKdp1C6vIrlqfbj4tGLN7zeZC4zGeIDb&#10;sjPwVthGenC0oiLC1dEKidy/fwA0Ky+8cvXyxNQk4UDKHIcEgoE9yiEHnOKqs71TsDp96rHnnn2v&#10;dUGsLsbOhOeiIkQLOV25j3zko2yF3nj9daHB7iuG48lZqNCBZJMYaFrX7RqfnLl9964D6tDhQf7C&#10;BDodftTUnMJSHkw7YIXhrWRv+lRgGcpxnR2iYZ57FrE2cYTJ4nHV0KhXjnJmvjizzwGui6t98f5h&#10;eeFsTfUufdKSxlcxACqw19eFZUo0Mfsrr13NFoIgqRrJ0MqGfC3djBit8abqcoMIssln1lfcJ0aZ&#10;UK1aE1U8Rorq8J7TZ062x2i5tbGmbmWVUzMGFwrXBhzGZQOhThw9Po84gSu5ZG7BZcSl0/a4cfMW&#10;Luyp06cmxkY/+sKHTG6PjYym89uNp5PXjfqslw1/tEqdA46KIimgaQrNjSR4UV1ODyF6kGFoAGGU&#10;r8FvciAGp8uZrb0oX+QlywBbejwxOqFM1aEaPLB3cmJS/RPJu9NnziTMpxP5EEf0lHOY1dVDqixF&#10;oypGmJEMJGR4l2IgYMxLKW3Nal0zF6GLLaEZuX9/7969um/FnAe+0lq08uXvqU5sYJFCUIsaMJmD&#10;lFwJnRLwsalpPQvIg3CnuaAn9sM/+oM1QPzGBmk42Rys5Nu3777+1lsQmwODh3r7uwVrRD7KAZXi&#10;1ofJlg3DVuh1YDrxzgsTebN6VpYw6AJyNLcZuJ19sMATs7Oz1ea0iC04LWMvQG/ZmSAuoGjg8MG7&#10;kLenGVqwPK9MK9hnMVSMAIrgIiAl/lY8h2PdZiJJMpGaHjjjXpQ4ye1wYZrswDqGQuldFjP7onSe&#10;eFY4fBVlvyL+XOp8rboknbFFDZOncPRT1EQdbM1oQtBHlR/ECbFdTpupqx2DpavmnmiDdLZRAdiD&#10;U3zk6Il9A/sPHTkog4c6YEzg0t4dGoIj69FThneKR0l1yZki9jowitdDxjpRn+OcizYb8nUmGcOd&#10;C2YaixiZQEkLK4fEQ3pfRTNxC7skfre1NSPDQ5fOn9ePRfo8MHiwGCtmuCwHgf2aTkkFFsqvWEWl&#10;5ONrlzJRCSuihfGjGZEZ6mzz9EwieuwU0WIuzeUCYwQyKjMTIWIG6eDWk/903qdBENQyHfACNxRF&#10;quSqpWUGnCBWsr1pnX/ohRf6d+9lxQlXobTWUNdcJOW3AXNpTpYGffawjWE+tLCM01zYwslMuRl0&#10;thjiAtH9BkE+Lfz1zXhg0LDVCtEY4aCoNdPZNnYfJM9wUq6fekAe/NAzNHqoUZq1WjT64v9KJcGw&#10;eRG1iuVjY3Nna4cjEGoII3YjwWua8S7YOkdGGMMVJd+BX7GcckJY4YoTx6S0NplTVlw60G7EEeHg&#10;d1IoagmgW7EYDgiAp86e/gt//i/+d//df/cP/sE/2LOn7xd/4c8ClX7/a7//wY988Mknn5EB2TZJ&#10;vQv0FAOoFH4hrUri7t25MzE1XhLOItESBBEtaZ4Hw4H9e9Rs5bhNlx5vRVJgksbLjY7Nrl1vvPH6&#10;4088aV6PNoLTbe+eve6xcu5rk5Yh9SQVyeBqDCFiGq1pC3zj6y9OjI87uk9C1gcP5h0XtZEgY2m8&#10;oPpsMEPCy1Uv7OnrsagIv0Uq1uJGiorKdEyunC96mUW4J6PsLgmu5Cuk5fG1Bhu0tBw5cSJvSlgt&#10;Sy4NHkGfa7BsuxgkSLiynaO4kcloAcqL80lCpcDtexVC1Jlf/u4r2h70U/FJlFJC1cLcnI/du6c3&#10;Ki3MKnWCmkn6o6/MAWVlGPC5CJ2FY5icN/b2panti3WUM4EGO1B1Ox2kPFlHKKq4IuHnaa1HjD1d&#10;cEWf5nj2UijzviWjSnleyuBwKdM0Vhpt1NZJnrQpS7Mazl2xNUueVxlWy9lTWuSJfpaR/qOS2Rf3&#10;dff7sqKYuc2/tcIO8CueNgjHUY8NWTgNsOTTqYwCoq/lur0aNTCihbAH73Hh/C2KbjeVQUTXjFUr&#10;EqJYXbdLdqjdjCBIRZJbhnAMXvX2EG68Tlma0lQkV+r6IVRsJScpRQXtIgKQoU5ORc3N4kLsJYtA&#10;D1TIpAhu1vLiYvxF45PJZzM1XxwF6moInfiQ9LZXMmGupvC1aOI4WbJYS8lz0ZWOlwxgZWoSwqAs&#10;1wb1OQ/mFze4JE/OiMlHDkq39jG7cxXULZywkkIWzDdu3lTtPPvssx//+McBiqtL8z/4oWeOHjxw&#10;6ADZF2SqCXQ9OkFwPpNnzz/37Ec+8sH+vt1PPfFUf/8er5s4sThjYXe1dYPEMDgPHzkMGOvv64ZG&#10;K3L09Pf07/GQFYpOkH379mJQeh1wmd7+fllrD/mcnh5TVsdPnNC61Z7ynO/cpSTVdnC/MKJ/GEaU&#10;BWalMPwkJvChj3781JmziqyRkTHDlvJD8aTgQlU3rt9gJ3R/+P79kcn7I3czmUUnUkXUuKuhuZ2Q&#10;p9RF5UA/9fa9YaMJhw4eYIlEVUph5iCwFYwi8YMGVwAyzaBknGmHPSmfITPsK0EaosizOTpOvnnS&#10;l2nmzM7NWW/Rew+TJ3B+WjdAIF2gCJEZH5AzFNl/p1XaC7EZA3w6vwwjCzIFfizDmljCeLTbVZNT&#10;D2wcRZ3Wf09n9/zitOPekWWNRRiYeHt1vfgcZ71tJNomH8t3R2SWEfpKFUsWcIAZ4TYHkjPFwKsx&#10;DGi3EtLBW5xdNCDDyfHo6PtIt27fvv2pH/6UT52ZGndhKnyHaLTxwYTMzcWHBWMlXA8WuGEFYU2a&#10;QJRXflXCkdmv2owwxhYAHSzsE7E/jd00+9bWFkk7r2/OTk3aFxbqubffcEpTipEg7O7qzIAypdLM&#10;rBR21zs5YkWGQxTR84YSFUe1GNXaqsJWb3cfucGjR4+BKwRRg5MemWCBPmXER67tcUg7HEv4tIq2&#10;nMchxgEtYLaM3VgY0Q/DTDZPHsU7b9GGfPXNtzNLnjxim2f08+99r3co8LU0d+jJGtnRMTZfqRbp&#10;7O0RETJ/WOvoXcKH1bEUFUHcXoqKp7s311NGEpOzyOszrMzDESDsMja2sfcOH9pPiSMOYqY1ci3N&#10;IqHlI+VyrBjHomaAnZXx7SXMwqmoyUSPo07xTD9WROrsaCVWqxGfkQvDsNVIJ9PmmrXQiKCmWgo+&#10;VNfXt8dSNfalIclxC8c18Ab2T1miFk2lwi/PP7J9Bc6LxWTmSx6NVkTMHcm3IVIRTvpK2yZdeix4&#10;DQ45cYnCORbKe0SmCAHBWY7kZBrZEPSuXdgC/bu79x84eOTwQdwIxt6OKB8lotlU9+5DZO7dv49F&#10;Bry9dP3KlTs3r89Mwh/vT46NLcxOY5pIc4p/if5O8sSS5ibQBzkJrmPxpR0cbDg0i3U6REYcVFca&#10;PcePHrZBKrdpgyjqKizMyqBANmxeV8o4nYuyieg2rYn60aOH3GQ8JXMyudMyPpXiMJO0ZWaG/C9e&#10;SOZXSi866E/lseb95gIDO+YMDx+/2PNlgC1p/Sp1tJa2jg988IXjp05YRYZOZubM6HUa+2eJ7hYt&#10;fDZ5Eo709+LvtG4N54yKEMuWvm6MLsIcaIzfSUT41gcODDqspeA+BhoEC4wYe0wlq2RHqjQXpgMr&#10;VSFbEA5DQ1ye8efCmFGB4MtkrBUT3yNfDtC8q5bApLkEwQj7hwJWCq08FjlfrfNPxkBpk4JAWAx5&#10;OxZpmSSlZ9vc0r97dzTrFLsLc4GIacY3NuXYiqJH3okmU+60seEAR6Qjxw6dOPwf/NIv/dzP/9wv&#10;/vIvfPCDL7R2doCpn6PEceQYsMd7s1MLCmV32y8R4rITZQl6x8BCL9RLNOca0mbkk3Iw40JmiZT6&#10;amho+NLFy4BbCl0jYzyL4w8l44BJGMkEVftPd33xwkUPk6yBeKLmDH9QaPMJmmt2cm3dl774+S98&#10;6SvG2Kgs7R/cd2DvvjI/KYdozPiMwyByOdjVaTBlqKmWtu1c5poiPKn+4Reqn6UeDBiRpC+s0bKY&#10;M+EsqqgBANiZBZTPmCTwfMRfLyjeTkwjlHGlbxUkrNgyoWdkhVcp2GSPSQqzVAsCl6oPZN7QRNPn&#10;1ddfswW4Jkp/MBa85UuXrzz5xBnSrTIm+FACpj6yPbe0jOST2Q5AVATduHemuIlvjxuMrIxNuTO3&#10;8KCE8WwrAUaD1SyjNBSEHsQ601sRkApqlDE1JVSxpK4YNcTIq4gdp5bKJaMgR56zCKehXwM2hPpC&#10;e1cjp5li0UYrIJhFZtAsIRAGnIzzT6U/KzxEOZodUTlcyjBBwl166IbPnIS1tZnEzw6uXmaboR5L&#10;nhqmRsGKorcccdnW9oIvpj0jvwHGuptmetpLi5XYYXY2dLQYSEQQSsRWUxClCcib/tKm/NKb6Oii&#10;IrQDXNB4kQ147NaMlwIicjY4qjLkMr+I547LaDksLq41lykN6Xby/sxY5KqjOJ1MExCe2lDebz85&#10;NOQZzkckVsHdKQAd8C1qdVtXDW7LmLqhJoKdxm/s1PEjuJ57+/vxEJh737l99+vf+Cb5m4997GPk&#10;sn/gB36AyNS/+Tf/5nd/99+cOsZ2ocuz8OgAkG6KANbZs6e1xTxHIgDgzxPHjgPIHWHHjp7Q+f3O&#10;y989cvR4RxeqZKv5xePHjn3whQ/EvfOBYmMcXSkeA2XA3FELxu7pak/nvLfzxInjpZVUT+eZp/DR&#10;o6doX+t637h1C5XK55gDLVshiAQwbUlc3tg6efaJx5982rM2Rdfdr6ytB38mxGm3GE7tbLd58Uc8&#10;8DOnjjsBra7CmjOXz3F4G83pweLiLT33mZn+/h5D/bv7uuMwBfSRfFSTcmwD4gBQ5xej5KCg1j4E&#10;PEUyur5F+yHeZYhrqxlzhH2bamfeAEkWB2cMkZTDQqwsR0qdqt3wImZEoPGoRalqo3NpeWPDGSwu&#10;HrMYHFEyiHhtbaON7Efs7u307QRlbWXMSsEVv7EHmgjQEZOJdUcdsraFZJVH0dphZjfUcHlnsc9O&#10;GlVTLWKUQz6xJcAmGh6oMj7IaUU6IiKubMRqeeXK1ZvHjh4WYyfGxhja4UoCXFJ2pm1u+psIYsj7&#10;GO83bt3+tV//jddee8sWOXjwgM7+v/r07/3Lf/m73335zTiDdne5uxe//tK/+Bf/amh4lPEBxtoj&#10;IhlHrKRISjLgAqWwYb3+6zexHvf09e/pQUVd+emf+uOknWo1i3NKvAtHBMNoa4eYs5bmqa6BPeZF&#10;eOtvn78YffONLVi28N1q3Km6lvIZFzv/kAysmILTooysqvpdxMxokIFtmFAItEm7SN1nYCFMFK/S&#10;o2TWgimiSRSd2ObmJx5/XIPmyKGjLY2g6TJ9sV09PHL/5ddes0Tau53EOOAGQgyTZM6UoqlyLgxW&#10;zYe1lXCJGJEtLxmDdwwUX4td/oISW+WQFtL2DezFNhatiBEmZtQ3yaikNoKp90QeTFTwbaY0Ftfo&#10;ufuWzOOlwbqD7ZlWlyMgLJ6qzDb6fivJvJw/xHru7u4TXnu6d9uQgJmZmelbd+9yMj5z+owzWQJn&#10;yWYdVtgiadwktYrvZ/wDHuXrFVsQkb0MB1jNGMRyTUUL0NwRGrTMg7DmCp/sIZ5XUL0YtwRgKxlV&#10;RoZtjShoubpQKeJyENo1Ip0SfM/e3cSuDh88uKenr71FkGeE0+ervPrv/ME3rl44h2ty/q03r12+&#10;dP/ends3b/jXNGmvSSVyLJytkvCTMlyV+FLk3j0S+XGtWT9pvVqnt69v/76c32lT5yGSadPZLzoT&#10;pVcVdrDRcWW7LmFhJ0arMgMH+aoK5FfRzc5wdXwIjZ1FUTw946Ju49B+OENRSbDTFctgf35fhAOL&#10;qqNx7BDoC4Idmsv8EsW0+Q9/+BNPPPUkvSxnR1NHG70P/Ah0YFcC2FeCwp79hCiQhYdujD3IRAze&#10;t9aSHETKIT7FURGOk0TtOD1CcjY76gq0QJ1Ek1vBariXlvO0FuWOhpZOjfM5I2kZTtsy+cgRZGF+&#10;UXRzELnc4iO6rqhVE6s3FhazfayHopGXGYj4Zmzobi/BqnvYNBO1SjLq1OxUNCfnXl0nSN/e1hWH&#10;6sJnmJsn85njzQmaZj4tboKFwWt37R/cf/rs2Q6Bj4QKaadIAKucCr4d90LxS8ssBJfoF5l2jF9C&#10;5s091dkZVf4DoleXrl6cnBgF8YTYsDAX/wA/G+wanSZ2R2tuE/ZiZI8fcY/ZrFYSryqZXVPjkwLw&#10;KrY5rYu5uaF7w1aqzXj58iXpJqKLxnBBkFORwPf+4MVvfOHzn7t7547cFLNl/769Fl9U3ovAuY2R&#10;Gb6Cc3knnjpRhWTVGCD29MYaAKloxoahoiwPhyG5ncQaqyzyECAtvd44Y1AnLbVQb98eU83zNIhK&#10;uzO2CslUozYFXi9jUeHdRZCsTFMhqUQCkH5N9S5c+zI54OnV3bx5/ZVXXvZ49+7pU9+5fYSziZnp&#10;E0ePmOT0VcAnBSGHBK9PL56AjiS7AH81gJtcnZ8dM5Q6FEWdF2244AqcYsOayRRXpLaV2IHSY/Bn&#10;ticjvbF3slMKnbgUHtaYLEqGHtPlSooY06lCRMzvM3fitmTsoN7Stsu4ivGXWEvaDhHeAX6kXMjJ&#10;58hgwhbdjXxWfJONkJeplJiePbTYTrkbq/rCANBuKAGpBlBp2ccdSNpaKEoBdDNzBCu1dONLJLwj&#10;IwVJjeHedqMBBbI7VTUICQpdiKfcTuSzJSPZyqO6rrarIxThJByQeOroPgs0tG0ukCFW6lnYhwQ5&#10;gtKrax3k0FfXezu7xBxsj+Cv0dZJuZmqNRzyGigJXmlOyzRF0CDqdXCZmmguhLhTvMqK1n7GGU2x&#10;449TDwYo9Xd37ekHdUfyTAtv/969Vr7gKSc4euTA+QuXv/Pdl//Mn/kz/+F/+B8++eST/+P/+D/i&#10;dRw7uOfxJ05gKxsZcdGkhd9689zjp04YOwU7ecDT0wD7jQzAtnecOnESAP+Nb3xdznru4uW5+cWm&#10;EKT5LBMfrXny6afkbawuJFVet2RRjmFS8/DhQcPR8DDLLKp4tTV6ya7WY3n68SdRRN54623t5tMn&#10;Tj75+FMOXa9Y4jtNynenhvrf6bNPPfXce+gdOVA6e/pjuXv0qEp66D5q04NoXa2sAZGSl9SqAOvA&#10;FCrnmN6AWkjv1nNfXLt1987oeIDYM6dPEPTQ5KjZ2aCk00lY2I7bOzBRUVYJVSlDZpa+7ah/4jzT&#10;xow1LFGbHKWmG+rml2gOaNZFyaDgnWm32oB2cTiuVAMbmwGQpV6NeHtcXlEO6ho009RjzcllWoAJ&#10;5hDC+S4G5zkFausBQ0KrBg7cgjWctMQyTf1QRNQpH1tCWku0Cz33RAD1qdKUczeJg8AhRfYgOo0P&#10;WcF62innEulDIxG75Uhmi40Fm8145smnJW1C5f79+1j/3bx1DZ6KJOaWu3p2k/5DNLp8/bp+IL+D&#10;v/W3/tZbb71NBeILn//Kpz71Y//oH/2jp556+tWXXz1z6sT9++Pffum1v/f3/sHrb7wF01WVZtPF&#10;dDStD08EiyYNhxQzJvYf2M3aATOT03v278e2vnPvnl7z6bINvocjZpvF672iZBH9O6H26cefunXn&#10;lqJCviaiWWdk4ZR0t29f6+3bnQo/rb4imxWEqbQfU/bXaH6pPehqxnnZhUW4IZtOyFPO2qXQx9t3&#10;7pkIpr9t/7R3duwfIAcxOI6nb6NGiG7p3OWLBjx1uxSCxjakbrM4HXi7cunS84wRZKCoLRNwUPcw&#10;Cw1vskED7zQ2JqaH9dgpAjm8VIdMXcUaz8dBjymIuSgpiXJELXIrh4pQ9OL1sLM5uzBrkiOPYHPD&#10;KpFQhtRepiCSweT/xcAITWlLCLoqa+WXSYICHiQ+OhhkU6dOntyzb7+CpQxHbTrzIsrPpT5pUEkD&#10;o/NXZv6KIq5fxHWKsHT5k6pY5OH2Rbc4X6Uv7i+jE/euf9KJe9cfBmPzrTRWjFQUckJ+SQvMwlWK&#10;goK1JkFdI5HYuKuns1fXwxu5PzREEWZ9eaG7s0367Xy3GwBdE5NTEvobJhhv3Lh0+dLQ0L1b0sZb&#10;N3nqTDIdGxu9d/cWrwh/78n4KyqPQAF2Rtgz6RUWfrRLDqk/feO03XMl7+S4sX0QdQ2eBe5zeygk&#10;Zb8FNAxIWECJQDN58Ck3K93qh6I2/raSWaeXXFHPePTrYXd5Rz5knUqPCLpLkZ577j3PPf++jCIi&#10;lWYzU5mH/KHhzqaT0hC93BTeOaSjqGdTpKCMFEYUHZMPx6HCa1lToId0aHDdbD6ZBkKGxeLZBYdw&#10;lukVg9J1hA+B7pGqqdppb0SZlWQ789aNDrlWlVRsxJaXM0wRdwmX1mIXPHgwPzUTu6d0NojhlXrX&#10;WLScvrCmV12Zj/Wz/KFkSPGt0NI/Qs9wPmfgu1j0QphjJAPLYccX3b4q14O4zGL7qaefxoXOAEcy&#10;K6f4w7BQafKmgZjmOOJdwybV4pixtkH6AdXnL50bGx995dVXiXUbY8w0N8RucUEQv3n7hv6Unzi/&#10;PIej4zAW+OxKPRcVhYmR0raquXDxgj8n1eb4mBgf8wrsaFY3MgbUxrv37vgq/Qr/Cf5xE2+98dbn&#10;Kd2cewu0ti8OqAMw1DwEwsjrK6JuA1ptrK6lSakY09UMth34XvsbzOokKJIf6/YFTDdpc0bHEpGS&#10;uBeBiaC/miBx4Us1sndgX//evVp4pesaW+oMnBWmbFCIgP0pS8rqDtLigcu3MkBptmBNGhr6H2j8&#10;2pWrb7z5trN5z548f5EDxxr73lyX8VjrpNKDVY76xswhra7rFaWwMR4eQWvgWZrcqQQxE3RMjbWS&#10;L5WyRz1qB3k/dSc+rqSmLP9iPYRvVUaMSO2TjjKDD28GzpGeiPp/UukYjBSwPZlL7NqxowxHl0wx&#10;QSjfn7I4aF8MrmKlAoAJqJyWTVFCLJEzFJ5cLqC1iMkH02NvoxZWZ6ix7eTkG74OB6sGu5coS1Lt&#10;oDeS1bQn/E8G4jLvH+iKhD7+ZSxDUSsc9vZgUMpI7tkmDYAQm93GiA5UOsk28pb01PLwWV6QdD+U&#10;1kiqpVj252J8XnPhmwpAZKW9Zhkj2KtBul0or+qHSNnl0opZSCyLmpRtJfyrau3tSiUa0cZAQzTI&#10;COpUGjupCYndVGGjyauEAuJo1EkH9vSBRbraOxw0Hr40w9vuamt++fW3b92+LfxiJX71K1958tSB&#10;px4/yu2OXoFW9dDw/UtXrp04evjUseMoL6pziZFMTkODEA8HGOc7ToL+6sWrV7WJrGRFPp/urt6e&#10;s2fPnL9wEcikHSno+fqs+RYSNh1Hjwx63C5DVJD99nT3HTow6Mg0jD90f+QPvv2t7776phT29MmT&#10;UbancCxNX1pF2WIQdurs0888/14Mdh0JubI0CF+FYjs/NkzBOSf01ITaD4JU1Gwj0eUqDx05JBgu&#10;Iaxn6W6jOd4ZHoKlm4U9eugQo4rQKQgVe8rFsmlsYtziGhsLlB5R7jC1lFWbLO8Av8NjI0qLPHdf&#10;tKsGxi9qWlHeaFKCwmbIui0GnP6P0I1PwBkt0x5RmfDDpLBBxMxpKVHi0xZPFytZt7dU72Wusfh8&#10;iVeRuXhoJ1FZ7fnoUvlXIW7ZNHt277MfHTE67wJaYkE1Ba5dxfEn8xKh0edssk6pQRXJrUofseQw&#10;dhwbEUcEOgEkbn5m5sSJo4aaqSMdCVH1hvRRzS/T5Xb78ssv/fW//tdpqlesd1B6nnzy6eeee87A&#10;06/92q8ZBGQ78pWvff29732f89es1ac//a/o5srknSwZRCDQjyFdVb23f69rQ3m8d/t2PIikGpHa&#10;qnvf+z4IEnrUa354Vudak+uppFLJ8RJIfg7FxRG8duNamfre9vOYTOdOHsw6wLwV+xaDLeFBmCzc&#10;LKCcD/Jc0Pt0geFYeSQmCsv2sgGV5zIPgcfVmN5SDRgXoCmN76koxEyamJx4+/z5r/3+V89fvsS7&#10;UIy4fvNaa3q1mTPSs1c0Q45leIoq0UvloagXrEu9q/M7k25RTS0ynGjDfcy79NRu374jDO0fCOqg&#10;senTOtq78D8zJl7anSHlbawXAaRaZJdVqB+8kKdQ6HIicBHTiNZAkhYrE56pWvIIQnsvMrlljlt2&#10;Gw8CyF+xWNhkQghLo9FcRkoBJ/E+dqEOVIGwQqwNKoNClwSwLJpCUn+YVEHp6gybz5VGj/y9tJWr&#10;ZZwZvX/0T8HHgrWVD0gaWzX1gPJcq0RIr8BlP5idrhiXJfV855+QNlDJcxnisKzCTNyVyxfINv/Y&#10;D/2g9opxHzO/nt5eMuV9Pf09Pc5gP4wOme0k3yX08+abb+j6SRZv3Lhlis3sfGDGB3PWksXDrbsk&#10;tQEOM8AYsgpA4+GdPpqYSou+MjJZmZeu5Md+odYmR4nlSur/iNv40wD/ZeGWznPllu1pSwzKWLbf&#10;wxwx78xzDkEufi2SHfpS6qdjJ06+7/n39e/dHaKWs4qaqLFGFg7VdeZ6nM2aGA6rIPaYAybBN3UY&#10;ZXuZ4qmLrEBSg5AiCsu2xK9wRrVHdQcgQZJCOY3lh3oiy9QRifGuD4EC1vFjwLxvNPJoDYTuuYsu&#10;aQuyuWYNC1fNI4dm3uEWKea5qakZC8shjvSSSduIHgS49ZlRVmts3N3Pi7WTs5vmmhDQihHZ1mpe&#10;XwiQVeYRFUnOXLycFfIJUVEZlJ7Z0SMn3/Ps822tncFo89kPk/KHwas82/LAo/AtMFaGBW2Ou3fv&#10;As4/83ufeeXll/gj+UwKab6Qrk9IOmtrJMFEA2RTc3OKEyLwcQN2AYxiGxqJIfhblQR1DCIwudOZ&#10;GS8f3nDY9FtTE/rspcuXdb7Onj4jDYV/KD803V588cXXX39DMAO8HTl0CLaTyb4M48cpJNMkEQct&#10;gLItJjEuUKhkSvQJmU3KUOmt0kiCUaEkZGS4mIJIjIJshUcRTL8MZtjY0qmB/QcIzK4vx4BbnEsr&#10;c3VdQueJWDBJebLhkpBmXYZ+FJGvkqpaJLoUDt9mV3jhwvnzFy6hHvbv6bdyMBkcBkbKjOmQyRAz&#10;866iIpRAOnZ/1Bnsc0qrHcwZySi/MnEsbYK+R9kywFuT03Ij7KDWhjpVaMj4kpV0IqrIuEezKw7p&#10;krao2fnAaDJ53UFcgokXnDB0qeyTIoZcmIbVa3EAj2aVf/Rico9OzHRnih54+vYRnMuEXRFkLPl0&#10;hlcBJpA/2lnJECwzSzcQXqaz/BRJRhCY9HP101fRfSRdyDNhcRQfl1xgjGsrNWB+Jc3KwJO3raLj&#10;RemNxT3AE3By55B1gSUeBJyEz8Q3KLW0O7DfC7MpTr4u0yWJyWlqUyAL/KxSmutu77QjgsSvrw3u&#10;GYwS1dqaeS9JsGxM3oNYDm3ymIwLCO9QqKww1UA4UhkSSMPQYy74v5Olsa4pbmHG7yAjNcEFVGVy&#10;IFxhX4+N4WAuIjrYnJm//OrXv6nFrEb6wFMnzhzdLw3HIBTE7t29h2r19BNn9Qpp0enAocIQXhE+&#10;BBPVgnWC86c69WLNOty7Ozw5NeGBH9g/yFr9wMEDp0+fsQjdi+V3+NDBo0cO3b59z9UaQpEkzc09&#10;SLBbI/HRDP68c4cX1PJ3X371jTff6u3pNH/d399nB2nV2fdSiKMnT584ffqFD38YcOgdGiUhXayW&#10;oqmczLil/fDg/lgnLy7ZVt6NYawgdjs7yjPGWwA+U5UReYm98C6Gh9QJjh06HEw3BQPdvVjbePg6&#10;yTForq/XZlTUlWG+rFrfZT7XUen5G8fTcvUsCbVgiwHTcULKVg4aoxqSkiqpmtAANMdWlxwQKpNQ&#10;Hp0UJUQkPDIw1OTMmAFhmjUqzj5WMRyJ6TI/7K0VJThk8Q3zJaXVFXJOCo/SSbZJUIGCxNNEW14d&#10;nSBtPEX22MUExA72hEal+FL55btL1yszaKVzmLPfRkAP8YvwI3iVKtb0zJSvpU7IvMDIFMLAmTMn&#10;TZM6x50Rd+4NAfjwVkmSGYd3nV/+8ld+5Vd+RQrIMZUexWc++7nBg4Mvvvitn/3Zn6VZ9thjj3FF&#10;+dCHP6ikbmppi92ldal7TzXArP3i0re+8Q37128iv7C1pbAhRTI6MlRLU7ecqgUArVxtEsRI5iRE&#10;kOylAL65gUFPDSeqPEweo93JTuqWUGiiWQPbdgZlBB2MZI/jWToY84YFb1uciKN5BCeTVuXVCVVx&#10;CczOqYr9gI/KIbdnt/KukK+3lSBk/7wMk4/3h4d1rcjXhWZXDJUD9a0j5udUsM3RGYu6pmAdu7V0&#10;A7fWbWmrTaoq2idTbCZhTb9qfujuCDiZylT0PGlpNqIItpdWTtBniyktWaGqMfYJkbCDXT80XUCl&#10;ilGsBZnLiPBNywZ5enhYMp+SjtgGS4tJiSNOyfxAm5Gm/6w7FV+4x2Y0N7id/bbUxqli26FVStEs&#10;xBwvxdkl/5RcqiyikghloqZGjxLzuojapStdPOUqp/fDWiTAwqPfRzVbZuNmounQ0ID3fPXaNeQu&#10;+7M0uGP8+g4JNRHfuH/p7lmmr778XS3yo0cPP/f0kzoRj50+sbu/+/iRQ1HrxMltbqGrgk+jNsF1&#10;E4V1uAQF/URxPKP2UevXBGN9xkIDOWOgmePco0FI/B1CUBVUsxxh71xFkGhro3Rsc+MFos+vHBrq&#10;/Yp/tQymAhEWzZr8xaNSrOh75xlH+L4kQ5WXEjuZpNxFF7LAp3xRacGgIR46eNiltjS3UStAVmvp&#10;6OK2THMHQscATeCQiHjkYBUdGG9CwClGyg5BxBSHb8hsYp01IkC4X0cXToVJBYFOkqyLgY8HAnQ1&#10;tKCZy0H7hP4Y/BlqNqfP8iHaQwb4NpBvkAv9XJo4+kSRwNu1KzO/xP3nFzK4agpba8A2KaRhCeip&#10;UycQn7HxVMNd3bsLNZSdmmahB+5x5ARFmHWF3rZQpc4pRmRZwLEQrN4Z3H/wyaee8Y7sxOS8pUSJ&#10;h0j2s7Ta087xF8C5GNSKD3I7wP+o8pb42dQ0zV7rVxMZCLp7d3+FnArdSJYWjz78/hL0IwoU+yJN&#10;k3h1VleRXhufHHf2HDpw2HYTTNz1ALiur193R79ifHJC/yWoXvqXNaE6LSwQjmF27BijYGX2mWuR&#10;H7RS5FSsBY/MsnYvLjX8UaHGcVIwLi9eEASTl4gcaKpMd7IHW43OirhTEYQp1sPJzTMtVdkrEeAd&#10;PHhIB9PtFBw0BDjHvLTecreD02osGFoIuUbdV1fjQxvqoDQrJmweoNpZ/H3rrTeNJvSqtLo7PG7z&#10;g/KVtpb2kyeO6bDlQovve6FCGlMYT9VdhkWyngtw4ZXAiR1LqlNJjzzD62yqrmW/2xlxztSa/scs&#10;SJKXze1GDHAMMIPhLI4QMZM6lU2K+ulcDlN22yq32FxzvJQirpCoklQR8cIqKISWGMAa4oFweuJF&#10;jjFqHqZ2pHRxCw8PwKif2Y8ij5/dJySFBZKCDTiZ/ytNg8APUUsQKzJuum3j+J1UNBlimWmJOnDY&#10;tpXGtFSztHCLVoZ0hqTR4hIqIWWfeEwbFKMArNHuM9P49qPLfIwfpYVlShfgSToHUhPbEEQ9QvTR&#10;19QeScUiZ6WSg7RKQ7sMLaUkDVuDzKQ+Y7QMdgDVBgIzqgHLbGmJHll5Cqmqc3pm33mPeNsVvpMY&#10;kXUbl4twqe1xwyDopMCwTL2ATlbReYtcaoGV9qBq+RGNuz7w7Nk93R2qjZjp7VTLNbjyPPXEGSda&#10;e8TnDQU65mgbVfoBcNnobb11/u3x8YkD+w54KQR0ESvBAU7VZ555mkshwXaGtFy9hGs2btFOaWk7&#10;ceywIWhKvowH7VAmnBrBDxbm4++1uv7Kq69ZhQRV0UJgSnYB808vRvF2+vTpw9iLJ05nDDWTXfUg&#10;tAyUpHrM7YEcP/vZ3/vWt7712Nkz46Mjno30tCh5pUYNB9AdbIqla8Ts3EWmYXp6BbqIA6R5bOTC&#10;5tXPBQqkJoq8IsqyN1VsmYyAxXHAiVVXZ6TG1UfWQjd5c4PQtF0Ts5iqqnZN8Ega1VMgAeSoC5cX&#10;QH0sZ2NdBnOOsAg3lKLDXxiQmay3/+xxqSjfjeQY9cEL5A8+1eu2nNSoFsAj68gokRRzTtlIak8P&#10;wSJ0ex5XX1ev1BJ1Bl4UrejElAx+Fclu6yWOA4UqlvMs7p0pPHfBjN3piRMnDQfIXfbv7gVFu54/&#10;9x/8AnLqd77zHc112R4i2779+0E/zHi++tWv/uIv/uL169eljL/3e7/38z//8xgLtDb/6//6b+C5&#10;ouKYf6KvxNSNFOCP/ein+vfEI97aBrG5F5ueIqPniivoAJJetXV0GGHXC0KMqYVMhtzkocAxsqRL&#10;Z6KyzUpPJTGzpob07u27t4CZfm/ySWomwOj9A5ki7+7uN7YzGJwhNXUzeQW7IM6nAnNl2+dUL2OG&#10;mcUovy+AjnJw/c6du+DfffsGJRlOSlFZYoGeaEdRKg8FpLHFa7hz725pHUTlhBW3q0QNiYxRocg4&#10;XSgCBlKOLt3K/KwJgLrZmVk0cD+daKIrhHzw5Aab9/W6haQaUb+IVH2QrUxAJkZaX1ZDeMi4RMhR&#10;JXsUCrGLwvUpjMZ0m1OAJ4yHd1CSERTuch6uUWOn1rEpQy9dSFt55/CRQ+RpaI4pQFVL2pPEXkCW&#10;2MNl1gRskCUY9lwl5yufmDn1BKWqhpZm10BjvGBXFeO7R1/26IsriOM7+WLJEWVvWV5AY4cNHSbM&#10;ZXV4umnpgRXgtKBEpfAtyEk45RtXWEgP3+1kuNbWevbMyZilbqxPm7jjVbyS8ASHKHhzIGGxy3bq&#10;09fs362xCGCPhJg6SFa+py8y461ttTiEFdnqmO9VEMWHQGYFAaz8qlAegosGg48bc0Z/wsTKXzxM&#10;GUNUKu3lElzz5WXaJ9ljwIvoC8cVpjTuy6+CxQWlVYDWiyjmEPt29z3/3vefOXvWedPa1hk5zLzL&#10;GLQ4EIUKhabAbirFhjSEhFiaEQe6GGVkPTPnjuSigO2ThbZAyzVOr3Cn4NkkouJ8uLGB/js2OgYn&#10;wrkRwh47/ZhE8NiRY/P4QUb2erJ3tLcyidxOT9SBhwwbbeCKjYrXBLC3IMWyMAix4hu0CWyxLSsX&#10;wKn1CdefX1xWrOmAF+thDyV+YLG7sarDE22wFXNqVyq/5NDWNGuZ3C/W7JHDR3mBuN78XbLAPFXZ&#10;ThgWoa6lU+umATV2irv42te+9q8//a+EZnjzrRuMs5akCCZLI0rVGGMDCVyapdtb5g0FHecK1VRR&#10;MoMya+sPFh5k0LY24oU+ltXEyVMn5XNKKzvadvYTwbh66C5P+YuYP3hg0MYwjcncfOjefWEawmH6&#10;iv8NvCF1WsZ3SjZXZLMrL95rqiQuOYSLREuFAJw+VqbQkkVEurXywMq4a5imQZuCQJQ+c6RYbFUQ&#10;2f6Dh0LfNHmS8JXMRz6FAahfEBXA8o0+JNVWhlsXCXxFxbecXunXE6TUb1pdvXDxImSI+RPzPYiI&#10;ZuKJ4xk70GcQ6gwseVCiTazq1tdRbipAeSV7i0Q3xQVethlsDi2xCPVUw17MxjPW7Yg18LaEK0R4&#10;u8JRyvMQ/ctCSEGrOkssixtahrnXCC6AInVPqI1CIsOWqPLQpGWJtH5cGYEqhUWMJZLqeeA6gQRL&#10;krqXEi3q8bnA9E5kgS49kjmlIdBUQk2WEJZSrF4C8BVd36Ty9q69kxEkWWDYIxl3K0lbSBWBLIv8&#10;b+JzIfnZwyoNMtT+NCM7xbVaFLXlTEVYfiX2cupDEdHGdRCsebuymLnpeVNeReQrqq7SSkvRu4dJ&#10;yuK4X3g7wrI9lS4belYZpFIppk+NNre8IskjEFNm9Gplo36s9WOv5ACg+x1g3pTz2lJAER9vdDg8&#10;fkEjZ1/tjvEBU7GZeYGMlEawVLJkvel8JFdkfbG83NqWqZg0/1NqZBz7+o3bNtTu3i7pWvJ+DdOV&#10;JcSm9Aqppaa9lcyeV5GdRRU4cps11bwoB/cOGDZ46uknxyYn5Mc9fb1wuPQAEf2bW555+umZ6Qd+&#10;to0pN6LqJy8kv4IwNHx//N69YRHm4IF9xg0BTa45ZbasupgytHd2IS7bwHOFt0M3FI3EuhGLovFU&#10;XStftM6RkYiZCfYIMaKN5dEIFo0FXTo8gpLRhV5qOz09fKQyfJ+QkEFMiypyNl5nMGokqwbUbcuV&#10;Zl50dZW8UKfyyx9GTNukQaGsaAJVNAcU7gH7lcFLS7IIab6oGwIxUdsmKVFwiRi9iFfq7awLXGQH&#10;LOQ7uo2WpGTUWBPEJ2OOUsDsxfzyISrzyEOIq2QdLccNcgghz9klIV03YCPICFdpZbtlbBbIgRWh&#10;lRr+REENo9/jG4KtlgNPAoAzXewlBEivoKmlhRCYnM+wx0B/LwZqiCw1GBFLogfBTaPnD+YWd+/d&#10;azX+1m/9luv/2Mc+xpvnyJEjn/nMZ2izywgff/zx3/md3/kLf+EvQBn/2l/7az/yIz/icf6Tf/Ib&#10;73n++XAtIlmgqnSahJEm94XyKAZefvkVKbVznDGaRjEJz9qPfPgjlnO+zrEQdY9KCy+JYWktRV+r&#10;NCVqnFWofpr06Sw7xogOdHapLA06lA5f6B0hC+CCCCEeXdg/EWUOASUxrhzqgfXy+RUcSwFsO12+&#10;fOWAALlvf4VJkJEkkSshR4cafy65Ag7p1WuXKdrbZDGopyAqdBHhi9RiRkpU/J5s1LCdUusbE6Mz&#10;y5vLgwP7HLO60rrJvgItVdtaf0pa01Axpt8wRgTZQWgB1gQgRJBPu4fZ+RYXI4pai5lpp0HK9LoI&#10;MaECZKocFbKMRHlSFkZWNtJepMryHELHLtooNvrY2KR489jZs3v3DRB+cOWWCScVAhwgjQJTZAi3&#10;sHDKvG7y7BB6iulA4Bsx00N2p3K1tPEr6dU7qeG788V3sq1UYE65kGpd5L0heE8UMtFljBBVXkVI&#10;FskYEudzvsW6R9AJCnvj2hXsFjFCE+Tu0DDK4eryAyB0ccYLQmyMlsxlmXbMgZnWXqZLMp3gI1Xk&#10;LjtEdZN1jfjwGUspSEgpmct9vfPLb5MFFgC1QuyIFm3ISHZUHkBw00LTfHjyl75zIXLl+Cj540PD&#10;6BQfIUdkvb3rVyHVllzR8abOMUDwiU9+8vn3vNehG4J+S8vk7GwUv1paI0Tnp27jS4WYCFmJx7Wm&#10;IcKNqbSwFSMeXjQ7okOOOBylvKoquwPuWYGpSACif2gtoV37+KE794pORJNOAeWyx594ymQxIUBR&#10;3sifBn60PHaxXJuOeuXahpArb5DHax6ZtiynY+kvImY0cc+rFcxQ6KwMZN9MNK8sNTQC9zvS/rIO&#10;kWIrvM80RALLJl0r/LNsw+JlUVlzYhlxEI0VC9tEZHHMiyhgAlZykEgFgrhT06VZH1TaEZ9YsbX9&#10;1S99EZ1AQjsyMkQHyi7OlJAEJ7KaDao1E3buy0MTejKQ5LhepaWS4tA5LIbav7RDGlt4ly186AMv&#10;3L512+fagKgmkFR4hiMk0xIbG0oPp7Uno1HF5B7nuLWt5dCBfWBIt1ZMBbh0bNAQSl5otkbYKWQ2&#10;4RvOweCnTKiEHR7OQYYzA+xZK56XV5ZaTnkgWmUxFYDajIbmVBHadGYbP7c5Dx4+GlO7uHRF+DAi&#10;CGGqUbEO/ci8fFETyAb2LQuLc7S7rJ+igZ/177HIaK/fvC6Cn33sNO651mHq4eZWQJoRV8YYyWiL&#10;oEQMEtKf3R4dHpN8p7ETh9Ckv/F6jfZCYm4RxOGuvtHe2IKlCJcWN4F0mUDe3GksNCrVGc9anir1&#10;/tNNFhDH5nFoR8HK2ZznseVuYaeQameAGkk1zOswjZ6amtYYU3gRoSkamNLqcbORpSWwyaa8gjlG&#10;frkIeWfphANWYEbcq0Tmh2svzMJo4gqVIfLncC4cC8z90tRId9jmVYyU4b9Mr5R5o7AhKxbPNHJ4&#10;YKayb+blXTSGQs9JidKS+IwHHKZpmku2UoCPxXmMoZih83P2QjQh6XqFUowO20RqLqkBHBHWwAWH&#10;sqOrBxmmG8/c1ZTuNPqXxM3flwKiJooElTpKVSnJSO7gzHC2l60nT5DWhJ4UzDeUROimmzPxqpBO&#10;RbEdE0JFVKG/Bs3NLt02kjKb9hOv7YSXjErYXLfv3hsZGT95gur8gGv4yIdfGLl7k1Eb2dUMyYHK&#10;SHykp6E1X29Ax3ORy7n0wwcOghKljI2tWIY9KlisDxZBg4MHmllL9/QRTMX0PbT/QKFs0RPdxaOM&#10;Q5E+/uSELsEq1+FTJ48beA4vISoqsr6VqcmJoZERd6HB5pb79w7YACvLlCkbeI17TzoJpJ6uXrv0&#10;v//v/9tL33mJGYcTQavEF3uekB8VcCo3WUFkHYsUdQ3hfW6ZolfcRwqAUB51iXjB5CLmyiTJAClh&#10;mnCLk1yE2rWGoxJ77KI7rRcMjHDXHe3twqYk39vP0PMS/JhABDnu/F/pG4SZAF+0X+OqEi5Z1qgX&#10;iRpXmADVUmqV+sLcfNTyK2rtuM5oC9G0qpYTVzC1Mru1XlsfGRpHM/0dgFCQRYVERnmqtVMsAH02&#10;n1MpMEpdgPqehkzUQVPWBhHJwVpVbWD/1u076EMt7W3M7s+eOQ0Xs8k9h5/+mZ85//Zbr7/26sFD&#10;h4+fPK2HMD49TcgW4YejOqO7T3/600888QR1nrfeeuvHf/zH2STCJkhN/8zP/Mxf/It/8e/+3b/7&#10;oQ99yBWK0nsG9kkL6CC7+oWFOS1nWLJZ/+++9O3790c9QzAPvJnUCVusWuCkgypZfKEs2YchLvl3&#10;Lj3lcqrOzW08IdM6CkBxXxXiRcVrPbxvDpjWZfRcy6FUq72qIZ2nEU29EHdKelCI7496gs4MdBp1&#10;sR2aeauh4f37BsBPyV22VDM0/6Lq6genuVkVGv790TF7nr+ka5IjOrfCLw23nVE6TJ6PtVW8sae/&#10;13SL8Ol8VfYpEzs4vjQ0dLa2OaM86Os37+x15LQFfog1Yrj5Jbvf3nYlUECD8TNzvMGmRsZHDb3b&#10;daKtVw7MDF9wo4gPF8RRaCzTUpm8S01d+lP2p8Dt4IneT01tVKvnFnVjkDLHR8fUjm4W6W1kdES/&#10;Xy87iykMsogLFQH35FpmhnLaFICjoAjbRvoRso0Sy+EKiaECnP07fgUXqdqoTpkS379IMu7Mm0/n&#10;PWWkP+I4Fby1YkmZX401Apmb2kC1MY568dw50s2aH1Qgb928psc9Mz0xPHZvYPdAWJeAk4p+e6Gr&#10;1zgyS15VyeQE3WSKyRrJtpkJsKXTfHmY4pUmclpQj4ZrogpZxpgCoMY8NlpuWX5FCduZk2M3piCP&#10;LjYt+BRVlKjyfembYaOXZLWA9g/HeJL+lnuL9FmAHB8kJdJiUHJ9+IUPZ6Ioc7IN3npy0l0Nkpj6&#10;xqaoc8SLKXQuH4ixAUQkyqpgdee6NGGlp+BNhuF0oPHrLaPPuqhknLYDroKQULcLGKngL3XCuLsC&#10;V6hWlCMYohcuXCqTy0Gvw3rd2JymEkp0JDT0gBgSgUn6aiKcKTzqKvWN3n/RmItTbdpVMcPgQbLI&#10;gtyP1WsLjUQrKhl0YJ3ce3mmeddlfinDNyU0lQFbPz34hQbT3Tt3Ea2UjwN795VNavohnsHyWj0Q&#10;3+lOpZnljae1MDo68tabr9H68aA6Wlu7ezt9sgeVFHWbkV244sKTT3Kd+lCWd8XVyl+I0Q5LOSK6&#10;JOx5YN8Ahse9e/dslgwaW4JpONboMvfv2cPESq6AXQ4PYM966cI5Y57+hFC8URVPP2gTsJyubAaE&#10;rYrM2+V4zvVHXyM4UEM9ooU966W4zYi1hHYYrkmFdg2LkTd5Qs6bIu3iL+Ac0oJMJfiF62nD7Bs8&#10;SP0+cUz7VYqTKiJZFrgjS7Q0NNxy9FYa6+YXlu1r/ClfmgCfb8tjFPdJIiNykKZzKiwtLFhy6pD+&#10;3n6RWh2vdvXhOeDqahxR0xOMfanP5n3FyywDHxnmqghj68c1taZD393W1NXSqjJT8kaQfYOxXuYT&#10;o8ApKdeJziajOygBybA9cpa0r0GSJ63EZUQqArMWziL5fpgGDiboWE+d6CV+A5otoLGjsbVViWyO&#10;O0Zm2zUbcjsIIslSVh+g1MJGLBNOnp2snPCFNCpwYTH/LPq94TwmBwrwmhY6vEh5jpsboDUk22xg&#10;by/JZLJklW5JNytBoQabRfBu91GCEtDdG8zxGxlRE76L5pPZmHpJer4eFxo81SR5D3/LbAH0yhUW&#10;VpmQ8WnQtXjsGsyvpCNVAItlBWsw3HTYE4PLPH4oNJzDUAZLbEiD3Qll22ZKbHtbBMjYR2KgJ5ip&#10;p0IHClsob0mrtLlZt82XFbI7kAlNMSQBjEBL0NqZm50GUWQ+PBwGvFXvvOk6ou6doaOHB0+fOKIP&#10;xo+uu6P18sULPjxHRfzfV6EpdpaU17UpaZJwMblublb5BacBX7HSNjvS2IA7+MTZxxRsvHAoJlq9&#10;9+4NYZPbiUrZl1951QVIsVRSk5PTjvhDhw/AuXP8aUFIWHnd4TvWNsgOY8S8uJDJ+rp6TjNegUQz&#10;lvHw1YYGjiD/8l/+9vlzbyIjnT19Wi9TeEH3dHAUwc44eQXnM5hSKEkRsQjKDluh/JUi0hpFQlSi&#10;C7PRRtWfMYpUslQ5RzjZpIgbEwDx39IFdiUSktZ2kQ+M6gMnpqcEcAHNjLBMgIdTRBU219XDmJfC&#10;pghThtIywVcYBfmBZUIFqaBVE9PfJeglGAbdlo+Sf5fpiggSoZIveJXlhC2iFqlttqs1iyBWHlrM&#10;vp0Xa9QqaKu1iOrqedBVRT6ncixGcKrojJewYVgbuzdzh8OjY4ePHpLI2utWr03ighUqt2+w3r0j&#10;ahG7je14S8vbFy9b+n/7b/9tGKFu8muvvWrcQqOZjSpDmv/5f/6fsRLB12+fO/+//qNfl+LDwp56&#10;6qm7w8Onzz7hp6t13WHYzFU1M1MzHtGVWNnNxOm4uYlW5bkL5+aXF2uPnjgKO7VQPOjUuwV8yIMJ&#10;4BPZ7jKhzUYMdqgx6lxhWRPz9xwA9AiA+ZVeTgJkyFJksKGmpUsWuDCtiyyBR7hXZZC2dCjE53iN&#10;z8yq8dgZYXeWr00TxNOMNlX82vMkYdfDwyOT45M0A5zPUgbHhmO6qKXEQjuarNUZ8ZP3eJ2oKpaY&#10;q6UC6NU6e9jLWB0+1HS28l0oVswp0Ck/gRycByVfChUiDWVoYgRBlkuRk9Hs0nPRXt+EJEfXPRN5&#10;6TRVdBjt1UZ5c/HzLuIR5L9lcqjZdMvmfbF3fOjI4Evf+rZYYAtdvXrt1k12O0bRr96j3nH71piU&#10;f2JMKekCAm4T6pAMOgGoEHCL2tg0nvbAnH9U2rOvMlZbsh4sXcdAhucTfSPGE4XtkGzitBenSUNV&#10;4Myi7ZdoFxwHTfPh0HqZuimTIYXnlHGiqqq5hVn1CnTqhQ8+jzYsy8WoGDx4WJasLJYNRzWziJUr&#10;5pJn2bXFucGPq1QGriOqwclMKglfFlMBpx+ltqXRL9dO0/nRbErOs8TqMocSrmHGLIvtXshegRtL&#10;iy8PGXeK9lt0lQMx2KtljrmYGUJJo52R8zhDKiVVso5VOozXbbzHn3zqgx/4wC7ZT+zRGpfMmqRi&#10;AZpk32dSxE9KYzV5NAjberDl48y8irC4ACfgLpf7zxwEqUipybbcHQ5dvGkclKhfpi9bLA4Quo7T&#10;66+/6dqsLQITAHCrEYcv1sxrq4aQylRHjdzVAzM3bzOK7JWpCrxGH1KobNUWnqNLg0pqJbwIny44&#10;/TLE9uZG6kIFwc2kajp16Vuoo+LyXnxHM92SYalo/kWmK2QspU6IlPV01CS4ly+97ZAggUq/WgIS&#10;Fn4wNk+6dCct8s0NBUOC4+bmxYsXLBtmANGpbW6WYMvYoAXl4l1SxVApBae0EhPBu9DRNizpUhw1&#10;zF4npib0DeJz39JReitNHmMmFzWnqjmRzCCZpJZJ2ldz/cZN2/DcubdGxsZcABqsLWx1oXvSVzKg&#10;A3HMUG6pbKWqSGwQShcRZYe19YE9eyr49PLqooykOBmkgZDHldeY52DGNH35egdJWj5FLym/osVI&#10;ygBjtbU9xbf5gEJfS8K3uYmMWCgbMigCOuG5KoiFLt+sXuewkP6rhxCSU6m2dzYZJ1y7fkMLL1yu&#10;mDdtmTOV/Wfamne8SpE+TREd9Y2EtWcnJlM2hPgVLpd3KoMsKo4Wf85b241QBYwCzqcjWL22TaoR&#10;xZDUS5QLRVHT9xiMPPokW/RNSFsTCYabuN2d6rasg2qtU27Q/tD0bxJHxzTSgu9FjKFw4Y7S1qzr&#10;xDSzJbXhdqoLQScZsagJ+Me2aXSBNp29kwwV0FgnodRsK/3oCJFndidxNpfPAFE8CgoOWaI70diU&#10;14GzHodd7WNgTE3pEEWQXEYZsmgSiByYWHvewN2hEZ9VuvPxOvImMRDwgGXmpSpMSaCA8RO1Mmam&#10;eCcBlcXkWBwFP5afxWsnCtKGDFTgkh7f5rD0t5k4Lo0ayS3RsZKxmt3UY4lwdmUaIiOrMd1J49w5&#10;GxNFwbnM+gAnlArgcM1iDkO7B8y6pr5QJXpxFl8wszRKZON4U2sYk+W8TSjUz/GcJmce3Lx1h4Lm&#10;yeNHyFp1YJ7sbI3cH5qeHKWMnRicvKr0cOLumpw3SZvGSHRMavEiBXD2gwha5y9f/JM/9TMn0Dmi&#10;2LCWGeHqKjJV3/n2t29eu3bo8NGwozLgHyUa7UW77vDhg/v2D+QMTTEM8cUPmYvaXQtn81ruuA5e&#10;KCzukWDV2d3V29nu9lqa6liv/fN//tu/9zv/wkTNs089/Sd//Ke+/Z0/uD80Yu8LXDaDHnsyDZVV&#10;PGgzE1zmo7KhxF7MnkKJjo5hDjJTKST0tjfNDvr2spBCHMbeoTDtZHQawKTk3OBAYJB0wlN00Etk&#10;rSsrNCKlAldbRygus/PSCcHcPAqYSfc3qdm2HlEIyhVIIaMpxreTpVhs4WRldGZjwxJKxk84cyHe&#10;jCHGePXFEgwNMSMXPtFh4wCtyaR96HDRxjKlN6eVZmjD4gGFSw8yFxgcMUNsQUQSnnP7+Cp+bKLB&#10;8pLZDIUTgbmOjpbpyWmGtIxWrl6+rIxu7+hE5ero0qfq/PjHP/lb/9tv/Rd/+f8uHTx8ZPCv/JW/&#10;0tjc9h/98p8jhQNT/BN/8k8qZTSsf+hTPzYwOIj+zP6bGc+zz79vYP++IlNQrBTs9a1tQ80kfu6S&#10;KBm+v4dhSpMctJXWhOVba+LVUkrEDFGgDIunFSADCbE7eErZUZEWS9OzCCRgRSQBfIhBKQhC2c6U&#10;hgSxYncRtDUKUoWs8n2Nv9IELFBlJAfBWkP3dOKq6HNGnrDMFmYHpWTEFo1rmZXt8kyuuAysYSMm&#10;qVPr6+yCFKAt7FMX8ZGyFFqa7DdZBWQIEzGSK13BHePg2VivlexObQYqdCVvrOnr6nbpBvcyuxS1&#10;pArmnJ9csN8M7wEqKjS1sE9ExQJRhJQWvus6RVZVbDroEs26ZI15jGJHsffIc1tbV3bgXKwsLpsO&#10;kzta0ZFgXFi4eefW0O27hOy5KN2+deP69Wve0M1bhOkv374dW+2JSdSQ+7PTUzbq+PBINoklHmEG&#10;FMbI+1mMIk5wtHIDyaK8i9LpqIxiRUosBI28oLDpgyDlnaRALy4UD3/lqp1YW6AvwWZ8cvTalUui&#10;mCFZjCUjuqdPHRN71RbEzNOERRutOFjkVSblr+R+QamSMObUjN9z1DtybaVSLD+qQpcsv8k6scfC&#10;gPvePzkay7cXKL707UpTrzIynB8Wh1gIbpkxT7oI7aKVVa8FVVjkxSMu6qjgm+L6lDmzJKuOYVL8&#10;J0+ffP/7P9DXxy0gmvXZ2GnCWqtJYHUDw2gs1xj2kw2flDVjHxUHHyWpDe05eN2STnBRdX09EDFy&#10;3/XglWoRKd2zqE+Fc5InvlmDGmJ/InofOnjQNIZZhb17d+sOyJDMW4TXuwDDa0Zpx1iS9mFxZtyq&#10;oV6ki+tNuHOwcwz9nEBpS6fdz5tjzU5TU/b199qw6c8UskJ0RkKDrgh25AjxHL0+pyPKAWVQ+k1R&#10;G6EBGcn6sOdkpvr8V65eK8D2rsNHD0PhFEXaMngfcVRK7lU/Sd9odDSDh4tLFy9cCAMvU0KbnB4C&#10;LVdX6+JLc53SMUUNjJ4YbcN6zhpedj3RC1fovtRRrJV9lJarDM+zMLqohPX1lrLbidKm4nBljc6i&#10;t076gH2tBAKdZP++/ayotOvsAsNstjOcRu3qPUc0B+dvQ3UXYFoal5S6kD8gvujFlWBUjqasyfxN&#10;Zp8zKrG4spz3bt2UDpfrdNiInkWgd5U3Bu0bdQLWWSa7TcOEBElvZS0c+jAi7Ie4scngCk2ZqFaL&#10;jnAABy2O4iYsml69fHUB5UNforU5bJciiCN4ArTsaO4gGQjraE2/dmdnYnyU33oIBuVXEEw/Ugcm&#10;k+dgmGpUMMy5odu30sFaWVfBW8FJ+LIWjeeuCFYpFCR/1nlYA0VZPihg3AKigCAnw6h2Ovp02Dme&#10;looCJsTbmtnJ9i4QY7OdsZUU0ENcX1w1jtEY/8VUY44XOxZDyIERt2872zG/UaXmDqYIjqRKE9+x&#10;2ByCT8QmF5AFGoVO9hKZAItBX3H/iWN4EOsgEWVOJiyiEMskCqgtbgGwGNn2QLa37w3ZtfCVgitE&#10;3czrBsJKNSqTCtpnvkterXU+NYM7F4fuOKCHXpN1j9Jqd8kwogodmVPTZubDtPr9/7J2QZzZdJyF&#10;u6I45hwxA1aMW1IC+asixRnE1L+FSozt6bk5b5BglVgB1LRBdK5LchZDt0I4g6rkgCwniGK+ZnRs&#10;2GtSIFVS/6juL0h88Iw7UNFoSm/R6DWXMzVmnk18aDcDnhI2UhtxnkpmmZWUJZ/sal3iI/RLa3C+&#10;uL++ce7NU0dPPPfcex1MNhESyMjIyItf//qlK5cwyI8dO3H27GNKOAo6eDi+3QAcWcJ4Wobymla6&#10;wU2/8TXKcNuzkIrXYilRV4sVAsGxf/Ns19Z++7d/6zO/+6+BdDSZDdm4bBQanV9OaYX4hGw3Hoph&#10;Cy7+Bkds1bL3A0qGDkNt7CPETpEkRXIx/FSazi1n0paiXJlqkFL7OYuSGBdQlIkeGlCS3HBVo1OT&#10;wFP9Iq9IyRqoaYuDIjejFVfb6lNIPdTsaBmmPqxUY2lWxZIcUU36F4e1NJfTKIs5ioIHgt7eoowv&#10;3ABd+45cRpaEXZWYXxjHYYjNzM3HCSTNz4ytiLKQVUI/cUNtbQ+mVBSXKtBpGPU5eIr1laZzcbzk&#10;Zyi7P37i0AN4RHWVwQkH+NTEhBawc4n3xdETJ5SGZtUorP3wD/7Qz/2p/9tf+ou/9F/9P/7yp37k&#10;h8FT73n+Az/5J/70e97z/j//F/78cXp7Z84YOHGgxPIBlnzoyBNPakbvC9BOAyH8SKzI+LGOjY1C&#10;OO7evuniQBGnTp0kYPLiN7+Jlld78sRJLfAynBJEv4IjBiKKPG9wtbDljY8tww7TUk5n1TNJtZ0z&#10;q4IPhT5S3LzkVeXwLy3272UEj3KRyv8mEvufjbhKV1XfvHXbmzty8KBVqK2Wdm3BaALdB7BHGoi/&#10;Mw1tb6J/oB8TBf3TZwv5mRiIFneuVbYfodrqnfHJaTF5d18fIrQG3M76VgOtExZ21TVwoLfPXzpw&#10;YJ8wYVLKu5e6qQvRBt1UmS7O2DBwMWhWYQlEf0GczTBNusowtSRb6caELx0h0CyQ3BWp0mA5wUh3&#10;lWo1S8cmduD5vRPEWL4V09XTefjwgf7d/dxm9w/ubUUtaRDOFpRQPvP+8D3B8dxbb42Nj9y4elXG&#10;KHfUX4gb582b/nZycjza1QvzpW+4Qw8A4Ah+wJLhFxITQLVXyeMz20Uc2CKGi8QkqkxIx2MsxN/i&#10;KpGzIa/CqHLSLLmyQqeGD4QLyDBKJxrW1umTx/wGo9ob7uzqCfGu3jFU4OB3ssy86yJlUxZRsMN3&#10;0sF3Xv6jRPJhsliRXKush4qjazKRtNorBofOjKLHlnKnckBmGDP5eNIfW0scLLR9VYWiJaul7MFK&#10;Dz35lJ2QqmUTzrdkgI4GxAsf+tCps4/5kQCzeHzHSSJ6WrmCOJRlpD93FrgsjYYCKW6anlAacvex&#10;LsM01jYNRxlsuxni3PJSIUgBF5ONRIUwVm8iFHJ0tpKyVY5YMsBuHokMCcBIfSgnffAw5le9Zx87&#10;AxjzJ6wMFDOkXvxQCZkEyHXhNc7OzyFVFU2bRhyjg4MDpM70WQYPHDS2oi3lR0qNi08VmfZweYOB&#10;pVUnLgV/9RBv3SHk3r5v74ABF95cSyu8zQrcH1Eu+gVJPjWI792765w+fvSYRZTh3Eze7fCalV6o&#10;ca9dvQLz6OzsuXf7ZrredbsgMNi+ofMuJwOTSjubi0lmCuV4e5RfvV29JIH8oZrTHaFGkb2mZXP+&#10;wnl2YZ6mxNGEr2rKI9PzilJeSoXq8dFRhBvZrbJ+d0/3wO7dgEn7RZQw0miTZv/ELDgoeGViLc1N&#10;qm8kY3btOnPqNHRBYqdT5jKyQmJPkrol/Y8iniZfVls5cmLM6Khnjpd8xS6O7dsc66SV5f37D0ji&#10;QbAGLHIOR2PcLH+XJlqzqcM6Ir2ZsygJ37rgqBQEG6tjZRsSaGCk2CgoUBkv6phYsN5aaNv+WVhY&#10;liLofkAfra8jR4/GYK9qmwyKOlg5VHBfXd80t9SB1LlzGbZta1sManfVtddVz07O9LZ1aa/qI5fh&#10;5sr0cRDR4pyZmw9TwB9ncwXF909GyBT2pcWu2PY4zC3XoorwRa98Tcxc5It80JMpiiZxTxNj0BnR&#10;+PTp9EaxNqVZPKvyg5AXd2hY5DM9j7UVTX0VfMyr8cth9rBrO1AUdYcKXZCk1dUIJwv5QzWU8yES&#10;FWXKKjcQSaNUblHeRXlnXxkEi6puT1eXFxQF4/iYySMNraRtXYEkp8YnDDF4iWB3nyc3CnblRhoL&#10;w3lTXr6og5oKMqn8jnPcetYwFWrsKUc81QtfryyJqp0GZbLGmAKXp1pGcKIsG3TWQRijl02aA9pO&#10;4nEGsByQNqypNYVEUTIt0jmZ2AnDLyz2akqH5NFmLY5Ie22tqzdYvND+vX3vbuYGlH+mJNFtkzmh&#10;R7gk075FYaBCJKn8U47awqV1AoSoJ3eRAWGTw/9Ey/c8+57DR47MTE6OjsoRl/7gpW9fuSxB7P/E&#10;J39Q7Urv1jMYHh6+ffeOoEpUT6FXuEhx9Y6rB4ebjL3Xb3BJK1P8fpj2nSBk32Vhb23NPZj5gz94&#10;8X/77d+amZo4fgyVHVa1X/j2NdJEJ473iL7Fk2Jg394crLtq1EU85QdIZvRQe5hH9YM+pIBM9qmO&#10;XRO91oHf6TtHqin8rdiUY141G1GtDKjFAq1IikoxSQaWqcVHqUdtLaJL+gZm4VcWqf51djc75bw3&#10;KIqqv5SIaBJOUCqPMTK1XkuTN8lo5qNVLFGXqA+TQZKIqbKzo6kd8QotNhFP9RXhUck9bl+Ek5Ci&#10;qB940aW5F0FZySATZO0az0qETGmRkkSWmRWUCigPtGq10Fqk75bjwMBeabjy/0d/9Efpn3CyeeGD&#10;Hzqw71BXT8/+Q2G8cKaRjcj7jTG6Y0OzDnkX2NrSfXdo1LPyJLPnWSmlRRYMlNZbBoJtBqhWmneB&#10;M5Qc9oymFavDzpaON19/VVGhdJQsu/oLl66YOqqlplOKonex2yxKdIk4Vdql1lp6Hx6NdVyUn4wU&#10;QbHSOnGLTpH1YvjhcCqKJKFwlVeUsrSwjQsBLfDOu/4p3exi5LUzdG9IU4Yznjoro+YR29dnyfEV&#10;tNYzMM+4sjQ07Nnt7N2/J7KNYlM9xs8CsQyC166etfnszEJDc+PC3Ep7e2MH69AmRkBtbt6pr51n&#10;3Vji07NzdDoOHj4ghUNNLaN4IKJIMIXVgV8YDDhNxxAxcwnwDABkCGE5r8pYawziKhIIecFhfSZ8&#10;BagLDunuzVZ5Nta60wb9zZkhq/PG4pnY1MAlCZM3Mwc1O/Akvf+Bvf2tTQ0HBvcxRmLNSfID/hkI&#10;c5O55wRAdBqi6GQeHXN+D92R69+4ffPm3VsO/TtY/Gyy/d3U9MTigxloGSkEDWptQW/XxyZ24G6W&#10;ycRIXNC/0LCOT2tYOIWnH+6ig1ZEyMhhdbU8QAZgPllG29baiIyMsWrZ7Rsc5AWo0WDPJokqtIF8&#10;vzMo2WFZkhWYsPKu/xBj8p1Gc4lpSf0KqKkr7Z2LAuBRzzyRqeSOlcGaShbqg9UT6eaFjBgaSerD&#10;sFDTmxGkCu4dMVxJefZfGU3VG4/h3KYucwLQT/zETz7+2GNSXRseFkijyBsJHaty0cURJPdT7iuT&#10;d1FnjYGLfkTE8LlstbZGqkNfEUm8uhZH08iz3ApwUCaXmNa3eIDRw4R5N7fbOhrBUiZPXyoCJtFU&#10;VB1lwVnkO1USRHZYamhZOLFZ8HY4QM1NugmINZoaar69SII0ohk8tbYIrNxakZEND7kYg+PprEJf&#10;ykRtqmrbMqYCcZ8tei/pZPh70cF+yZhe9c6BffvM7URtL+28kKsKUbDOwLvtrQa4ceOm3PeJJx8H&#10;5WkKiiORHNlc16W6N3RXf+qN1191Db4HQiBRjsxgBokKgSy59Q6uGOAEnBKuL5o/zbTm9vklEgH8&#10;D9dkopQdoiG8JHCRj2n0h7JMRwGw2l14FBrfZZ50iegBcj1tAA+IBbnXjZmelQVTV7npeemR0Poq&#10;FsmZFTX4Kb6Ga7ljitNB6BHo95UWh1HujBmU1UpKI7NUKU/CMA4vXhKM0PPCCx+9dOmK9wgRFfds&#10;ZOclL+/uns4M4Ok5FpfOglbH2twCYclo2xa+3c7a8pK1NzczC325ee0G9Timqw/mZlNVb269+vor&#10;S/NLwY8Zky6yTdL7rsd08xvLlRYAyhR3XtuN5NHkxLjWXPZSIlGD0y15eX3dzAIcpcNeaOvsUp8Y&#10;TpwYvs95ao8hQklYZiCqW+sbTUmkNV0MDqLdD3Nyk6WEqygDhBoVg2nLM2/PA28gJ4JAkR576AIh&#10;TaUjXoCRdGoFPn1kzy8CV9YcrFHumGJDaUpuJtYLyIiEcDVTePXR5fGgo+UI3YbnhYWThMhXGgZO&#10;LJeyW54PNphYrpTGQGwhc6Ck/s8RksZCpI8CvWSD1tSyGKbkjFnu4DAPgLsHuXa4q1Ic7Ag6Ilxq&#10;dAts0ZjFbBQE5onapPkjVACbpYP6qiRSMxgJCg1phEGfRC6pCOMWVykQqRnUEiFnNZPLiZds3DvY&#10;tGQwyzqNBnCuEviqtovpa0IotoMlxzDIR5kOCYcqpLf0NzL6ltxRWpPLcEd6iEzYxTW37mNhYEP3&#10;x0B68P6DBwdj1Bg68HohkeDaxhBUN9978XNSk4YOFWnxSi8mnkBJDtKsl2PJPyQ6Rw4d3r9v8O7t&#10;Wy9996X+/oE3JQKvv65O/fCHPyIees2Tk1OmHIxSHT1yuK2jVW4XQUTqMEzW9OUwzUx/F74Q1CS1&#10;NwO6MkI+MTlOW9ES8nxfo5f20rdZxmk6HTo4yF2GbvjI6H0PxxPQyjKuZ4MzcwLxpOGext3mE08+&#10;df7SFaOmRlZzFjfVk4qL65QnGUZ/HbqrnaghFvCo6C0tLD5ASPV6M3dfvS06SexzGhhLb2rW3QeZ&#10;6BiLPyJMIjxaao681I3NLQ2UOeD5kfIMTlnUCuMSGSvX4jJfofyGSVIpvAtcoNIJDG6xuYyu9s6Q&#10;fCD162RDyMB1uGaRUJ6ASyrAgGsSTxFn07ZfAAD/9ElEQVSjd2pEJJOvOleg5eKoYvqn9AMyEGfh&#10;lcZbCrTIuAreZMVMX/Tv6TMLcfTokV/4+V/4yEc+fuzo8ZMnznzpS1+5PTR86vGz07Pzhw8fl9g+&#10;955nQmUpVnJ6C/Cu5uauu0P39cfdaellGTjeFbONmp3FlZUkab46fqppCUuu5HLWOS6aCTAhgij3&#10;4uyMNAg9upQupGp7aw1IB2nJuFxE8/3aJC+/uqSSDJy9CZV1sqQZLdDnfelMZaygtKRtdRzrgGpu&#10;G+RaINOiO7hulZZTtyb9ukri8M6v9AoyVgnF1UWdmoSy2HQlbfT5ZZBtB+znAIg6kRWv2BoZHXcI&#10;81lRn9EHlpE98KexS1+FykxMzPjbqHgcP7x7/0Bnf6fMXbMsvL7aXV3t3RJQoUQrB5N0YP8eq9z0&#10;k6G84CjBSFIEiF9S+2SI+hqaHbG8i0GFu3KG+YvicRISpLa1rSKCRsggbSZM/DKmluouPHhbFI0P&#10;dE9wU9C3vgw2GRWS8eqQO06cRqIfwoHAhu3nO37oE5/oMZFTU3v6+BGNyL1YVz3dGpN79vabj+1o&#10;bdZAt0miRLW6OM/7zAEyRlqEtQmOgRnTGzrWd+7kH/3r4RHMlSkUsZSAEWYzZgVllzuKdwDWynRF&#10;EasVO5P7pzGe6a262ntDMU/RKTh54oiWAXREn6RVm7+5RYFLqZ/5R/obSaQs+jiFl2PnUR/5nRyx&#10;0l+uwMb+XcRXHv7KTHn5c8pzOYvCzhLu7J+KSl3lM0rqVr6rxMCCaSWgx0xI3zFydyn0rVdoVQF+&#10;VfNyzpDMotdQJMqUdGxvBMSPfuxjfuZaeLNVqsDGwANpt2aQOR3GiOGV7DbS8emUZjGWDnbVDpZ5&#10;wg2cOSRd2hmELxkzxHncRgoGvFPT3UHZITujta0DzXFmalaUKxMMRh23pfhmjtwgPNL+tLUcSotz&#10;Dxw7oWGZNSmDfHiPjkGIo84vCFmH0/UeOXKYNwGCucRP8dZZhDSoW3ha8kvRIYgIv+bWRmiD9Sdc&#10;VhT83ZmWnnrJSl5YmA3nL5NeuwBRXoDAWSJ+FnDR+5cV4f6LakvsUlAGNboyuli2MrxqeGT061/9&#10;iugp1osyoWQhHW6uTz+YKvre5ntCM7dBpOF4C/J4RAu1Cta8Pyzd2wXAp1cpDy4D5g9a2oGsvRIp&#10;H2h+BchqrU6OjzvWDS06Y+7fH3Hy2by0CDq7dF5q0X2zhebnWYjH8aYFPStlpH2HjA+Aco8z83Ng&#10;GPoRy2tLEA4VoNhfHOwylZJORUBWtwwuU/RZjptImdr2/bsHBD19b22w5rbWQrRJu+LQ4SP3hu6g&#10;PzrUi2o+oFShwkmkJIpgivkQtmxS3Yzhe8M2ONka2fCtW5qiplNHbUYZrX66EQEfIIEKULFddPg2&#10;a2AGY+MTN67fnByfOMQhrQ0IveVnZTELT3L1ZjpByXydDStL65TN7IwWmiBb2+2NjWOk1DZ39nb1&#10;6O6HIZnpS+hvKiU8e0hJOtQVgPwd8Kn8Jt2F2AGvS+1xVyxwxLlsA99Q5lIe2mUmyyn6t8kt07Mu&#10;PZzKxtRW1sgON1jGVLrtaWlnM4Ix4E+IfOnnxV0zh1LkG+O6Ep9K83mgwZr6tfgpcJGJRGsuKSdn&#10;AnG002BOwXvCXwfiWb/qJeOWcsTjR48Ye+KS4Ms1yOhIZ2hCU5I4A8niucUcPZvb8w/CIdNKg9xb&#10;/adOn5DPOdRNbupQ8YCSQFgQllIciKMSGvNA5FEayN6+Ml5dGN1DszsJesFo8ygjOhSBC8Ek51dC&#10;Ygg9zhTxwfGIHNnd2xeqQHCTINfR6y4GMOADnyxL9ePU75ZzOPE7VaOjY5ev36GAMbC3D0lDLRyY&#10;k/NZ+sgYkJl7QsfI7FF+unDkn7R0ClumcMAydSowJkePC6jnsLSMX57e09wDVGAENTHHs3d5p0+f&#10;On/x/Guvv/bGW68PjwyD6Rix2qHooSsrgoQxGvkVtlWZYZXXWiobm1iVJc2t1iEBN2SWLpqGK6PD&#10;wwfh7QN7eKw4PlAVAah79+49d+4clnMI7A31ss9bd4eAi6gQltL4xJS84r3vf7/NbrdSa7546UoZ&#10;SFhH8g6rJjMr2CMx9RXEgjPEvCfqb/JUF6zIHB0bAwTC7BUm6cCQ2QLp8VSTDuaAj0OPIeWoYDc3&#10;4Zslf4klc50vS/rCKNilKlNTN8iJ02NTPQT6The6SvKH6+NzfBeEOH5a4PbQlMMgj+YRvgISCrE8&#10;tPKU6tQtWjUty8m14/s6u3uE/dJ7TP81pxrthcKDKvlCxZuIrNiaeIe8KCg7tt733vd+6EMf8V5p&#10;hPX27f0//o//fZeh7R4toPU7Q8PsuU+dPi03C6U27vRkHZ1V9YYd2tpI9xpOTdmQYk0BXF9v5lJF&#10;Ewad1ND2I3iws7Ws6UHFic8Qrvz6xrm332yp30U7+5mnnoFAOf7HR+/XElpMURwsJ1Je+MOel6Cc&#10;KX4JdSJDza3bt7ogW1FiSpmUjIJ4RE1NZH9dGiMlbywlp3NCVRpWcpynyjEfLkklgXjnnwIiWsSV&#10;ecD5uRnxEfRVeLfw9tBQAh1VzvhMHVNynzUxZKIUTB3hOuoeW5lic6JEJGljQz5VLNXpILIAiUE2&#10;IpO0zFVoTADM+NF1trVeu3nPUpAjOsxg/1lVGU/KDflKXAVdRRcd8dq4PUbrX3yCpoS2Kk/nP1tb&#10;Nf1gptDhkkVk9DXv2fgSCR1jBwWWKTpzJZ/M5TuVhBK5vi5zc2sDh+jYYbHANk6eEWEny6pS8vih&#10;I1zs5mYmTSkiZRul1MkaHNxXxJm2mjs6nzr7mGOPFY1Uj+IokAAgXDRsgyGbb3AIyQvt3mvXr94f&#10;um8YhikFDUwwBjoX3uf9obvjhrUxSJY4/yqdYWEp8MtCX+UVFeGbqHshQc06kj/84Y/KhEhjeqru&#10;tamheXx6Ku7AtEIKezxoW+nIfy/5qyR37/SgE1LLP/nad5UJFYix/FUaP4X+F+ZywJasnHSj8qeP&#10;vr2MvpVplviC+LFqfulgBPc31t586xwJ6EolkjZzIIgEQbM2ThtB6snHn/zoRz4WNabSYZfvahvY&#10;704goST+kGlVh7xngDPQZGFEJmkruzlEt4zc6k2TvQ39Jd45ma2LVLXIYhVJoJVMCDGKE8Wn9UAf&#10;yInux+krJkdRjChKAopgBzJYblEeaGJ2dHbL2YXYMi4nWq37zI5O/JVWg4cuwoAHd3b/6RiQwxw/&#10;fsIdERTkV5m0PyPDm3eH74KyWtta7cEUbIpUpLBgogHm5fT6vE6IDEI1NMwtzknc9KTzqEpHOJMp&#10;O8bEgzI1kxytoXnb/u1vvSQBIutrKaYhur4pZz339lv8WwAD0RQI37Fa/cJTgH42qTOnjk0sGAU4&#10;BEF7Js7OnL4NDgyl6vS0McPoP/Z2901MT4yM3afJ4nkSdYK4HDt+nGCvUEtFwRscVRcC0gwGtrQQ&#10;3kQDEoDkALi8ZrFRTUywIhNDYL282MNkgh/JPTQmkL1LNqKoQg2DpXSfbTXROFyL0jYpmickYPK8&#10;gFoKfXqZ/8//+v8VP6Sl5S995Q/QB+CaoUbJdZpbxibGJqcnTHQq0LgOIgPQk/JRoxOjGgXepZnl&#10;8RETOBMeyPTUVNLisBoiW2Ad8P+8dOWKI2txdcnByzIqUSQ9hyrywuKonwKzVPYMHtjrjevXG/cu&#10;g2bGSzLS6+4y9N0cRvyOtVSk6Ta2qqckryMTXS0tnQxI1tPPKfy94N8JDlvyYy9bo7jin/NO+VW2&#10;oOk6de/WWvJ9yFYgiYAgfl6aw9E6LjI5wfG/L8EEtVQ+LDVbRUDrUbuoMpZYiI+Vf6L4lZNKSAyj&#10;a1NRVcpzqD9yQrUrmK3aYR8PrWlubReA3KiUJLImEQzPwRNtLVsP21ZjvaPz3t37pg+5F/K35b6o&#10;KWkrDd+5Q0jPo1qZX0LGYPSgMM5MIY5bNIyS3/b39ClIAC3ihuSvuS1ukFoBLsOLSnOpqur2nfs9&#10;vZ0RTwmSyqmLiQ59bMWThRTRhqQSZUCyDNjlIJPxRF4q9VdMXBRy0lBSL6qaMMbBYMniyixEGBGh&#10;SNlRemihc2UwGVpPxXpGzX/8xPHunh7nozpQDb80PxNxra0VdPhUt96tBNunlOSiONPnLRS+U3qb&#10;Ba+pxMLU2+EXFf9J40/61PHim57xWA8eOvTss+8RFf7gW39w4eJ5Z4Qbc74gIzoRFL0U8ZwrZRah&#10;ct2FGB7d5PRoSS+n8gxLG03Lk8H9qOtsbVd9TU2NK1/t1pu3byLH+9GensPn2WefUo1Nz7oExTPX&#10;nEwN6g6PjQ2vrSx94IMf/OhHP8r3BeSmAOfhVvyEilxAGnhwR3rDTYVPQGvGS8k4c7nbgIJwZe7O&#10;KD8qNBQUbBa1a7QPg0wDlCOlJEPwThcXlWfh4aSQKam2TRh5/9JNkf76xBys3lYBrYqaPZw4dbbH&#10;DFkQhHJwZ7zVljRPQ6FsIcx58GRDg6UAkLb3FxZXS96/zek0VlhGqSo8KA8lLasgvoHxslmcEoIw&#10;8swiag21897ubvn3Y48/+fgTT2hoYccofX7tH/7a/NrW3gP79CZH7o9+6IMfMiy/MD/T1NxQLMTC&#10;lMOkGB4e6+hAws4CCXRRpPIQY5YW/r+s/Xes52l2JvbdnHO+t+pWztWhOk2HyUMOdzjkkJtke6Nk&#10;ag1JBhxgrGTA0h8CLAgwLFgSloQWWEu2VruSyfVyd7kkJ+eZ7p7pnk7VXTnXzTnn4M/z/qqHMyRs&#10;CJBrema6u279ft/wvuc95znPeZ5lbyfuSqXUCFJfGxpIU730egPjQe/8p6//iJsQaV5r58MPP4Sv&#10;xgfh4lMX1YvOjth+RuhxK1sudPNCVToMcVsi4L3qOVYazBVCt5/go/rmT35y9/6923eNXNx1z+2U&#10;6AupMcWmeBMlttJ9/qXiFb2XRow0QDWlHDlEWS+0kxBFI8EV8JV4Qg7niowZoqu6nPwAWMVdVqg2&#10;XZq2bXY1e4m4aAPJ+3oHxHRCVGBID8LEpXRR8ZGkWeexpfXWHRpsh4NDeDuILNommQAocwalDMsA&#10;V9LT6L8lB09Uyp4w7bi/bzQhEb2erV8P5cP6puYQ0qtTC8rlxWJBj0OuW5Kb+1rQtOWlftUK6yYj&#10;LYJ3d+4cbDlOpHTYx648dSooYXfbmXru5CkVZ79EsqOlp4+0esvDycdSfko0xouODA0tr8bhzTTo&#10;c1eeVxC/9uqrZ86cfuryRRJK/ub8mVPMDI8cGdTKAZG68TiY72nn2W+LQEdDP+ZgYI3qyIcPH8gj&#10;pY6Pxh9iH87Pz9x/fG/y4SPi//Lj737vu0CvK1eeZh567sTxtmbKW900sdUPD8bGFWcGfT2jyOj8&#10;WXf55/mf11ohEH6cBVbwxYolzM9/fdyGLr3wFFua34W/kD+a1nUILE9yxCDjXkrB5RGVM/ua8Vec&#10;ki2ljDdL1L1MaAjEoQikLAu6AaKowcFQPgsNzz//glzI7nJIqSZdPyXSekLA+fYQKgiKUJMr+p7e&#10;evTw/TfXE5ZCLbAqzLD8eLVUJzKKxbx4a5cuYMTtNKW9qYpBM4zXZdpr4tnS/LxluLQ0r0p79soz&#10;Dv61jQ35U+Toq2sGR4YcfOOPx6SEcWUswCwio1fG/vjHP/5pRhiragb7GahUnT59+sjgSEcGN5tL&#10;Inxg2Qz0DWYydG/32OixMgwRp9uQKssMh9sUF5BNQa2SGK0rJGg5q84o1m34E9l34ROHyndoniAe&#10;Es5Sny61GRt7LOWxpwaHht24nBWAR7vREWlyU12O9ZsTKc0hElRtqEe6eGHK2ipxPa7TbqbeQsNW&#10;AeN+9aDTi6GpY/AThNM/wO5JiWKltnUgXQy1NLbCDpeWlp0lEWTbiDsCIqf+ji0gEsrM5KDzpLg6&#10;/MEMxnqt2j0CsTif1kbaQxAOA7u15KTERB+eMXpqNdE0cawWqfhiellU/URCIsxVx4+dLDSHaqLx&#10;Q0P6+8MP7j+6fefh6JERj2J5ZY3O4rUb1xeWF+1EVyY1XFlevPfg9tTUOFxEYrhM6XHNb5nsTnbh&#10;2iwlcUBxK9HTwfDqxATI4omjI/vVu8APiMTmOmPGRgF2ZSXcfOys0WMjEt+1DQ68kyBAF8zcJy6h&#10;eH1S2pA7OMjHQzxPr6Vpf31j/P79o30DbeFG0aCJz1DGbENhk2SFgwC/kLFCCFGi8lcqW9VZnYYI&#10;SNkQI/fGsJV1OtCV6u0ExCXkeLLc3qTZrMyopAIJeBWoKs1pTnZPiBol3SzhIIljkf2Llav+II5+&#10;kX9IgprJuBC90gvXf4hDFZVZ6X3t/bWVWvJ79F+LZlbCruK9gHbpXZWizaVquqQ+b6ydGVdgzFw8&#10;e1rLN/T0/UNr7+Hj2Y3NNHka29qjaNvaPjw4ZAM70Trbo1egh2LPKuSyyClUr69kkLy+EaM1tmmd&#10;XQGHkAhbCQElH/M4VBTWUGl5hZBl1kHOXdSSA9gXCTZUSNdplJ7ZGks7HiHBUmxPzoFKmjL/HV5W&#10;CVupx0zEyI2ouT168MAit1DlBMjHj8fHrZOBoWHNbc6tzz/3zPLC/OrKoouMyoc+RmQdlHxpfhSP&#10;7eTmkf6qdHUcqMippSVQ/BSf0Bgif4YWxSAno/0bN+7dC0rZP6AAgym89fZPHz56qEgbHR2+dPGi&#10;bMYi7rBtl4zbG/oJsVHii4fqjQsSadNEdCHkG5lz0TvOUHnId+XsR5FxFj8eu48Fw9l5bmFpdmZG&#10;8h0QnGh5c5Mn3TfQh5/nnQJ9OIWQlJ+eXxD3Tp86ZQKX0JAwnLI2HKfaVML19bK3FOpJ0DOWlmyL&#10;pKWDuKF+bnHOkAolQlPWAi/oU/rzaGwcTRnfY3F5OS14Dejyx/c21wuRAPwUBUpHelLh/MY2rRzL&#10;wfrD6ymeKPF90CfInCIpzbqYbMUrihVcQEZFHZSiCV4IcdCLhfs69xElK2IvlosyIN3wHXUsk57W&#10;UjYZh43iRwHK0zJN5pHxpQz7GnLyrz2fTNY0tbz8yqujJ05IuPS4dfb/+F9/rbNvsHuoH0Hj4djE&#10;r372s+ZkzQmgv3r2mIFqLs9gfmEFO6KuKhqQrN21A8JHpDu7AjVDUUiXueA14l5KwKb6Rhpb4Zyu&#10;rr333s84gdlsT52/OD8/+/jxIzGtFiBRqNwRFAw5xnpokYQW1Yy4bR5QGkWNos+kuXP95m2vDfm+&#10;DE4evvv+B1R5/vAP//A//o//47/yV/7Kd7/73aKpT+Y3AshZPEXd8JezgyxgjQC3J/hgWd69+4Dq&#10;I5Z7CC5lis23O57z6IprvKfMHlsUplrUM9gNHMEdFlXTWJfoRY/Qf5Ck62ytpO3rC+k3mh4I6hOo&#10;J0xt11Vf/867HzhfzVilzshE2zqxKidH4XgqW/dFGKdMmX6Qgxc3vFxMNlzIv3IFE5SHqKkR9lpf&#10;XWkkE+GfVdqRB2rtbOuKnFt9k/w8PBE5Wpx51R/16H3e2PzKklM/HJpwmFsUabzkpyaIJ6d7LHuQ&#10;3mXDlyTV859fXqAKi8zx9rs/ffB4YmFhBh4zPz8dF4KtNR/v9KQpcub0cZ3jT7326tNPXTbM9Mwz&#10;T19+6vKLz8uLrvDkeebZp86dP3/61HEjMmZlUOzFbIbo2nlsJQGNOMvmVaHchJ2lNQiOwOSzZ09r&#10;eCVZKHmXoGgoiZJ78v/iflsU7f/8yy2AYfEXqrARK44wf3EVVMAMrL78bqoftUSRNM56yZButYgW&#10;zwe09jJGkuHFaCOjmmSCNITYwrNPb9caQM6TB6QtWAZh0nIR1hsazbYL/a+++nLACI2JfXppzOAz&#10;pGWvBtcoUtE5ujJwkkWSfDSSFhnpsQAyts9omNyd0WBY8poByQy3OpmcRq0N9b09/VbD8irxFEwh&#10;fL4VfYrhvj7RChoHVtRIMj8RYlzVgflKn2Onofv2Dfa5e3hEMBiSYIUX29rRI99666233vzp28tL&#10;a6Dws2fORgitvlF1YQdY5KYexTtPZwuYua8j1q2i2NxY3d3aoG+sJx4eiKGLbMK8CD8cTDaD3uzq&#10;V5vb28WvSMDhb0McQ+BL1yYooEW7S6krLFsHmrLq7v0H8ZjG4TvQgZ2h62kFmohU6Lt4QSOznzW1&#10;zz7zNNHdnsFBh6CcWEPHJwyODHtzWIxXDWqsrHx4/V7fYK+Ng8dZDC38oKkA3dE4EFD3LYn9PkLk&#10;5PTE44fjS4sLvNQRs3p7+jId74Re2ygeSHUjI4N2kEeqK2e+T11krEfsVZdJxXAZXa1INTw4WE56&#10;bZeYdxVMLHQGg7xRKMl0XrQkI9JfU23Zv/P+e9gbba0dJ0ZH9THFaeqmSoIBbyr5wWZkPuI5GXjA&#10;W9OvdCPWDA5GiNqmFli0AxByuMZFF1tUNEiyWIUdm79x+0ir1likEJvq9jb3PCtaHmBRj9SuJj9O&#10;8ELbfXV9Gewa+dyiAkv2GpaZLJNZO3FQPJy0TxuTNHqVqyu9TU0sZlsjAxaSnK5YnDGqQ93WMwiB&#10;prbxySBK2k/RM8rQNXyx+lDZwLL3Rz95+/ajMWzbSWlw5pXMFdr5jYdqYmWJUIwAKnvSMJV0BuPJ&#10;sysCB5XpsydQQMkU0z+yCIuwRQG6wkx5IrmrC54fTbdRdznF5ocTc1dvPSCh0tPVHfNGb7CwEB1p&#10;ZXYYbMrGcIeev0y9p7MPjujMQ9hqabXYNrxA+T8dC+5OSGmpfrBaRfm2Fs0VRYXFlgN4f1/G4LHM&#10;0d+uSQNKzenAUXei0pTz2rDRRms6NL4QoB7RiLTKdiKqF4i1RKVyzbVwNodI6MD1BiZC1CETKEUD&#10;SUVbh3Xy0WGhUtCIljtxjLom4KUsA5CumYuENL0w19PdL8JKPkTy45TaGur5I69trLz0wouyd9QG&#10;PS0lZbjveHV81ncOqW6GqkWxvzBKPfjoLgHLDjOFLSN0kHlhCI/R7jNGWZ2784YivikJPjjs6ujA&#10;b8ffeP/q1Vu3bvt7uMkrr74gdU7uT3p6c2ttHdEwjcLxsUnnr67d1NTM9Q9v8N9Wt6hNPIms8JiI&#10;YFEm2apoQkm8BBylkeJqfHyWyI6ejweS5CPqeCpVorS6kQcCF9Ny5ZYVGvddp8/h/uWnn/LvXYk8&#10;262cP3vG4W1AD9jhdpKrGS+zYsjNxu8nbuIEBLwU12wrRd+jqHZ0dmm84P+QD+qO+Gg0/AzYrWqO&#10;mz+MmpLDd2sTs95HAaF91MjAoHiq/eiR5lhRTtjIe7FRDj0rwHc1SXYGJyXfjSiTbbW87GPSUpUA&#10;eLmWkCanVeRvQuxxbu7uHD92DFckgHEZ6iwtqvQcI9Ma0aJYwynDsNOQfEhkS0iQwl55+bW+weFG&#10;BI26OpMHP/zh9/oHR+zygFN7BwwM8bMtAILV9pKn4X4Fn8W5RUgg8dKyL1PZBcsC6K5vQVaioZVD&#10;IQdz4AF8leZm424iwsz0NFXLK+cvM/u+9+g+gK3iglN7+fLl8Li3cuamNV9XYwUELEyGFLSw/Lcy&#10;JF6vXs96LW7xagix+Nd+7deYvfzO7/zOP/yH/1AFNjQ4kuZjIKAyYlBx5f0LiURRDKhuaUIrEQfn&#10;4V/5U2mQhVbmr7ixZaxBnM2gseQFsZHF0tBIP2q015bcW1IAfwL2hAET13hTnM6CwnjOlwqv1h+4&#10;Aw+hFLVVt+4+wHwHpeiTJMTFXzLgX0ErQ2VY29ptajUHlLhU3AMExnA8HdLjU5OkX4CSGVgu8zpt&#10;XH12D5qbJWk2eC/hecK5cg4A0vTYFBGFGHM2NVtVg8MU2gwWBXxW3BA8luii4SBNyx+spOm5+bX1&#10;rZGRgWs3r8mIdg64eW7OrS9t0VvNxPamBdfd02bOULh+8Ojm7OLs5s7G7Qd3ZuanJyYeXb9xTXib&#10;X5qfGB8bGuoFe8C6hbmOdklzpnepaRQtgJYjI0MXnz5/5YXnXn71peeef/all668/PJLTz91YfS4&#10;MTQq/KzhttvcWCsSsQncjp3qw2jSIjhpsK6vQZLERRtGg0h5XgYUIh5UOu6OJnyd0pKSv0UApryI&#10;X0gQtU5ww7NoCxE/AGFdaqD0n8okZ1QDIuthyFoDJ6x6RZ7OjmRIJe2Php6c+i6Liy+CtCdiySGI&#10;lL6PA7IoGuRvYX41NeKOnvutm3cdZs9ceabMHTMus07y1epjRJXwDcqYa7Pj3JqIm0gUH8N95DKS&#10;29nHQ7AdzL6Q5BMdyKwKJQFpitFnhiV0devrzU4p7Pk+WUt2DfMTj9KrzLzhQfXC+krFrTWNbCKo&#10;ne3FZrCedphVrwQkoiwvef+9d1//8Rv8FZgrnDl1ShEgPlJH4oI6PfWYimx84kPqCEISR96DHfLJ&#10;po4M0qa6YEHkwYaQbK40KEwhKGfax2lHczmCDm45kngRzgPygYm8x46W9nTEysSQzDnTsYJ5Y53O&#10;F8Out956G65gN2uyFhkLFKWMUgiv7R1N1rYkKRu+EMlQJ52UUjexUsKiGnGOnD5L+qfv6PEjkZlo&#10;b3PcLa4ufXD9I2E8l0BJeIWrQSNqbcDL5iZc2IjoMBLcYn20I/Xzj3hOfT3k57vhiJkrX18Xl9VR&#10;axL2jNPxsG4N0FBVwwXqzr2H9mYmiuMqm6Z2An0YcTlIUuhZoKWNm9Cj5djQMvH4MVoVQrDG9/FT&#10;pwigTEyh9z7yQ74otWbyymT2mOPHjp0qXjLp6DUTPwISlIHphaVFp2B6uDoG62vOCamwk8OzcsgF&#10;CK+tbgoIUL1J1WRjw0KUtTz79Hkp6ekzoydO0689Mjc3ywhUpwTXWQEhwY8qZqwdqPetQxp6ejrG&#10;Hj+cn5slszl+++Hp4WGziHL8w6292jAHCnk3yk9eaHRIa8jSiWeAoeJeYqcV00ti21Rdmwkp3ccb&#10;Xds1VXdnaub22NT4wsqDqfnHM/Mf3r43u7Y1zkJxc29hfaOle/Cwqe2wsbW2mSg08AKuRUvbF24T&#10;IwkVJKoJ1UBUZ2CJDHtAaxkmi7Ki+5ARfG8QIFRU3WtROydWt65ee3jm1FHjiyhAdi4jkKKOQRei&#10;IVxjL6i+hm4cqgNyI3EwSQY4TFnvc63xdnMlHR0KMNukuQVtJlTV1NmCByrO1jarLVFibGZJF48y&#10;vfMr7NmiuhxMI4BG0QsCwJfyIWbBUOr0JZktRaSmTEvbVdUU74q5J8ENYRbyhK/sJz92Qo+kRCaa&#10;S22T241jU9xZC4kpmp35YXwJXqcInEjwSjVR/t333v3Uq69OTYw3Vu1RtJjHWpgyqVloOHhj4Swl&#10;NyzVceaqFYQRXq7hJkIoJwqpTXW4aQ0EueqqIt4ujcv4tGmbMu5n2cuMHT/um8jrwuwMYzcgn7G5&#10;5194bvTESbn8wtqKZHp1c00BYGpeD5q64UY4fFQkN2GtIgM8oWKDVSqD0HLQ3yLQ5eYUn5Grc8R1&#10;rGxsvfXWe84OJDrVXbinGXcPg9mNkAEN5EyyaQuZpAn/FwPy3r17GoYvvPSS0+j1H77e0NxmGuLY&#10;0aMXzlyIFg8xZOJfemRKCwPjfQa/dkwkeNXs0Iq0eQw4orYNytswJN68u4HEWa2sgP47R8iDt3f2&#10;ZMyuuLr71R4/VRU+qYF4WKPrxCJPPVZXh/HiI0vyH7JgaBJm4WkxNug1x85UEIin9t6+iaiioB6E&#10;w9WJEkCWXKt8tK1FVcmFwZKzCzMOIEdOgztEdghmGQlw9jQaunIYYIUeHR2lsX/69LmXP/FyR3tP&#10;tFEPa0XF//If/N6zV660dHQXx9/tF68819UNcD1gVG61LiytOXfUTtpZgAnHtRsp+h/OxAYwYYTm&#10;ciLsNTe1iUdUnkLn2NtHa8KcFqsf3NMSvt9nfDiss1poiNlZ1ITaCxcvZMjVKg21LId6WuZRSQjg&#10;9/P8LlMwEMbM9SPoKD3hndqs23/rb/2tv/f3/t7f//t/X5ftZ2//bGB4AFrz59mHfw5IDDdFccPp&#10;qMXYBRs8RXP56uSSlYwif8X3OXAcrOH27XsWAQ+9tgG6Bn55GWrQjMGXzjpAKMh7eJh1jOD058qd&#10;pFDY1pEK4mVWf3Xt+o37/UQRe3prD8lH+YbsfLV5OK3REzgQIKK8WBFKrPMTtcQqUbnZHGvkFS3l&#10;nRu3Hhw9MrSyuLK6SLAGURTQtY+O5CtQajbXt2DdGyvrZtEsOBtnY2On17QKVlNB2uU52goAD2fp&#10;4jwwphqoe/LEWXHgygvPXnzqfHNbE02zx1OTN+5cn56ZogYlodHXKyPu9chMzN+diVg1YIrwMjWr&#10;9nYmpyfv3L7z4dWPbty6SUd/QWmw7KoXP7p54/2Prt69f+eDq+8aD7r/6C7W1O3b12/fuRHRBc2M&#10;+Tm1y4njR17/ydv/u//1v0uR5IXnX3j+yhUsNKsZhcMt+HaeaYtzC5TMk1xlHoqJV5SPIlVeas/k&#10;9KH7llZxyUuelAcFT0zHPzVApGRS9ZZGVy3aYfIsDeFCnIkSITXU9vnFeZVvpp+wdvYz7T41Padb&#10;sbKyofEfAe2ivUeAGoGpDB/EO7ECDOWILu3r6GgUUVPxyjIzcCDRidtBe5stPTw4DHkSrZjYRdqJ&#10;BocFmdBfy1U+XFOZYKFbVO4iKbszG6WjNgo4lhvw315ob+6A/mYmqQaijKihgdiIyuMPdSrQmloe&#10;PH7U1d7pGph66Zy2pkMah3oZAj0y2D3UCoodeKlV67jt9t273/z2t8YeT1CV9xdqwc6mRLBucHAI&#10;qXR5abHIKm23YiUHH8rVBRurOuDDhX6XcTFCA/CimHA0Fd0QPlTbtCEj07y9c+v2DRouekDluFFi&#10;xU9STwWECdZzoEBx7F9jYSmUaqq6egdQ6/TrQT6+sbWxaXhoRAqFIuxMokiVUR6ZIv22xYWVNcZT&#10;UtXldIBScDpcfd4ehGz02DEeenaYqIryCKEwR3H/wcMLZ08pZro7W6dmpx8/vI9OdOOjaw6B6Hce&#10;Ms9cEZhBPdRwIlCeTh0+ZVzn5+cX33nvvWjLsFoxg9xQ39XRjjkbD0PHQ2PDnbsPbDS1f2EXAYwd&#10;prG+9LTTfI2HivsGGMsXtWe5L+4iPPkC4M2HH15VCl66/PQrn3hhZPQYyfvpqXH3It6olEofNYJ8&#10;GUFQKSV5M2AXm5sM7dbV6Nyq5dymZyCCF6+qbYz37f1tptreQpGH3dOahjx3dXcdHR1BD0eqNk7x&#10;1NNPyXUchPa+e9mrrrOoHECZGuAkJuE2Qra1zhN1kL5fa7sqc21udtjNg6IPdtsajE+m0SX124/e&#10;9scgXsJ5M15l2XlJ5XVzbVHPQJtZ0UR0+K0bd44eG91uaN7YP8TGyYpo77z54MHZk8d3G5qnZ+Yn&#10;KW8trr/z0TWSd17W/MbWwsx0+ACHBy1xtwvoV+TFg28BWgWu+KjGzSrbEviCf6PvE36NVVd9qAqN&#10;FlJn57WJmbnJuWNHI2ykKC6+FQF4ggfo0hYZeecTIpFUEMQ58XgcnHTxrFmurcqoYGlyF43uwBm1&#10;FDT9e/1KvlYLy8YvZA0qDQXnXl9vJ/o7ooKHoGwOrFIGZQTY0nTcjce9rnrBWYGMAV1jXLDfXPAG&#10;EKIEpMgj1mn0iw4M3ML50oLJ3EISBYVWr1Kms6MiixaSfT4uKWs52GJlSl07qsO1jIiWqG2kqVJb&#10;c+bcSWykkKgaG4H0Bpk7mkNZibJPSugC/dTqbh+AhZzGGRSViJNUhJLmSUeBICl62AROxsz3lcGj&#10;J2PsWf76xjtRmRHGgXz22rmzJy9cvtTdB8HdnJyZVrnlwuI5vjE/41UvDw6P+HAkrhCBVD9N9aAm&#10;SxGCJYDEhPYwpoiRQAkdy/Boq4ruxq3bi0traBuuULnLS5nCYXlOUVMIhpARjv3B/m7/CvooOLuv&#10;ax99ND45LZdgwzw9M7vESHp7u7en6+HjhzryNAEyI1sUGwTCjIMjV4QcDfs0OnOgVlxe2jDk0VjX&#10;FNKhFh+Gg0N2ehaFYGpyXj49F83RehsZtK9mDkaWtpCmf43eYPRbdg9Q9GwYrSJb11OX3FZmtMRS&#10;PBirxxcD2cIP2dyCRhUOblaPAnZtawMdc9s97YY+keb01sadBw809x8qQacnjcfBZdGNCgCfYRjx&#10;aNp4+dIcQq3TVtfmxLHjzzz1TGd7t2lYB9q1j659+zvf+OznvwhrsMjOnTp54sigh3lkeFBVhAiS&#10;CYn6xvHJ8aj5NKr/U8MUudcAw5a/KQQHjLjsZzd27VlAM2+esAamp+SIdRura7dvfCS7cG49fnD3&#10;peeu0CqSudZmFh0aIbeqtAUrCdifY4/lIMq/TCdOuhWN0xSEQII/+ld/9J/9Z//Zj370o3/z3/w3&#10;Dc9b1lK6P5cT/oV/ZB0RWEXbcHx8DH5G4EOykWLXfzJiVv5EyRHhQZpr12/c9CzJhHR0t6U6ijKg&#10;OYOUaIoZqzxpR9VmFFLCpykAqC9IsruHERUy+xbZ6rWbtx+gGXV19UhrMEa8fvms9YTpolooc9g6&#10;ArH6Lns67SSryDaYYfDgGFCH1dcB2CwFgEdK42D8YUcYst5aXjFgpQMSA4aMQcTOy9mp4SH6Z4BF&#10;Cy8kcpqFmc1QfM/PLfiK3u6+uZnxz33+M7/yq1/kXWEPS+7sUol4W1eXtovFMzcz10nxuwDXs0tL&#10;aq+NLG0m0bK0RJMYZ3fZw9WLy4u2qDGgx2OPVO+YW2AnbQscYXvbiW51kta79+CxXTc+CSPBThz7&#10;6MNbV56+fO/+Q/RbM+F2iw+MfIJzsRpW2upbTJhOTE6l5PaGUhTHAsEKIxgQRZD8DzLpL5PiK4uq&#10;GCfmpWgHVwaSlJ6xj6hWK8ScHkis+HV7oVEa2nBmhy29urFhuvbE8ZN2wAsvviSdPTF0hLwcjn9n&#10;W6c6EgacliUVzPDMaLoVPmMer01Bh4JiQtiERZaiCqBY39wmcxoYGpienYJOdHZ1UTWILVMRa1M6&#10;NxMvyNRMKvL4XGVgLxqMeHhLC7NAdsZKFF9p4xbtgJgXRwVTqWdOZWvTDq8MLZWw1Ty/sigMtYZO&#10;5CZdD4HWSIsSsm8Qdlh+hx2S09IUcN/A0WsfXf3Gt75loJns5enTJ40Ve2dAtf7eThIa6HnDAOm4&#10;4UZwJIh0fc3cyoKxXGkzt9aZuQVdLTP3wWKNTxYxOW2MEJIMjUYW64B4oReHsR62wua6RqmUwTtx&#10;uuVImJ/Pn1eeb0VP1GqxEVR0KppwCIp2tDsyOXj2zBk/bJhJKAxBYm9nfGKWQjh0rrMdK6QrnsWW&#10;2vKyQ12lAS0D1kWKvvCilOy2gz9ol1d0JXkOah1CX+7cue+rEUI0uImMkye0ap23ZAoTqBl/UbjQ&#10;/jaxy6M5PkT1NoXml6TM7zqcWlvbFQ/Wm/Ai9k8ylqivwk3ECoIBpEwrLbq8OyT0vLzUh9g5oC4z&#10;QB6JeuDx5IRlUCql5u9861uTM3MOiYwie1C8gHf3OMEEAA80lLkxz9Y4LV67q4ILpvOSWY1gD2UE&#10;DuQQMqs1pmeaFm4WWI00zA/yye3rpUO+e+zksV5UrZb4CM/MTK9urGpzZfY6R7qYVTpFwW9Cksuk&#10;/37V/PL6s+efEsy6m9oPdzbkFrX7Wu1enwr449Bb5rwqRN9U10H3M6hjYzoDFBOH8KfWdvaujxfW&#10;ZM26qInPUhC+ONv7ErfqxlYFpWw1J1BDE6D05IVLHu/9+w8hh6PDQzTlZUaZZS62mT65oniW+udJ&#10;DmctZWoFQzyz0pbWQWDg0Iqqqz+8+xipy4DUQK9hnfhKp2ZraEo2QUYqApQ4OjCzWrxVA4i3b99R&#10;h4iriPb5mpIllndqlRK7DlJetR//FDu3rTWWxPjr5hlAVkZrpaBwWQvT8J8ayUaOOlVRv/IbCgwl&#10;ZpTXQlmyk3T2yA7499H2ido35FCPDyQGw08xUzSs08vyZKMELlWmS+UolGnSj4np6yF3cuesReSM&#10;rzLttLq5YS+IPWafMmXc5CK3z509PdTbf3x4QMhvxZOK+2UKVJG2aIqUSi04TpEipslHnTEgVDOF&#10;hLYu91JJlit/FcG92FmHo/1zK/LAx0Uf1DI2bMuKjORNWzejlN2VpUU2m6Q9WZbIWzaWV2/dvtfb&#10;1wmHa2+J4JR4L7golecXltHBYx9i0+1wSyc5LpOHHYjj/M3bsZKwJtgHjB4ZxriBBFNoWnYGGylZ&#10;2/A47AQ9UzFMcAobRNzIJFzT8dOnrl3/6NH4REzzGhp//Utfkk2xz/UGceiVT/JKvQXKUl5V9HMy&#10;9xCvDeisFaUC1TqIGZ4rk177kfrqmbA/Z1HBTp081tXb6ZokFYODR0zOqTapyxUmDvWSHddlbizz&#10;p2YMtEJ2dwjn6RWA6OJfms27i1mImy4KMY8JMb7gawkg23uYD2rjc6dPPp6Y6u6Qq1SpH1D5TCue&#10;P3/GSYrGrTMuFBhqlGeLjQsLs6ZMjL919bYjL4hgV5597v333z975tyLL7ykiefSdLFef/Mnofz1&#10;9oPTZStLCzOYiIb6pqZ182FJzL659UweGRqW2WQQoz58aOPVxQd1l+KPUynNE7mXuIPPmrTFAwsW&#10;PjM96w8g26C8GW2JyEZd9cBg/+TUHIW42jOnzlQyvz9LEFN0/IW8rvybgEAFU67AjUvzSyxl1cHv&#10;vPPOJz/5SVK38U/Eafj//Ss+a/GLo16GjOjhUg8vloWVRkTYFUkTS0vEUkcDopFm0/bLETvbglv5&#10;8hq6//kDGf534wpWrYhs3bQGzHRK0UrK3Mwr0Xc5slcWScwYFutqbEJfsDqrzXjXRLwdEzGK9fGM&#10;CAVNasTiLgvfPrNqoc0IvEoZhWfM6JzJsmRCXLUNy7OrHS20MdEpzDouWmeRUXAhcYnwfwfGv4Dy&#10;yuVwNrY3bUKLD+OK7V4oNatRoLKAvvTFX/3Sr38JZfgf/5N/TPdECQi2lE9oVEUoWDBCsOjuUZoi&#10;bhrLbW/Xc+uSV4kRYC2xMllOUNW9iSmSN9OTs1Ne1vLmmgAm0SlTHOXZHsYkwz1HeTj2K/YZZTLT&#10;GDVHjx1ldwaYYcvjPULI5SDBu5JaOt9qFLsWU1wligpGNALJvjBjyOLRMvZLLlfCVPmuSnZY+V9P&#10;rNiPlKljXeYMxQbjKMY0ZUAvVWUUVhpiWtuwyuxgm+3E+IVLl/9P/8f/QHlKFsE08TvvvosMFHpA&#10;YxAv2Y9CxTwEReIMMxfnPcFU0ARsA/wP98gfmHbvcypsrK/cundPEnzhwgXZT2Nbs/NHSlSnH6B0&#10;2w3j20VKiWQnKgfoUuSswnLe5PuJqdvemT7X6tomA7KO5mYxRfZUXFwPQ39GT8nj3O/Fj8loy4zD&#10;nLLG/NoqnHpgoCequdraMU3JoFRv3yDDNOHIidzU0oY5/s1vfuutn7wFvj11fPTE0WMUcURUZhQn&#10;Ro8o4uUJY9MzROBANstFoxUiGFHkwvFHxxGSIuS7rc4J9uHhyJU1yKj6dXVx/NZFkGvBh+qoI3m+&#10;0meHbzG8UOqEIGIFLa9kCidCF4R7iuUruAXu4sy2gNfXV/2QGteSo1wjFhtSkVYFCA7ZaMu65NIA&#10;VjeDsbg4z8hXEIQwDg7Hr9agp/GTfkc7qalm/SnHs6+vJjNJIUbvjCQI3WAptaCm1e3zMWzaiJuQ&#10;vTBzTb12G3CYUVBR+8TJExlNY5PFb6Oj1evHXTE2qVKPKM/uDodA81jOA/pwRsmt/ByhqbObfKCa&#10;xmG5uUsONlmA1q3cbWeTp6rFwb1tbnJyzCTyj9/8cW9fv53rx0BcElZ/CjfXMWTsTCB2L/rczjPh&#10;WEpqWc4uLuNUYF/BryyD1pb2yDVFOzKIVZZYJN/iFV+IrSL4Zj1zujIIYMIY08ODGJ94FOpbY5NM&#10;1HY5lMYUeS9tpiQpHkh1gz6qjUTOgJBYwBz5jboOt9sLrXAAK39l56e5HHixNNgzV1J+Q7Tc1lRp&#10;bp0UkzZ3GY8at1YSADkEe90bor72LsQ8Xm1bO8SQ1CoA/q21UFGNzJwe7jcziPahaE7Sih5ZGCZp&#10;b4oI6bhV8XdXYIvx+sZKEOFVq2t5Y/MRvZ+lRWX62Lz8bePk8WOWbhIjsVj5G/gtBrDFUjLZWPRn&#10;dM32D65/8KH0nT6iJVrCWul5FlE1tQx8aWuVCF89Cx9Bk8XF0CBecofVsry2IYRLYkw0ehTFWTf8&#10;3SRgkkvAsKQiqihmqxFpcMqLU046q96gKQfQPx2Dbf9k50n41FplrD6nkM+yyKMHVtvQ3ztQJB4P&#10;FA4lCgaSTEcy13kwOz8bL5fIs6+BMIb7+04dPcqmpbenc3VpfguSt72zujiPZi3GCvYV5eG0aWRF&#10;/rYmZiTwRTCE+S8vQn3iQZfQnMeQSqDIE38cissDii5o9GQtqSgWNTYO9/W6dUFB0FWTzClLeO5t&#10;b/f0DkQ5s8j9YKWHjQq+KsJGkbUu84KepxWPu5UfZM+IIY1aVqux3kg2xaz0p1775HNXXtR6ogki&#10;y3k0Pu75BH1oatWfsSo0VAR2YCJGXzxbamt0OSPvtbE9PTmtQjBoOTQ49O/9O/8rkX9uZva999+D&#10;AsZNzfsOoy1zxPgYwDOIV5ielFLq6Flmrc4tYvdGNWR12RG6bh5uqK9n7YBfSyPpSii/fIAUP7Aq&#10;ZBXNPklAHul27KQRRusaPHxpWXrDHGu24z5cAEedxswjus6Obn6AqMmHdK/IShhLCb2VSAXAqQws&#10;w1QlkUP81epAzi3HjgwyH0WkloRQLyFwFDmeTEw1OL+8QYvH8qfnYAr2hRdfePqpK3x2glzXNvzJ&#10;n37VoTw0dNQV4jFDLP7JP/l//It/8c/+9E/+5b/+4z/9kz/+F9/+9vf++I//9Hvf/z6WAqdfrbMo&#10;Nm5tUYpwzDvuezs7nVOGBY33Ro04h3oTKsuKvHBt3XUSXrZGnDKaVILYex+8c7C/TUKn9vIzl5+k&#10;Dz8/1P9igigFwHcO9F4qtkJwkoXCIP+j//A/+s53vvPUU0+ZWfE3Pup/BI5Y5niiQd++wLjWGIEU&#10;J3JuYdNU1nTJEVPvOA6VESzqUNyHHDPtpKcz0iHUSSBD5IjWUTN86kk6kpE9rqWR3SpXasyqRf5k&#10;XvLhg0d370+MHiU73EKc3BRSZ09XWAgyDiLGmOTtFn0ckoVxmZ4cC6/C729v7hsHtiZWl1acAGvz&#10;61YnsdnFWULEVStLa6SU4Tf9aFWKoR6pextZd1s3h251nZaupr5m2c2bcbmN+IXQsI5hPfjUU+dE&#10;qxeff+HsmdOf+/znP/roqtri+p1bY1NTeO/G7COOYrBmZ6+5RYDL1JJwoLbNSIuDam3TOTw4NCBP&#10;joROFDJrevrbSAMg1tjGIDdA1UBnlxBXRN0TM1QhomRXt9VvuShWQ+xw2qnwbA+O0hQZGAR6NY5V&#10;UquhqCOCHFbNzc9qj9aD5+0ZBUgZO8+4BX5GtSHEKDj4p0TV8Ox+odII7HjgiUUDNeJoEaFV4GJZ&#10;pykVza8nv2RpZVS6RgPXrMPpM6d/8ze/IpTIEsSXkWMnHj4aQ0J3RI2eHPVFdr89CUrEh4trM1qY&#10;qgByV1dvElZL6Pb9h/QnMvxf09A/NLS+rUeJHD2mYSpvsDcMajguLGjLxoYOAZx0kQKjsS6Mmdp6&#10;r0BaqZQHj0lkVzaXdQxlkJo7ge+K+SEmAlmAzpYOwpXtbV2WEIOqor3SbYTFyvGkLa0MPAZ+rp+l&#10;QLS1Dt7IJFUDN88uffNvfPPrykfJDYuC4aHhhEzGCjvrsjuatGKoh69EeTw+5r3wJPJL/iqKOeat&#10;FjhYaiWPzvx1vYZ4Uh9MNodbU32zwyoGWuFf1yXmtwiALtPpwiGpoJ6NFI65XTSNDg8LxGlmbZs7&#10;2cq4a+QfHPze3R4SIRda60odxWDKee4T9NxpeerzysZsPi83nLAmrvarRrbN/QW86e9NilymOjRb&#10;wzWOw2nG+uMqFvJYyIfCNwuzmbn5rq52WoW4j9Y5Se3CjyGTNVuDC9ZIx3R/dn7O50t/cXkLctAg&#10;oTFxjHnBvQa3CESkAXvy5GkK5BJkQQu3yRPIeJCJt8gQqQq0BDaE81jDA3hU1lF2zryPO3IyeZ5b&#10;OxoUdTj1FqFOE7aug9O0ytDQkCdSBPXiveGXfDp/E3nk5B7x0yOKpLfaplDEZ0jTqqlNmzNPJ/pr&#10;USOWy2eQaPyRibTFVB2HB8Ur8oCYg0djwNiyjmZTsQCKZAuhmjLP2tHejUsD277x/vvUTY50dFH4&#10;lSmGjBaV2Z8XaiWyhyRcxvFK+2W/iqtTkERVNHBuc+9gbHbBQPXLn/yU8cSTT105derU0PBRDIcj&#10;R49KQwB+Ls8GkX9nyrW67uz5S9V723fv3GKRZcW3NpJ0QMk/3I5oe74w87YFxjKz92S2LezDpqWN&#10;tavXb66s73R0d3oy1EOmF2bW4ki1B2Lp6x8o8wT2YB0MY88ryjxl5EiV1gvLyxp4OneCA+lBgqoS&#10;brFjrwp4ntkjd7cdCFFGBkDXyc0UaWAL2EG98XA1OcU0+/3Q2W8NR+O2NLZNddgfolNY7Wh8hzW0&#10;X2TQFZObig55mlbhqYfkCUKIk3x1LaRSJhsiAMID22wBZPegpb11cLDXGR2t9niohFQIyMR39wsK&#10;67xH/UBu08yyEb2cgAEbW0eG+kFRYGBHeBTCIwW6AqBqdhmRFMcLi0FueEs1UWkVvTAui6x3PU3P&#10;Bm+zdM8+lg2LdPqTcr1IOmL8AE4O66IHVHEGiuedHlyG6CfIl8K57CaCNGTeV5ZX55mwS7l8VwZx&#10;8HEzAyFz9HWOAEHE1nYS1FVFO9q96rEa2Prhj3784gsvYFFrRextbZw4ecaauXP34T/43d/9ym/+&#10;9oWLzI8uffpTn71564647r1RoA+Jr7rWiEm8J3Z21R6YNKdPnvr8Fz43cGRUA5RQkYes7I+inPH9&#10;2qrN3a0FlC9y/VvIh6T4k/YUnrH/b+pq77E71DmPJ6bbO3FkGjtMsSAsNtatbOzIkaJJrtG0z+1i&#10;zVRNf093vtQhVU/2AfTT1N3dG540xqRRA9zZ7FiTMZu9ekm0omtM3EZiiaYYcVa8Ro86VisoZx0t&#10;BIYsts6eTndlSBTj07MC0LJgIz+ZhnwD/owOE4ku9Jt6D9K7aGvttNJ0YaampuCI5A91/+DXMMo/&#10;+qM/kjSwU3BJOCzjYw9++pM3jh8/IoifP3+huQGzmTtD7LDffvudt9762Y9+/INvfvPbb/30p9/5&#10;7neuXv3go2vXWG5ElhKqspZWeGRhTWEq9iLBtiYuvPPOz+7evmmhelbIbMdOjJriVy7XOoZ/caZE&#10;Lhhyd7H6+cVfZU6g9Cs+ziCFd9OXFDf+q//qv/rKV77yz//5P//6175+ZORIJkZ/Xr/+xb+pMRYe&#10;tCO6uK0dN2/dkvpgXpUgUrDMItoK0Au/sLhqGyh+9GCspaN5YGSYUVLYHeF3JI8M2yr99o8FGAqT&#10;MSQ5pVsgAeVrlQORAqLncfvufTMlzMppSCdnj9N2mwMD5hQoXixJJKgzI6+4SSolXFdXI43Ozy0+&#10;ejye9sRhtSVRoyzcPfjog5soaLPTc0N9/aubTC9aMLLNU9dGULaq6CQBJCKkZPUjD2lM9g0Mtrei&#10;k8oi22UB2Gai+KVLl8ceP5Bd/e7v/e7C/KIdskztYGUx+F+EG4sd0uG+c0b57jxGc3ZkBv6Ts0bd&#10;3d5owd/3xr1d9ZBmuz2TO3J6NFNsIc2T5CnDDVX7LabzJVBU/dY3ZXT0eAFCVmxeSmOLEN/cymOA&#10;BF0iFtoEVcXbt24/fPAQTxnPzG/p34gWCTjpICPSZUwkHde9NDdleFk8v1hmVJJFzovYxEV9tpgP&#10;+bHYKMJDgi8GGYYTZBRej90Njz9+pKb8lV/91ReuPDU+NZOGSfKhpmNHR6WbRInZHaNTitcWuG0j&#10;sofYroIv4qgQHw2DyL+uk54PZJp55WJEDrj68es/ot8MJ6Oq2NvV6zG5XyhFV1uLjyAhrSNZrM+0&#10;XEVym4itBUUYI/MrBoAUyi5YsatSwq9yfFo7bQ1teIBik4s3+KZwFHTk7SHnsRHQkedZp2HGPz6a&#10;FK6o0TCjUHHy2LHFpZXv//BHf/wn//qZp56WPpw8MWqJ7m3yvYqzm5Sxvw/NrqqnqxchDBwzNTNL&#10;54g7pg93DskzgcoR7CyTs4RjjA6Y9QCCF9pZIJyU/jKblWWZnMFVdydF1+x0GBcnK6S3LRlEyZMw&#10;GoEH7QP9Q1ynoN+eWFH0inalLNkZHad0+TUsM8cy54NVs52hQ8W3N0yJJQxqkOPyMvKv4J7KtUkM&#10;5b+yaHV78tBQ5UcRkZaiyPko/ZrT38aX8O+MIvZ29csFzXD09w3JbqNmofyDbJm43d4GzEuRbVWJ&#10;CDzD7EJysh0O2k7nqFxgyE1NzTlQL547197R47Wqv6PU2NCip4mUVqZyQ5+rz9BOhoO9LFqr6KKZ&#10;/kyrYU8rvMzFJQVY4ptCfaPFsKSe1BatDboqjle1bjFb2SzGDawp4gwW+cndHRqK+GusUOS+YYsn&#10;hQrNJIkHZkKZzMiEVX3dysIKdMQ/OKseTUxaEmZ08BF1KmSdVrGVhlGXVVe6taiN8kv3RcsCkD55&#10;/+Hx3u7+zg5XI3TJ5MKXqLWdPi7V0gr134bsxNIC3oGfsA3LcJKfrNvYr5I++4Mz80vgBe3a9Nxr&#10;AdVdR4ePnOLjdvwk1vhTFyLRmpKyq7O5an96efXZUye19Y/29SHjqvlCQolyWTk6PDt/YXWXGWFz&#10;MaK5LbmIK1LNrarFuOmyDXVwgNG/uhlhdrBfYS2LCjB0zbSQz9oaM2uyuLJgDZhcU8uLhE7oLkds&#10;UzuAEVkvSa8AEwpByHhRqNigRZ9DwvyC5MYobMCFg0MT8T4zxki5zLQXzQ6KDsXde9+sRkqIyBuT&#10;voqvp6osIy8qD6TDuD9HIwMIkeFxVguxdt4IvttkkleKYDZAR68q0oaAvYz0EUzJi7ZTpIBSVGue&#10;ioWoHDmaWrEa0FG7vgJ/WIvmyMVz9cjBtdXWoSt0SIddqaBOz8x9xaMlhXgeS0tbd+/czLx8ooiU&#10;I+ITx4ykoU8s56NLVQzF/KZ0nbXgy+xFNX4niST3EgWdJD77u3NLs5qqSCtUefVoMZvt9jt372vF&#10;2b2qi6h9Sb0EstoqNjAHNaTF24E7eeD76aIoffhkEq6ysCVbupznz1/EfZ8Ym2ATrA8Mp/4Hv/t7&#10;/68/+Gc/fuON7/3gh//09/8AEVPvGBMlXFGVeXifqdrcpRpLRffw7sN3r1510Lz8mc/oBX37e9+N&#10;fvU+5edt1xDrXce05mtL5HTxF3e399e2jXkyiV4Ib6Aa1WpxcLhXuTs8OGCHArCwM+EbUjpf4SJd&#10;/uTEeKilsUgw9zkXdDgAbZ38GNdXGzOTYlHcK53+WIbH1IQxt9eIToNh7vWswYOxierqJZAUwVwe&#10;ENMjHRwcsHQJdSqkLYlQ45rIR/D7acx6C3qODKx0wgHbwrYE7oDwnWgQsVdeepnsruP+x2+8/r3v&#10;fU/MR1lPO7/q4NrND4nWvfzSC+dOn3n5haeVE8TpTp04hUuNQWTw6xlc6pc+EbL4wQGQ9Tqb+PWV&#10;P/j9f/b1b37j9Z+8+Sdf/dpP3nzjAzMK77wtISDkqWQapS9zBA2qx+1OT41dunhpfOKhL631uWUS&#10;+4lmTvTsQ5365WPeG4jUwS8gQ2nKwiRb/+W//Jf/yf/5P/nP//P/nOLiBfnsx/bzfy7F/LN/jO1K&#10;7KtLAdeqDIXVEYsOpbZkoIhWUeosILnlSGuYO42qsa2rjU2ZJZ9+qhgWwd+khEUF4M9aKhFExYCJ&#10;rH99cCoa2iQi93BH6q5dv+EwHB0d8b+V4ULZcOkFYJVVOs3aAWlWOAPsfJmW0rCv74hVTkwQRE+9&#10;CeGsp8MUc9+Zkyfsg2efvuzI7Ac5rG8pqXQrUtDUmU6aU/EopF79xEuP7j/0qnYQ6Tc3wwbik2NQ&#10;emNTx62tuc2ZffHCBdPiF86dd/EmVBy6BJ8iNxOXJa6OmU0r3pkpYV0qGEZHLG6EyEP7B0MDgzZW&#10;W2fX3Ox0Mw5E5P70AiLRlJFCUXkr2o3FQiNguXPLP2YYqniLSyMA7fD0+dmFDMqlw+g0ioG1AkAL&#10;3WlPefvew/sU4HY2SD/W6E1LwtI1wFaWizZlNBIrRWIC6s/i+cVJ9nxFvki6n6kUcGPRVstEcA5J&#10;HV1+muFkFz34VO0EiCmE//qXvijKFDkkGT+JAU2QzeGhYxfOndbXu3bjFucAt2AKSzHkdRYRg4yZ&#10;KHDFF0d3h4qMJQ+eYvH80Sk3FOybON2ZwyA4ooxDdiSf5pZlCY0Nre4k1qhh+NWkRF1dQzMxoVDX&#10;EAzJ5zhOZKOhl6mkD1HTYu/R1cZsytCDoNBBcsVUQWdrp2PJJ3S3Y/NrZDuKddhr027kvdbalqG2&#10;7Q3A7cz8wptvvvkHv//7EjJn4ZUrz0YN37TH5pqXx1L9GHvTKMmVdlNNFtKd+w91JaL0dLA3NzsV&#10;P9N4gdF/qnKGaPIWJrIlL6KCI+2XQ1x96b4DbWRoAAco9htEMcINjTIOUE+E8jGZwyi2BJJmir5j&#10;k4+LkUMagMHJ9onUGMLAszkgy2JyRXJkwcQ/IGo+2NvEpGJT64UK4XQ9FWDiF7UsbkLFWqZZZ2d+&#10;diriVUE0Yz7rLgSXLu2b6ipB0MP0tOC4cBY5uqRftoB8ZqHC0AOSbG3wqBSzWpo7ltesgbpplK6F&#10;eUgkPwPClO7x8eSU0o4Ftv4Ai0sF7Y4kxqGeuwbDaDWHleVKjaa5Epcv3W1rbNWbN4HoMBdCvFkv&#10;1BENCtW5BggJD4BXNYDmYmQ4ku5RJwi93Q5SZXk7rhY/2NXCJyBYkkX2CUoNPxqt5VBTa6KiH+mk&#10;+J0CaWEMhT3VQYIq6iaHh4zLIBdS4ZBrCxEqviZ2Cxa4tbpzQMcec8AYgHP1o/c/GOloGeoCQhDG&#10;CYVWY7YkiJi+7lJ5BA6paN2XWjy94Iy6BrMX2E05trW+/rP3X//oo4dTUx9cv6GPAFSghTE5MQXz&#10;Al3H1XpbCdRAwUSSKO85deEpq/TC2XOZ99nfQrLLYb8nES/4ZRlY8TClLBkpS7LYYLWZN6I+k95x&#10;bbUuxtLWBhhfrJtd3pieWYiCwfaGlB3Hxgnh0ooPm+n4LSGDRADK2trWDhF1S9d7iRZd/A+TPcsR&#10;yyiMCb/oLduFGpvivKJOliV3KrYWAOO09D10D7+omXgX0jYiUjHp9qWmjSoS62UGIdS30HO3dVMz&#10;QachacGWNpeL3ExfTSpAzKhek9+5FAFOzxflsYAVDFdYkhBVtlTqpRsVVQs6JtSzPJhAy+goA06T&#10;Y4O9Bva7R+UBDen3ib/YnxJcAHmx9KgooLu0OFJFTru2AU/9o4+utUdbvnxwS2uMqMrzb6zCzchl&#10;Smm8kfhuR8w+BH6b18wTwbZwA7J1wbRrgIdoJGXCUt6z3K6HRTiS2YwqNdOVkVl10CpdlMwIEp5Q&#10;XNJxNmrTU3JlHR1daCGm0O7fH1PM2xcfvPeBmaFPvPLakZHR737/Bz98483gQUPDakiNApGa5Ly7&#10;M6jOGEK+GFu8HP3RQ9DotzSb21pmF2aM/ZkH+OY3/vTl117jKL20smh6LxRPw+9603UNZWw0mAip&#10;6Ixl1DVC+7wva0AEECnTwq6p2sIy95Tq7dzGzJ/t4atuuv++HuSgVp/gBepBgTYNx3g70iLL3nQu&#10;rMg4on2ssWQAMW36+rrtVX5jELWa+ErDc2KcY+rI4dJfXKtCDzO8uLWZzltPP7bAwdLabM7BGLYZ&#10;x9YCX41OxuqK/i/VdW0iayKaBzHW27vyzLNnzpyHQHksdx/c/e53v0233HmJKakYuHPn+vrywrFj&#10;0vKhhw/uoxI+//xzsAYBZWhw+JOvvtY/0KuTQy7tS3/pS/z0Ll266Bi9fPniqdNn5T4ePomSqx++&#10;//719z/12msG8IsuT/Xg0BA60MLqMvqMzBIkNzk1Xnv50uV0TnMMx7kv8T2SuBHuKQKF5bQP8yz0&#10;/Cfs4AyOlnOjsf7Y8WNnz5/1Fzab7fSkyViBG31nhEP+LF+oJKIV6UOUUifU5NQkjCGGAdi9ZRYi&#10;yqQZ8IoKa/SxmhpMg0NQJQ0UZGJ9VLwtcxpKMgv3vLQry6/ijOLzwYDFszKaKm1Nreo7genq1Rv9&#10;/b0cxNMibMZKTvcgQnyFOFyGanf1VYVkDV4nPbU5p2ZnY/uDx+Nu98SJI/6454CXajJadj/Uq43Z&#10;+8LTz7a3dP7Vv/pbn/7cZy9ePH/y6LHLly/1dndSLXnu6ctXP7xOxwKk4ZCbnzdrEs8uEEVHe6f7&#10;8BaxUAVffbSpuWmPe6h3AIozuzgfYLV4THrqThpzxWVaONmw1erOMu4+sVge6YF+OYH+bdBT9P+x&#10;cUKgjqVGWrpV8CpvFJvVcYOPC0kmpihEgvAgHGAT3Ah/ypEmy9L7Jvznu5xZWjwqTtGePLLMwJlU&#10;meWE4kaUVTa2Y1wjrL1I3galC1U/rZnKUVQgizztCFql/4SHVJwKc+hllcWqoU6fWlZb/FWcB7Ua&#10;mWDOX/vir7z0/CdwRLb45SA8OmGQNpjX8SHacy+efafe9wwzwyhQwiD0CsN0LFQ8xySHZYd/EyxC&#10;5OdHBU3TE09HjKdOVTVXjzEslokxSTPgXeBWXBZGWOrUYly2vwF2dtgDmjJ7RIRnDyvBZxb1u9Bu&#10;woU6zNx9OpgH++0tXWo416A741Lsf89KuETriSEPzGBnXY9DTIypWDyEhMKDDz+69tWvflVAUfwh&#10;j4uMXt5gb4/ThWPvmRMnRnj70jbHiCHT2t2jnfTeB+/JA9ihyhPxZnDgQGNpWzc1F4hvU/QPkTLk&#10;/WI5ramU8twExrCMb1cLNXZMRfQ2ZwR6vkib/mg0LwoF296iCeYXVLLMzDXq4KlQLAQVJyFweiNe&#10;L5GNzHaV4eiKiQB+XSo3zkabW0eHhl0Y7o51bldjc3qgEW3p6tXfEC6U+ygfskxYLJ44rTO0DazX&#10;tc1VT9j7WVhcAkRI6KhVe7AEUzK7UbQ54RZ6gkKQNC5WWtpV9XUIRpaot8+hxbI39+Pwk4dJ8Xt4&#10;u+9teSBquazJyM8KDNtZrjUHrirtQASc2N5jL9AQjSOL1WXtysExMVnBoturHv0WiNF55rsK9yuD&#10;pcJ6QFk1T1Ozq42tcHunP2iRTKdz16cnhYDoxzOhk2Z3JFJ8Fxm/js52V+IZFEuOmvfe+0AsEmc0&#10;1AKKBeANvTx9vkpVlYBV20+Y86BmbOzRnRu3rpwa7fJAy+6qDKiFMlhsKMLrN+Jc8VeP5Kx6/zAv&#10;Sc8xdaht22gwzdVPLSwdOTbajYsW3iJ946MkFwi5zk5N37176/r1a4ybxiceT42Pg1Enxx5J37X3&#10;O5ob+zvazEz44kh0PzkxIi9m09CAXpFDKzyy1KowNVe2t3DvSawtba7PyhcUz3Kr/WqAvdQ5NmLm&#10;dVtaYPbKmMgdJ6ONau2e4r6B3+4msoizkA5AGj7FPLXIzGGLxKTLD8qSTHZEYG8HufYQrwbVBF0h&#10;/s/B1AMBehjxDStumXnvtIHNTWvtBflTMUYWzZIT8KJOGkQhwr3my1PY1oea6X6UF0oFH9jZ1acF&#10;ZNtpeOr/Yse6ttBta3Ds2rxuqVbqanjw9pYV7uABQaW1fUixtdd73qG+2dFhWpWMEyisomsjG8gh&#10;moQJdGJnVmXESjM6am+H1snq6rZBeCauaiCVgw5q/Ayj0py2ew7hYuyRvzN7VsT5igwcSq6eCYKd&#10;emPH89YTsLH9CPQR/chlxQU78TbS9MWwyo0fumatGFQTeQbKEdOKsn4aiL/5XjqLk9PTw8P0Dbus&#10;w6efeVb0+Y3f+u1/+a/++K2fvWN0cmToqFgNJwNcIcBYgjGGIK21MG+6jU02Q6HJmZmOtq6waEIG&#10;OOju71X43b5z+9133/3Df/Evrl27tjg/qzOEKMbxYTUWKgnC/B1UuwJCXPxws5ycNcyrYsvJdKSd&#10;B1sZVDdRju/riXI0M+9B94NcRs4FlqEhE6O6ZmjJGgMTt7T36KVAjxfngOtMufZAYFPzS562NadU&#10;81tHjo7as7hI2mgWBmdIzLJH4yEUTvtT9XWTsyuf/dxLxhWcuRmypg1U0WPXMTMBJsX2tGOJfqB3&#10;QdOLIKBi/OLFy4kRTQ1f/fpX2dVYq0z53n77bfw0xk822kcffRD9vb3d9cWFWzdvgs+wQjRnXvrE&#10;Ky88/9wHH77vIQuSVz/8SB3rsh0cfd3trBC4cw2MjCD3P//Si699+lNf+OznGKAco55heA2ngbZD&#10;U+OQCaHdLfki3Oz4yTO1586fC3klvcM8Vrst/ntFOgbGXjwh07BKhKqQSiriNCXeRGmswnqpcGMr&#10;UGBlyiwJJpp1SYor82a6mdr/Pi5q7DE+YoSdem5zm8BHdEiLWnNIiTRdGRssrzCZQUAxLGyCshf5&#10;v6/XQeW34qdeco8i/la0BkrOlDhR1KftA5CJnjEQrqetC2DIsvPmzdt4q/0wy+rkRlxPlO/xTyxD&#10;Xq7YWVsCDvMczIFVkm4s8rrae2/ffvDw4aMTJ4+EWVJwjxi/+u/2nt2CdS3BBnbqzLpZXDL25C+/&#10;/AkLznr8zS//OhnnUzwcThw/e+YUuxUak1roqHKLczMb2/vf+vZ3Hj24c+fWLcosVKyRkMIzDTC5&#10;LuHRszM+KfE9MjQIiIb56JtPT01IUDDT6ZX19PcBPU+eOt3e2REnGPBMQzymi4Nf9MHrQQh7mcaK&#10;b6FeGEZMQXpsbM5EJSnsTK5TXesITA8YJpfSNUIqoBEJgQSBbn7efJxFigZFLBjSebfuK84+wqdp&#10;xzBbyouWsQmg8ku7FHehcD9kgQdyqYiepOVbRzDGRUL4c0gHxjVJWQtenVtaeOmFF37jy78FltKK&#10;sn3ae3vl1kwxnWpcgDQSFQdg146uXtcMHYx+qUZ5yR4ChMejNabpaWMHfCLHlTa0wgd4VVhi0Fnm&#10;eDWTIOKJae8fq13IQ2CLkTtl3SZH0Rp/IsWou8NrsTUwYt0abDguZHX1uq2KKkTDipqm89vaEZ9g&#10;ANkBMUA3j9aWr9/ZlYU78KTqSK/GymVv8ndJ/K3bt7777e+QpUJ2RJszruGuCW8wZCf8NjxES2qg&#10;4mKi/MIYcPFA0FPHRlCz1MepGvY42NbDOJdWmY8hr3CRFy4j0OrVoAVEgSaOt6jcwj5zoAg3et1e&#10;YLHqy+BSkQ9nwJX5nrKhy9A2rkJjiNuOOlg0Dmtr4S+GtmVrZ0RDGGsWkdeWFh1jUpwyL6EVHTV+&#10;Rz3eLRAxk9RJoDTsdIPE1X0/gGJqiF64LNUZJ984wHnU/EV0cKZnFy0/GbBJncHBEQc5QkVEDa3P&#10;mhrtZBfGv0jEUfVHT6QqM+yO+a2NCFnraBvwOjpylKRA5kvKSLVXLxxJmPyYJVcyA/RK8DwAIGdJ&#10;kVhXMoCNUyoXCx4ZtfM4CLGYaxUB/4QdXHjNSuANfCjOcvQKooaGX+gjDzAKityy1xs4Wg89mgZA&#10;U7otgSw1MWPH5cVh40mFtdtgCV6lvRv0WqeeXU1buq404UQkfm5hEBbknnAS2kzqxmYuTf2W7uzk&#10;5MPbdy6PDuFsFm+vzD2XuRCLvKKjkNQA6lb66aR6lUxh88sS4qQaae1W9cfk7Hz8ImN/VWWcxJmp&#10;UzYzPalQpGoJSXNLTz19aWVxaW5hFloTtZDV5cdjD/vaGR5WmYON91sMSEUfqGVQvfmlpbHpKVaM&#10;MaclqbO9Dfe1zW0qpZuL9NTctja3IkRgx+XvH+wNAziTE5gYGWiyEKUL3oJlhEASNZxNPNFaG0FA&#10;Dl0hWp5Wc6zbc05l8UcKrgy3mmTSR0EMcc6EZxxz6p1o5hWGoiSMBXABLTRMrf+CN0SNFYBWHbA2&#10;bFPl2s4m/6tQmBJkciQWRYf0LZzuEac30lHk8UQMzNwg01tpExsX9ewDRcjVc3BES49ulLlmgCXL&#10;xdx1e+va8oJbeP6Zy44tu7IFVSIzfMUOp+AxOZdMu0UOdtdguIszc8pE5NSpE9qRArgHBaBx+1m0&#10;FT5BxKNiJZT6vdTklkTA2SJDVvE0jcxAXfTMnWweuz2Kq1gxKXYjxbMJIXvDADtGOtclTxsGKfFV&#10;Ix05mo2Zaq255ehA/7vvf+gEtFZPnz5uIVp5ngyDvavXrk+xapiewbBSjWuyOIns3uTy0ZE8PHp0&#10;mKysCtkhbnyzpQHfdzMO6lU0pDrB/hanRZCB4PYu3Qk8HJkATk4cEIKt1q1sE6DNwQ8jUecFEykP&#10;DnVVpyJykGGXBYDYX+eoFBhKgOp2qqVA5b/QETM30g2hJwY1rqAVIcJubVru+sFOBW8f3cQmDXG6&#10;oUF+4p3GozcBRKpjLruTUKtqAq7s2QuYhPbOnz156rwO4R4HVI7ZTv+yw8qLiV53hpwyCuTtbG3j&#10;nqrx7UnZ9t3793/wg+8xdrp969ZXv/qnt27eEAKQXKTI0mZIp+L58pnTAB1rTDCOFLkbqK0xSv7l&#10;v/Qb1p7YCFzUf3Pxc4uzeMYq3qKgVD9irrCnZ2lt1Zyxl6KVJ+vQ5VIAk88f6O9GLaMlCZcHFdZy&#10;wrGSwh1PcVVGRg6rdJECChaWmN+yVZILVohlFdAusgmx0ayAiyHyleHKomNQ/r6YUDlRIhZwYBWG&#10;ERFrsCd4H9qZIn6PaJw038AsuNupDMBzfngWjyfGbH1Efnj59Vs31NmdPR0GqDGRAzbKNor3ieAe&#10;OLiqdu8gVZdqLzIm9M1jv3uws4UkXjvcx8eslibR9Vs0Wo/pPbkjsIEIkncVvYNiA1hupJiCl1HZ&#10;lTVJCWNQmfO9e490njXmw1oxh5XTLmRYp7+MwvevmHrltsZ/9vHY+x9e5ULhXLx+46MI7pDC2d97&#10;/tlnydkrtdHautu68fcHOS4Nj1hMI6atYN1tZOVRcKrWVkK3GqMjMo+8z7rDpIh2L5bzgurUjTgH&#10;lbnitehP90aP0XFrNYNkmsKZi3hSXOAhrgF+tCZ315c17Bp5fGlaeKEAcLBZbAprG5RuIBxrCNvK&#10;0aQVa9i8u0ejJAJ7ABivXOLnPqXLBfKJ9riHpt+dJtrubqGRqUHClQS+lpkPfypBKvIVxdPRcvB2&#10;4qarOk8MKlyD6PIX89LgixFkln/funfnqaee/vznPqc6XVpbssG1CayTjOyFZxDdzvCdamq1/7Bh&#10;cDp9u0JKpAsaCbrY3qpMioleoD/jsVIiM3cKtjJzFe2ZjHcZHODwVNugUP7BD3/opat9MWzybOtq&#10;ffXc1JwzwMq3SDKjWuayLTk5t/AafxGWu+1dQpTyK/ulvlFDxEJldrliNmJ7R+w2T7WytiT7lEr6&#10;cozJjO7u7Fh8cDC6BV//xtduXLsmlTw2etTRUsj9TpJ9jgHo2yOD/RQ3IZRR2lCyZWQcB3wnhIeu&#10;zrv37ktcHK1RPCtyeP4sAk3qJhYsoYdGws3leV4tLQwqLZK5guGGgkiqME2iWOYWqeJQh/N4M8HH&#10;S9S5HkEHhhDkRSPtjWQdRcFob1fKwYpibixq0kwsAIngjJkHbdOJfvBoSlfMLvPY3bP146jG0jh9&#10;5iTnTvHBXKoWHl5Hsk1lOqba0pJ3I+IZE4FFGCH1DEEm9CTFoQpTjXxB5oSyzbXLFGkrZZYuuJBr&#10;c5X2B5TLMQChjzJFZtWDKDj1vVBhTdvXhJN5hgwh1NUbr8knx6E+Wn6VXmzmXJFlqxmThIZZJj2q&#10;I7LU2uayP/nqK3/3b//dGFPtHPAL837tcXoFGXM15p9/jK5/iH36WVtbdqh8MVpe1fhnuzFxB/bI&#10;5jLheujsdMgAunyx6CfgYAECHa35HkM3XR3J1lP27LG9AbaZxJec0H5CpRU1t1ZXZsceP3/2hIG7&#10;Ah/l4LdrPSmDSeZntMBBarkn4doJWroTVoHvylFlcXBpPzx8472rcbNmL7m5IXTaQlGPa6Ss3tzb&#10;idfQhMwae3Rl3OY63r3n5ETH7dIlVYYWKfw9cwYhG2N9VR9GpXVtvamzS3yhoU00joa8XI3nYMiO&#10;bdkmFXlOHAokipaWMH9of4v5zuYyxSY8gGZrSZk62SwP8cKbQT6CIgve+mVWXZiv6xsZkmpsfmJw&#10;kHIi6qHy2Agc1SBXRBVZr1SJnNHfJFv6BoU4maAeq0bcwqyE7PfYSOYI20XCaY7nUNL+OhZsisHw&#10;OMpe+fgoS//NiHL6Qh52UoTESYdZmsRFBydKfuWbAFwmApHcMqEVRek6Vw1H1CszQjiAdqxeAlZG&#10;srhyVObQ1LYpsmvKcCtKhN8fG6dRM9XT2+X4Vk0ZSSaFDdnwfkMsVwwl54FSBg6wJPRYU7kUM72U&#10;tE/qwHKWh6edl1ZOVORMbEWupOJA8ThubnFAM/7BhjiGrTbU7ylDPbi+Snd0cSMO3tR078F9dP/R&#10;o0cAOVFIN5pZV6sJcPHi0+bi//hPv+5sHhwctnjVYvEoj9TUtj/rRd97eO+Tn/70xkboHCSxfG0o&#10;UfC8aEVFzhEy4qj/8MObd27fHRkZ0kdWh0Z9jwGds3h3yykcFDVDOMUCQFdKdNMNOzg0WOYDjPW0&#10;t3aIbVj4yaMgh+1wGDPG7Z48SET8D6USfX8LMsDLoB7dRDLDVdUhIvxl7j3+C1VGBo6MDIa7bNBH&#10;6313VzQuZWFyHi5BdKwq0/SCjAcCDhG7qLY5p3AJoYPBtktFbKfbg1g9EWitrUt7/JDDcDdINRG4&#10;CQUrUrj0Kf3N3OyEl/TG6z+5de/W2++9NTb+0BiPtS11HsaxHRrwsry/t999a3pmZm116dq16/nd&#10;1ibteOZYNCievnRJtEU3DBF8e3NhZcmprWxjT9/Y2oRsEYS9GJcI1FJkV+6AS3aFmSgprhif5LQo&#10;eFzc7ZqbJUZRsi153RO88Be6ugUcjDt5skeqALnt9BmLSq0lF6Q7+YF+SWZPivFtBW4s36N9+Xh8&#10;gsE3uQrmQlzgWMZNTU1q0a/Roc6WOxw9PiqX4RgoavcN9DsqrIAUV0XlpazvpKQle0UXjXVSWfPx&#10;aXE9Ti6dr2Mjozan5cVQ6PSpE6AF2bR+E9ZLZFyKP688PDEAT0WqbmZB+I99+wF5bXnC7dv3ob6n&#10;Th8vslI56psKOzqepEZ0Ras43nIb2b336KEcwUmCro63ggxrRxHRsP3mZ2e9huiS8fEox5U/L/Tq&#10;XhaFb8NKodD2D/U7/w0UHhmV67PIpuXX39VGia1OXpspyP1DZ3Gk8eobDF6pza489dzoUffIjbRV&#10;qSI7kWwLVQqnCBUQiquqoavn6TmGdX/SHAm6DQwT4y3Z7SJZKLvakXmUZkTSQDNQGRluKWNr3qxt&#10;FBCfmWnaKHRUXHOoNx7awZ6U+vHEBOrSnXt3gYuEcNN5E/3TmPEkIiuTVnAxyvOGnOsB9oL5pgmj&#10;mKB0Pzc3f/rs2c999jM4zklY7VgyLsTqZuf0QWKkZqahox0gEKGZxmjkGOW5/NTTfuPx2GNNBt8m&#10;oIn1wrZcMigKeSetZwMaSbD8VbmQcOysbBtBI5QKhrLJSEdMTpq1V9ZIEsY/Dd9Scplh+33tftQR&#10;ktO2hjtgHKI1C3iQUYF85J1O1hhC0pZLgrhr6wpGakcLkRtkOr1E9rWwyxgv+otN98//+R++/+67&#10;Dqfjo8ePHR2BaiW4y8x2ttz7seGjJA/TjEKhy6kW21uX5MiHWIDNFLMKU18XkdhoPCaFzRl5SDEg&#10;vhbiF3djI6GiofVg2aC8OI9NU9u64S1lr2cW2jYo3RmzPnsP7j1wtBWvc6HTV8Me0h4FQRmnEhXD&#10;K9fZIR28tWHzSekGhkcKpyvjG7JqvoVcUGinhT5gsmplxYykzXLy5Mkjo6NUn4Q8QJSfFFnVGX5M&#10;67kyxqRRXigKsjftMFdKXy9gRXD+4M0ZgReXHDYWqa+2l5cXF9UwZX4N13xPOyxozTrK7L65MMkR&#10;XmPosuaXyAZRV3awFVJB0cwKDiSNzhyD85AqR/HoDc69Huny6BvCOuCt0UzGf+qUd5q2bm3r4JZ2&#10;8+Y1xX+IwphnwbmTLvhQb6GYhDYljBwcqtSLCHSkUMrRGM6RFLU1A7Z8wPIwbSJHuB3kN1UaU5Oz&#10;4Ct1nNrEJ3sF2tyQ2oIMIW+kG2zniCoajlyfTw32tWLKUqkOwwykGWOip59/9uyliyfPneUCZWWi&#10;mlG80NqD8EedNXIE8LvGWInW1RVR3v7jI0eghs42pAoUeiNTCHd4pWb1YqsHOEHtCAm4jdKdV/nq&#10;80+re8De4hpz+DQVopZRI50an5le2tpecuA4vtLTYFO5qI7N+WBb1deY6V0Ol6NxO4lfLq9oDWY8&#10;PJgW6f7YYBocjuGkFCBW68HTZLHsDFr05rVHJGCVHJr2mOgYZSLjQbDTTByWyr8sch8QJy0/Hiyt&#10;gOQicNDZFI7hVdegbdZXoBDMK1s+0vTmxEt67WPjv7S7HRJr/pTIyl+xUObLmQbOyU7S1yMHAxIj&#10;WqQ+CVqS+u6JagehJYZJFCVriM8NC2gu45krzz16cP/YyIjlPdyv6ZzBrOS1P/+Vlp0ZXolEcdOu&#10;b7pGB//m7aFkBv06Hiukec1v2VBRmC1rNy4sutQ5y7d3N/B7olheDIht8yxCptIy55SGlYO9suf2&#10;IkpXGn6h4mV81Lx3MbptrO8dGEDbMIprOri7p1v84TLih0zOSFA/vHGNNAd42nkXq6d0b4xM1f/o&#10;x69fee6FH/zgh8obQjLSXH+wlItmsfV81Ukxx0JGeXD/joPvxIkT0r6Y0TgX1NLNrWEZ1lTdv3OP&#10;PTeFoJMnjjkCKB54FPK5WJAVt3pHajZR0Y6VtHoLjkhNDPm3VFenBXUh5RDY1Axrdkjo01PTk6Gl&#10;6kprrAVjPsSN0Rvs6ev1rIqpYD5Haxvz1dUq2UqNnaLX/wUMbmpBeffiY5ZZdShHBE8YfAEoKiah&#10;rWU2wNVl2Mi3hjXqaMjzlSWXblcKCWxvLkU7UM/miHtvAMwk5EZdDS0giRF1doJHzPIE/z3jN31+&#10;0GFu0skKp6T3o+//4KMbt62Ha9dua4k9uH9vfGJS5oxQPzh4dGVjxQfwNlFH6WjBtmJMtU5ufMNj&#10;BD/pVwEd1RWGXzXfDQsSzDWdhgGZRuLxE8c94iR7yXiCGjkP7I80hjQm4v6ZiiqwUFnyFYwwHeOS&#10;BWaJld8oRJgiIlphwFTmoAviXZh/EWyr9KUzgBrt7/r7D4k8x9Lw8eOJvaqdf/t3/i2alkMjw6++&#10;9jJi9NHjo+pDonGqLi0BvAQkwmJI/fEUczaP0znAbQZng+xBaQQkilO+JKoEJIvamtpxq27cuI3x&#10;BPh13ZZfV4c+WWAugRtbTjQp7cjwTIUnyX0C98GeGWQiDHrNut60u8ScGEXmhA2/dWtHO7usOmrQ&#10;uGXRNXXApFDRbPP/ThRsdRSKn731LpOS7bUNYihWhDa/JkrYBHDt9K2D4rrwzF3WNllPIuMmoVHB&#10;q6Z2oK9f98lO9aAg7ZrFqFGcz/zvkeETXrNM6fpHV62J/sEh+E3pLTpY4/Ha1tKuDwjQtn+eefYZ&#10;zaP2ji4oSznPD4JBNrdEEWV3/8ade06FjtZWS7bIksTFrQCTMbd3+C8sLBMTEqUlUqqTCpATrJ/a&#10;BZLl2iZrKc9hemoOIJfObJnwzX9KfZpNXJq8BS4sfZAi6Bju8CEX41nUEIyKL3z+8+fOncdTptkt&#10;/Sld3AOQW5j3aaFonwWrsJ+9xI1tLubQsuoL5y+5o2mKUG4N28OzNQZb44eL10O1DRyJleQgAXN8&#10;pqGnUEBcW6aBlbObW8ov/8ZpmqGT7KCIPwchECmAlMUPK56k+4cyP1tdUztUMZ34utqIxRzstrf3&#10;GFOTo3FYwSWBIluh3W3pAYoGAkFp8h6mr93S/K/+6F9/4xvfVEeaJRscHGyGVWbufB+Nr6W+bmRI&#10;adCdp2XOLXLrgfoK08iX7hS5ykPdGecfJRq34u5sW114Cwm+m8gvNjEvDox9YMLa07dBkZVzdBXR&#10;Rwdj0euIg6eXkmdR5ny9MsAA+KTQSaKw6m9kiaXLnHanL/fSseojxoRetromx9dqkfqI1V690Uif&#10;cBKTcsTkrzloU/a5eH9QTc/+RCTVcyQuo2SQPoq5klfvpbOrB1IRMKs6TVUJgPtWWWFex47RxsiZ&#10;kG0SvoGXUoYJMOedef6MD1GvD/RqVkI004PELZFdpkmSgtbBbpTUloq9ZnrsipxyFEEFvJpCH4l1&#10;apDcIpxeDANScqZyTpgR7m2MiEYywbt955aszWIL77eIhnqbcBHFmMcHTdekcxHCpMqjqIIWn3MT&#10;D1GSk6mkOuXkDQPzx1QHQeYK/UMOKllUdbhwHXcdZ9djjQEr/UxsfvYPJsbG7ty8cf2ja1zpzh0b&#10;Pjc0YOlkhtc7iMj7lglx7OqPrt+Ympx28durhnuQ+utot73w6iv9A0PdxuWc9t06B3364lregYTC&#10;NzYzW68NCqg4flTe0utUGuzvo2OsdNEtl7kKCevbG8cHuudmZ48N9cG9q0kGer7VxEHWbTtrYmxq&#10;etEAhLQExt7UyPU3QxWh2eS9zq/yz9hFyNC683w8Lq+m5HM12tkCMpDCg/T8JQ3weAcsnklacuEf&#10;I2OEW5IWQWM93VzjgP6IE05KFpc6isoZMK91xEc7OgyklLiJR2Xw2l6RSsnLdbRlvcEyK75KwYqC&#10;3qTELVqPAZjTBsGflHQl7/HhstaID9WGGFo5AON4UIYnHQWqowS6ePnkTCkGUsnBnKUaf8Z7xUaj&#10;3Hai7qkLtTJvfPgBzo97cZAUB9uPUcRyhMo+Ott7dGG0QCEoN+7clicRJ7LStJWE68C8YIwwMESZ&#10;eI8kwUUISX0egrUTXpQXX5KT4BaLoqFX4u7HeLCg5OmXOybKRTvhIrTsIxMWClBELVjNU5tBR9JR&#10;ESKobWjm3jkzu3DjxnVdnXI0WB754PgrCjhpi20YWLt9/ZaxCZeX3DcNLoCZ1MKrisF9qf50VydV&#10;dBWIUdsn1M8IN/aqA9g96Dx0d7VfOndOh1fiRbnAdWHvaDvGKSAaBXrAPHVDSuEbL9CgEsZIoSi8&#10;xnZhT/Mtc90QhBxvW5tehPrFikpTsbklFsB4jVtUMuzB8OI0JqnjQXwYUijb7A7UF54FISXLTze3&#10;OrvR/LpQ/J3L/te9sw8VZ3Hn/BFgigeKQ7Gzs+4DRRRFjWC1Bv+yC8Cee6lyM/cT+w5VnSiUSKyL&#10;6B6l475dg1EDR0jXJTMT4GI6Osj5tskdO9u70B/1772mk2dOnTh5XF5x6vQJ+1cEkAOzN1Q83Xvw&#10;4Mc/eV3Z9fbbP7l7jzvpA7PnCmbMdehdrMJazbBLndx45BcsJfs7ApaEWmTh6iKDP2Ik1SvnqwAH&#10;olGmB38JASVFtpgRk2EqrvIXDrlJ0tLJfQILWdEZplORZK1hnik+KqdLwfncfs4kzYTSxyg1S2by&#10;fXY9147oiR7u05586cXnXnjx+aefeepZ8zzPPPPCS88T4/07f/fv3LzxkfkqJBxKfhEBiO58pmmy&#10;5+Laa52EKB3tImLimKIRtthR4UJ9Mv5mIGIXPa7l9p07vvrkyROFcaz1hrulPEgrP6OwJdktUvsZ&#10;WJF4QSPseDYSa6tb16/fGR4ZNHoytzSTObHoxcUwW9SQrAgKDgnY42BmKhlXNgMzSB8LEcou9w8g&#10;REb2+sceTZBuydor+GrZm4deQ4jDQSjLXEb0e0VGgyZQKlzpRrfkbudmF3p7e9C7lxeWjxwZBdT1&#10;9kR649jx0yJAV083z+vQuSyZti4fL5xurW2p2MJRIyLd000iwQZTocg40wcuoL9Tn6KH85ZGwcjI&#10;sM3i5mMghsTb3h5LItMJadQdgK9VZeKce9cQh13HUTlti7T8JHyOWAwG711c7uJT3Oh7AyOmgjUc&#10;kNmRRMpiy1Vp6bnnUKMyozOHctD5xS/+pXNnzsh97U9MyggRySxoxES4NERjAW5zbcl6tHvj7xLJ&#10;vjKfe7h37vQ5cUHDHbTmCtXTAZkT9EwTpxGQdMeHhHuUmZUiYVGQJE8d8uH6S5bpKDl99kylHnVI&#10;+BuXK+zpafaATusbdOr9exCmqzGWTidFmPYF8u3oS1dL3bpFuPUtilPVIbzugVRSwyRLQNug4tXQ&#10;9J3vfZtQFMhcmXvixLFIKxxKsyI/CLmySvW9c06EO5LWSUymU/Mfgl/ETzh7uJa1tSePn3D6wiyZ&#10;iatfAfCSPkvaSSoIeF8K3/QEzLKE3RVdIL9rHxXKSDZx/krRFaHiJJo1tWBRa9CL0wfOAFAWakEc&#10;weepzos09OqKleVwF4pMv3rCznn6O8YY/aCdaB2DhTZWN/FDsB2EPFHl1OlT1qoO1M2bNyGpFtuR&#10;waHFhYViuNJmmYATbD7fZPWBgmwU7wm5sHjdYDFWJgkMjbVJWWhSuhjOimnDW2Ax1Ni0bs0FA2lw&#10;GUePjcZkGU6AaizTjMdadIZDzQba5QyKxbt3HFXriAEFK4/d9CEnVjLU7jgSXZJuyzBYag6/WJJW&#10;5i59yMIMg692z7VvoM8iMfXlgUgQvXfvqBDgElzCj06HN8vNMihmboAhy1olKOQajAVt1kdVanuH&#10;yLjUc2p2zleI17pI0sRYJnR2RKSneGQbo3Rlxlq5JRzp6z51ZMhoem0ai7t1KYKMpBghb0HKDDJU&#10;U8fzU/rqq+7cu6+vTbHh8dRUCXSqrPih0NyBH9A5P3JitLMl8sKrS4vkJgKNmyNxKDUrIGnOtfR2&#10;tff39Agr3d0dA+0tHf6xs2NjeQHAaIkmz3IoVh+sqnhraxd0kxVRWLDFbU3PLhDOoUkjEyUNSZNF&#10;OxYG0gkVdmgMfK3igCowGv4AcnhxQoYdKkdERIqOdXJxhXH4JCRd/dHVZRARmRhAPtPspjLXmxaA&#10;DEmEyhRCWJrVkRYvTBV/g1hQ8dmpuCJV3Czzx0SkQuEsyt8hGqZ9ESsg4ChifbZCADk5ZQX4CO8t&#10;w8ZhfZaAjpBHLzrjILvUCXLQWWGlIM4JSVA64He8N+qwKvkShe8I4V5b7RQ05eAZCkzb92MYkdd1&#10;Ll4K6ungw92++5BaqrEJQD1cIkO8KJXhgKUZ6u0XxR6287Le+N2JNhioZbCzGDSWCc+wZSMs0Bi1&#10;82S7CQZZWVmuGcotik7pGoViXlsTr4Lixu6gtXFkwODKvoEhrVs9TTREqikEX7Q1C/ZfJfG3m2yH&#10;L37x19jzfHD1mlxEiViBCxzVuh8JbnUUndgH12nuZYz5YE8TyRoiK+Px18EiWtsfj42BzzWFMegW&#10;yH1kfN6H47g2QrLDAy59/xBrgwAYuMF0PHQMe+yxrdiKRaG+gY+3tDRbPSlPKJ1Zw4VMewwstrQG&#10;pC4YduRWGhuZ7MnwAgSoMojvRpQ9LkceiRk+5k8mRCq20VIOop2R/d/b7e/vGRqkHJSyJLVUqmhP&#10;numoYzyuYn0DvRmYy3QV/mJoXLFtbqQEaUIOoy9cOXUmbYfhoegpCrBgMaMLYXhVkbVfwDDONkkP&#10;ssI2jYgBUMbf2xmerM2Cp+sMGhke1pxiCCmEnzoxKnEaphDWn2EUc2Z37mr43VPlfvDB+1evXqXX&#10;e/0Ghbv7gFVuZLTVmNELhvcfTRi2qz1/8bxj2+7KqbC97Z6RnGamZio0bWHLJqmkj3LTUnKhjiWk&#10;ZpGlPmwK/O/VpxOUkiV/V/635IlFWzSJYARtKir4GeHRJltbky8XkBJbaPfY8eGvfOU3kh9E4ZZl&#10;7pbGOcLmD1//4Ra0PPV0vigqkdnPVYJllEsj6R8dgOztqLxElLdUFRYzTQOxtAqN3Q2ifmqf4RRG&#10;HqK2hr5ussOAoiUVgKGG1x8sMOoLmIDQezByZycR8lt3H9AHA/AursznGcShda/kh1kEoZMHuwoG&#10;E1q9WBK9OprJ0VtC16MWMdDjCGnA5yvq495wWJ4OCdFBvp9OfJDF9CZKKcsMUBmWmQObQaPQwL8k&#10;HdyNpEU7wN8bsO/u7uwbGI70sO3nV9ARhR3nW9rw3GiKZh5VU7S7hqY0joW5mCMbTW0fGxtTzZMx&#10;cI5LN637ro5umyFZOJo31SiMT5FMmZWGRc62VIjGhCvkmlQdW2mq5W4y5ua75A/+ScYb+5Pdfdse&#10;rT4ZQ/Hni2xDhkgKJv2xbFvw+do68QU28MqrZIJesm8gOcKkhjBJKS/Lx45NTAbXBAbt7+njONmS&#10;1IQOZfKakXlnrOsPawiuOuoMyt1/fL/46pUIndq/ID1sQvZQTGJsnyGaNMQKkpSBEMrSefiG+9BG&#10;RZAzZ8+5+ABIUvzmFjR9K1YdGY00QGCeT6xdM0haJgkobYXNvSHQd1vSsDWPCYQdPnv62jnYIk7Z&#10;qkGwx5Toq1/7mkks1BNjKvZzYu4hI6xIZKNDqFlLgihjCzmLrFycibL4YY15guQ8UGMTJqr3u3uG&#10;/JYKUy5VEPZsB5mKhCBX79BthsJGLSqqPVoqeWtJv+NxE9AwCGuBS5K4S5aQE4ofTAXTydGWYydK&#10;EMk2PLUYbhNjw3WLKk2QYq/YZrAC5Yh+G1SBlb+xksGCWATU1xshBL0ocmyfSCGurbV2tLPz8QVG&#10;NMQZV+oR2SBMxtHbDevAsF0P7N/JYRHJqwpVHEfHwD5Y1/VkTMr1xPurzJsDUcxZW4rQ+mPHjsed&#10;slVbRyGEjq2eb7LNM+AQ8dcIxWU9Ri8uLr/+qWwOWjGlhrG64nUWbQRrKTVdVnqUdzwOFyJ9cHRZ&#10;hkGbqg5PnjxljQkdBgzdj1XmubpOKIFvkgbme0LlTWISkujOrvldvdfA0HXxJBSuDMa6HovKfhSA&#10;KqDU8eP0Ioyubwue4aRENkr0i80iya3Bvr5RkDOymOPNNFJcpryyVJv9Q4PN9Nx7exUGkBV1HYfr&#10;Ffk6FJcgCOenCPUtLZBOnpiYn42p19zygv8zrSdMadlI6y+eOaM2Rnvp6+sSEcjXi3cSeqTl1jq9&#10;gnqBRq4raXVu2aTa+nSv+cpD/Eg5cv8wykuPxdNTOkZQML6Qe+aNQnSpj46jxbyZJnW90sLfu3rv&#10;KB4mUZpJm9+/r8zah7GNkE17ZTstYAy74q5s2rQ1Ruo0KFRWDvK0F5BkWqGallZhWUXKVVhPflA6&#10;CV5mQTnMHeckL40y2EZq2soBF4jamEYJ1CLsk11QmHxJtip99ySSodNY/EqRjAURvqYk39oa3q59&#10;IS8uQ7ZhbktZtkE7C/ZH9Hqih5AVLVvSqZDOasbLvmTeHlvkb0s2hzN5b3Lxn3z1xz/98NZbH94y&#10;y/V4fAoL5PqjqassyuhjyDmCPSU+WLhxVsyaNiua+JY0RGqbY7fSPlYJO6ygAAUuzlxR+uml0/xx&#10;UmqJ5uJRxDVCUHJzgMcjJ7EkyGqmXDS8G1sgDtKLx+OPUGXMh5k2KzM9AYRCAvVX0LiGK09fcV6Y&#10;xcwaCE8y4SyEQYSE0qjs6SeXUbewNO/E8E6Yx37w0VX73e4QAW/fvH371r2Bvr5kmXX1YojrVqL7&#10;5PmiQ+4Ik6PYKbBV1MDWZls+4sRF2joqCmzR4mRZX6s9GLUpcxuxXY4RokUSeSiHQTVQxsKn7FGF&#10;RtXWiZgeloin5XZSCOBpRmm/dm5+bm19RxKZ41X3trEBTQiANTzQPzI0EhOZJvABng9l7ODyMKSY&#10;5XBkbVOo72ryqtDSwQp2G/qQaOqpBmhqqNfFwmLMsFp3Zw7XVL+RbHCaWHHQ8FCGQoIghLwWAbzd&#10;7RZ6bYljhTSX5liwCB1ih9r9Bw98gBeSiexiR3niBA3EES8Sk2hgcDAjie1E87rAHPLpuaIDfefW&#10;7Xfff//Rw/v3+FU84ok4U/v000/L9SKv1CzsCx3sukSRrsIWilid/7z37nvcdXRAJmcm6X/6i2qu&#10;xNGit+fD58hkTYOJBzQjDWx/poD8RdE0Dck0n+NXFJugFCgChCue4KNaU2+QBwJ/6fK5X/ni52VP&#10;EUlhyFaeL47eP/tn/2+al+zG81BzkqRNlqqptibcEm3ZonxdfFvydEIACeE4Bhi1HEdRH5huk5md&#10;nDEpwgA3c4h1texFwj6M6GCsIzLnG4WLlg3gGyWa9VWXx80CLZcT4v37jy9cOLNnqCi1VBqlgaFY&#10;7gCRl9dFZSvPjbgvJVn4+0VSQTQ3olUgq8PPfvIziriBflpH2mqamG6f5Hp2ikUipYpeG5/rsKlT&#10;E2LtCovqPF9mlc/OLsxNzw8MKjoPjo+ODvQNSOMAhIAKoHfmhzTQd59Qmqw2QbCLLWW7F9kjwNmY&#10;zMT849Fjo3J9b4GNB2BFjCqzIA3Ki2PHfWyfI92jkMd4xbj/fjgjxJhPBng5Pm1v5owr6YSr9fgz&#10;XqAjRqw/HMcqhkIoXQjkcjW/Zf0la9zJtKCCKbMUJdJUfuVzaphjrljKz1258sorrykogfYxED7c&#10;8+Ziw5GWeBUqqtehZSBf1KUR1iTkhVeUqbo0oeUBG6vuehQx8+gxlmtaYH4ev1PYSlREABUSil9u&#10;Sox8d5RaUi47yDJ6FRw3eliH6fSJPCeOx24uss2ZzDDU3IL3IleQuaYhkunvRtgJ7rSU0VLc2Fpt&#10;aW73tI1eZXY7YckEpYHrqCm5UFuDD94777z7jW9+y0iv0ZbLF88RZSgKn3UHm2tKlmPHbOGhLNHU&#10;H6qXuHllWCbYSHBP55LEXY+pLBQlELirrlVfIh2CBv/odYQwnlEb7U/tmMhkJgErs1yiSxH0CDqo&#10;xnEC5SkETCsnZhkIyPhHxGKfcE6KrEjQ15IsBUKxZbxQW1+HVKiuRCWX6PAOswBZc2uHCHniL+GP&#10;tjbLyL8Fdlr26qKpmQXuVvoVWX4efnFw9sPZ+PRspyb9fWbMe/qidhfHiASTpIDynoFBAzEmb9JQ&#10;q9IWsbazX7IdJPWtNmyCV+nYRnPbdnR4OCrckx8urm5RPKlUsx57qEB1GXaGKzhV05+WpmRhOocy&#10;DBSwvfQfXQbAHwoZL7RkaNVWpFU9PzdfaShmeJm80TpF5QBOjpfExAag0XYliPuQ9Psoy0bziADR&#10;qu3svixRKX5YCrvRnwLfQvpD7+RW2tNF1CIoiPRUQ7yM+TIlE7YsKq/bSJwGXLdZq7kZ5VCR90iy&#10;QIv18eQYk5ux+48nIxU5A75RXBH56B0QBoeQrU6dPkl9zWDKGRLZJ08NUJ8NA3U/U+pV1Y8ePFC5&#10;7W+vU2yYnUYcX9BcyeKH3+/ufPnLXz5/6alzly4ODvBWbO0ygNra1NHbD75tondYV6+P09zRhTY7&#10;sThXOHmU1dc4Lrpy79La6ujpN1qgf+qwwFUxUqZksnhSa2kcByQJn6mk6RknijogrxHtxQ1TBRsx&#10;h6yt08rE9taucWwFs6A7K3yDCcOJSxWHc2A3yZSSDMXXJkWu8yjWKsA5rtYVMKeMohclmpRKVkIM&#10;n8pIcXKpzE2EquuVRKxDHMnuzBx+VkK02OKJnilpZMT2Fl3PqArEiCG7SuQRqIQyqNvDB491VOgK&#10;Wy/SBUyJDD6qJ5uaRgb6YineLfNIcNMYtmenlzffH5v/3d/93f/2v/1v/87f+Tv85d59792alo6/&#10;/r/4G//b//3/4U+/9cOuRkWsBnBGubMgBcWQjYrRTSRCassURz6wIDThboRgHOpkWhEgUo/lzyJz&#10;SRCpqXra1n0cIA/EkERf81nSRs8pra7Q97UBZ4RST50MLYd2Ap8RppVrYH3W1skScJxu3L5z4cL5&#10;u/fucUDyarRN9TErjcgUlnwl+rqRuB7efyBmHh09IqmAkrkT3UDL/rGJ6OlZyeFZwh3tGqwDwmYg&#10;JJyc/b05avyBrZ0VIXuQkytu22mSmpt7/Pixh4nSbbliusYkgrJvDPeMVyHwZBopfRLQe24HUpsB&#10;TTiTL5JJW0Z6kmGRNWUwIx44SS4PxsenPQDNoKHBgZm5WSxMzRqT0yi8aaYHPzMz1Oih+eP+0oQ2&#10;CU7ch7luMdfBxMjsn/cTOlesUIMAWFKYRBabghYhuFCkCmodVaZor6s1RCo7lLHl5kocsJIE1dX2&#10;tHcncmZk0D1S5qfYtoxuJ/DG07axITPvtdVzczPGjNyI9+KgBAVKC7t6+0RVdgmnTpwBOsGCB/t6&#10;zpw56f/EUgWYUh/4VHvm3Jkwq1TS8Ply6IbYFFVebe+Wof7+BRy3xUXrQuvdGS1ALyzMz0zPjI2N&#10;2x4Qyxla7wvzZk8oA2GVmTLL9i56KFaEjrq3aBfbnNqXRaYmj8ZPc9NyTvgQfNIXXnj2c5/5NNgy&#10;EnvZmtX00ucXF7/6ja/XNsd+IPwOneFMZqkuUplGl2h9XS+yzEtnLNuVWwolFpPjb8+oTFX9+NiM&#10;tU4Q+MgQqlKXyyiaSV05f0uBq+bzmnJW4Udvb/N/xH8y8GPNETl/nEg7+cILV/zuwvJ8ROPq6skd&#10;S6eRMKJXERNxLen1HEkaKAH/QgcoLE2N5igMS7tsRgtZqWMOy9WCdiINzXokr9qvCrkqrCsLI6jk&#10;ITFwJ5lmQQwcDcaqUN2e9mLEPnQtG+pnFtdUQDJ8wQuA7usKAJ1zOqmmGihITr29XSZT+aSBnQbi&#10;VdraiZBE3Qpjsq9vIOPbTvFGcOOK8tEzcfY7qvGgEyhID5ZlXSJRGX09yGyByKFkBeMVBQXGLevk&#10;N2NTtrwK4FEuQDAtx4jKylrsQoe22jLqOnkkjlVcOs/wypVnXn75ZVO98MhErtDaaJWl3zE+Tudu&#10;WtVhtzu0PAH7P455+x5sM6aNh+yvZKVNjfZSyF7pMVFWaiB4XvQQ9tWX6i1t8wpZtDApk+ikoIj9&#10;aE4g1U4S2WD6CWEffvRhjEDY4QwNO4ZbGqTvrJPXgh+UqifiZ5mmC6lZVJBTwj0Ah8wR04lmBSvP&#10;hRhoQsUkZBdm4Bj78KOPvvb1r1/96Jp9+/SlCwM9PSKT14So2lxfFx3dgf7A7dS8iz2x49G8TPFK&#10;Ed4zrB/mvTWWnA2RnoZdIVrt7zQ11jI29b3CikBAXyO6amUYz2pwVDrGImui8GjkxVIqmaJRUESu&#10;sieTIOplZ88CyYKcyS9Vht6XBxqgoRA8IkMd/h5blEx2F6kg3nqbXkcGr8KvMSK377WyShMEIIv+&#10;lZaiEX4Jv4BIOTlYQkAg3LUYtKibwwzb2caQc1TkeNNTbggn3R34XyOv6Q3tH5w+cVyiUzG0lGjm&#10;YC9NBAFAMFdAxFy1sZwBarzGBo8iI1mFc1A2XQSZc+LzUtuVHxSAMJvF3IXZ1caIEKYEFWESj1PZ&#10;lIDoMpxKYCWFtKM11j7hhBKMiKihP6RiJlylthQ3JSxpZ4TUFjJrwWnyiD1hjaTSfA6WG52LjU1h&#10;JJrre1WCaMnvKEU3CC6yZFTPY0eGnD3esNcaL+amFpENDWZKn2dre256tq+z6wTvxLnZGtKbH6tG&#10;hA8fNROTv8kk7WjITcWsxdQUrbupR/dnpiYWJ6cf3ruzkwHBDTNbuAzscXs7O9ZXV2hnW0MEF4aH&#10;+kiNWIBiF0UeS+Du7VvSgKnJsYcP7gAbJscfE3SANaMHMLwB9h47dWZifokQtx4ERrNutHyCtaZn&#10;uKmXTmQUq4qeIrl1ygxxQDZP2qrnHjwhLaacGxn5QnhIC6OwK+gkZ5pVgoiEwqK6HiA5M60nudbT&#10;2eMHfI/nquKrsJkioGBrF2pmBgOs31DhkjVmI0VSRwIXunAKToBCZrwSoQThynxosY0O98f/WbQZ&#10;8SrkE2/IUWhBwUzFKIVJWskOcnuHgCtpxPaOCl/elfhTUckOryhiK2Lj1Mw0nhkItKiESZK0jLZn&#10;52atGTJgQFCEM7lm6AJ6YVXVEwvLX/yNvyx1+NKXvmSB/fZv//aPX3/j3//3//08w7a2H/7wh70t&#10;UQlWyBYSggze0g2qCMOs9PJSwAlyUWHPsE6h/yS9zbONE0ukp7JO0t7zxDKWUKHOhl5Z4FNnrkQJ&#10;OJYiiHM3oYPD6umZucePJ4EUBMiUWiZ8vdkgqc1oxKrHDZ9DluTBg0fUJy5euoTplETaIGApkHyw&#10;gl889/RwiI0cGAR2ZkDc58h6LcwLEOhcZgeB5aomMvgOnw5KERa3fsXaMptv0SRhJPVAlUpLuugK&#10;IzlEOXh+gRprpEsKSRS4E5cfWPVhVVFoiLdSWKRRQDM+K4/cbixqTZDG2AOGebMH8nM0GI+z8oPr&#10;E2xKtrxnnntudn5qZoZOtQWSsQR4gaq7eE15y3x5wOrCshzGg3VHeo+OOhHMQyxMA8JMFFtRirqA&#10;L+zxrBjzxuCG929+RHaZjonERioieC+tRy1EoiHYF1nPnPGZdnB4d3b7g1HKCJyyhzMrBElJnRdi&#10;IwIM7nBF9txa0JIWlkjnyJqCNSdRSXQgnQHrkHZLfPHlBM8kfkP9WGtSpg5Zx/nz50v/L0uocgGp&#10;2Ep7xYHU1lQ3u7Agypgh/63f/A0MZ+ZaZ06fev6554ZHhuQBdoUkpmJONT7+mJ6WxXH3zl3T+EkZ&#10;ZXlLDG2ktksZid/bY/qp3ge553wpQ/IZ797Z+rVf/Rw2ouanJIkQIPdOL2l2fv7qhx94i9LV8KJK&#10;qzKM49gNCFuBmgrekcALy3eQZS4gfo00/dFcDtaXmT+qZuulEUePjCA1xwe9sbGvK9YLGacxTZkt&#10;ncm+pHTNzatYxcssMvd7evrkSffvP0JHfenFZyemJuCR8LPKRLOkSUqoq2MW0j/CVMgYiOByRl1F&#10;3fHid7ClYyHf8jcT4481+1fXF9XmSTU84sJS9/pl++HJpmkRvhgIErRYkfPQEXaoTTA4b2lmgSVw&#10;aRiFcbsF7HQ0B6JQgwpTAU4ASxkc9lzdtKInNGxfY9NH+EzawXsqLWwwWJm1q28iEanaK7xkctZR&#10;xIz6RmHpgVA8Iq8GDJMCOuN2hypfuxd6LGClzKyvo2ZSeMdR8fCjkFoyQ4XPl5ojdKPSQy/c7rzD&#10;bPJUR4GTlRQnT5388pd/A4SQ8qAM0Hq6pUyPio3z7KPr1+I7t7oyMfb4yMjRwhlKA0QUDM06kzDe&#10;b+KZFnuO4e3tGzevo/wiC6FY4XLZ575Yl9MuLZHf7eE5oRwkfyrSjA6VCGiHtlyxdqitu3fnLis5&#10;Oc/Z06dpWXuXAq9NxTAJaCX+4r6KnP6zsU2iKLlpXBZ0PeqbZFsWiGUGgxM2ORDoQd+7f/9Pv/rV&#10;n73zrtV4+sSRs6dOGZsyakvH1nI+NjpqXMOFFTX/aPLJx4BlEZSqDGnFK0PbqDgOWjaZWkyWG0GP&#10;jGuSeapWeSuC1dVhwTCY7sIisO8ybVcUZU2fxIil1G9B97MMUyVVR4YjKzESOxHu024rePnC7Kxo&#10;GtAlDh8pgiSki0sLvrsyBBPBqrUNM2GIHOFsZWa1HhhGCmpw+EiGykP7qFJsxArG5lpbQZFMvZHW&#10;f+yR/XnMfdyoZOp7W3z7ysBclERCS3NUweklW2VAGKvdNE9fV1esgDI3D24PoQs3o5Cp5AKRfCqd&#10;4gycKtyBkgF4kkHGlDpswjgpB1t2ixWtUBEvFdSTub1Y0wTjlkRU/KQLiwbwEJAVxUWfOjBMTJ9V&#10;21ZFRMXzaYcm1bK4sAaTU5pG4LS07kQK4YmBOz5WsSAq6Uh1iBwHJKM1lRpANxMTs3EDS5O3jrAJ&#10;QAWibJ4xFNBCR8LzlzkVGaj92YX56clJ0+gd2OudXUaTpC1yxCBbhesbZCjeazjkmQv3520oqRGG&#10;QgJLXKl9/+qGfqEj2rjW5MQMTQncsYU5K0NbVtFlqMh16vFpD9gl3hQe6uSDBwLRkeEBy8M/St3c&#10;BW1OmIp6bhMy2tZ16+HDB4/GwgbIgFtQvrv3Htk1Pqi7h+l5JurTjEiL6VCdeO/6w5buVA4Fm1P0&#10;JiFJ5bBrE+mzA7/rrah0r5aXk7IfVKnJHXvaFlCMqNPHzC3qyWWZNSYUlqbF0uqSClkyFH2iAsVn&#10;Ked3NTq3SsNVDZ/IlJhS2FbpNXt04l/wQ5lqkvV4NsLlY4QdglJa3IyD0ZZ0IiWZQkdhA8IySp2W&#10;pCvSqpVsLMqjIcqsra9EuR2Esb9tDql/qA8wQyEoitOGS+ywsqoqqtSWUeYBq6u+9/0f/ON/8j+4&#10;t+eee250dJRv789e/9FPf/bOpz/9af5M/c1FglFrIBHdzRkslMtG/myLhnpRs8uKsNOzJJwJCSaZ&#10;kgSglaDhoUTZUy6dpLZk5WWKIBwS7bUwg2SesJnw+KwcD9/hePvOAzpGOlUqJ/wbN8kE2QlodwDM&#10;ZHnSD4mB+nBiatLxhxvHHCEpSzTqNTEIOzfBCH3bxNgkqvexk8fNsRkSFm3kT+DK6blZMFjarCrA&#10;2gYzVMXtMiMGiNdyRMtdsc4lCAcRrsX2Rj2PpqxxASdzu7oK1r5NqoUg7S0D0FsOBSGFemNUKw2z&#10;G0Os6KEiSOzuUyo+YoK4hdr/enl1URlEgVA4QTF1aToipKvv0ewgNjFzYnQkWUBjXQ5jCLaTe39n&#10;fVumtuqkyIOnIhS2pGEJeTNx3yacaWRSyKtWppYxb+hkqBZ6c8PKusKMNW6dLFnBbPQoyhjVh/ok&#10;ftgiseBFSOWKGaZkTjS0TaPEmqg+A+C6zI2Nukrpd9cAqmP8WM5E0JuZhF5nbuI1CQ6aBqrD7Q1J&#10;CC8y8dZ7YUEdNn9q4ZS4FkFgZuACHDG9sMI5C42moncYoDr8IxnLg8c6FmOf+8Ln/vbf+NuXnzr/&#10;qU9+8hOfeOncuTNXnnv26aefeuaZpy9funj+wvmz586fPXVy5OiojD7K8rwTCA1tbqBAanZYsjdv&#10;34QJYRZrJ5l4kMwK7na95eojXn7puYtnT+s7R16VPE/ggAbS1V//9jeMgIEbNT0t9gzU7cQAzV9q&#10;U2l4/NjTRDQ3hLVOimuHmimgki+QIx3a62bkdmI97/k4me7QfGpG8svkOWpaLM1tqigp2sBSexY0&#10;nlRsDPoGnBFU6Cyd8xfOjY09BCLLRmKSSxWoEPwLWRPLraoi66AEchJYx+imYbtklnbPkUNIigwS&#10;wLWujZiOdRlFeIGvSE6W81/wCuGNu1rSCxzKSMInqya20owVoE8u3oR2riG1Rowwnir+oQxGOZ5D&#10;rNTec0kFFgJEyYbyVpV3qcUjMBtnlKjslwYPkCo/UppkmZeLGkY6FHCRHEggze3U00UmVCgsKHdB&#10;ESOqsrOnPe0NQRcy0lFTbzmaa3ZYI8zCEWkCnzh+YmkZe0kqH5cUuXsJynGCSHribFhZbWxp/5t/&#10;439WVJozk14onl5wcJeAVSSK2juOHz9u7xnf4ZNBFtDFIwWLucU9OME4jcO6KjMFuezd3eWVRbeZ&#10;eYsSoJNC4j/BT7jC7B5swDiboh1TOqvRXEz3pJHqeOH/xZKbOpq6OXMJ0HGzb56hxEu+5cOVuVoO&#10;EZYr/IqOVoiRchOKplGMnEfMCIvOxMOueOp4xOjRfnKDVv53vvedH/7wR6LUieNH4WHyth2EtpRx&#10;LSePEzQYFprFkgwbB/yjQ1GSufxTqfwDBri6iAmkBI54dv45Y8pSRfUmIeJqWtAUkaKM4DUV6ozZ&#10;qbqY+qRdnX4KXifALHcbZVAHBYlpKEBoL2FrCQuRHfBpYKBDvc6QPqNFsrGwuCBcupj5OS+a2tFy&#10;pXcnWfecw8nmhxNjkn3lohEWU7NeERA3MzQHIUXoR6Svan6rMFk9QJmlRBecgPa+yEmlsAABrlki&#10;1XHiyuaNvknKS2/Eq6T2ovKG8uqfeiO2LbqLXrSVkArT1KIZYas1Yj3Y4qU9APRVu2dUtiV3mgmo&#10;lFJJAZzfPnRnr0lekseeUfvC4iqt+YiHh7uvMSC5C0cuIg15H2XaNYdpfHjXyd01Mjp3yBZ+jqyx&#10;RRkX4mxJWKUONqugYZGk+1hNXL0x0zlUgtspM9u2+i3qeTy/AT18C/jUyWPPPhUjSo0yV1H0A5Kl&#10;hwocFKH6Akkvxl/oHNs7NlWcpT4WBEsdVXSe/twv4b1oCsTGSnywZKUX1qc3l4HlcDFg0xl68TT8&#10;S/oYRiOV/eNjD0Ep6Fy0OeWbmakkKK2v2t1z4fSpZy9dOnFkWCFkYB8HSzt2BrNpZclY3PL6ustA&#10;dGGXIGh093RMTkxnBEd7JDNnez7WU+4f6sm4Awm0InJUoX6mlbyqHY+wGE/kmGDtB3xaW1pfWlj1&#10;XB3qAFfLTC6uxrNPgciOichoK6gkl9YCMogaLBxvWXRQnASs5M8pRFUN3mb400WpK681/BlQuw4P&#10;pLmIGmbYJdoL8L+iHhNBUalk6D2FVlZmnEJWs+rcmiieRC2/V0SqMzvDvDvC9SoWAJuMxrEoVG64&#10;vIyu73j6fki7QeUPEvpY+ybHRwCbw/1nX3zta1/7+iuvvPIP/sE/mJ+ceOXSuYml1S984QtPckQ8&#10;40qOGPJ1nkNY2GUiLcoYifGUYqN1EEAzfnqSPyMO+B6xg7TBC+YaObCAuJgVRa8kg9hl1Mp/izIy&#10;M8fo1ISyv7M/M72AnCDDENtd5ub6miLJBxf53oL0l5YM/AKs5S04ZQW3SEYorevoHK2CSZUia8tr&#10;R44Om61FxBo5Mio1UZJ6CLDVkLUsicNDwwOeaX8PLwwiYnz/qqfn51YJQABgop8T2YrFhUWt+0qR&#10;AAswq4+77xApfm3eZGhFGxvbFrwsq/CMgvWm41eGjby1KHft7YpX2QLMJTe3TFICiSwRrVQPsVI2&#10;ZAS6lW9CFQ60PMG1RbK1jlRWNA3CwVuPInJGMgzjNuJuhZAuVBpPJDLp3NSPta5EMAW8ZkLRWifU&#10;YBwe10IzyuzjOsU7p3vEch1eEXCNE3cIOWFXa4HsRCJQyeb/VlcSG5sajOxRAHC3Gh8eO1CJfpyl&#10;KzLLcVV6Ljycga1NeUbeVbqenI/xd2MqE6fphiZlg8iQSk1e3opsXEs+ufbs2bOF0RrjkvQCC3PB&#10;xPaTk6mm6s7dux7l5z/3uaeuPEv2r9ga7/VGAE2bcrCvt9+YFV9dhnxXrlx5+qnLly5deuaZpy5f&#10;vvzsM5dPcxw8fxZEYjBZ6BcB3B5YcWFuXpYX0wJJ1M42LcDnrzwtfwfJClkSHjWnhve7777/wUcf&#10;dJNmcDMWf0Co8OLxuux2PENHkUiRZC+NnT3PQZEuS/PiPVbcQo0JrdWU/wfVJEDTlzJt2tJK0AEY&#10;FtvK+H6WmjUMoF02vp6sNSep6u7ptZRu3Lorcn3ms5+2zcp35TSVXPlOFAWJpqXhSPjCZz8/PHIE&#10;BgmUYNkXg9pYjgKzBOKMjYD9rG9uKJFw9gpsLzR8o9VxfVVF5mBKz2sXiLKRSFRfi5Ara4wXhV5P&#10;GfcDvAWdFDfjdREZMNfm/LZayrKLb6wn7PgKadpxEhPJXQlPOSb9OQp8nm7mqvMrRPq0Y4XIwprL&#10;7C0KRYWI49sFHE8mv5GedbK35WUuTPZ4JFSk1DqMKVMPq+yNCrvAE1NNEVl1McKUNpYlTaUl5VoR&#10;Vk3VnjkR2Xndb/zmb1EnkXMVegMJK1MOwYNiSaIrl29J1ugsD82sszPmEboVOBwJXWmIQM5yG0oo&#10;xjqbm/GrODgksWuXhr2UWLBPOMkJXuHaujXvlz+BaBl/91DebDBRMhYI6cU88RgKog4fQqDggq12&#10;O3/xqaAmu3tW44rzT+4LJpS3lZnlwn9AQi9DBcl+GqWrikrhCUjmIr73/e9993vfYfRu2BY+JJVc&#10;WVqikEwmg/utdowFLECE+3mIC1UUxXM+gaRKjhgxycTcMBOLE24ZKE9x4X8z/ZslFHW8QAlBQeoC&#10;XnZ0mL+TB6pNH46PRZ8lPdYgIqk7I86VQwXsJ5sU/zQv1MEFW8XpxpRibyCdY3tgSCili+Z77BAT&#10;mJaV4wVrrtZMSDXCw0aaVVsjctmmRRMbAWsNa8fRe+PWTQ9fxez9qeqT1deaEFovtDCj/ehDq2oM&#10;R6w/FXYRXZtylEf+2sYuirgaoDYIlH9mZs5Jo+krsfGrMl2kZ58B9qLoEcJU5gixZHE96Mbb6W7C&#10;CjEBE1zQXUMDgl821Mv4nWpZkChuNc6nGC1mNKek5Mkai+KXMj/LjFaoSy9SQZnVofdRRILkpgKx&#10;xjv6kXrBee/RBGEtPDfBSTQoNYltQ5kCaNFEFsbXmdyUI1rILsMxQ27CiIgE5bOffEVKcfHiGfhE&#10;GThLkyEDeTCYSPkrl6sGu3vbGSgzfrSDbJxfyBGzdkqm+It/BST++WhCgc3KiFyceOOnFYAtfdUM&#10;HdeU79LxL+P01pe4hIzZD/EqA07EUFeARdNQxfv+Y0oSIvJgfMKjpIL54Y1bprpj9BJr4CTZnd29&#10;o0eHHVGZrNJPLyOScSOOvh3B3sZ2ur7F2KPCO8/9lmrcveck3z9wxLl+yJDHnOnfPMgojhnaSLhA&#10;Qall/tEe80zU2NBwyyxo6qgQDyAxaROmYix+OGXrSDGD8KVgzmystm9h6VRjaElTirblgXVjPzp0&#10;i8dh/rzJKq/bBQiLlfn3nNwHshPlGd68dnmxnyj4pCvMne7ujE1MmfjpqJi1pK+TJeRzqJE5j+yg&#10;THhgLtZWry6uAKEkJQiAD8Ymr915/M57H/4X/8V/Aan5nd/5ne98/wf9bS1Ty2tPcsSW4IgBp7Mm&#10;ippXhT2iHigYZpF+BHZm5iwjwLEX0pmlBJlMNrRahx38JRh0+iQhhIRwH8Jz4SFnxZQZncAQ2Y+g&#10;xOo6E9mwA+Cj3eOJ5jCg770NmaKZSjwrxFbIYwDWABi10YZZ3bDWoXpeZW8H2Zgunmek95BZISDi&#10;lq1sD6xxVpueptouGyXYvrOxZY7q7MkT6BdadnFtPNDK0I7TKcwl2ftKVj63JnA9Xg9hcGBQcukc&#10;nFuYs+9zB0VnzSHjxiEpcX6UHkSybRX7wYib5wOlzosgK1ngh4zlJXoQLd+RJ3kUQ0MjoWmWUbfi&#10;JsaAsU38CeIbMktUkgr4knDhx7x6MwPSfh6aodVG4JuGUSe8U38hClByO34PLSmNvLOOrj6jY5/8&#10;1Gs46wJyNDHKLs67i6VTrM401hTnYRNqa4RTWrtXA2VviP9CI7rXsqu16rQOCJ9srKrRNpwxOCr2&#10;RQUalMSSJCuHvoiXKVVN8QBMOn7ldWdPRuXM+i9CNxR5Ll28UHyw0prJL/M74TPk70TDojM57Rj+&#10;lV/9FSN7Cb24Gx5kWHakyyTBoSX5TFfg761Qso/OQfNwp0+fPnfm9LnTZwI3Pv30M1f859kLFy5e&#10;vHTh0sWL586d/cynXjMvfPmpC77iL3/lK4m5afll89gs4ua1Gx99eP0a+S6h31bNMGnqrN3/+V/9&#10;a8ePnSIP5gYy3Za01lBCThRPxOgJQBEQoXIHsR8fPTY/sySCUC1KT7CmCixE4KNMFkv4w6+3nbxF&#10;/8ZCtuizbRqagJTW47Wbt/z8mdOn8RgsiI72Nj8sf5qdXRwfn33x+ecePnpkRfJEAp9d/eiqA05H&#10;3oZRWoVmHgwvagGoUROPxweODOleINg7Yu3PqIJnVZUeZylvQ17b25Fj+nvAG3doZHavygvyUsHF&#10;dDu1nAQCdXlMqQ9rIpwWm4fViDaljgnMGrALx3aP7Eh3VL5L7JM2ZULZWGioigFCnBkpjQ+D5wsF&#10;AqgKr+jPhXVbGVvODEkSUDnuPmS88BQtffZHmfGMaF1G9/YiltNBWI0kwWpnZ68vU3D5g4hKgHo8&#10;biOEEUwt6bjKzjhVnCR6WHOmiEnsjqJQQp1zUXQWdiAocZqPQkbD6tqSM8HMapGZyAoNYwxFLzFf&#10;r4TxbqwR/cHlxeWSI/CktsbLo0P7K8CDyVcPk++8vFEiOz09q6OR8SwpLCeoos4VukUZzUlidph+&#10;5aPHY9gRfQODUtXSQ5S7M98Mgui5MuoIw7a2Gshvf8nuXBjmlYAKW+nr7qd0853vmFO5O3rs2PlL&#10;F7BB85qWlsAqqolyopDwUehn1NYtO40rU7fh02cjVg780oFPlV9BABOkLGaQTCJQ4MW8LblS2Iul&#10;0Ovo7pRt9fT2WqKi/53bt0PxVpVqZOV6k3f4UjlHX/+A0JkWTDlIBWOvNMNGHBp0VgrGBH33mwZX&#10;BXlJvxQMt9r8XQ74dlxSdskNVki0PGP4oQOOZI2QXIdoT9rDrFUS0CK2aaH6f0WaTe1gtqg8fz3J&#10;gEMRfkoMUkoFII/YEHq6wmMLjFymTJoI7yv5tB37uokfaAhwDdhJVzXSx2ibWeWJ3XGXEQ3qHTwV&#10;3CDT8ZBXrgIhqRfFR//miRRDznQpUW42cEV8IzPFUNrK8SLJo81RU87OYqwWZkd++QlFvHAiYEos&#10;pqcX9IVlqIPyY4NxsGGaO7vbEiNZqZeHVGcPetA6D4wHEcNnZuZN6IHfZS+zs9MnTo1++tWXDSEK&#10;2jR91S3SHB3PJHB1CHywAdxifaPNFqUkWLFMXf65HPHPJYiVjkV0gks/urLKU2BEulz+U5ZZqnC3&#10;ll0fRDWeHxnJFyKCuUoqipFjbjkW3jVWMcB+dmoqBn3zhlqIHa3fffRQIq1PMqtXRFATWtzRqYID&#10;2SPxOHQ9hEhI1NXHmGdzM97GiGj7eyFDh6HvY+hKFpOtsNYwddkYmgbDwSNWHKqKpLCMIiNDWzMl&#10;Dyx3U/w50knwYMtMSWEX530d0oUtncqEMrHDS9fZjx5+qZA9y2BNueN0hzITbahoHc8sUqBFTh4h&#10;Mt5aFYwweaYMLzJhdbY/GxgfgTADvLCoitRbqosKk9UCcE4pq3x7c2uG6zUYE7uQpuqN5LcaA0jH&#10;pmxbWHgbJ+XDqKiKArfuPvp3/jd/HxkRZMji9bXXXvvOd77T01o7tbxRyRG7mjJdXuYbYpXk8EgP&#10;ORyuZIuhNGc6JBhzCnPXb0UHd0xAAZRH2Lq1NRzu2tj8IK2KpckFC9WpTGxjsHjXgIzSlmE073mi&#10;g7PgadL/Cc+yUv9YFzhQ9B/np2eVtrJGrypc44ZG3TaHFFNZQ4RGd3v5Z6OxN7b0d/Y0R6+AJDy6&#10;C6tGsxnr9+/dJr2k9dfLlnN+zpkEYNdCPnH0SJEadTBtMwG3AUVFiWKkHw1jNTT2DwyoElXcRPtz&#10;amCOuqtQtyhz1TvUozoX2CwUEl9lemN2Zp6QYXzVI+lF9jxBw0yYelcQiE14ab0tsAVGH+zR3nXK&#10;hFtvn0QsVjUS4lf8GRBg0mmImlMGv4WWIhXPcpa8T2HzE8TgyFK4DdZbqu/kuLGjC8c8rAZPrMoL&#10;uXv3rm+PJ0g2X8yQo9NneF/6zHPFWeMol8um/xl9pkgdC1osJ1jeHx5qajsovW20Qp8Zhn99xj+s&#10;/ABG+KDkolZX4+wax5NAioW7pZYyTFwvvGjpCIOOPysnbGB8xAAYZQ3FhKvA5yV6BLhT9j189Niw&#10;5W/91m+BBEzxi+BRrcs0XhN6YOQ51efyw41NPfg5/iIZmkSkg0JtO7AiuYmS1dMOMTK2efrM6XSm&#10;AY8XLw4ODYIdyUacO3tWlaktG50suHcV/Tl4ocbg6lvvvOuLWtu6ZKMWE00pAeVzn/7sxOTke++9&#10;75s1aEqRnQwvSMHmdrEjQ0cC1DUZyOjr7L17+36m04cHZLPeHwVBUcC21ILETgoAVqyWFCruaGvd&#10;O4+GGeFYcfna9etDw4M9ferXHdCM8whXwHyAScDPfPrTN2/ctklc89/4G3/TpPHrb/wYLOQotUxp&#10;wafTVQ52WXU0BZeXTBYnrTk4YMQrLlGd0DGXcyiYQyANGpqBl0hmZFo5Y4wQxOGhI/Ivf5nrFGed&#10;mnEv401Xk1T9yQBPDosw8RMYARsGlmvrwLFe+fTMlDEGzFC1vpTKsq40QdIpKyoJ1k26mOX0wBjb&#10;3ImLUWWIsmJ4z4ZLp8m7LvJ+ERIIGSwR1dBcUkyLmZqan8U+1i8Tqo4eOYHnK0wYb0o7yybTYc9W&#10;Mels+H//0uXLZJZh+z7J0/cQ+rp7fagU05rx45aRl+Ix4BPaM6kcikpFxUPMCs6FlIjvWDeUffPW&#10;Dc+aYU/M0A4OdPbtDaEn1queEhZRGSQyMGvczZFDnlMg81ptyzLglh5LKcaJ45BLaPBnnCM+Cqvs&#10;6rWr4Hu+2MqrglTV477kUQd4DA/JK05SnjGIenx/O25gcMj58e1vf+uf/vf/A9IXiRKAOq+CvEhp&#10;fkvz8OCQYBFgu80AeKHVB9MoKmyFQupmi31y0nf/kSxDA9KpL31EVZ0cMeh6joFikJC57aABhTJS&#10;ZOxLQ+3IsWMQCz+qG0Nc0+LMoMlW1OYk33aPikgIs9GsyQ2Kr1zV6JNpbxdxkeSkUrrNTaMSY2Mz&#10;rfSL8cxCNnK6NahQV7jN1tUXReJoOGsNpvVXxSeqxZnHrU4r09KtzIT6RBlSXgqbjaUV03KtRVBQ&#10;6gBgoFIr5iq0i3Kg+JoksmB/Ou+1FTFtbZbV5TWu7WeOn8xj39kVQj1Vvk2ochUz3wipaEH6n1ii&#10;iXg55tMSCuRWijESIPmBZAZFTyY9tbQaUwVHsx2iKRoUKkg5gOmA5pAt6z7c3wLD5x0FrnHQFuAy&#10;gL0S0W9BS4aPjFhpGRQtNqlQzwy18MMsu8CnQHC9i/HJWVkvQuDAQC8at8LmxMmj3vPwYK+FK+mx&#10;cXwxVSAZbmdrOwlHTp7E+WVmQ6yc2V1op5ZO45M6v/xfpZD6pb8qnNOP/3LPqTEK3lUhvObQjUPL&#10;jkOw2FWnvVEGCAPDtMWVbhsWbTdL2QuDxTxhg7DJqyjZZJ5ihABIzGVoRn7X2uLz0TQVa+gEnp16&#10;TE0+MTu3urrkpWyRvdnc1CSo7J3ilnFIy2Zpfnl+cUFBLidImUpTcC8eHpa3gyCuA7uM4EHIhslC&#10;m05XLtkiXnakX21Ja68US87FnCogk5CsCxySFku+KMzjyKdVfD3o4DhNWedluWemzQdGhTvDoc0u&#10;0sSFMJXlaPQmdkO7AG/lEI9Be8RxyFcjhNG0tlNXVDSGK8Ld8czdL3OpfgWcjwGML7AgrXnLAJmy&#10;WIShTe+36IBX13R3DxhZQHp7/9rNv/yX//I/+kf/6NVXX/2v/+v/+vGd60cGute29l771Kffe+dn&#10;XQ1w5Wx934ISUeS6IkIQE4+CGVtrCQbhxEXkT5/UgI8HKNjI8yj9KSNVtkUEN7dcEcUpdPHCKQ8/&#10;IXh+PitNl+0kdGWEH6YWbWAjTQFK3Svs2LTsppNJgymQqj9QptSXlxa9VtDQmeOnert67BqmOBXV&#10;0MCHGds3PUx2oPbe3Tuz02bwd8VoTHm6bCpq6k6XL52Xk4KP7C9kRFMgZSgwfS37i05tN3DIKFQr&#10;tbVQuTgTmt+nBul0zuMu1oLmyhcXDVivu1fPWT3ByCQLpnLS1gTgl2AhQXkssTMohpC5sTXMQkdS&#10;k0QzqQKgQQ67bkkvjj2m6VOjsSIEBdXMeFPKfAV2UU7bF50SPQvQK2ksuFTyLN/qUctzBbsMIpao&#10;ZJRWfW5iUguoshS9hmI7WaV5Qxg/HmHxTcx+tOjDjY1EVxX6h+CzsrzoxZQsivvzpjID7h5BRRSA&#10;dBHDLgTNhLth6s40t7oPxy35qGVpl4VTG4XXkCbRJuPxq+6rPXXyuLS2GI0kesSRIHEhXYmO7jYd&#10;Q9IkmjCf+tSnjhw7UrG/dAWm0jwmSYAoZ7eE8hNiX8YltLji3CmyZ8I9vO/86/SqLLHw1IVvu0gF&#10;g6kqr7KY+MzUR9MmOh9FuTP72hL9oz/6V3EMNH6v65ppjjrimwMDA6dOnu7u7PrRj37kEbmTkgmn&#10;tot2OLZ72gu+ucZcolfe1dpx8/pNCp+UBW1wD8bC80YdaalFMm2VLVImvapW1vWy2EeFRjbYOyAh&#10;M6oiJerp7dSQml+YXdtYyWYp9u3/9v/y33r11Zdv370HDB+fGp+cGndq5PwLsUFjrm1EmljevuxE&#10;Zgkvae8mzJHer7GYmclZlRPYgCJU7CbpgGSsVJGX7lbcAIJom6va+mt/7d+4cf1Gc2vbo0ePmJFM&#10;Tk668ND4Cs5nzyeQCRUgQkd3xunTSA5DjmDsrgxvZXpqym+YXN6kKgD0cNgWmfG1lUWt/+UlrX/j&#10;krih+ikAwiQ66QLm4cS8LvMTzgO2K4l/OhdwR5S1sBaL1x5fyGbvzyacnhh/oq6Xltxh+r8ri04R&#10;cHc4dan1g5sK93BQj8LHnzl3tgCl8TErZh6IvUCHeODmfpo5CmZozjtDk2KlLRyFSyR9a2yqqPbK&#10;L+zqDz+8WhQyESH6hFd/E5JHW6eepo5VQPUYmEbcDkEiQwYhZx1I2bSo7FyoRummROcvWozV6YxH&#10;fS9Eu3BFb96+axM+88wzUg4ISmmHZbtGY8lgR7zpMkvrGW6urTre3PQbr7/Jjp0OKLULNlMczGxu&#10;/tvw9+efu3L//oN7d+9GHyWzk6HJezS61pm3SMIXGFeOXGn6lPzVb2ZTlUGW7FC/6SSXCypkQyov&#10;8wrpzGl8Nxq4S16I5uWxgJfHp6YQ/6E107Pz3iYPTPPa8VOGbOns13mkfBfUzjEMLFwm1t7h+EQ2&#10;dXVV5JfiSBBFY/Cmpklcj0uvTQNkIRMFIVxbXfIpAQjumI52dRWJq2NHjsjhECQWaRulyOCBhAR5&#10;uLqyJMmyX6X16Bn3Ht4djOQnHwhrIDyCSIFvbIhOFnxSOsTBhqbZ6VlEz5aGejabVpRa0COzKcoE&#10;ER5wjl70wMx3wxvi1ebt6UeHglZcuMTLyKOUVC+vMRVEpJSSGTqtMzborRShwZJ5KFH0/AXktC8F&#10;Df++wtwS++POohNahMpFWLmoR2ou2UZJV7FaQ6p7cGhIcMNHFBgi4hNdMLQ/rN8dNhUuv9SGB3Q6&#10;urraR4+NkNy68vRFgkZarVEeBq/WN5Gzcellyr040u1upYfkQYcyvJU9/8s5oiSodMt/4a9E4aBN&#10;FZZCpRWbGBPzNbcX8pnPDoJSTBKKfGwZRiscVhEJpuEhJaRnxC+jDH7Xj1iwRRwQGgAoabKMUe4s&#10;gUgt81DZlwhurG7Izp1I0RauUIklZ+5O9ZjJQeQz9k1hSqHzpidg2xG1cUmOyYiIbK5jm5iOCtMu&#10;1LpMWpowGR7oicDgJmQOt8BpGhkaFSCHrSLnl1iIHJImWkxoZFGlf6fciso0I0S9rzLBF57CE9+U&#10;MqgU8whpgYpFmy8t4/LqfUIhI1bzShLBtFRS/hbCA3WIYqVUOjRRIswwVaV7bjELa2UyMOer1SWz&#10;od1ohRvdEPmjsWLOUqPQEHbKK6T8PSZpxvXkpL/3D//Rf/qf/qe/93u/Nz12/9mLZxrhxjs73/ja&#10;1zoaq3tZSxRpocS2faaIbRVtxEiqBkFNm9OzMkoSoVuImrF51MyMdzMX7oHN4tK4XxeDGBOthJh9&#10;RyGsFJtRXZCLFEv2yKR2sGYtOsRl4l8ua6dAyzJEtyoGLK9qww4MaKNx7MhAD8QDCcPg8IWzF556&#10;6mlPSTlBi9etZZwCvri5NSUcNdTp4D18/Jgkn54ndGZkcBCOY2x/aHhEV011ExuZcED35peWDbOm&#10;YqTRW0TrdGN0NHDOKy83uNUO2IIsThwUPXkZnSxJ9+PmrcetLQ0LIYZuuRKkcJwcC8czXDHftLwS&#10;ofWqqoH+wXgqRYehjmbzyjKIBETV4t69b9m31Fa6qSK2mwxdgUalszIED25rNzzj7LOc4xL39KQy&#10;aKwe28kcW6wliwCTDynYfR5ldw8K07KOpeV6++4dzXcTwxZz9BnMNhzAMpfkmpaai60IpwTKFuxJ&#10;AdQ2HDk6Mj3LvZPbUHiTIQ3EB/WQXl6ILsEX4R1JL2jDJXGP5mKG7bb36BBHkQihP+qzYQiEch3C&#10;ZXunS4Jo1V6+cM56BQzkTK3HDS1lSDpCJDwyDkjI+sL5c//ev/vvClKZ+YrDYo4QR8fiwpya3gsp&#10;vGfFR8qYmJOmqsnsZKbc7XYhm05HhS/tMCOutrkJWVlcnJe0WTfGTTCOPBJceys5tl0Roydtdciv&#10;jPtwOBRVVdMTkwTBX/rEKy8+/4Kxvh/86Mdp+behIOheRbovolZl/EMfJz5O4Q41yKGlpiBAB5jF&#10;4iB0hbQOiipxKOruJTZhDcmfFmYW9PCtPBUh0hi0cm5plkMgXFboSa9tC+W2AR/itVc/aS1K/N//&#10;4KrhhmPHht9+9+2I5jKf2N7B3Ip+P4QjduDm2naxd3xd/2Afgg6iUoZEi0d4qW3ZP2R2svDHY3GR&#10;ozf+JSpDbLkmDfo//pM/pmZ0+alnWmihZYRg2zSVcO6Byk6CEsXCKQd7ofS5c+eT8KSHuStFg8Bn&#10;8rQ0vitUxLCPlcs43VmJQWBtsFAto7cT8SrLIETd+NRtRKqyJRfpW0L/SuQowQ6HN8oU3mmccy1b&#10;D0DKJejEhSveCtiycgVrwaVmYUWWyc4fGhx7/PiNN98wHy1Gh8/blHlAJQcNNm9f/ChNogxkZLpN&#10;L8bl2Te8E2PNEBNkmZRDApD53ns/k4V/93vflg4WZq0b2Vagi5XyGCvazwjc0eZIaxWFPHV/V1+P&#10;RWidSjftNOW93WU4QdFt8xI+9BVxsoKS6qJylF5akYiMj48BiqgnCuJx63aQJB0JttHdmR0ufRR5&#10;FXbKwa997RvvvvszyDczFd+ujLIW5VuIFv6XPkBrW+LOWDGbBqTJV2NyVeiFifH2Wl5UgbISAD9u&#10;CIY8XKquSODG1i1MQ385E1McRW1Zywmcozq/cfPG2+++c+cexd1DtODxiQnpDJVBocrrzuBRqK7p&#10;UcOewlAr7DS/KYVaWydN3AzcChN3n1yfdlpXEfLMCon9zpMJOFBoq3Qe1zOocE2dLaaHiGkHJce6&#10;dP4pRWx2WZnt1tvTL0jFNbHgd/YJTXg7heKP8yfCkhSPg9ZExNh9rZlFyTTKlidJcDlHQk8nxz82&#10;ldBwPz09N3fnPu7WlHxLQ19FojRWw0oCwkwy/be2ZhHiDqYorynqG2lZRGQqU78VKZDMAVl1YRyF&#10;oesPVtBWPc2Iv8oDW70M9Ip4ScfIO3aOBVNJ8SPvsBi8AWVD5hRqdW0Umyro3aMjRywbW0PEWAFj&#10;xNQhSCRcIE8+HXaZ3oHJzePHjulpHz8xOjpCGh2OlZFzT0LMkYOKS9jYaG3xo7VKFE72JxSCILEE&#10;7pdzxL84s/JzsLDyN5X0sfKrdI7yTylX7LmYfqcgKcTfDOIE45Y15qgDt0RGKn2okmTH+yp+QLJs&#10;P0Pnnd5k1eLqSlYlm8qYjmWMXefLe7RMLduwyJ0Ikm+JYEd7mulhlIb+qS3rNJU58Y4SUkrypPVv&#10;3GEdpJShqC3DbTZ/g/qllTAdKYCIuu8l8VIG6GVrsdVxvVsM3oUx1dgsDJU+aWB6ezOKcRUp1GD1&#10;IdjkHEhhEI5atBiLNmGhOmdtqIQzjWSwtAAoKb7r6xx8qa/i9BgCIlxDWHOAYuK4YABiqVGluVj4&#10;0VVAt7DeBI0MTIS0gMjbrOhJ2G9tldBYcqr0tDsTdBl110EoYZOMds6eHDl+pOfoQFdHS31fb5el&#10;YoDvxJEjXW0tyBeiHCCutNxN5CReaHREJ99Dz5CJPRY1+CTC+5m28UtzKTTo7n7Qxo3rNwmZOepT&#10;DeOkOdlxXbzoOJAl+SsrvPDwzAPtRMOopTFSdBmByqI7pMSnBSCYDA2yD+WaZsA0Egcet1NADv3M&#10;5aePHTsZF9u4iaKobakugkfgAvZ0sZ+eX1py6UZUvdiz586SPiBsSAjs5MnTEbAQyrxZWXtQj4iu&#10;T5tXM64Lsi3yla2eIEmvRJ4KJfPQBJhFB9sKZ2YD/WOyV9a1m/YryopyFEyAIV34zHGhqDjlQAFU&#10;d3hojnUZs9VizbjgldVy121t/P2S6IfcsjU1uYBjaYODAy0kc7qiraPfqRf5xMKkL84twcGVDvKq&#10;pDF428niA4mFfOUZFmq77BDS5KWAwG7evhWp8EKvTpuCZI8nub0j1ZFIxeYtyWt+JTjCv02CVh9i&#10;AWVILpIlkBhjr5mZQ/TyHqemJ/BbgrAi0dqh9bVFjiBjeFYN7lCE3iWuhV6S/686ULCV0RELsr72&#10;8sWLzz3zrPflI41xOh7MghjkEUTE5Q8+/EBj58yZUy+98rLUxKU3t5HsyBApFir4IPryCN3petcb&#10;KzPblhvPaGT+A0XO3eBaqiNNOzYFI6n4yPifyelxp464HZ/EHXwdw+c71mNLe5uS7969e++88zNH&#10;jRFnrjGTY5NrizL91S/+2hfOnbtghf3f/5v/BjjBtzvAVMxb49Hqr8wT1Ce+h9lF03xv78HdMaOj&#10;6hI1qeOju7M7XPIGk1YVlflYUAj9OYhChtnw4vww8vbc7JwqIbSCmmpYFIKdOkYH1n4w6zM2PiVH&#10;MV/EJAZQ9JOfvTHQp78swjrnanTZhLbl5SX8QGEUj9DjHhg6EnmUqKwVRcymtjJFBXzlcRy7Besy&#10;zeuDA2Cvg9xdoHE4y77z3W9fee5FmKsFEfnu3YN33vtA2ptgG4oOnK8e4T24f9QBCp8uI9L6s/TA&#10;ist7CcGFlVj58vSpIw6bJDWAs6MhGjGFkRdQcINQbZPgi4acDyIJtuuEMKrWXFQ/K42IgwS4+iBV&#10;adWlNkriWxl4Uvwr8E1yyb7e//Cavoxq1Vp0F7JtJzLSOmALKdD5VxBQnJiMkrhCwgHs4yvmQhFj&#10;St9VubElKuVYKCh9Di1N6kI/iD3Q8nJvd49FLyewjCOou72zsLQQkNjTcXoUOQmEX3svEMXh/iyu&#10;bZ3rXINUgXcCCyn3c6QhPuBChQopbc0ceuTwdWeazHhevX7dwtOzNmntZlc5a8eBjdH2LsjWlfT0&#10;9nndf/Knf/r2u+8CjKQIZ06e9E5MLnqeAgGyBWhN+mKk120LiL//B/+KcfPNO3e1pH07MCqjPHkz&#10;IWV6Vspo093prJXJg2g5FAXENNoi3paDK/mWoFZfsxEdqFrO3j97753b9+5yFTWA1dvfc+bUGeUm&#10;gVMZ18kToxBHgKviobBZ6vUygnSoMrfX7WBmGBEqSiZEGqZRbA0/ISL2aZ+lokjOF9IVIRIEDZW0&#10;aNvW0W5wz5raPdjVfLKflKj2VPSqDmm3bsg9NC/FDecgPm47VTDynCZ246oRz69IN+/vm9erGOpI&#10;VZC04+IQOmlwHdMS5EKPDg3BA4f6BydnZ2/euTMxPQupOnf+DLl5v9va3C7VyMbN2E+oNI0tvJ1W&#10;IxLHFQMbRA0TR76c+HFAjiZMEFhfX4GTExz2adMgsreyQob0A1X03FLOoTqpLBBJMxxcSbHKeEhR&#10;Ho6Mb5kx8q7D1tratOx9SWuswCLMW6bjdun95dGt4bSFQCAOGF0SUo15Wt+SYCKAQSoPZBgISUkL&#10;hceIgxmPsHn39uBvbXi0aml6ScVkN3ZpH/8VOtUv/5UL/bin/HFy+PMcsWSIT0DHQ/sk02wf31kG&#10;Ystwa2HQF+Zrsqig8iFo5mSJn1BORO8xZKEqdq5EMfybFcWnZyPQ1FTP65fPO2IqVIp0ucCruKch&#10;okVyXJqXNNrT1yTTFIvd/AZYOsSySGSzNUoianI5JGobOXLKcSFLzWu5wo2LCwWvt1QY+td2bjDK&#10;CmpavOSieai0Tm63j4sXimciYTEqDoEl7z49mcIMLq5jqyIq9Mi/SeNP6C6jUVAJqKdkInxo+crO&#10;Zk+RnsipV23KFQU2jfUgPUL67o4phCfPP6JoGbWV7AqJPtPZUXLfLRraaFuV2dXM2RQRRClMWqNZ&#10;mBCQQ3UO+3XJSzgoyWBAM4K/1L3CS4kiYgH98j7Di6zJyK0by+x/uU2/4RuHh4cNx0Bn/VnZqu2Z&#10;I9EsZkJ9WBbS1sLJDkAdmKnEdMpx+SadMWlKUVwTHqI0W7WHYmgPSbyeULoP98VAv33+7EUDy46z&#10;8rNeL1kuE8l+vl1Hc2Z+bmltuWege3J2Jvr29Q0rK4s9lIFUDq5pj/7dQg4dwdmsjBuEsO7vQNrE&#10;CMdnAQLyiPW4Iy9cJjMq+LeEW04sX/aYtBAhWS6TuUjMOTJEGjaqY0JO5Fyw8EgqqkwMJFFvgCwE&#10;jCy6V5bo+PiUmHxkZDihwCOg0UWMd33b2a7DlJz0IBWCNxXn99DL0vAPzyeGSBRF0he2hAWBQOmK&#10;XqJ1Wj0xUcyMmAuWqJFsO3HyhAye9JV4a+k6xIr2QnzXcjwS0QsQXQ7x6rAUSusjSiPd3f2TkxOq&#10;dOl/etkJZSn6MrDSGHAnQq20zNL0B14ZUYXvq3zzWssYH7wXOTGdFW8BaZAtWZmMJDq2XssBTV0B&#10;ZvvjP/nqzOTkg4ePEEfmOCMuzVk0I4PDj+4/vvjUWSpHE+NjN67dXFqcD4a+tQtnQxqIlEZDY09f&#10;X0dbq3AcC+RokFUmDNMHdGuyUYbumtN6KZpygdZbWmQw1jPoRPWyvaE3Zzwtg98Z9KtpEgfPnD39&#10;iZc+8fxzz/PJ/q2v/OaXf/3L5y6cHRkaMDh948aN0ydOEo6yhZA5I5VXnRaDlxriOso8JGyboNdG&#10;AJea2tWldQRwZYOLERc0F0Oni1ZZXDqKCkoZdhR5Qq70ot0dSdjOqckpiZrPlUbY1JUpodXV5cH+&#10;wS/+6hd/5fNfUOV97Rvf0F750pf+0g9f/zFrrLQPMnjeaqw8FXNRDybojanpG9o7eqzXIiNXR0yh&#10;kF4BnVGYcrjqWMiKpLaR7js4lN8A3ZHBjx0/+cabb7768qsZrrTIOECksdOoNjVzEuhCArGprjW7&#10;XlqQJKsoxCZWJ2kLL/VJhymBMhiw/2TipCKbjrgdOVLHtia0eg0Cia/tSmz7LpDP5npTa4vIUUY6&#10;M/iSSY7VVXsph6ugU6xZpB2OeEVeDNdjlNdAba0s3257dmZq2kZ+cP+eysK+WV3zW9hwaW3gpjy4&#10;f9+CVtnKeOWmQcvTBEuqmo5eNJ3LAZWQmAieFkOAgcOl5QWdF8EIvuIHAMmequQyswjxaMExyihp&#10;jvOaKrFStmzPByBvatT9F4vjvyvDiq1qNg8ahkeq5Is7H096VOsORUiS0UiBJiy1iybyZkbnjNTd&#10;lLXn/OI9NDU3Ixp0d/U4ML797e/+6z/5KkrG8aPHiN0EF8yweXAjdNyR4UFbA0HfTlXAW1oTk1Nf&#10;//b3RUxjz44EE5eWtj8juzJNIvCvLK40tSeLrRz8OevLjAprVKdN/B/wQ2TeVkZzI0r/48mJh2OP&#10;VAtf/LUvP0Vr4NL5cxcuSRadQ9QCXnnpRbRlJ3qsqjJVV4MELIh7fUnSdAwy71miZ8hwRiaIegKT&#10;8KWUmG2c0DVMsoz1rXTxjEZpPW9tJ92M5d2exk1CVVGvBDtRkRgaGJJdeOx5oaVr615I1QvPYQFU&#10;M6zbRTNUUFmravsZQ2HLy5gJhMrCf6WQYviRfO7Ckm1ssflkjSJr7vrt2w/HJ+3Szg7KI3WeLZcd&#10;9FkoKpom/Kl4e0RwrkKidccBO0O7yoRpGe5K6ybH64HuvFsOfaLMITo4g8O4Vc+W6gK4uJJJ5Zmk&#10;Lso8gC1YyUE0bkrPL7l6IcCEMlAkPzac9dIiB4DUkCmBEpSAi7I5VLknglwom32MX5UNWOBUhzwY&#10;ijtp/ZkyjkELinCqO/8b/pym2M5uD2htv7qD2j7gX1paJpmSDJX8oJLV/WJa+EuMxT+XJ36cI/p/&#10;269MJuRD8kcyJlvJsip5TunWFpPfgj8+QSSjaNnUDFqJcZT0iLEyaTD6vYG891hAr64vhMvR1Awm&#10;smhT6dCla2pEWHRsp/yIRozPEJFClfaEfXw6+A31aVX7TtZ/vjXOKTUSOCNpaY4V6r1Xr80W0N1z&#10;xomKR0vcD8nYpJ5JgyBJrAaRq4YXhqOivi3Ja95tMKNgUJG+j7kdfotGVryYVDclGc2fj9BVU4sT&#10;UGTQ8cikV3FhWFpckn+4KgHH8wj7i5bqptHJtD5tf9WSOBbTpkL54nvhETv7llbXEMPCaEwvrtEu&#10;WJiZdz5Pk/6I4s92QWeND0c7yWEWWl6daL/N+vn+wzF7x8Sn9Sx1swpKfC+vpPxtsA2ySp3dihO1&#10;rjTR+sFROzJyBPZBxEMlJs21GnMcK8F3WSJFajtdi8K7rayh9J1L2yKjDOJA6vOw28psUwjuEiop&#10;Cxmv4owcP2iLHIh49sy5lz/ximvWZCLdR+sBKyBywshjDY1DRwapxnb2dD8ae0jlRI/CmZQXmEZn&#10;mw/yWqwtAcMQnMshBWv1eVNOn8HePk4S9kMA0gOc5tAZvZf97di3ZB6EdzO1l739AF4Zgq5jiFDI&#10;JRmdrBDBQ2o0OkaQIgV21nLcZYi9F8q+7kVhZuDoc6esTT3vHBGKl3OERYYwtig7WiUjR11Od4oM&#10;nSUR3URaOvK7eJk2r6XgMrK2iqC5c0bC4O4yrQirKW7ArvmpS5fpfiurHUyOTo9Bwm3uTcSI0Jia&#10;p3B70GwK2lNpKyFm8JNEUqpD5sUXy6CBUmobuWgtciKNjVjvroRQdY4LaWtGbxP15UvFziCbLqUX&#10;VmvkyQN/enbhaRcrVT9a+1d++ysGgqamJl9+5eVLT1968RMvnjt3DsTNZMbPULoaOtJHBOj1N35E&#10;GfuD99976+2333n3nVu3b6N/YRrhE+S2Jaf837pzTSkZrfoMw0d2TqfRwUpJy2eadccJgkJElEiE&#10;IPO4tUWZPT7uUfLkZVcz/nhcqY0+Jd0YGDSr0Xn06KhWlKmx82dPv/LqayNDg3ALcwbf/96PLGyL&#10;KShusfW0yQOS0R0kvlrf7CwHGUY4Y20DYm/uVpkXBRByG+Wyi/hcxm7iKZSOSSaYKpaOg0NMGNuv&#10;37iVTMNP1kdw8QizoM1QMAGa3/3hj9lK/tP//r+30K269z54f3T0mCRJgFtbXkItF2UUw0f6Bujj&#10;6WmCucJxaWpGxQC/K14rTRMRDiBcxM+I8m9F2DTTKiHleNtYp3Ke4I3t3WfPno+nqEfaaDosbjl3&#10;7t/TNaPQG242jpRYU3GWT3h/0kfKHVaalR//EsFKMXKoS+HdiNPuN7ahO8IfQC/jCwJfVE+iNhy1&#10;OVta8dTd1VvoA3tia19/T0wjmLKDkKAAzoXCIgLDw5JC0WloWjIms7hIdT0TITsHSeebmt1g/Kw7&#10;ulyhBDP8CqOamxvTU5MQF/o0yoRYAtI4PcBboERVeHbZD0mLMmGU08lU7P46j3OAELHSqJXqUmkL&#10;Zm7X7wpD2gEeb3tXmy1UhgtqTFZpXIGYFCLSSloSVG25gedhtncq/YPk12ZM1T96yR61NxWqQNLH&#10;eHNBOvxhFZ4jgeqHA4TtjdItszih3hKWa8DUffvtt7769W8K60ePHDk5elT7wJuFuikHjh45eu7c&#10;adWUcYr4g2PiNzZkeKWqenJm9tlnLnx046PrN+8oiRO5qmu7DODvhPxA1iFt6MyxFVQkzyBzCaJm&#10;Q22LJRMvmZp6yAP+7/U7N/7km187c+bsc1ee7+zuCGR7WGffac119/rI9u//+Ps0/dkFKQMiBSJU&#10;OnaICMbmyNlsciWNWqdTOlcZQd0GSMC5Ca6qwVB3sLmAWtjoYEmB6eHjsUQev9fchN0oHd9aX7FE&#10;BV2lin/0VQEaW5sQa7wpIR8TqIjHewjuvki9Vx/A0tT0S8trklFtbmezICgWE3fIeL75IbMs5srr&#10;6pkIc6F33N558ED7ljbj6TPHRo8fm56YAf5k1i8a1wa04WzpU0vm4sBTBgmFQ8uuDUc25VNwl8Ba&#10;xiwKJ63MfkUEv4A0wUtU9MgKMUGy+uFYBjsK4olbG6ekj1u2O0kxU3sV7dXoLQuF8iwHmNazSP2p&#10;1177tV/9FcmnQhHPnUEo2klcNVN+1EDczfhaVCZY+faGVlHaTdIOR6z3ElP1OB2nDH7jez8R3fvA&#10;LWpdnevCPZPKZoYJlPVnKd0vbvxf7kb/YlD45b8PC7YEkbLKSrL587b0z3/y5xnox78lAfLIltc3&#10;cVNVqiE4b6zJ+DxMS2NyamFQ1Ohut0hsp2z/hqKH1dQY6sy24YZ1/GjVW6uGEnoAAd0MWnKxk/5S&#10;2NiKcGaiH6oJ2rpyXga1w51CtKn4q4QO0NYawEnpKbNMhZMIZ6iEebzOd/pFkUAQZqFNaXemuUaR&#10;wyyO+b9s4djQZRq0qP/IIKMCEU0cpPpQg70d0UX97HetXjlKZj3wspoaBwcHU4vHiKjY35ZOaJHm&#10;UulJF9MWUDSJsH6M5pklJ3RH+2l7oyGEGgqO0VMDTTnxFSHeI90udB3PSiICoQCJa5ZNTekELIWS&#10;3t7x4ME4pFsNFlCjqzO2R4WWk1o6bkZGv1ukulIZlA/4l2/v7+sSz+dnJ9c3+IPjrkUzuXRp03jL&#10;DH/R0YnvmpZ+ZrMCzNkNsoZKP6oIp1RGW9M0l1ET1gYiFBuKsC0dDWczT1b/iec/0dXWHnaj7Syj&#10;ghivxbETach2l7l6aLfv3p2Zn3FGJHSYGN3eOj44BMpJzk40t8ieIwdnFjgG0FHSIS+5drDli0Qa&#10;iU2bIcW9PWc9Cm8xWSyZ+gERaexoadMheVtXGR4LPDJbtJD9VA7CAuIE8gymQT1BXCxJsu0y0uSG&#10;3ojF4JONrpYjqBpQbdtbXIbM8udjbLY/PDKA74hKRKoNOqmo20ZKjDdS5fFIaj1MZq2cEtE2DAsn&#10;hAeYgMuQv6hMGFZVoV3Nz88bOXBsSp8ihSx1KXQXJA2izIWooHuj0ZJqVZaOeFOWqI5Uy1q4y8mj&#10;nAMWtuE/f4WY29YK+pFrJzFqIOEZEp0bVJ+nMHN5pZsasqDmiRSlsZ6H8MLqogee6CT5/r/9X/8v&#10;ly5f+uQrn1QwPf305V/7wq8h/H3y05955plnX3n1Ffiq89vhPtQ/oA9SJp5ssbDBRYD3Pvzg2rXr&#10;b7319pv++/bbb/7kpz996+0Pr1711sfHxlQSReZ5HzRIFaVMDkWKuYzNZ59EL4Oxo9GkGDQzT2zY&#10;WFn/ML+uQ9nNi1w8f5GuFSTDM6gM9sabsq7m2Ogx9/X//O/+seSmt68vruNZQqCAZAbJtbcPlhd4&#10;AGynVRefycORI0TpGg62zRlJRcwIWYvremregXLBWkxsrTqcmpsTEcSm/r5BU3nkQnxaW1cHNNEj&#10;Dz1/bXlw5Kj15PvefP1tnFCDH86CB48fTU2Ne9Duy3lLPjKusFEr3TITYlFwYQp/xRzT3h4kEugS&#10;HrZ6twgxlMmWahN/8BhjOkWmSk+2y0MAtzly4M/PP/tCqLfppcQrxYLg4eM+CpmKWo0OGg+9zCrm&#10;nFc9Y2+ENZwJ+Yr1baDSonKh2eLqTL8H/8vwnce24avjmy59CWebtVQOqC2i8THs1ICr6W5vj4g8&#10;kH1nyyu0DQgaCzd2AzDK41MhkAkVVGTwCBDA1/HHcxQP4qxwcOgcyECiCLu1LfOI40IZj3DxqRpr&#10;Gx89uIvmZmZcpopyFvghTaBfSHB9RcBEEQnZHMFCK5+DTyokgKTzQ0wW5/hCBqdXRCf1yFxSEX7T&#10;MDKqhFfG/WyBLvzM/CzqEBVh3VmsFaD42NREYw3/wEzD2ki5td3DNR4vqyscGc0w+ViJUWj2DQ2r&#10;K4uG7uXHr7z2SeAobYvoZ2xv3r59++vf/AZ7nqHBvhPHj/V2tvk0HrM8t/nEXH76cgQCzcia54Vs&#10;JbbG+McEl/t962fv1dc1m68Knx2hDdOXbEOsYWoWVwnu6MR53QXfiXJBtAxoT8UhXV5TW6WSWlxd&#10;e+eDj3529dqXf+MvnTp9tn94xEqhyEUaxiLY3N1sbm2nReUsMdYtNFiTofXUHI7PziT9xaBqofGL&#10;MJSHCmtsaMAlkNHuw14hQ1AxSxdbP/MdVHB18+eXPWLt9bgupUSsMalXbBXrPO6uzh6BQmPC4wVC&#10;BHPaqzJ75NgqtJC0xazJmNrF6rDWStBNMzYLIwxhyKnfWK9EtE1EN097cnxSECCH5oReX54bOX4i&#10;p/HezsiR4QsXzzmGEcIgVQYCHeCDvYP4Wmlho6DVVbkFJ1/4WIUWFtm0dMAPYw2fId3olyuOhEx+&#10;QoqcjEWmZxNGUVHKjQBzREd3DzRpYvVcEWQO7SL/S4cYBwn2xsho3xYr3GB9O7/jZNJMPH78hKFp&#10;VLn/6D/4D0+dPjMTUfG65aUFjCZt5JMnjksrIyxA76Ym0+5qqjBFwhY1aAwXUf3vorhN81Aen9Td&#10;GGht7m3p4KqcFe7JhmNcsdKowlD+ed/553/z/z0t/KXf+XmO+AQh/Is54i9ClB/niOkf15uU2gF+&#10;Kps8Z/LfWyaTNtfLjEsNnpK0Bm0KKJgzSbIIY6ut2iQMRCjOfDSyYFFri+YzckuJdiX5i6o3Fffo&#10;tFvPq+syFNtTqmQ/dxrArAp+E+jQEaCeydxtXAm83RITMu8sGiB16WDE7yCDQxkXNYYVJknwYMhF&#10;VBUliz7TuIOdaQoChhciRCEvBtDNMEfkYlUCMeIr9ahTRiboE+P9GFPvDBMiPjqxImoRUZKt6ckp&#10;V5CjKASOA3VOTqn4ckWMqgDuKg+Q/F5/TweCHf63zegDZ+cXPTEpiJJOygtft2HsQLPtgCjFO/su&#10;s7r2CxmXJF8SE1N0RQrYFcePsOS4BoeizX72jFudn4+dfQMYlUda8dZMT7oOR4tqfWRQXGrmtMrJ&#10;UvlV4KVoYwU/rIzL+aWithGKUp8zSzwCzGfeqL5RSuoQPHH8ZOUnofEO4qIDE9QKoQAgtrA4f+vW&#10;zdt37stLHEE+RrUw3NUT1hG/3I425MOw6jNAGHoaOpTcH66r3l5YoyUUnw+CskpSe1OWHTQkcj9h&#10;sokVPgV4rVvtGCDg72ZNGYQQET6Isy89/JQRIAm+WetrdqjDNcPqwlgOlCoqMNhuOHixDKuvQWda&#10;XVoJabWuZmJiSuWjc2IEFmhCOrbwIQJRr2yuRA0gPSv6VMDISCAkGY2ip8EbBzpOs1gT6MI0WDD7&#10;g71xBpiKpUxPHGAGYWH5LvFcprs4vzAzNTs5PjNlwGeGSrWRnarJ8SnhKSbtB9WckPnr2hGmxnJT&#10;SQ8yFyULHDxyxPqfW5pPBkuQJuKicT6T7MbWLJr/NmmkeZy2TlW1gmxEwPQK5mbmmEfUTj5+cPPG&#10;javXrlm1/sDCyhJvJs0aDZf1lSWtkYmJcfPqvPh8MSfB9g5IRHdza7OXQcHIztRI1Sy32ykYO3Wu&#10;3bj20Ucf/uydd376zs/effe9n77zjgTyvQ+u3rl3H8VwenZGqTQ+9lhuLiicPXvx/atX/ZzBW0G6&#10;raUt5+7mzh/+i39FVv7CufNO09QOjXGeoGtrPfe29UjXHo1N/P4f/D5ePMX/InQTvS4JOtqBA1k2&#10;sLMZuFV2S25XZBkY7BMXSAAARpAXJaRWQiSBdvaiPhPrbZO+Cw6nQt6uoUSoe+gOBo8MRU9ybd2D&#10;kxEyBvBPTpEbH91u7WgfIbLXNzAxOQG3euryOamDPEFlYGbKV4WRFBws62ZuYZbOS1tr990Hd7NJ&#10;ammqxdXRUpuenC36drH9hSojPhbltnToZmbn7t174KB1WJ4+dWZ1XdQ9jGcpaVAvoNY02TwEyClu&#10;f1JUKbMvwZkqoigSN+3Bgjf9GQ4QIksGXPDjbC6AD0Z8jR5riNIZaYwrpV3qt4rpSdztcnwWsZwi&#10;d3PgWWGT+C5qPkKcccREgYhIN0o+RBATvqnSthV52DbeUSdCrvFeMWttTboZTrwCHac47qz1jVDI&#10;xKzG2sfj41J4wEoxY3CyOvEq3bO0vUJXtK7NDLJmjlr45tijx6mTFlebOmncPGkfwCA9geD2O9s2&#10;WWakm5sc2XtIMy1taNcQxMkJA3Q2OHfUusfjD6wwienR4aHIa7uR+sbB3phDuBiBxi4a6Olvl4oV&#10;uz0SwxlrdS40NHp5LCjJvyP8eUr3Hz785je/df3GHRnw2bOn+8i/1xxCoGX5Mv7Lly7TfJI9h4Oh&#10;ZVNfhXopVqxtW6Jtw6OceQ+//YM3ufJhxUxMjt+/fcPTGz4yHM3CpmbTMFkn8Vjc24qY6J6n7Pmv&#10;xxy+prO3d22n6vWf/uRnH34ApjsXJdKnJuZlfm3dpvLJOZG4ZnuwsixbIm6vofGTn7wZAcWudjuo&#10;A9M8Djok7qyx6L9FpL1Y8oi/ba2d4Vod1PFYl31bFUIb7o4kVXcABnbsxIkM6UVrIzPU2jF+pre/&#10;H5RI9QlUaW3YU96yv+/s7dShqfjUiZ9WApTdbtUrieQeWBiNuMqBIf3bj6U7N6omoqdrunVKbTKy&#10;FNWbWxtPnr08OTPtUR4dHe3u7XaKOrysYGOmgnxiXjXfdvMzHTn6uQeHNx2qa8S5iDVqWhbEr0yg&#10;ynxTmNm0DRkdjw6KFCVum2I9t6uMloUwnmyjMHeTM4QzHrvYMuUgR4ykKI/4SKlnh1m6+KM7wASd&#10;ON/+7ns/cyg++8yzP37zjU984uU/+uOv3r5549LlC7zNMbPDuSTIF0Y58MMAX6uN7+hzWWqq5vpW&#10;PVy5tCumB3FkZODisVGB1xxBW52VCQALBvbz1PAvAn//IxPE7LXyOX/268/liOkmPvmiwngr/U3/&#10;E570blxc6htQUZfXVxIuapt6DLEZyVQa6QaaiQa90o9s1mUKtyGmu7A+vkXIM4UrnLkW9YPsMKJm&#10;7g9SGk+ByNrFZm1d9JM6xFhsc3105KjUWaYlbxCbinpORuoUfxGMpsNcMC+U26LilRlPwAA4PMpN&#10;yWwOSDmVrCeOzJnajJ0OBJeiHlESVBodYbUkuR9z2dE/Km0+rf7tonJ8mM5FvZ5HlQkqqUJm6nGB&#10;4v7XIqR7iZURh9mFWR9ORk0F5YzIVHBDc7g7GXdNJyeczVCMciRFepYkVntbL0WxLu41KV0MUaQ8&#10;Q8kqo8p0cwcGhvHdJVvpOLU20+QviUdRLYvpYqoEIKGWhXacVHV09CjgTTUL5VEjNdVxeGmGKLgd&#10;ZVNTHUna5gyVlcMCNlihX/38r8wxlZn4Ql+I/pdTIW84nM6IYVSMKL1LbWWNgrQtFZq0glHuMkJu&#10;XcfgHogf7u/u7tTE+EfXrjuaRfLS4qtbX143iejtDPZ007hiNBADAZ8cYnJI2J6/F+p4gDc4B+0L&#10;5bQTX5xpamvWpcX7jKGX5KgVgB3HWoN2xaKrKwdmHV5mLR2QRM/dbd8VWYkiyuJQ1fkJ87WMRAXE&#10;3N+//2Cio6sNv8V9yTpQz5/QlNvaad3DrT0EhzECZZGSrPYhskFHRgbnMxUVukqO45gjHyLaqXHA&#10;gCpMNwSuFml0JJwylq7Hk9YQ1PwJbTgExjJc0XT65Knf/spvOdFOnzptGPfC+YtiXbbAXkgOk2Nj&#10;BHsAvZYH4tbCzBy7Y2buCnhlA6MyuhO+3WlXUWuocDK8ZmCabF5VEash20ysi+5SRvLztCGvW5tO&#10;ilozRFe1jd/92Q9/9PrXv/4Nspyv//hHb/zkzZ++9dMPrn7gBWjDewrWmyA2OGheky3EgHL51MmT&#10;NM/U+rJpGo92eFHPB2hFsyA7JANBq7NLC3cfPrh599b7V9/76U/eZkn+5huv373/UNv67j3K/BOn&#10;Tp545713O1vbrt24+fqbb8r6TGL6Op9/5bnn8g4MsMmQdfQ26SbK5sPSnpqZ/Kf/XVws7TqvHnM1&#10;1LbUByHQbi2uz0zMP3vlmTPHR9UpBFB4n6RTf4gpnzop/SB7y0cKaiYh6qioaOLbUHKcKG8dHT6G&#10;Inb9xt2BwX7tbxhYT08HWdcTp09lrH1vH03QYNjw4EjKX4Vfi/qTu9GG6qNZxCKvaBzaAGcfg+tO&#10;zEJtV49pfTewn5FJuwyZVh1B4ks+0dnV4ynG7QOVrCqOataiAcaR4VEWqvrmvX0DDByFN02y6NDJ&#10;PSHn6r6mhpWlZamwRY9NAslQSSp1k14VRpE+a7iyH/9VaRzgBuhEKM+Udr7LG3RgG1+QE+kvWuXv&#10;vP+el0jDwyGql+vJhdIfy1GQQBlfDEYdJzS4p/Vt5zv+yb3EJSVD2aGEb22s26l6BUK1Sij8dJEO&#10;raq+HrcBg6Gzr6swkOAEaG21GcVoaEDIUpBIGU6dOBVHNc30nBqFBOwl7R/qDucgOTh4+Oj+3Pw8&#10;3/ctpBI0FOSJFrNK0cNVoWlagV/AFQYjVAHhGpqK3dqcZC8/PYWf0tHdbkNmLkFHGwWeyG1t/ejx&#10;E9jT4uK127cEwgcP7oqe0qX25vaw9PWhopgGa+TqEYttT1GeKpu3iUg4GWT+6NoNQxtmpGycmEHj&#10;EsX9bfOpp586dfpUBgMJiBSZBrFMrKhtIubH0rcZEOGx4bfgBHfxGYikUYuaQdPB1AvsVpaRabtM&#10;nRfUqkI7k1XoQna2j01P/uAnP377/fcXNzY/8conXn7tFVmMFYIrxMXUvjB/vbm1qhKA7yrr2JcD&#10;fR89fgQ1NGfiIttbQVwr9HE09JPLHezpbKoSMWDR6XAx4jISgj+KmL4nTROMZh2FZWlcRr/1qnTk&#10;wx3lu7iNLiaJtDv04g01xyGqtU11YFhZlCKKC7aUvjHa8IgkiGtLqya7M+27vakpCdgG1MnXfaPA&#10;4qRRQKrrbBOVoXN2bnHB7zKtcl+iEBQn9LVA5jDyKCxYKt67pjnmt7suqtjpEltKCn5AUoX164CW&#10;JoaSGoZnfA0dgdHg3YfBbJRJoCqVvWPKbSfUtuF6l6IIfI7yKAOgrOu+9NRV9elQJ5OPEUpatTi1&#10;qStUd0XIcn91c/vhowcy0O9//0fvf/ChwD0yPIBXQD5DTrC9uSZvDesOcnVYzc0iEl1R885RTkZP&#10;nCujiK0nj46CHtfmljZXVp1waYAmSfz/zy854p+NRVfcFX4x5SwgYpQMywr0N5Ka5DWwPeMRqTSb&#10;H40/Vgex6LW6LEiYCGUUQUAglX45i5wb9rsoMb8ynymQDF3xGt3SXBaUYgVbU2s7i6oR6dRqj0zp&#10;5tbeztzMYqEQR1HNoV54ucB+VJkt1FVBSSItKck7wivYVo9FGybdklBOcdcPMs4WKeMwGWWxsRxf&#10;W00Pri2zI1ZjtBHEIoLz3n60MkzZR5M1rjyRPdzmT231ZpbRno0dSIYUhwdGivuUsMCiqUUSILgk&#10;7wNdFy57GZ6LTaj/RFCLHPTOHiEnSt1eqFdss+i0unE9M/nUIvRig/6A79yJlRYXAwVbtdlQZ6sO&#10;T4ZYkTf4p2sUHDtKLma4YID70Y+O8VDekBC1vLHxiRdffPnFl4Q+CavJApcXeQeLnxQuZe9GfN8M&#10;ZXkdZTqoPHPMk2Cvv7yi6jzVMhsTfmA4/Q7SvDv4TSb9im4fSYwIWGZwSMcxAxbZROZdPMCoiDmA&#10;1AaL8/M3rl/HHIGWSy7baWnW1Z0ePXri6FEe3CyHHVt4R2GOp2VfrMZL6DOcEi7WAbUySlUHcA7H&#10;gc5q9rsJC/q1Ws1RgtMx0B6s9RRNtoUMlMTUM8y8jdPELbs074U/gmiTMsP/FkkQ60z4s0hwqeuq&#10;G9SPmj+s8yzTmI43NQpBZRA0iYSUxFvwealwirN9XroQX0zbMyQXzoPpT0bT+2azrJ91uEzRYtOz&#10;Cr8T2rKq2VhNL9nx7DTXWIq0C2I4yPzw8LVPffJXP//rf/dv/ltf+Y3f+mt/5a9/4fO/8ut/6ctf&#10;/JUvvvbKJ1975dXnnn9xdPQ4swwHhm/v7Op9+OBhW2uHmzp7+ozYqOMuBiFQWkiljCoao3IIS13n&#10;kc5MbGZdUlQg7A2tQr9FrUpqnSb1Z1/7BBEm9QomUG9/n2jspaLHjk9MSjbf/tnbH3zwwfvvf3Dr&#10;5rUPP3j/+s2bjx8+NCgQl8lmpZu567r+wQGAwdDwUG9PL10jaAHlWCtNMI3jhL9pabOzQBOuIFpB&#10;APP5uYnJaSkvruEf/LPfv3DuAiEb7Tnf9aMfvl40CQg3nnj2yhW3IrWF91DI1OGr4bRizK228f3r&#10;17/69a+hH2lcI4wFps9YXAZ0HaPyDCGrv6fHoXLt+h3Ez+7udgHeDUckrerA2WFOJGMr+CUZDYoy&#10;S6zTsCC394xqGDIdm5jAC24zMjQ4cOHSuXTJWyIaYi/ZlUo1/EszqpGNIk3ZqbWvRmkxWqvxasfJ&#10;++TW4g4Xpkw4bu06qUQwOlpF8zvK2sncaGAaSQ6nOhRph5czUhpz9CijmrOO54X5VXo3Q0eOZr5p&#10;JwYD+9yVcS5Nh+6tC20SEOisjZRdreAqQVvhnTqyzCcW/lolnjsgOSk56/NDceRMQyKTK/a08VKM&#10;Maed33EXkSeMt8KhmOfH0hxfV+4cGBcsAstPfOxTfhCCR6Pe2mpnoFQTn3L5OlQ+ow8ZEQgDnfeJ&#10;gF7EwhJYvN/hwX7YVRGgCnsMVyLnbpweq5SPzhlcY/sk5X5F9qW4RGzpb+6o/6oePXpw7YP3QwuQ&#10;EVapRlYAnSKvw9WxrTMYznXNoVVuj+HHoHwpBOWmEE1jZZo5LjuwfNJxVAcDa4ppifI62U7dZW2R&#10;5688DwLVIL57975T3J4XICQCuxLOaImlTRn2ZG3tiWPHTaVRJQGce2TnTp8cHhx2m8DCjS12O1sc&#10;h5hVNrerRNfTl4oAqUGygjhFzb9qcYPTI8n3wSMjQ5oj09NzR0fkB6nkZien3AqDGUvb2GHK/HI+&#10;Zx3X0tiLOOn82vr3f/rGd77/hg7WkeNHP/mZT1vA45Pj9oT4DAwrgziHILROnETZxspKfxfPqgFb&#10;kizL3Ny0Vx2bPr5wZORDst61bTtbugKc1VQHv7A893f57fo6l2r4GClnanru3qOpo0eYX7UXTDhG&#10;IxJ3VGApo6Cigl/GLlRbbK5JgtD3iKsYCyyvsw5faHsDWpNGLwuBzOlQXd6N3dmJk+ck+pK6oDWx&#10;84k0oFfr9cHv4TkOJgRTzfS+oX61fowrigeG4XFENA0Tu7JBMd9YL1OMgUFL++TcFJaXVeopKu8F&#10;B8mull54stHTD66UCdKCOOkDqBlaGuM0GA1FyeRBtMdU3jmvcuBkvDYtPVEl+UbVFni3oEw+o14h&#10;BrAlGhIfnMMWlIYinOs593T3yq3RcDQW5hdnaZsN4Ol1dopFvslVOHPUwYuh86zqlSeI1jRKkPxx&#10;MV2KEDu+g725Bw/WllZqdjaa66kRWQtpc0fG739yolikxsqvynjUz3PEnw/ClCjzMV3x4x+2lpN+&#10;NXl0yELm9qaXVhfome6RMU/S19ev/ci6MFYfii17QC4xNTMlFa70Dd3wNBeG6hr23UoxB7MopM+s&#10;KsUPjVf1dpS01fxAA1XH+srG4GBftkRxySogUMWZMuNweS/pTsKFtc9MHXlZRs/oGm61hyUJL2iy&#10;rMXbohsdxeb1rQ1PELnejpGdxAM27szp6uht9A0OCm4gF0PBCkWnjJtMBUh5Ddk3boGZG5Jb+N2M&#10;QYbUKtqiG9TMTGayhJIDjCdiEvp0iCtoxwKTDLGrR8zUxSoLeI/Kz/Ezp97/4H1JlfcJ/pFXpj7m&#10;prq9BXHQZJeIv/ji84vzmh0reEswIb5Ngq2H5HuggaGlho/J2Kb1r/zVv37/zu3vfPdbvDqKUk9M&#10;qpKixwMhDIkIrrnt+F4Dgl1xjoVAYBZApZFTigTYe2BFp2hlXUShBK80TV74qF0jIY7BEiyAjXu1&#10;em9rZpEld/EaNz3T0SljgvcIETev33h4++7IkAn+TqS3gd4eMyUnj43iqoYY5EXX1BjqLg6Rmamu&#10;zC3G66hmr6m91+UIZNrcjiphWdQPW5gn+OCQPA1cKvtUWkxNz4ZnYk+ZkNSapwgdec7iqXOIAru1&#10;CFXd3NDkAdK7OZJkkWqP2knwbSQiICUSpRcqk6Yoqemhw6wBosVsE2j4sABQrfl06FK0DMuovz9b&#10;GhTameavXWlglZxNGZ4p08jRClWJpjSSpzorLdaewT5ZU7yfyiBtvKHb2s1I8JH9e7/z9yKdER/s&#10;mvY2c0dkKvpGR09cvHDphStXPveZL3z+c194+ROfeOHKC5/99Gf+9t/8O3KVW7eu9/eTloQvagkG&#10;0JhbSZMaX06cUdrAT8p4U4QO0zOJjHYd0VXrR8cGHYui0CuvvVb7yReeR4Xu7x2Uv4utoA74F12J&#10;86dPm4s5NTp6Bqnq+InTBI5OnqA5KbH3ictLq2af33rrzdu376Mk3rp5c2l2Jr5wa+tSGIFiZIgr&#10;4NCJo8eOHzvZ09l9/NiJkaGjFM1Efwm2XWR0QMSfX2Ceu/6Tn74luUVqF5yVczYD0P78hQvPv/ji&#10;2N3798fuT07P2BjzS3MLKyuR12/t/Onbb/zhH/7R6NFB4Jz1q5+qMCz+vXVtDa3tLZ3nTp4ZOXr8&#10;8YN7D+5PkaWN0UIEVDDhwg7QySA/i/6S6YFg8g6tzPNr0ls/kPmR4aPvf3jDGWczqEnio9DQ6Khz&#10;oN67dZ9MYmd7C7QZb8C71Oey3QhkitSKDHCavhhBRNuJUD4aq3EOyEGzfq5ZYIPEcEQbNA3nBooY&#10;IgZr8pDLtnZiucCfa3Wjt2fg7/6tv/kts66zi1KH5557AbnQTotcOh/UWAtHaEqkC2+pucXIcM/w&#10;iCS37F2bNn2w8gsyWmrEDGGmDivqqLuSC6Vddm6aioZpHN3hgUttFxcD1xfJLvJdWCut1rojzRyh&#10;yNKlBCDHI1FeWYbol70fty7f5IDPElzfAEPoS+udgYfxXheXViUZinvBAu/Q8u9u7+TCpz+iw1OR&#10;b5AsZ3Jwvwq/UI3R2Zbl64XQqk1Xt2S0Idju4E7vjk2MP7x/T6qnHmpF8y/9UMuAuIkeqAtOdJZ8&#10;HdZgdQh0ormIDy4YGx+nTlMP6TXhv66p3YBEI1rIeBxFInxsCQ72Rwb7jbX/9X/jr2t/fPrTrzGq&#10;uX79ulhTtMfkW1EftfPlCmI6/lww6dCKo9gMeOY757vBJetbtE02hgf6Lj/zFLRYAtrfFd59aJVR&#10;AdSpKeyxBnbAjcF9MxbdaVjSXNuNj24qWcnJOowh8aJGa3Mb4a0QnMvUYpp2NY0WPZzgxz/9ydXr&#10;txTTUopPfuqVC5fOC7PmnES9NFD3GPM0bmxv9Hf1x2uxAGlaNnI4OaL6UsiemJhFbxaMEQcdPE7c&#10;Yt8sMQxr0NJAI97e1kPOuJhC0yC5vrPC9PTJ0XiThgCaqVvNnuI7vGMSbaCnx85lpRXnqCLZmobI&#10;xiqdGheG8pXCoIgxeZPeSX9Pf2Ho10BV04ve3DTzNPZ4QsbsXMfIMdF09/ZdTBiP/fSZU8iI2dUh&#10;Pna0NTQ5vyN6bhA7Twjg3rRDBrywvqR9mzv7z115KqJOa6yEpRSOvwzbOYDdWrTzimaIHkVhCeui&#10;gVoiEpVTvLlGQ9/va0pZNnLcSA0fGpp2orRmJDTKeXHv1keJ/mwk6UQj/0nGFqs8zQET5zjOaVAm&#10;XUSNd3ZIWBVgXgR2Cn1+p4P7Rx7OZEZNjRaBplBnR48B2t0t/u/q5UwUcWOIeiqiyeQ02ALKGowy&#10;FOSQ59SJhZz4P+FXJQWo8Cx/MUcsZWf+UmT6jl/8rTis4OHVrkWtkH9dq47S2Mz4sWMjI/0D5PUs&#10;A7ccufMUNUncYavyRw/ZaZpsoLpqcuwx6bqFBar7DWLgytJccXoNMUChQWVMFGX6JScgcWddixPj&#10;49MDg73FJYKGlBO7xdErXgUEAjgF/EWRBGltrvAsDe8PJtTuhYmcTfWGXQ4casnkk+znKaZnocCM&#10;wjad5CV97MAqabLuYofb1N6FNAxx1gxt8sNQXUGBkNEO604xEPdSbyKs7pQQFjI2M35ObHhiUIbj&#10;BKTIWLf14BkKICsrC3gR2uDKWie6P4hobQPoBfsixwSWeozs8Em4Qpj/7BswAKehB5NCdBbCLKT+&#10;vp4kyEEJXL0OUvr7BBv7Bnrd9hs/eWNlY6OjWf5p2rYOJ15buTUq+njtuwbjZa3yr3TtdveaHVSx&#10;PA4w/+SvtK3Tj/dL2ROQouJ+W5I4v4UiEnGWOHkCBO0d15LfV0lsruHw7WrojA4OwhZx6zEubl27&#10;AcMaJpo/NKh6j+dclBB2hXh2CSkIST5V1aZDVNyNospTvCvyoRoRlOUClwbGQP30erhcu3XIpVkc&#10;Q5i82ZxaUjpOiXFbRX/NXQXI5GSX0VCurasrmFLFeC96yf4Re6qnt6uloytTR7Bc5BeGQI1Ndqio&#10;7nuhulptyon/D1v/GaR5emWHnekqfWZlVvrM8q67qx3awA7GgeM0Q3KGRiNKWm4oFBuxux8YsdrY&#10;0AfFfmbooyJIamODS2m5FCmSEjXkzAADYGaAGZhGN4BGe1feZWWl997t79y3GoMhVSgA1dWZ+f7N&#10;89zn3nPPOddK8ErwJozzSEbXdMgfPFIpn2JKYbRD1thxjaWJ80fZ5sdlU5Jqh9T0X5P6DMfL3JCU&#10;IfuStg4fqXqIVYmMMDrJZnr5v/E3/iaLFeUxZttg30ASmZqE64iz28Qr4aKjy+V0nTcA+/z5/+V/&#10;/ZcfX39/ZXGd4HpwsNfxgc2CRWNtzMw8FnBj40xa2taOqFaWJ+VHaJZM4O1udIQA4tqd3ONhNGi3&#10;+JBzM9MrC/MeCN8ww5icflaYCta2jgNyU8sweWR3/6CpJh29p3pd6KAE68VnXjw3dWZydOL5Z15A&#10;azNA6b13PtAzunfnwdriysO7D7fNECaN6eyRE1w+d/aZS0+Nj4499/xnBDhMRE6ZkcQyk/SKKFJP&#10;YAkcAHiCIS0t/Sd/5z956pmnXOKFC+d0il20s19ZxDxAHnf95o2vffPrij99PWDDqAkzSe8OrP72&#10;pg6T2C9duCLj/+T6J6ZLnDkzhrYY14AayZVJia2dWu7SeWWZcGGfeGnVeEzKpFLXRH7rrZ/cuvng&#10;zNSE8k5DXWtBQ39iZASof3qKjd0oEy/lmppxb4ewQ4IYKmNG6znQLGB1ipE4+1okSpTUJVqiRjWT&#10;d8adeDt2qaFgt7ZvbxnEl0bG8lZihMb+7MzCyy+9tLZmyM0DoI3Emv2NFMENEMHRHWEox+ZBrZbR&#10;U9THUQXiIjS0LDqZAHu7EX8nEbm9LTPH1NkpZ472t9YlImWS4+LD2gGf6FrneDH2OhNvjuQCPhQ7&#10;XqyXCGYO9Pr65MSIkq8g9FhuxsVOLGppg+H5ViHMT8gU2ZqpDQoeG5kEfIZDuWfq2rKVGevEwLc8&#10;jTeBuxZqmmQhUYakFDyJOe362p3796VTzDhP9vQktnLMzwTMmKLReC3OL3344Yf+PoJP6fUxgSFy&#10;OoiKhDYMFRJ457GYBXyCD8USeN+81PWHGL/zCwAOSVk6kgFtMuIvWrziaIQQbasc7DiNeIJ6bn/1&#10;139t8szpL33py+ziCZl1UFNyG0WN7FI8nZ1tNknaJECT5LJnz561mOVylV1FHzwyOnDt6SvqKye/&#10;OSYRmjD0jvdUE0QlfoMKl9gH0/3FYAV2cfbcOZ2XucWltfXllmNTK9xnN6QAt+bMGP+XcG8VHZpm&#10;aAK9fUPf/sH33/no4wxp3Dl49dXnv/jFL5wc6AmdyxmZxlkM29yk/810GU8J4x4w1hrfB0f22NQ5&#10;3rAWxrvvmzbeGV9CakHQV+oZki96kgzWJQNV5khDy50rphCmpZFFW4fmZoFrRDexRv/h8eziaE0w&#10;QOaWhekjry6vYapwMOF5p4AMjN7conER+5TDQyexKkfAsi+k+L4SxJqJ8uhLbM8O9mBFUivB2mGm&#10;mF5YWg1Ny0hNo6s60zo/2tt2qQ5USyUYYeoFdRGGa8Z8KXgwQ1AYN9d3oInlZxK3moS4DjrizFI/&#10;1MOtwdeiODM8FxPdlkcVG3PwCKmjfiWkwMHE0iUtx54+DEjlk+IrAKeX6Bmn3VPuRHale6fnasE6&#10;FV4y4jXORfLi5JQWbXuXBShvFgVqSP2+f45BC2KuPMoPUtP3duyux2yFFh1ILm41ac1rMa8s+elI&#10;6/sIwXYUO+2YMyToCAi8MSOscJzGMLExib3yxSKoPTnyc9Y2SshP/+an2UDjD43mcoO8/B9yG4vq&#10;kL//mX8Vox8K65iVdHD/3yk1XEtP1wbuvKq4fENkthAXC0hfwtIHwq1XqIn3VJTCHb1CDBs1Ivos&#10;FXtLZYKf00S7SO/SPdBJf4TRG299vf6e7qkpkJ46f1/zwXNLURQrlkOpkMClEvWujXqy1EV1uxRg&#10;lvokfkMHhsGo9HRPXMzKxgafMoREj2V5mamq4QUxxBallxfn6VRDKO0mL/GyCq0MLbhZiqhnqvmh&#10;MpHAJTkIDM2EHwjSo6fckD4oZcUWyFZGwGHFsLxRbG1uqWDxoI2JclbodThhr398F7E2gryyYrA8&#10;QIOxremiF7RQGQm1SO9y2cY8HhNydWUu3PYGQ/7IbeLbhDeh8klIAQQODo08fe2527dv3X3wQNpX&#10;+YEzPzEzRXRG4OzxSQs2yKnFrJfm9p09Itw1wFJ59/6Fi5K8s7/npMTe3ae0a+ZQjRcRrwBhTdvN&#10;DCexaezUmBAXNTrnprgXRjquj8DE5O79++oBUzm41yGgXDwzcfnSmf2jKJ31m/s6jK7W19PhC3Lg&#10;GFNg666FVS9cd2HgOey68HJWkKLQDg6O7928y5/Bt8uZnFkRV7dAbTFJMizCVfiDK5icmMBOIXVF&#10;05LVAk2sQ+a9TmTPLsPtanAATTHSXLxQjjJzKw37mr4tKgiMaoDlhYVUGZqE/Sc5LUhHG3meseWI&#10;jp3tPaBM5BI+ZWHvu+bWAOHZaEHm03cQUESptONRKUiGu9J2h3fqZcV1hzSt3TSTQ2mBAbRJIJpb&#10;33nzncePZr79rT/7UTTBP3zrJz/56JMPZ6YfwaEc+rYbjlPpdWQOwbNff/17Lzz/HPfoU0N9iPJO&#10;40K4MrsMYaF/sJ+NVjjlkMtUMuxT5NlyisSXMKC2ZUY5kBmxyknmFhZbX7p6NXSWmDmtq1/n5x4v&#10;LRiWuQBL4DBstsTGGhsae2Hf5mDVc/7MOXAR9xCtacHXKlHDqauoekG/F89dQBIf7B/MgKCjo42V&#10;jZs3bn3y8Sd6SF/9+re+9kffwFF9+623os/dT7D47OdflazKoTygmZlZsEHoZNt7ly5fGJ4YefmF&#10;l2Tudx/cg1kKB4owWd3I6MS9e/de/+Ebr//gdeZzBskR0sRHCgbT3b+5sipGRZvWrfxqxXpERzh/&#10;/jR6V7F5sQ3iLh7YOt5RGQNvRWpFxHUrTghZGdIdcfmtdz5wHp+emhjs72OI4RHICTL/t0z7gGSg&#10;k1XMwFD6zPNIHzZd3WyYlI9A2dBhwylPxJb4WmesBbq7eh3Vsc2Voajb9s0IGkU61BXWSpFlgru+&#10;+IUvyDGMsf7+a983zHNy8gyBOTcoGxnUpO+wxeeYQ2xrE1N470I/1OJ4//23VUs+07FHGuIZ1zTE&#10;+NvKnAQjBzkZd3ageT4ZpJHuqtOSdiQOUjW3GgfWqezP4D3Lxvg4VMW0WqKrzzxo3+WO3Bd5wY1b&#10;92y2BFOjrlMylnv+4b6ymFKFedDc7ALYJuJrfdckV22+uZT5eLDdxMu8m2N5naAQjFNHyJFpx6Pp&#10;5GN41jfrUy9pitQ4kwzlunP7rrqrZp9CTIpeQSdEFkAaT62GAVywqd4hDMCX4WxTHS8otxcXwqHW&#10;lY82uBUlIDTxOB4zfM645DyY9pjNOv/e/Mmbt2/fdN5gUIyOj730KlH5zr0yZuLuy2U0WvLi7pSo&#10;BksSmTzm0mKQykfqzSIexPu5l18wptxLcZHp/MSJSEKQ2FuWXHVMQ2vr4eWoEJqbDyh55R+Q85nH&#10;cynpe7D69k0Bp4BBwU6E8646Tiytb3yfocDbP0bbgJw++9zTv/IrvySjeoIgN5qOjVP8p0LUxkfG&#10;z7bpkN9UJmO0QGWqHujmjaqAFjGdTapVq9lkI1VNRAVRFWQwQKQAEVRHGmwv6DxY/2UpFSMkqaqv&#10;kmbhU6oQsghNLepKv89ajPIvnq4RfsqcVE6AH3BzaOLq+0A4bfp9KdYyAzAK6pBT2k5cuJj+BohA&#10;Iq6BwqViZHzMMQxd0zeUaC7MzqajFKsz2i/yO0GR3UwUnXax7szjx4/u3Z92v2qfHgPuso7Tckof&#10;LCMcIjtI21+gjMSUWZPuLdZViFelOsVKTCvO3WFG+LYE8OPDyanzaUvXrO84xVBfxrg5KzM5Y1j7&#10;FjaTizIvLGelPEOKrj1wu8IY0aNVbNGj4J8cMmMzOnJWlbzH62lXJEQ8sKfXhXycEHW0r9ZwLi3O&#10;PMRtYuMZU6TMQ0tS6NIzgBuPrjHKydLKqL1yw4mR3E9FyE9Sw3rmxfdNFlvr5D/83cAU//Kvg+Pd&#10;EHWe/I4pU5Qtabxnorgmq83hTN3A3MW9yfDDAwaoy4RgaysEpuhMIQ6XkZaDcHRkpAZO8IsILS8m&#10;NQeepLXfneE+igE1WAfEZRcv4sH0Ys7+1szHUoovLYgVWlvLFhLJdNGR7UJAAFkbgqJWI4AETtkS&#10;KxmOY4FhYu5FfikWiXKIAtJQNAmvJrTUUJLgCfFJsVBQtXqZ3MaxL354mRTS1LRtaOkea4UAQ8Wx&#10;yy24fdRb/8gnNG6LXk1Nyi2yl6jTBEeOF+eeHW84b6rw0p9maIL9gtCBlorOFBMcc2WQ3ozRMYrW&#10;bFiUty4pSCZfm0THbZc+Q2qotlItO6Q0XcbHRvVDg+xlpiQCJXksv7Lh6cdzxABVCdeED+4eaSlH&#10;+h2j3nQhxT4YYYxvwXnWZLlAxyEm0uZP+Qb+LVS+sInmVEktDOziEpW7aza9rI/LsrZehrM6TrLd&#10;i+xUzxPwk6Gulu3WxnsffAgqHh8ZePoyxrkcruVUr1M1g4hVpABUh1ha/PsHLR1tCGNYLhkn09S+&#10;e9SyvrN/99EskYxC0MM37Qb4Cjm210DFXSc7I0stamR7ppOW6c5R872ZR97Og/t3YmeTCsrfea5p&#10;pwxPjAJTTLE19GX6wSPnrINSAueHWKhRhasQ6cTbO4aHTkXPkcEqjkUjGNKvjz+YHXd8ENluQar4&#10;ZhAELUEexDZcGKslfm/ougCuggwb8NBF47vRLIHQZhQ3iC7CnDJANZ35nBdRQx8fzM0vIhTivyo/&#10;eGf+2z/8t1//+je+/s2v/w//wz/5N7/3b/75//zP/tF//9//i3/+z/7Fv/xn//C//wd/8Ie/j6b/&#10;zT/95q3bn+gIXbx8UYWud2Qz+Hbv0nknzoNUw34LmH0kL0qrJe3UdCmDkVmTTUqFfSZLt27ebb00&#10;Npz567r1dI/c2IMbZspzgobqNjybfenj7Ozs3UyXvf3DHyabvXOXLcx19beCey7jU7cUOqgoNUYP&#10;NoREP/DUlaf0vD7zmRe//HNftsrPQuQwDsZHc32aET1d12/funf7zk/ee1sJPDE6phz8uZ//0pmz&#10;Z0bGsRsnnnv+2X/5v/6r9z58f35p0Uy8H735Y6OT33z7rYnJidm5uW/+yTcJGwmficO8GNi7xmJs&#10;hprbSK93tvYuXryETW8irvRiYmI0HQ6Ltz0cxJrogMSWSjA8p9iGJuvP/GZLldNv/LHa333vA224&#10;i+fO5cQtvVic34+bN/c2pbzUWtaZh1SasxNb+3osWech1DlyxJakAilEHO6Imx6+/23qiC+0D4yj&#10;TaiPeTOWygpFPS7F4NDf+3v/t8H+Uw/uPTh75ozjVNlgyYJ5tPoBlGq3YK6VbmXQbCYmOcuZh+l3&#10;NJPvYHfB28LSDnHNF9sGISeGMwl0hF7AhsPeEI5QnpPqibYWZjnqHEj70C/kijOGF4nNp04pLxS4&#10;mYLT3blmKiLGEBp6bKVi964PwumQoVlPV3+e68HezOys2h+zUYybm1tRTejAZuXFqCUpRR2fzZhY&#10;FgOiTPUBUdSDp8Hja99ESSqeMtS8Nz09PjYptDkYJIg3rl+XwXAY9u4k8WWDHH16AAAsy/x8v1OT&#10;hfNEYYAR6I2ZOJKWAXBwvThG3UCIFMjVW5LqVCgsPNM6yNvMJDrhY3V5+e79uwriieFR3UyTmlkh&#10;3LpzdwGtIk2OEyurW9zjrT+i9bDxvJ5SPLgq0dyA5s99/ounx0bDCkikqgF7TviQvXKgPrmGGqfo&#10;1Mmywek2IQDS0NI2dea0/pKIefPmHRQKr0koX154DL80rQd+6zo/vnn7+2+8QQ4lczp/8exXvvJL&#10;L7z0YiUqNVrvZ8/1Rt/wp784uEZ/myDqhJItWxXczkGG1vypwRohY802HS8vLuB+KYWsJ8Esjt+N&#10;aSQ0QEFm/NIRipuDsxOQkEXDLgFP3+DKLfyqOGz7g39M/zf4xtHjhZV4nXRrsS0juojYzmnLwIqF&#10;OqvixF1PCOhEZI1RahirXCGh8yB0AlQE07JMYohDshcG4YyNY2YMWU6osbZn1Q67uTixO/LCZE7l&#10;VddKEeVVyxViAYCruhfXtLKEKpuyDPOMHFHsE8JjVp1jIlmr/ZL6MwPL40MoqvqONCIyNaTkrWkm&#10;QkljQBwdVWrG0CSUQDFVqFoiWtHQPQtdCMYSIDmOdBYJ06WtHeQTPtP6ErGu0GcwsltTbHVZiXn6&#10;zDmVftzj1cS7R/SMThfLgEl/DdvNkR/vHtwsx2nyw2RsgTnR5cOTcn9onQ2dyRM/HDa+dohMiE7F&#10;7wxqTsL46UL56RL6D3LE0kTUHkqGWfVEQ+JcsgZPS00F62MJVsM8464cRxs5endfqKh6zevri/OW&#10;zJbRMuvLq7oEwNjELljM/pF1WFJ0YNWeqJN2E4ph8UrPnj4ti2LHNmfcNR+XhQXVRCF26RHXHNEM&#10;h9QxCIXjiJtBXyJkKXtss5qIHEow03XvucQXqUmCejU3MXcEMBGIiF2yU0WnDevlOmIUgTVkiCCU&#10;d3sOjqYa22LXiDd6CNXooJloA3vLHr3dNMqM3TNQwBQGGslgyJlcGN5mDiSGEqJgbwgvyQUJVhRs&#10;TK27IxuOBCY06ODPTD/6erEsrAp85eQbR5LpzrgGgp+ODs+cOWNH15RVK4SvcqthhuSlmqwffPIJ&#10;QAF9S62VcZG2tVI2zJ160wnkLLjhBJmXmqlbGZxrmdhN0aPkqwpLzhYxGRyTJwuJOXnmo9t0rhJR&#10;y0GimLUk8gZZ8AZuy7jqEO8oWqLgSe4tEMtanr1yyW3LtHTb80wbBkO69qHxDMBqMadFl6hD95pO&#10;nhq5cvGphfXN5c3dxeXV773+JuhzaW1jaGj0HF2jWb4H++hZ6ljPdJP4I9cUBb2LBzm5LEfE8sqK&#10;Q4ft0aOFeTJzrVM5Ja/sh48equQ1LeziycmxNEbaWpYZeq2sQCRsH0TwjBGXxPNnTWQCindDgylC&#10;gHcJ255FPOYALpnGvL65VuJ69bBiIfNKch4FCA3JqKHT6jJ9V/uO0dX2hjjhmeTUDsdcF8IJGaA9&#10;DavjZgPuozs8OKIYuXz5Mgbqr3zlK+NTJomY5943Nj5c0w2OTw6e/PjmzeGTo9b3d/78NZXy6Ykx&#10;RGc6MWmnRSHBS6/Z++UL2x1cxsWafJ1JThRdiXHb2syeNtmpzDEgNBPynu4P3vuw9fmL56PaLsFA&#10;Bo9G6s9FKKPpYxYVGX2gdTQKaAaKEm41Pa8ojGlrgS3NL8ZTemXFfxe0x1i3r6zBVJXCZPnU666G&#10;NQzoMbGR+U8BgVcuX+D50n+yl1Vjf0+/J8Jd06dLTRjv3J++//Y7b33tq3/03vtvr26sYD1+53vf&#10;vv/g9muv/eDGzetvvvnm7Tv3bt+9C/x/NP3o6tXL2g2cVNEfB/oGpiYmUNqtS5Y91t77H35EhnT6&#10;zESDYV6TZ8jQdnBupU+RsCTup31Y8UXZx1WhDUyqY/HR9RtjeJojwxL9cAfwCPlQRNdGWt+piLQi&#10;EnYjC9pBLsK0K9YcpnysiNyODw2vKd7gMCMn3B4UwmfFhRQUX7xUKaRE0vxX9SYa1ocffSSpOnv2&#10;/Pz8CnDpR2/8mAOzU21kZIJCs2G9oSbOaCYdjcPme7dvvffBR8pF6mmKWrKJuIKV6EeFlllD7itS&#10;dhM+PAD4pf6ZIiHMEgAA//RJREFURh5W2Dqwm2gL2QVrW2KKNrs8vyiqOrAERD8hJOk4k2fYaGzk&#10;FLXFo5OeyDvFLluOREkuayPpJjhr/U36gIMDwD971Srxojc3dxszDHJKO1b3j3Buz587k3w5kp+Q&#10;DQLppWdgAUrZyGb7ShO5g4bayPswOx2E9+/dSZMuHb0oWWoAK8tuAhTReTOIvaWqYq/RFFJGqYT/&#10;xVCR3WK9xIM+KE6hPCEg+eVYypzTWB5kvkbEaAHm8xibDS/idwjGNs1ubGycK3V/T9/du/ev37iJ&#10;1gNQdD+0dI0pYX6J2rH/wNnv6nzm2nNTY6NJQ4NmYVgnXXgyqIO2vYhPpXzN2QxYsMxEhqBfsZCM&#10;so4W7MqFS8RCZhwF9ctZwaEtjvGMKBdWlm/fv//hRx+rNidOT3zpS1/kA2DL68XlACzS2M8mhU9y&#10;xDrVkwll8mz+t2I0JCDjVK0Eci7GAigNkK1oJON0g0GxE0jD4BllRHygdHg3oSA6YTWpKEbUnrCV&#10;Jj8GEWEee30LCyuectr9hS1NTkwqJICgDRA/PusIYYcE+gZbbWhc+Oxy9g+g2Ji7mgBWkx35UqHy&#10;WYewioHeQZ0ETCbsC1+H5aLGxTS3xhTf8t7Q3lpNVanLCo2wKXwxDXuQVRMZ00lgj7fsDYYcsq0e&#10;KEsEvfnUFxnaoYuf6dIBVxyQ8bdPPlDZXDz4ygsmnVt4QDKGuBw7tgVNJbp0I9SpaklYZbEh5g+M&#10;hVYzr+iNop2I9jGsgUbnwUnqaaTOScEqh4lpaHr6MAejNXo1xNFGAG+CZHtGAe8fCrbm2kVGKw2S&#10;cRYHsmaxJxOIlWacHV1Amirxr6uyP9dU7gCNNZATPcQBOWPUbDXlEXIaqUdKjIzZK7OT/z1Hbq2H&#10;wJNx7pa7yZvDrK38h1NPHAPVO6JEI3jaoeUnfYzDD6qrMk5U2RkbGgRFxpRO94BVA5JKTKpbyVP1&#10;VV0FsRMrXpUDtrpXpu6A0mg3xexz62B1dUPzyd7lPS7U1EBRNjfxwJNdyYt142xlPI1QnWNxpE8a&#10;77fUOSbErm/GZIw/rlnJBmlvbMQbD02F7pjfU29vOqZlz10VWYtyMosd3FKs0Ybpj3JJ1JVrqnli&#10;k8R5O+BfuIqxPbD22jHxjFQ4Ust58U7ODLpMbSOXIg8lTOfMnMaaSkkC53UBkDP1GP0pkjRDMiNo&#10;szfL+CWoAq+J7N80pCMhOHly0FtEJfcIMTSctL0nuwhErHygIzn5BOYx3qEhBd3dkM00P4vjE819&#10;YOr8qOSClfUL+/HwLpfBtBqOQVCw8BrUEKykU0Du6+rFEBSvfJVlHzLbUfM+ISijhlYGwWwxoWsp&#10;9J7UwuHndPguK2FqatJoCJmxxw6eDZEXtc7HZ7WlH3vn1i2OCuoK8CymPhXw8ubO9dsPdDQfzCwZ&#10;lJuJiicymOfFV16h7NnakWORJKfX5N154DULxwjTkpXH2ajFEA2+giw2scU0+quYaqYo1YAujTlK&#10;UnxbnSOWfjbL8bHGBetzLEDPwZ7zo/hSsnhXQfqRXBoy8DjwcFoKHjuzPECEVywANuZtZvmUf1gG&#10;HSLcZ36PVM3yy6xUfxXVNgecCoYWrX8My69F/p0OhnDf1welscm8pX1nkpJ3bGLsyoXLrJ1/5a/8&#10;8sBA/wcffGhheGyYNmfOShSGXnjh6gvXnqEisa1mHs1EaxN2KA5aR5wdEoCBMeWNYjZ6OFat7FZy&#10;WHf2ShqEKvIfT8PGYTuzaVjdM+fP5N2LdGGopWteBvaiZTkjSX9jtRcUrTSyGTOfwJT4Hjy/+k9k&#10;vBEEBVE4YjtpbB0W0f4jvuFLi3KKX/nVX/13//bfffjJh/Sgkt/xianvvv79CM6J+WNrnpwGPuFg&#10;6+3v3djZQD0ZGjo5NHZqcmrMldi6sknWsvjv87OLKhTyZxnu9gaj8E5VJBdBnrpEyDdu33ayPbx/&#10;XxHAtRyiceP6TUxEFN+8pyBEIQX5s4Wsxgw4kDIgRKiYv9uaaSW02nKOwg8/vG40FoFGhk8Vs15U&#10;d4JWJo1mFF5IQn7ttwS4mlgVD+149koGQi5KVy5C87TnEjEP94U/b4kHZNwyCo3bWNfd8zQ7FuaW&#10;WIq+9JkXX3zxBTiHF/DD19l00zSfGRkeCZCjn8kszWyUo7C45KyU/5o1lOkkMuRuHrjq3EqQBEoE&#10;Bdq0JVsltelfFYQRyzCojkG5tmUoVpg9KYM45uQRKb8NHlWzqp6Z18jyfbFT2vfrIygFEIYyDVWm&#10;UsOv/W2kWcVNib54Y10hgaBAe2OgHEsKaxFd3bNxSOeozahAom8eWN6AkArwSIsvjuNwphyYGZVb&#10;KGkGhlqMVy6dX13f0qXMwAbDhSbP2mP+Ta4hzAlu++ogcE7CcSjhtRXtT4EkZLrUdoZipXVeNprB&#10;F/PTM1VDkyGaUOdbjBo9omoE+1ewUbTBlF8Hh/cfPFxfW5UHX7pg8PKFoaHBze21B9MPR4eHiwYW&#10;DyOPNg7ziQx7SPEUV2TDGUGeFjbUr6z0XG6dNskLkyhVCldoT3gHESvECYZsX7tSCRJX286ukZFh&#10;0OzSyiIFqCt0oGHfh8W/thYF9MLcie7uX/7ln/vCFz8fw8KjGuteDcQnOWIjU2yAPI0Mof6Q22yk&#10;iZmdwMkoSYVQovS8d/fO4tI8V1jrfmh40nI6pRQYtolC/EGWQNvPOFEAhp+jW5f8IyeOxz/96DHe&#10;sEfhgJD7ZfSZkYnLa6DI06eBqqMAHjvBew9FCee6yNqayACyGNFSK6RL3CpltJXMc2Z87Te40cJ9&#10;/PgBcYMrFL9O9ndh2yxvrAHFvUetA0HQfTc2XNTKjDPZvdN4qgFcj1b4xoZMJTYi6+uRNR4eGrGT&#10;TAilQXlQrZ0Qs2LFGr806yImFrHRqM5lcqEMXstcmkYKWyhUBocIu4bICfe6kEYMp72btk5mVyo9&#10;Io+NrUJqRveZlDFDIsOFCOUrQzX0ZKAgsdPLHDnzFAN/ptaxt46ztBZX1qdnHshCt9Y3h0dGNwgQ&#10;ZEkH8eKxfmgtPR88TuliJgcqBGuSWgKSM0wZmlkYTk3nGrC+UL8aMnMYEWvNCbNrkpSDi46FjJqE&#10;8Rcu3I2l+pd/xWDoCWOiRFQZzFMH/W6M9BzCRGwd0vfBIbNzkoY7OHQGdRWC/fKWdjx2mkA4Iv+L&#10;2NAT83/m29oCJzrRSvACXTdGE6uBMNEjR+XMlfRa13RuVrN1G5ws2g0aJq6Fh1vW3BxzBtW+BxHw&#10;WLvZDBXRu7lc6CIagLWgLELBXXMkGrp7XHvwwoIjxC9Tb0Sod8RgqwUfYqbD2VH6lqHV5flXGX5W&#10;DggWtfHgmMmTs6WG+3nXOU2q8R6dd86GgEZNaBiZFbeHG80LbdE6SsJp0+vCcXTq6w2h4biJP7rN&#10;SLCygBwzu2gNVPAOe8FRqNMjrU83ooozjE/Z1M6WwXqL4+NjkU4b3VFImhWV7HMnnGydT7P8hBVf&#10;4Lowz8r/zTUCmfRxZb2Z5ueCy5pXLpBAXBg2XR1f5bLBKFaN+00FZ8WbrpUZTWYBb5tLHP14XPdi&#10;R07vIcmpZnY0VL4rY3DjKYNivKGKT9Ei5pUeKIAGju/2RkDN5uOnrl559rlnvYf4Obd1gOh0I6Zn&#10;5jyC968/aDthCleXHsD041lISiTHmww0dtJaU91jCff01YazEzOrzIuHnUY2rMqlZkMF6ewaHR3W&#10;NzVRAYjtC0QDJymk2bkoNIRPVWQtm8LEhJXFNQCk0w3OJTb1yg1SJ68ODZ6MbFF/HNvSaZ2cKRzW&#10;UEi7sV9wjWbs0JTrLFeDOnS1lkOUs7ImuqN4eQ6J/VAnl5coHCCnUvdMAqXjzHRZF1M+mqnq5hce&#10;P3xw3zEyMTpx6+aNa09f++DD90ZGxsAWpuyMjo7BimrsAk/+5GCuOYdc1GyWenQ47BFStZbVsUFU&#10;CtKaUXeQXDUM6bxjNW65yzUtLs594XOfbX166mzaD3R2XmagFPKAYnNkXEc5pxTAGgQjPjaZRuhw&#10;M9rXv4+hfBOsyKLJKwoPp/ArDc0obp3kOwZUz/7Nv/kfO+f+9t/625999WUcO90BOTgjDHiYncCg&#10;Em4rn4lzY1vz8KnBGeZ5oyN+Q0hN/zZOzXAUF0TeOzo+LMeanJoCG6C2PLj70J2IK2srjzE4QTpR&#10;tLUC+UkFOZWb+rUncyV5Uda2ZJZCZm2VyEi1JjWsirkqJ4d7+sFxI07qa6189PGdyxfPZYhTWIU1&#10;9zgiNeyLZNlhXRwecVSv5DLCe49dq91zygz3JFGcRDLMJy5Hu+oG7hR0/WEzoIWmwC9MSI5qIpM8&#10;zCP8T//Of8Y52Rn+6iuvvvjCZ+7cufvGGz/UW2d8NTQwFHucFJFm9/XmIDzYR1lTZcOr+JTzuLxx&#10;80ZcKnv6Qj/NmzA1PIZfOblKTZIWZICKHHKCjvZfTrWDDOg0YhCBKBaySdF2Pdv0Pg8PJJ5QAWZV&#10;Vr9PD7hY0Pr2WqgwForF6sknEpSPjuIvJVQ5pwycHMKqtH3AAFgagVtSrlIpHmlknz1zOmEuOXqo&#10;vLGJYGBUlKi0vznFlpBZoBcFuD1ZYN6BUKMpn3Na1eVqa8J8qF0Hmb0WB3lhL+YBRou2W2kgB3/G&#10;7IEu4IuHiJqf6+ekSRS4NWTc+PGoYWvwVIZqyJoEXwBSUhY7rr1VU0vI9nCgiaZWwhhQpL//2mvR&#10;ugaESvERiYUDiSv10KCYKWODXBYUpSgMxBWHyJp1FQDxScitYzc0Si7TstWAHOn+BI8xOEc5IRHv&#10;fPrKJW0v9dX03OwDyMn6jqJc0YytQbb2uc+++qu/8stex9KqsfSKRW3fMjZr5IUFejU+JeYkTxpH&#10;sc7JX6fWT7bQONXNulYesKAx7UZ6nRI/B34YVCKfc86/lxyC8DnxRithZo9JLP0njb6I4AN5a3PT&#10;OnJYri6tihVOEe9Y2yFcemSdbpP6wBgMdTdkAIrv8bEh6weVZXV1Fa8AmRIw43iQBomzZlGSeVpP&#10;A4PEB0eIWBnTt4evabR3MowYBkPAaoxnuvwR5zmTTB5h8bWPWF4WUHw9dwLI9fe7E8mHMlc9aDnl&#10;bD5pglnGXuURufQAcVniRF4Wp/dqWSWRzrlb0FpNh48zc4hKmVGsUuKEQH7odMBqoIaMfXeN2ErW&#10;FcJh+Jo14sxiy5AKPw3n2Qdmklvwbl505QtlwniILi1KG4eH59yLxLyDFq9lZrOm4S5gzj6aVaX7&#10;aXr4IpLQqamPJa2VofVG/SwVOsGho7Mb10SOYaRdCHc1bb3kqAX/BaZMGlP/6Fr8IVOP9pG9GnZT&#10;n0LOWau1iH72d9lp5XAI2EjOUPVHdHDRDUTQ0ACryE48We7BHhyZp/sCMIRh4rnkP1qX3Q4tzbuS&#10;fCo1cwzVfFY+EIz9NVe6g1Gm7Z+0rxeNVQq4r3J7LK9KS665mbbUpSjkQjAOc8VCsKfNdQ4gHVWA&#10;+Xt19EaEuwewzzEVZjlVLCLgQVJG7SMfq8XsvdtdyjNrxsmfCRvKhwgQwyfKm08mdISMk9nZ9sZh&#10;kwLSR4+OTfgpOQIKUo35TZoYMV4GQCBKB1uiy+S9bxwzL8kkkQDXjI2Of5u8i8F+R5rUbtZOse74&#10;IQiYDGIgP3om1oZ2nr0jz67pxHr3KSPv3Jtxr8NDBJHhR+o3u+ctJqPNrb3tfDa2MIrxbKSMWGGS&#10;5OimEovs5gA9APFA0PIsRuV6xGV5WLlEgdHVa8sGaG7qG+ixXdaWVg2gCtgZSSAWShCPVPq6ajs7&#10;YnwyPwQMjbM08IPESuWhK+hPsJXN3Y0G6Qt+ZmsTIAf5Ozjgcae0ZsJHgURpYOGtQRHjudq+unXU&#10;23sSzArbtECGh0aI2G7cvn79g7cum27qtLW0TdNdNoEiLym9KS7QmesSZmWOjxM5EO3mTEivGe3p&#10;kxr/096lcex6QTtu10pwOAIwFGYC0TrhDHlm/AVZaBi+tWVlC4YGOxmwg/UBCeZi6QkJbnir4LTq&#10;2CjvVak94ZFA+MPk5j7mysEQSa8yMRi/M779lgkzwvVgIumKmDHhujpAdj09ZMP2VKZxJabFw6sF&#10;H4Ng5SELgIf3a9zdxuDwKUx0cDI3ch9mO928dYNjqHNLf5yxkCWnq6N4UD26NFC5leDGLTzYYM0L&#10;zAyhhu1rTfFB+3Fwmwk+zbm59YXLl6rHHHJOPBmi5uOcFD5Tqor8CU0qp3MI4E70KrY8cC0JKSEZ&#10;LWxRi04IQoEMUbW5jT4/XDdK+KbDz37uc+fOnyUsWljmX7OKwvnCZ17CUPzC5z9nBqDj9jOG1D77&#10;DCeLi5cvyM9Z/Z05dzrjWwZ6lpfZ+dCgxSGzf2AQD4Bg243DuuFnTOw21zbHOYsMD3a3d/d1dWUS&#10;Lexqe5sLnWCkEYa75nsBP7m8nArwAKVS6ktBIgEtlKDEtTLYPOhoFXmbpsYnHjAXfvj42WcuWymy&#10;pcwz0uegFomdeM1q3dsjX6XXk5hjEOsxRWAcE8uaEg89JuSIL0+MuwK0hQsVRqTCwKcTRXpmtZrD&#10;Y7AyyKbUymjdT125+os///PW+te/+U2BiTzUJGgs77XNNRcbKDpMl3S55Qk8sd5/9139UEUqJwhb&#10;LiqlVotYs8nbKPCqNfIuB6+bVam7EyHOhXmAYHOMmdhKKpEynTNTPBLPUJr8fUfn/JxbEzmj5gsp&#10;LRP98Ceie42XfbwPM2QvaLaVoGiz0gyo2FH6n5IumKkjWdTHER3jVJxeXdAr5x1SWfktp3ZKTftp&#10;c05HHnKUXpR08vCQGd21Z6/CHSOPiztaV+RBoRw5vDPhNMikOQqoOXz33CPRYkQpaeIsGWPFqcRE&#10;AfG+vDmt3WIquozs2sDlQk6A8kTIMLpqikamP1PU7qmuUv9GxXLU8tGHH3omzi6N/Qvnzwz0nfQK&#10;pqcfWRKeuepteXVFpabWn5t9TK0JUAzZ2aNvyC1Dfw1vXsQNT/svIzNALds3V1A2gJFS0Jgr2YPt&#10;27TErR1jk1PDY5MDg0MyVyEOXqt2JE985ZVXHVcer1xe6dwo33N8f9pPfJImah9EnRBRckbxyhn0&#10;rihlEheKn9YCltgG8J4+O2UfKQhd+uOZhemHjxFM011NjyWTAz3ysoYGMOdg93VyxNBxwr8I/TYr&#10;CB7T1z+3vGbae4Z+tjQr1YqAr0BPf3ltZX3M2OJVDVN9Mce96V2DVdjYSngQYWplXGdLm9kq1p6H&#10;Z50DYAxswB8fOjUccXHSiADMyees3uIegojL2yK4BL8vtxt2z7EyKRY1yP9p8jLj9YN2gd9OBfo2&#10;aqrUHrHtS5lk2G7EK4GNYEgY5ekJ5BFkdFfuugF/WL8R4qBqeOZek+cflQRMKo7j6UAUC9SJVe3X&#10;KOaSCIYmkb0ftwHLN4yeZFGZfBBJWbXw8hAzkiHaGmkf3EPPErvm/vQ0/x0QMkupu/cf8jyHqdDA&#10;P15cnltdn2VKBEDa3uX/AbJL7pjUNIOEoiyGlAvLOSFMF2TfiD2COW3aDQqahJfgXYLoD3kIP/3t&#10;okmH/r3Jfpk3m0PZZX8qaoitdbZjFmAbl+Mj/GWmB7rkwre4xQYumWdzCyCGO66X4pFqz4lUXFYz&#10;OyrzCQ5hKpWhBmr3piLyjgluHbzYGlYZtv3mNumRmJnqVGW1K2jEysCXqRR9mcHl8TOKzXsGrPl5&#10;yedS5YYIWBS6TCKvGjUBOQTB4hFAqa3wOICa46G2D40783jEE6/VCWiPE7ZngNDGuq9LFG0hvevM&#10;CADNoGz2cGPAUg/v3wvjIzZMORcSSNkjx3crOIU5y5aZy/b3lg3XlVStmcmRC3Pj5oNoRFSJmg6g&#10;PA8vc3LqrJaam1IZBIvZ26PAgiN89pWX4miG0ebdliBMLeB+rLUMrOELGX2PcHLo31todRilZAi1&#10;IXMnwkmK7wSsFDPKl0asEoObAOEF8lYlGXDaLLBH0zMjo8PA8CI3tIE1oXCBpmPynhKjQeDJGIfc&#10;TNoU3ml50KBGyCH2Lbh33+MmGyH5zha+aTmaHu4ZwPaD115zfke8eMyHLvwQJv+iRMY7tBgW2q/h&#10;a4tI2luOdqTFp3pODA8NuKOZh/czDs8MvZUVLqTWIvBF5R7qcEsTWwvnQCACl2cjHIOWtaeynwGQ&#10;ywuLO1tRWAOLVheXIwVTWuwg4nfxL0CwMRjE0unq7feUaOHn5xbCz7TL9ECsNweMM6C9A6NA+gGr&#10;OXVqpKFRDKNM8mF2QMkUq/8QcyQhxMky0DMo22YUq7zzNnm+GhaAUAg+114RZBSBViy2sygt7Vma&#10;NxjQPj4RjdTxoThYhjUEgjvyJSb8j6Yf4N2d7EWCNfg7TrC85cVPCGeKVes/OSpQxu7zXPKjwhnN&#10;xoCi4bxhhuOH0KSSLi9evni59dzYWIBjBVbWcsbyhKuR8FrTRi2SVJHyZTopfeEuiym+HhL7otXh&#10;1dnVUdK1KJ5SpUneqmnSzcNASWiJ/o3f+R0JyDAh4vi4npUf54kpuD0tNdylK1emJieffvppsqzn&#10;X3hhZWmB2yJCaxis6eryBGnbFnlrhHEYEhEjBpCbezzrKUAeWEM5mXE/QSAhoW/vZHZme5TeH314&#10;65zjfOCk06C8lUlos2xjmdphqGhmNroJGKM3V4NAIGHMlvtu3LjNk/G5Zy75Sg1AfvdSz9yg96ql&#10;1RL+dUYfdnAYglodgGnj+aCXA6xK1RRX+MBB5lcmCRX0w1Bo0N3ShlP6R7cZfxZLq8GN06B+7rnn&#10;v/Od7/7u7/6ulOv/9z/9M/6dyH0jY2NSMPdVdqAIheHEeOZ9nR0URO+8846VajnK2bIdMyrAu461&#10;fSyaDjYN7FClxRKBuRrMbXtXTg8zX15alnfKD71WTa5A65EXaMvmCctCMEoNkFEmZcJH1NqBWLAu&#10;dAazplrzlj0K/yp2ECmFE08zeLc5fv0ic4xUBNQdeHOr6xdw6LPg/t4Is+iKyTkInE9pwTa4Xk7z&#10;0sB6U85buDK3fqhehijU6RrILvhi/i+IZdGMBNwAvD5Cuqa3srNVBSU5QvoLKLMywTIIsH5zutu7&#10;+bYw0FMi1fgsEGmBSVFYh94LzCgSQRHEUQC7ulkpzc3O+UDWLs9fe3ZictK/5zVKe5Fg3UdfH68E&#10;lhYLVDakVfPz0XWZpA7nOG7mnObnWgBx6A/bufypq00bBMVKjAuQhns9Ciry3ZSn/iiV8IAYBfZ0&#10;D/iZcFKdI/QaWkJWIcnSwhcO/pQ9j7xfGxgsUKQjM9JqTl41GIkTfHL4iuGWJFd8ggc5a4Of5rkG&#10;NG9uBvRKzQUXrK/Ll88rCLSuhHKYurUhfGObOC5tOo8O6wkD+OTJU54Yi7L19S2GafNLq3Blqynd&#10;WA6ui4uaQI72RiZhDbh51XY5tO+AEzImZzdO7Cn70/FvNxC8rBdZsq+6gQa/YsLYhLHxMHhamlRo&#10;Xr0rXllYwHGKol0EKxmKt2w0l8OgMf8pC9huL1a+VeROXb8FZUM0uLYuNQPFZYGSQg6F7b4sQCli&#10;gkIrxVxE6+YnU8dmlkaaZz6mvN/lUyYlLCzMW1twx1pIscfF4w+KHPPkMDEynshpFQNbV26jRd7k&#10;eSahTBs/zEXbzdmfHmWkKhtnp8YD9DgDDo9MyFheRU7bBbfApOQwGctYnEOmdtuHO3OrWzPL667s&#10;oxvXZzw7iePS0vzqij8srK8uY0joyCSSNsu4D7RVMOe4/GjvaupJDfO/RCyO7zLUCebRQlPqoYSQ&#10;0JA954DN/6bjUjTNOIo2xNHqjWhYM8bJqeCClQ0bDLSTFyFj4eLDSg2sh2Idc2qamVnMQDCL/OhY&#10;Ey1TMUp345QSGm0iuQj1gECzsrS6swkt3fUT8IhwV3wNe2FlRswiHGk19CPeNyCyhNnjwVMjUVbV&#10;iHhvTb0RF3iPiptUpxEvSSCDG5URmndqohgI0KtMS6cqNdFBwSF4FRHpGI0Hn7VxNNqA6jEPQWmX&#10;BiXsx1tIBZWipUqgg7XVJQ787B7bxJbWrCif5QqtPSSoTODb24W9hF8T+kEKUQ+ooVxJMJVlSBmZ&#10;tJVfm3xFTVasCUR/E70pfgznzeGcmvPEibnHM6i6NUjtQPWuko8nWjT5bGWcCowXTBaIm8naJgtl&#10;mRk4LDaaHoTOjFMgIwiDDGWmSdSqcMo8ribXkVooxW2gRNnb/fsP/DOX/gaOnFwSf7Nh1xA//BiJ&#10;S9yTehbpVg6ScR3J6g4UkRklwru0vDIEQRizcrB8srOufCiSkj+KDHQvSTVykKXzx2tA49FBbIt3&#10;mT5rzAqYb23u3OnJPgapagkTaKrXFx5UB64zue2Wt4YqmozyiE8ZYigGUQuGQaB9Mh+1onw7620N&#10;jZ5dCVYygCNTfJguFXksmVEJxq0Q8USikiPfCjeYZXM9WoVqSzmXvRewlPSmFFdBruPXkUbH4dIS&#10;Vw1aAtdduZa6rXyRPKGI/VkvdcX7D1HVp1hvaLJ4Lr7O5YGK46oIZ+3q4RwMV+TCC+pG+066xaHs&#10;YJuScn1z1ZaEgCqwHbJpeR81G6AmboPFRRcxU/Jffq7h1DKDlarJMItnHY886zGzqLT19vf1za5e&#10;vgwZbb127kxY2UDBaHDg8Fm4qaUbNCbRy6Ku2YsNtayFFBSmSsdMtUkDMt7sxSrrtCs4WgnqA70n&#10;VWFmEZ8cPfWFL37plVc+T4MzNTll0+gzUj5yQfPLaihxX+pqBFI//A//4KvGrtvAHH0DAFSfrgF3&#10;w15q9nqlFS0Cx5IdNTRAvzVgM0GK5DWAK2uy1OPNKE0O74sXzqkpxQqo2+joiBwFdycFja5lCJwx&#10;nfaKZZ8QDhpPZ54fe+fOPQXr1csX2TDtH8KiIimwk5FGE+JDIkXuwedLv8Cj99O8V7vZcRioWLuh&#10;0NZkiaVLiwdNCigHX9wK2cHkpqqlI4/PBMC9Payvf/t7f/D888995Ze/Mjc3+//9p/+TBFRjfWxk&#10;XBIgOnnuvj6Oh6aVLy9/57vfff/998M27emVIGawupCQvkxtRxwpTSCeHmhCaSP4LuRixVwQwNm5&#10;RUHT7jHlTxDPlGuI+dbWCgNtr5S/q9Sx3QtVq5O4mmGQMTOeldkPTLl4uqa5HLFo5DjlVpCD1M6M&#10;a0MfT1Twz4qVI9RyhD7RLE9lEx+ipidhEJzkprKxerUN8lw8CzAckmrDUrQ5QwJraVZPW2WNIXvB&#10;wWKan2LR8kuyeMjSibZL8CXacs3tCJ82qrO2fCk6whZNrhyArpFwWL3ehL9WSqv0rLoIr9PJyuGe&#10;RLROiXxfeYO7ttA1OHR2d8O5mY2BMqyTZ69de+6ZpyT6Dx48lJL6OaTBMcfX74vXcZhwt+/cWVhY&#10;FpQnuRfVrKqU+/oaaWUeJFnNqFA2RgDu4kUWTbAwfbe8l/Gm+TOeKIFF88fXb/7oR2/BaBbm5t3q&#10;22/+ZGF+VvmIAOpBujz97Ug3RDchDT06pEwymu1w6ZLp1mbTbqAFThf8U6lztRKTAwVXMBAwId1v&#10;YWjw5Ji9Pzs3q1wuepwQkTas68zsWAxjFusH+8bqaFFrT1gQ6MxsCgQd6uMa6DwKApmbm/PN8wts&#10;jA7xvSI9GeSRNaBnlIYsI+juLv6u+GoYsQFzM0gtNpwQRmMtAJnivqWLdOVJ6hcUISyZgcvGoK2O&#10;a0i/gNXwxvIzDSrsjCNltLaxTgRx5r1Lo3MehTzs/y2t+Lq1NIPh+3pP6hXY8RaO3CJBLaVjFCRJ&#10;qvP/4WM5qRuMs6ABhWR7EKJoulQgjq7OWCTGvDnon2M7+aW1LXUQS6rdqbFf/GfbPsENjpj2YmWJ&#10;fmrlLxHbQ53Onz97+sxZKRGXD1CXPZW+agSScp3eTlGyb6D7ZN/Q+PBJPr+eO+ej9ta+oVMGHdpE&#10;TtytvYPF1fW5pfXZpWU6p9ml1bmVjQXD8dY3F9c2l7gUUDlJyzJhKS5ZYVGGZqRyS4/XyILYf+B1&#10;6GAGmzph20T2nZFNHk8LbNDvaM2wGOlljYPydMjaqNMkTQVtpV6trSukOOFgddOPlgwpsT8p1KUC&#10;1C8QNTVb0bX35uYW7SP2VSBpRoASGASQ9H/1U4wCiyCpFeO5el/BiHVRsOLCgsB1g1CU7b9PsTLt&#10;wQiG0h0+BCXIMmPZkWwL3+DQeEfhwJIuhQG1k1StSyjOMDfiC3A3Q5yUbFlUjtGkG3ZZr+lKQckC&#10;jrQbXN7X6EHHffv42AD37BMtsxQneUbFTZdANMyAMR17sOSR5PQKc3flwKCtlJwq6GYWNhcGlA/3&#10;VkL4zHzPDPRyk06aHmJO5nL5ffbcabAWrj69IEdGKh8RCRZrhYrze+GftWWiI4AjxWLy8Fg1JVXI&#10;ppfjKyVRFb2CZDTFvg/eEfKi5ocISS6DaZcIrwXAZgGaBdYBK6SUTG8IB1NAywpWhe0xgo2Pkr9J&#10;R0jHN+wg+EP1ivIiyzyISaThGpimma4rBQybLUmiNCCSjk95LI3A5NwAAYycGippiPT74eLCY66p&#10;W+sL/O8MDzddwKtXCYDzHs/OzTx6OHBqSJSuE6AmaYmDqC8y1MT8EFRsNn1BmApAyqFDJs+O19vU&#10;ZwgscIwwvaHKKCFzBrrmHDlmPXZK+HPGZes2NT2cmWG8wEsuhid6zlpnGxuWdKZN9va5ZjBwtEfU&#10;Vnu78wtcnzKqqdFlNdTKIxMilpdWM0ga9pTiPEyX0KUaKs8q2BCynU/OQljM/TsP3Qu3I3eQ0y5I&#10;pcfuQiP4k1EpUjOXoRqnfkgAZxO7t815T2nsEzCWY5DbGm1uKCvltp9BNG0nYJcQG29rc2MNGPmf&#10;/52/85Wv/Err85evcuYSfLN07KiC9H/2V2i1xW/+939ZPlX4RgTUEoP1siZH9VYOWoX7q5uam4dn&#10;L53/jd/8LTOa9RfCPws3NlidZhaUor9XxPOQB04Biwf7f/Da61/92tc2V7dN4NY1TaQOWyfKuIi0&#10;y41LwoP2p4BT+TnxdP1Edu9cY0ZeJYPBKAmS1wqk3dIfnjx9RrRRVxl/ApPjg0oBJF8Jm8m0MVlt&#10;YpA5SFbhtp61rqUY+fFHnwjcV69egkhVmlcNSTBYnCZbdmn6FOJpjaSVEITAc83soG6ZRM1qDDmv&#10;/EWtSD3TJ6pVIcDRLCdwPY2ZKxkSZZ9mKFybFxMHrN2dl1951cjFP/zq1wQkZERHoGuy0MPVzkDk&#10;XX7O73/4wezMIzsUo5Z1VjoBSbZKa1eAdtqHPj2aw3RtgniDIYMFYvsdrK86rY+47agsYZqYB8YW&#10;2QB6fk59aI3VPDA80N7ayT7ajQNa/K/wI27WzwgXOxWHlhWpW8ztWlbWVqyiENS6+sQs2Kul5QyG&#10;EtFhYNTZKS7T9RtVx+IhOW1Ol1pZiVjhNgUkLj52Nf3a/ExfopdqzaxvGUWvjW6PJX17wqMoWDHR&#10;Kj2yJutP5SQcB9p+4kToeNJUogyNpW0MkpPBS/GTiGT+ejqnGdrrEdVNMU1ASY1/ZqShSeXtm7y4&#10;aNDa2gyye+vdd7wpaeMlMpbLT4nUGHW6DJIkBwahhTokIT5JITr8rmMDHkBbl91bI3aqR5lGdilM&#10;0ndo7LKGYUmeR2Ye7LV19akjQwft6XvzzZ9877uvGw99986jF559msnf2soSciqzsZm5eIsaOe+n&#10;0JV7Yk6jAg7hXqymYmTwF/s3PeicA1krn3LO6g3E2tvqlfsF2ozVppEVTWWgvqWrbklkJl+dpzmS&#10;q2fvVNWGM35vnPeSpsS+6QWG866MDo8US29UliZBdKc8Slijnzmtkd0X8c32DpZtwKKV1ZODA7du&#10;3oyZ28gpEhlLyA7RNSu5H65Yt3JSmcR2m7MOEFcMxTUL8lrUCJch3jlWvVAbQbIC2FDxKYacMOKS&#10;F5tCzmSzkkxV1QSzaZiCpemGu2U7CGVQB0EsSqvQEXNWhDZeyqp4/rDpSTof5MlfMioN96ah3Ujr&#10;LpqVyJgwZFoTUVPBNFZQtY+TQli68X8OWFvql/TPbK6qgOIfRIOlmClbrozmcwpcvHjRFhbMHk9P&#10;w03ZAkgh4zTZnvmfloaB40y+I4kLUYj6sRt1xIAOR/CpkRHWQQPDw/63H5+9r0+PxcrY2j80xG12&#10;lVTo8L5BNouLs4uIjiuPaNHXNxaWNQvQa+PylgS3PibJWA5YTReK1qrjWrvCbhTuklC2yjDA3e5H&#10;FZvufL6xhecbTiRC1zrfge0dSpskgrv7i4trLo2T3CAqX1/f6MRwmvXYiqYYQ+ZC8trWmx0eDqaA&#10;Try2TKjUGCOqlkwPcfr+rLcjZPkWC9RRyMRw4CT/fLJ2x7+5Rxyqs9kFdlcoogH7PTfrXDCxH4Wy&#10;kOWas69VHU7cjCqGlOfcoViLEY/1IM2w92klw1+vXlkZxITSmqmk6W63yeEQLfzb9DE6pYBENrGx&#10;ttH0OjVeSu8szfLDgyYoDX0wfgU+DFLpxpppE3ri6SyFlLa9rQ9YRl0CF1QyqBjPUaWbcMG/u2YR&#10;RPNhiWrWJ+QgWW1t2rn2ZwkNg6Di3PcbWBWhfYT0KZObwykPxhMKeGMSDOADlyZ8z2KXpnLKNmEn&#10;fwIfroOtjLPNAQiJuH7rFpa/xM4utmctTkFPNm+q1MaOASFam1LdmDCnemh2XAJHtQHL/KzCToNk&#10;kxrK/0bkG4l4WUynFk9VKz06zgRXK9lTNh41LALCxx5czGZHwO1bH1PonJk8hd41NTZ87alzQyeB&#10;Provks3A8rpGE5OnEVSUnbOz89K2dIpYkexsjw0OEFn6cEvIP4brJdqnC5bJuBrK2s04D3G1zgOk&#10;MSBXRwmOvAq65QlklR5GEuoPGdBcIxzTgsv+TZ9TpxhxPHiNRDBKX1jDgT6elFrFjkqYCTaQwnBq&#10;ccDajUu4/2Bas5tjTJrtDY8tjKkeRGQsJtRJY28yhFVu5WQrEKoNTGPVEfOnd9SAt452hU2EnaAg&#10;bfJysI/1oC6JU0E6HU6c9PotWHhByZNVTZiYUNSIr/OCkuKHiI/WucRth3qWC03ry89clT4UTyuZ&#10;VY6OBhf5019Zj43S4i9ljuWTUOh0lOEN80cPFoktgyDLRIHXzeHBi6+8LBkScB7zUZybpz7O/83N&#10;aQNR4m5sroSkGaCk+CEtTf/6X/8bP4hlCTOXOiq1/LeyI9PzjXVn7N139wwyBylTmZhlLmFXXiEn&#10;2rnyTsiPEOBvuElZA6fPnKmLPzblE9QRmWAQkxiIxEi0GFVemEm9GAD+gi4GmH/r1l0Q9fkzpzMY&#10;APwrshRp3WtIhVOryt0KhZUIhh7oIeHmF88DUzO1WlrPR5FsF5yGNR+7Jps7xlEA/VgkVC+weu7q&#10;AfklIoVLoooFTf2b/+33uN5MTp0J1hKBuaDQTjj80ccfvffBuxmFp1jpB6ikB+SIYlnw6e5rDE+o&#10;WZupfjKhJF6jCgXUaYJBzdClJdWzA94ecA0OL9B6/LQ6FRO7UtdML/DVcSvJECbWEg3FsT8rfRw7&#10;UnCWKFj1dkt5xWdEuq9xWve2m6XG+BMuKWczcVWzugvVUr8mI6p0kIcd9L2Beqot5waimW90sqpv&#10;lB5wMWkTYpJqMhxu7sefbRb9EQdCqk3AS3kM5MhgUCFH0AuLd9u4OXcgsifpTJ2Lexr1FgPw2PAm&#10;+HZ2h/9U6XTsbdOfVXjpbATGrJM6JXUh3N42mNlrSkWAZiq+CwYPHzwwVtvmeIoN6DPXPJO4TCws&#10;8z8IO5NmgAcHYhA0pF1Pdhe0aZuNSPe7jO5NJ051mH76flKBDAFrgKl+V8B0rErQqZiNjAduGGj+&#10;B//uGwaIe1OnJyd+/Su/ZMKp8OA8sJqJjS6ev/jJjZsGingIDOSIbdJ9O9GGxaQKKn+W+uFPRM1Z&#10;+95XpUFPtnyVNbKacERVuWr+9bXNjz/+5Mc/fpMbjqU7xL4bD/IJ5Xcj6LUk7PgQZ2F5ee301JQj&#10;H5nd+zMwKphikQHS851HPkvCx18E0DV48lTQh+gAjtbWVnDBjfN22U4HPlYltIqHbYxv6l1YwlYj&#10;CqJnWIBQRB6Bphr+zIUxcx3XFrTRqkGTEAZuiFlM3BPjvJPQViLjWnSqgkTvoK3h4YW5FVawcntj&#10;XXa/to7inZEq1UurmWIO16A87iiDA+rbU0gQAWQoVsYRRusGkpEb+ZEZ69zAHqtqyjkYdmMOx8Cx&#10;Oajz39D8s44bLZ4Q43I0hjNqZkngitUlptNrIgA4EZAGRHk0/RCtLZT8TITKoGnCW9/Z3d/34PEj&#10;h1EpunyW9q6PF1pjxEdGXGbsIXanmTMyytpTmCUj4qPEfFzPCcyltcJXxcH/eGGWcH5mbmFhdWV2&#10;cWXRgM6VVXiknbhqEq6XFZVTyPexkQbUhevUrnw3yUdUle9khHDT4Y7KPkCdsRa7C8uST/OCeacH&#10;RDX0TL0WoU6yUBhlzM8jzGaLs5kK5KmnrmitZKr10jw3fmkLSrgj0/NZW9tQS0SakNEiJ+QBinvL&#10;AIs1DvO29vGR8h8ZQ66ZQ7mnV4jgtGIROK0xeYBVZRldqVKRmALa6eeGoBblkuefzqn4UPINUQda&#10;bxGKJGoPGHEp6DERsopEKGtbIHLEYMrawYk5ZWxosVWOmJ8fJklmF+3FkyU9XSiXCemtcAJVFmqN&#10;9Sf/0L2TaGT6fJ5MkwxSUA1MF4JKtIUqQwtgdMj8IZyIE0ZSSRfUDk4u/o6eCy9o/5hEGFd4A0ye&#10;JEmz1cP2E4qFr3J0+/ZF2LlqymAKRWJyEtf48SYpRnyhQ8ziEtD38Y2bDx7cP9V/ko2GnlKUmNvb&#10;kidf6lOtL4lsvF1CQYiLkxLOADyPMXydBLjUYw0UI5VTzIPzL8psqexCk/V2hG08POb8yb+1MYP6&#10;B5qpJjhx7t75KZTpnksXTjude7rxh6MkEJdEFPcHc1FSujRjcj2H+cUVKhXAbbYMby+gEVWZXoH6&#10;0K5JHMhdeyaqDItK21eJaNPFAPboyIE4PjbhFNQJASzJVZQZoMFBIOX2tmxQ+CigJ9MILDy+jHHH&#10;wKyQ/IQplHpmoKff9EJfJiv17R49lyIQRkoUs0+Hhj/66ONTpwa9gxTh7HXkhZK2nAsyOvSbA8US&#10;warMpwTguywmBYgs7l6CayeJG92jAGatauFiIRgzD7utRmXEJBn7SVVdPG/XG4dwVmUgZ8ICT0O9&#10;XfLDGDo6LzY3pXAe6NTU1H/6u79rAba++uzTZfSvWqZ+42Rftk9/OUdMdP0PccS4R8b7p3g+2Wj2&#10;VSZXh1UWqr33odpBRx8fG3n5pVfFX6vAX3oZC/MzD4xVgfvNLgKGUawWZh/LGr3pf/N7vyfRnJga&#10;LTfLctJKS1F2IlmUYCVrZgz24Na9cU0sguXUN3lSvo521WYYRYTfMGETerFgv+PzVuMgg2j1BzNr&#10;wLMLDcW9Rudr2bp5YIamCw9c6Txjx08+ujFFujI+FppExoCUMVAhhkKTAXUwqIxnRX+Oa1HnyT4o&#10;L67AQFG5cvKIkEWM2CvpbYb+pSzIQJcSjok+0Pu0IdIwIKBIX0OTqxX9fwWccvfO3R+/9ZOJidPs&#10;EQX1sononnn8mO/PjVs3jQKUgGfSKF5ofZ6NZ13F4S+VdqMsCwztQFJxqEtlU+F/NJ1QYAm4kCGo&#10;quDizQlhaINwLwNm0A3FkXRJ4pbnStO/s9pUqs4wHCFFHnGBh6a14U1JyoU8BkQCrtpf/FWYIFej&#10;1D+eM/+gsjDdwAGbijCLwUFwFkojfIO0J6ogyXN9gmllqQVSi5lvIpkAJsAng+en0NoKdrZQK5Vq&#10;TO7IH6o1huB8qAh0zLjV2FNkslD91CciovCoEhmKWhYmXEdnCumEp2QPITY49UqQkCsIRaCGWUss&#10;YgMbpWhcUpidAk4VuLu7/FdnZh4JB089/RRdEcBDP8hkFLlzWGZx67CxU064R3Xd7Pz86say4FXW&#10;DM6jNMLifhJl6KcJoi+tAO3hOETcHBfAH/3oJ9/61nfRG+VAF06ffvGF5546e57/rBzNgWaATKzR&#10;JFIi7M7+3PxjGbsI4nVH+VOW4PXAPpU5hyrrP6GIpf3cUC7WkwwNK5y+zIlSZr/++hvff+3123fu&#10;6gsntPX1Ky7To8kwAOPReiRGhpxKju0dtmeqUiO/LCEMGE5sTk0ViJ3lCE9zNGON9s+dO8PrxE+T&#10;KyeocNlcWnrwAJexf3JsPOwMUESYEoJ+fKdZBthSvH70AZJbo0KmjxtgGH/GXducjn/lmbimKi7C&#10;Tex6Ge/r1cZlIUOumJgGr88QFDYisXyLFre8CjRPg+F6ZeouIQFYb0iQa0vukGkryQ1TuhQTwOKp&#10;jnFGxaSjeKJcjjOGIM44EUCmK1TN6Sqh62v0RkOHbnJHUQfGJcvWIK7QyAuamHwk5YznEVVkyFth&#10;C4ZALOSbXrO8PHXm/JWLFxAZLEgptc8Be6FhKc7e/eC91XQtYayD5TiaD868OKLD1FDZZbq16Rwj&#10;Dzbw4wDVFpgU0fnbhdYKdDRQh2xIbwUDoMfgVYRRfEo09uMWB9Hy2tby6iq8XeV/58E092ttaza8&#10;83q6INzdbYotWhn6VomeelcnelMHjF5BBZTOVyavBE2JKWCagEPDpzxt7SOXKteRhlMhot67Kvec&#10;UY1tzZMT4w45PtkPHs7l3AVt7m6br2OjKcMyg/7gmEVMGJ+71jzmkvii152o5chTXWZy7hFcip8v&#10;zn6cc6RactYkCoeHoZOWK8eaET4lLpFPhgzAfksWiCye2a0RNSuhvUc/P4J6EPeJ1pTQFRshqX4U&#10;Tg5c0MgrdXumFdNIuRKGNZuiYhcmQ3ItECyYcHdHRmslq6NcP0xIMxNyY4kIvJDLvu5exY/KMKMZ&#10;iS87emjg1C2MGGUgyVBTRDFhjSukqIifWxbZWdviku2HWJfCHFkIC8n/y94ChWYwTC3jxDoPIzBr&#10;pg8E70kgFnDKmQsqYCf6cXF7ddctzWhjN27dunL50tio/kBvtJuZFpO5tbINi5mz1TPPPqOd4h2p&#10;Fvy8cqFMfhjstry6GxVqWBaB063GNAIiGVJUheTq5HEWQxBGUVHMsorYOZNyGPpmPqrQYDqXQ5nG&#10;AKVE8Nnb3kBJ0raJa2zgtCBz3o/FI4OanV+4fvOuw21iYkz8Bvtdv34jTlsEwjXVPfYF+xriCHls&#10;ZZY7W3EZt7ymk739xdJj42Ag0LazTCRAMIDvikWihKRSJtrdwbyQJDzm/8W7E522ONEAGlZXlmDh&#10;viXGHDHq1zsMoyGPAvvZAuro4vtjC4d4trWlmWptAJwdqcH4wlM0jLBNRy5QDCx6M2OeOIVacRQF&#10;BnF74ErENO6Zf7FaDPCaJn8ImxZeEJZQmzzouIiH20ocgmAZI3hs5iD18pPUBknuouX3INrbtRHU&#10;nc70C+fO//Iv/7Il0fr8ladADs4FYha5Xk7Wv5wjpnhpdAL/0u+yFcvwjMbqKrfQ6KAxF9OFCHOc&#10;l0172+VrT6mxcMzdzJXLV2zUU4MGOXAXGoCahnJLXrSxnh1y1Hz79o0/+eNv2V1Dw+E1nuiKKXzM&#10;IfL0sWZM60VI2J6bXzCPS+7FPE3zqQxZj4C5n6L0Ud96znJE9gXjE5PJkZkIDJ70Wv28GHaE4dLa&#10;IHR4HQpPB9XO5g7h2enJKRjevfvEQROgL5I6XdYEl0wswqpQfPBx9IU9jpU8Vu85Eoio/NWGjueo&#10;UyVYmPvlLN6bIaFBEInfg6aHJpwtI7W0LPQry6AuligB9k50OOpODY/Ye9977Q3TVkZHxnr7+73X&#10;6zduvPPOu7dv3xGMrNS4dEenxq9O27dAsuAZGTL2KV6UTrcPEnOF7hj56k1YJUcHj2bm4v6Zwwsp&#10;Ie6+kxNxv3OXDBpUXf6lpDZ9z7BwkvS7MOA7pZE9S+ESod9mrBBF0oV57LglmJOeETKWFaZzXQwh&#10;3NZoaTRe45iG670bhyOXd+bMFClruH6VzVYTx//Fmbv6EUVfbkh+0MhC4iE9CevLSRCbqlgc41gw&#10;yI1tcYkvRN5sfkd06M2NVDMFclFqo7uPu2ud2za14J4aLrg9kwh8fwlokyGnOiOhKuUUj2FurDEK&#10;Wo/RdLCO4OP+ZY5992pdqG7u3bsr1oMSr1w4T3hhh77++o9EjERcjbkyoYvYva11Zu6xfRtz2M7u&#10;M1NTeGByVke0+FHkr/pV26wUtBE49vb2f/TJzW//2XffeusDucP48KlXX/zMS88/Bw51cA2fCh4L&#10;WyEzTJeBMqntBLHe9dsfW9pCue5tAyd8sih+upOffFZDkVqcy3ydxxtpgRC5sLD05o9/8iff+vb0&#10;g1moloGWVSod6+N49dgIur567oKKwwuNRJ6Bi+kk06+RhhN92+Czi/P6oWkFmPuBU4RN39FusJp2&#10;sZxPXM7QO+rX9XU7FtFQCYeSqHeGWyxDyrBS6wDJKTJpBcCm05NKh9g5g4Az4KFbviLswjPKvxMR&#10;PmPYOUuhJ9lrmSh4QiaqZpBV1oCwwHUp6m07Nw0U9EbIcYJtJFymQxSRbJgV9J6OEPlgDGxDKW5Y&#10;2KevgjGWzMN/Yw1dNkI1ZScy54ZaP+VPUBm5Wnzjgp7j5jmhwy4LUF7PPPOPitH1ab6a2VaR9Enl&#10;QkUQe8APzmCqjrk5sNDlS5fsMJEdBiDNkk8ELFmYhV0gsBt/qUmT8BKIOAlwyptMnM2VRWkaB7t0&#10;24Ogh3kWFCxYo3ckvh6ZBRDGnVDSP3jKA0Ub75N5UWNxZEZMGRvtoMlobe2hU0bbgjc0U/YcEm04&#10;WtZX142nWF7fXNnamdcQ4fsau6nUOmFGiiQOyHQG9HPTtsqAYxH+CO01I3EdwB6N/SchIGizSRmg&#10;lXvxnsngpydHbSWLJ/17M6uCFGaLW0Hx3y6yHWK6LQ6J89MUOZ6pEAcVjubjYF/REiUfTZXSF9Es&#10;U3J3+QaXdiV9MG/cz0nvY3srCEyK2aNYHqZrHGNFlZIHHj4DBV5KnmIjJK3PU7XNMOyTYsKqyysn&#10;+ozyNPdfRHbpX6Z0pu2DPtEbPQkjd57AuAE1dVA7tf7QVeKenGglemhGx/DooEcZA93H/69DVe/l&#10;pjlQ/Gx4Uga62BQqrsUl69zHypPAtGKLKifD/tIKCa9b70XpFF1BLMDKBDHmYxUty7I1M71Lp5f5&#10;SYcqz67F9ZUPPrkhq7568aLPUseRdpffJevBzaR9h3KmHhtZOhMNaKCrrqRHIRNFJZadVfzWyFwb&#10;3ZlE/LS50uoNbl6CKANb9tIdpfJ2VXIp0eDhoxmAlwfM4ofNzu7R7oD4crL3zp1bcceMr2U+xKqH&#10;8NOWxBrTCBOUoypfXaS2VTGcsbp7wOjAYJE/Ls81gsVRovSXRcQO+9jDMfPJQNRwloPnlaBQEEOf&#10;tpBcg//Vo5C5Of48Qokt57ucNx5LvM8SuILWNjefwqS3BQ72DBtXlAD6ZPqpxpuPG6Q1Wb0030wQ&#10;NB1n5dDgkGXmNEGCCYtx/1A41UyA1NDcUnFZufDCS5fOg40oBdQI2ek2Na/+DAYMgoYUofHsOXje&#10;MaU3JzAewLHADBBZs+VqymlMdqQkMHs1vJo5toYBDFrsuY8++ITnzJe++IWs4ecuXqiWaxhasNDQ&#10;Wn/KZK+DxHKpE+sv/Q6862WlPVK5YfUFi7VQ1gNVOLqm3lODf/Nv/a3f/d2/Y0LXcy8+j8egLtQ+&#10;JXBmewEhY4akLvFnrRmWmO+9++63//Q7cGyWLmjtAkE5xqRVdP/eY5t3Y5UvY/PEyKi5F1JvcKho&#10;l0GNUq0yCK07D4/NqT8zsyDEGUgkKxJPnWGCu35iHdvhsoeBVtMPIthYR+2k4TAGe/LmrTtcLCbH&#10;R+DAHPxlIzBsDyaLqTzUongNwTz5g16iOGWXl+3kMYFhkhy9wvgmcH4n28wOEJehHf7Gbm+oUIuL&#10;VgdOHKrzvXL02NC0d56eOvPw4cP33//45Zc+MzI25aY+uXH9gw/ft2CkJqKeuKAIjY95XYSKzU9O&#10;343aJH3WZLSNsCWQ2YPZABhFoVeREM5fumiRnTTpBGHJBgCGuTXrI34fUXZr9yVcpsGfNn90bY0A&#10;I9VxUAFE1UCktRQtwA/23SBeLE/5scOVHgqtQP0gEfdGrAxFeVAZspy4lB0ODlsGY+lxP8E7f9pj&#10;LUbck2ozjZlGRzLHNF2RFewhlvGmnpk7UY5Hm1YMX7ow+StL1XSJi5de1VGmoqlZy+RL8RODJ+vW&#10;F3ik3nlZBZlcGTygqnDbO22nRs+3LNGjbPNPRWFM7VupUo75sgpJesCO5Mc/eceDNX766aevMZv2&#10;fh9OTzt2sLfcQzyuiu3orMUm92bFJJQUFp6WnF2sxcX35qcJohCaWU5SmROd8/NL3/3eD956+10/&#10;YbCv/+VrT7/w9DPUeHm70tC9A/byvX2Drg3aFzlsmR+JFaKY6GIxZ1JtyLylwSkE8dNfRUXIPzfm&#10;OgfI8kI6O/q08F97/Yff/OM/Qx+MUq0BQmaOZ0fmK9WUM7AfBEggtrRO9XcbpQOEIiNwSAi8Q4On&#10;9CttRKkCEncKpGibmqR4YAA4YtI+nYdY32YqkcjrfF3fSuPj8aNHfrYudqZcgOtqBWb2LsilpvZF&#10;zYODiCifZCwxx9QwGbwSRb3u5Vgi1cyVZqUV7nS0jLRhUu6H7ZRvKrK3DhHqT9JiV5iWW3ZNNqXL&#10;yFSQ4vhGzkQqW/axAT/Snso2i8AgjyznQXkK5SML0m/UPXXQ1nkQV7MYAkaCVb3U8HAUJyUsQ1p6&#10;oiiMF2O89AOlKHutnFjwN2sOZDjq6uqSpNzSZRLmTh0wRGbWmIVgDtswrmFnF3twmoXwHFJqHrhh&#10;CUmCQaOSD1CZcJeAHVSdrDM2kA1QwEONUwE5xalBbYEIaSuN9K34KJFfkn+VbJvnUh8uWn9v+jhM&#10;UIeH6WNOcUdHGxxQqMQDyyaMciVzMmKm4ll5KZAwMTySGBJRtO+2HOdOUMmHijQnHMwjj4NAVR3a&#10;nQOtFWqy5R5u3PxEi9P7GB445eIbLDEoiyMEVzWVfDvxe9qsYkKO/46OHINqEcVzur0g7bJoNSFX&#10;946Mi5GNFYgtwJ1PA7FmLlvMqI2yYVzGDDHj0mX/dHY6U7VUyCyt1UAWcWsmB4r1qapD+K2ZBRsm&#10;c0SRINAEQXPl8MLuBh/LfSliM4iojI5iJBSuPUkWvMHh1SE42FoxwGo1G20rIxdkgfv7ppuS3Ipu&#10;oAEloXsT61gIyxj8QQvOfvfWCMCzXeLQdACORSofGxsBVs3MzdgQTiWNSQEnPOx00fLKq+ucJnBO&#10;8WreRPDqWhtYs+wfG6+3h7bmo+s3L5w7K/6QqmywYMuBFT56GXpm1rnDbHl9FYhj99U80yzl0HyC&#10;q1SBVE2f0J6QsasnKUVokLQSJMupMweWDc7BI1YDybmUuwuLK7v7TZNnJ+kXUB1xIkDJC0uzMhDD&#10;lgywyfiGGqJqpcuAPecw+kIj0OqR/WypVnv6+uHlTmQpB4wWLBJxkqiS8Uuwum5H8/2H0zYgaEZb&#10;2r/rTpdp32KYMO/u8KhhninH8kDUFmrjYEvpCqIMdWeF1Y6PyweltuUoVKpS4g4FDU9GHhqu+cg1&#10;oyXOYpl4DOZpUxr50fEDbYdf9hKRMAPB//dKFuZNqksEtpfT32/vuHrlqmbB6YlJdyCHqEo31V1t&#10;KasurUgLtTEZISzJOnismfL/zRyLZD7ZdM7exAGAFIMbwPO5s6czOWbfhNUeSo8H9x799m//dcM8&#10;oux46coliUV1JZOEyrcy9/pnfjUixROm1Kd/SEslNP/GbOwY9OePZd5QppEphR/NLz73/DNnL5z1&#10;3B2FPAtADhjXDWaGPB6QG8XISbDiKVnR7PzMD15/AzEfBQW7P6ze9PiEXcjtuocCGzB5b+TUyEsv&#10;fUY9bVNZAhhEDm4SOR+qYoBTpjpuagFeOl/BY+oyy94bUD2k0Vk2IhJE3l0q4Hxx9tCOOcRpy57o&#10;Mmzt+o1bwJvPvvqZkcEBK1zjjJrECoueUwzSGWDCGc+VnYijVJWlTSi4oaH7TlAEG6j401UMAzIO&#10;n3K3rM0AuuCKpENSgfiBdnQmnOEsH+KRnM4hcdTER6MKxN733nuXSM3AvcnRMa9BPLG2krLoevBS&#10;KambJ2+NlITE3UW2+cT8XHqkxcPqU5AidyolVGPymAxbczlchHTz9zJqM8QoQ6Iye97iFp6s1yjw&#10;gyPKn2JUFixwZ5eGlx0Nr1dnhUVpoI6QbTCbRaEGEtFsG68guvr0eYvFFW+6kH6UVaeGB6fGJkWG&#10;J3POy0zDhySv/elKq8IjFhtxpEvtbYXH039nY2J8yiMAWwzF3gK90iLAvgjl3zdFUtBMyNboR0N6&#10;YsyUZVnNv5i5+ebE6QzDg+CLW/Rl4nMszVMNRN+QD4c0B3KNPsAPqJGBoea6qvRfcjkJDGXX3+Mh&#10;vP/e++5dz/f5519ABpJeT08/ZJzpkxM6ajFnFO3BAcIi3rczBfO1xApSSUskPoWRHx7lQA+fyWV1&#10;dL3xwx/94PUfQvW4V7107dlXn7s2cvKkZ+pccj9pSVcFzyRcfyc+ghvb3X3hWEdBvm0o+2PWYhnS&#10;Ux5PVdXXr8ZzfsIdf6LddoFqJKqVP/72n379G39GeuLro0mzbNpRs/snp8ZNhrT4axhAHEODCtT8&#10;Q+9I1aAl6uuReGB7Dt65RdPodzLGq6V5anxqYCCWFo6ZRg+qzpgwPcpxMJvIj1XLoqDZU1GQZGIf&#10;BJfJVHeayAx1V5e8TWSgeFaBHKT77R0AJx13V2Jtl5Y8NP8G3c8h4SbLyNCJlTM0yG6oNSptwT09&#10;gExyQgIpPnTcsRpU4+I4Jv7EUgo7J+NJfEEh32H9u2gPsAwObdbQeRzpUMmyQQu7QWGfCfDlIR4o&#10;jbgHJagIKlHPR+uQrnJFlHjyxIfOAEnVbFKlMHaK3pBg4u89z5XlRT8HxuWqrly5oq/p5/LRtXtl&#10;h2pRc6cW5+b4wmTdW/bF7U0ljFFUKu9G3eR3atYEvhyl8Y5JC4IDdzrq5c10+PY7b2OheGhFERam&#10;YMCpj8JLiCfAoWKsxlIgY2YcYdXLqrj2uI/B84aHoGNcM/jVnhB+09q017ivZMa3veP4dEKq8YRM&#10;HyCpSPXIHaZeVk4/FGb0r60Yi4gfmjwOFFN6rDmeBoqgtfJQdHAvrqw4sJzlcY/TCmxuddx4027b&#10;fqxZZ+0Lc3MgyTjnBemJb4lnjvoSmketNBZjaybVUyxs4So06TjJy9N1SRYV8/tgbGkvdqo9rFpZ&#10;gp5WqK1szHW2NA3hrx0mng8lvKbhECc1S8gSa3D8fZdATZmewzEGmhwA4mkQllSGcVGlJDYzJhAL&#10;VNn2gsfoCT+eW4Avun4AWH4Uf/VtXOVQHfg2WR5wIGZ4NkKBD21MiMFY1BeqoPHRcY1vg5E8YYXS&#10;mTOT0pSMA47qME4XeVAxNkrDKBVYEROqkxMREiDZONRbt+/duftgenZucnJUIJaWhHEblWBOfeFW&#10;NhNXr6z/+PuE3i0XqexZeVd4ZyylsuWrg9YIPo0KPqSImgKSwqnhcaGdcbgnLw95aXfr6tVrv/pr&#10;v/lzP/cLo+Mj7374tkjjCnFJPXaiLAy0zjaTKu2vWETkeA9gJk/STt0zd0w926d/iI2KDRMxgOXK&#10;OLmXB6AVZd950VYyqaujFoo0MjISOYg2YMQb++CY5Y04NpStBRVs1rDQETO4vOLcUIKLxBQ5teDo&#10;SKBkUKlM827dJooh1F/N7OZy+JvQsbWBJ8CjwPN3wmbOOzuezTW7uB5/akWpqnRWM9MdXDh7Ru9l&#10;HJWbl9LgYAaFEAOF+m+whTvddbRZVFCS8u9Lah6JSppxBWPk2UTP4x0EMA2ZOkBS5KcZ3mPUtaTG&#10;Cu6puYWZr2bxyhEvXboEjG39zFNPBWkmrwtRI0MtK6omXFSuFcfEdFHyRhu6pwgwFEGpj3162ile&#10;dAxyhLU0OVIQZK4XWcorr770S1/5pR/95PtEkYtcOmZnjb7gEW9egt9meMRy3XLeM0jtCPbwr/71&#10;v/r4w+vUKiOjQ9aKj/bwnPoS+5M90n+to2SWkZJ1tGvzaW/ExzttJjZsmQIrE2J4Y5CBICaso4LK&#10;bjQOHd4qtuDtISGFHhHGSmhrGexrIJNGM0L04MlBC+KDDz6Geb34/LMQL9Cd3BYRx54ov/NY8Nvc&#10;pT6RfukKZF6jUthj9/SNhShDDnrSjAqIgUn13wPWtvE8i5rVTkDxyZUU6TuPj2EkhyS30ROvE4c8&#10;UJrFXk/vyd1tINkmoFT+kFFVefFyr9hQtQgtDe1Nnf/ywYg+Sjhc1r0ZNRprrtDrAxx4R9FXmo8c&#10;n238jE1NOl9HOijCeLnec8bydJrgnAGCtkW5SXOWya7WpVBOSwHvPZrBX1K8RjO4szszPcfKxNmK&#10;geF5LC+tscKx+NM4CJMXRSkmH+m2BRZqnpoYQ1e3XEvllxykTMxVrzHuEWo+FdykknZfUUGFP97E&#10;ugI8bN8CkSUrshbHpx7c1vpqq4S5tR2aGwCGgo98PvOqQ4UPB7tYXmg1sS/JeOSwqvPDy18GRpwp&#10;S5n1lymUFpIsIDUypLxMKXSVwuRg35ECreEUG3aavZhZ2PrOvX02xTtvvwVFe/rpq+MTEy88/7zl&#10;+/bbb6Uxup11JR5FXMniI4bevdMPHiiaxkZVhL0RTteQN1FeYZePCfh4wj756te+8XhmRpz/7Isv&#10;vPrCc5NDp+DzRY6N0DoMHohaSxOEoKyqO4eGelF7Y6Sff9e0tS5aHok28iq34hFt76Ik1wiCOE7v&#10;gFVrD/uRGXqMofRn3/rz177/+vwsLmm8TfwWHqE1Vy9dmhgbd+YV1mBIa5dj0tlMT43+AeBX6mCM&#10;eNQiaUMuZrV4B6KltpcIK+clUc2oqNhDtcoFMwsrk0Wi/If3BNljcRLU0K1lY8n1HUIafByaIJem&#10;y1guegi+HcAgSnuYtdSVZCaoRodkqE9vtxEatlSY7KF7p2Ao+nYMByRIAX6UGzXYTXGVETASTYHZ&#10;MnVv4Z3zmJU6bBoC2xoGRU+/RsOqaWbkpd1dEYHQiMQboSQwCj5vIQWN+Zmht4a4Fior3luYoBnz&#10;ljPDyRo/HDw0uSOor7um9hblMR+ZMcdxcgdvRXKd4sRLDG+dd2YOUD8YhSPzNjfXqcFffeVlcZqO&#10;J8MFFbEYC8V4EzbdYdFEYv8WwlcMa1pyohUl6MnvGrUXwUxEPfIzgSgWrtCpGqVDpxfBsmeWaF4k&#10;iyjG8KViW50eSACb1Kg+bX+LtSp22PamE5rWAZiRPCnHCle5Tl8HIRVaG/OqJFLaEMn+ezDJQnQC&#10;u4h+Hqs8qTnSFw+jfWkNFH2MRBG1oKjtUchQ6IJC5iFbSd0uGgSLbWmTOa2tbXpM0iA1A/aq2yRu&#10;UBp4ERmmTBvOTzuoMXUbZFEFweAOdX+bw83iogWcStKjHuzXWu9na1xqwk788RgLCIaQhfU12VG6&#10;mVKrE07oJsHZ5EC/YUeAmrSG16gD0wh2RsiJ/bkaD7G1jQd9FLCZmBVq5sEhxo5cQ14bajugOmRK&#10;lpRcwXcSNg/CRaEVU5xtbiMBx/yv0Su00lIDcFfpEH9QGhM6vDL/9v6DGR0ehG96C5tNrNY9l8mg&#10;gWpSCQX6PBExREukUxeJWNZXDJiCcVIdATwz8Lq1/dadu+ASseLShTNPXbyQ8y++emnOlj10vMmq&#10;gdxoUcRPXnRpWIhZVzl2GiB19a6z8gpEzK8G3l5BLAzkFDPWVfi+oXFzIC4MCs7y9DPXLl484zT8&#10;6KMPHKrV62fK24xyvbG6Uj4kIbmL7gHsQzkH8ZqL3cNbw8Il0xLV7XtonbcIFg7zL5jMtgTKAraV&#10;QGNgDr+rfeEnoLLINY/uPngEVc0Ej1PQIsDThlY+lkU2wu4W6MoOQ8KW4/mZoJPMwuFBGIlOpNll&#10;BkTKGa++PJd2fFwxKjwZvRg3Lp6IoWnW1fBSJ532KRRsFG+kf8AsaeUKswg4GsgAkaumBBwoO8DQ&#10;YAenlu1j+nx12jJ2kiwcCuKZBscuR6GC58W00KbK1TH0mJQq5aDu720NADlxR2zkixSHMOKC/upv&#10;/taZ0xdE+NZnL1+prD6ez5UcWntB0WPQEZyRJ6JVmCkxwanSW7e1t0FgDbAqd/ZEGuDznL5xT/TF&#10;GaS4vfWln//SxStn4y/PNESSIXnZ3c7YZfpPkW5tFXYIUxHmVpaXPM3/z//4T7077TO/s56shWKl&#10;OcD5xvfhNqEl7e5Sq4SWiFTPWC6c9AyWSTczU6qdB4LaEVHeo9lHF85fYD0jKmldn+zrTg4tQ2rD&#10;Qgvhw4+WwmdaIgUuHtVOrC8tyo8+uS5Ua8hiIVtKIMk81CjUygqyQ9sxBYROA/ZfWnWZpaPFFizK&#10;SZA8QjEUgb3jaTsZnGcSsR6qVg3xci6FcovOKOlNi7PGghlb1eOD5JeiIYfwx7Oz585fclA5utQx&#10;KndVUWPSZX5kGfKql317+Y9aNMnrvd3MhaWeBgT6yQn9oXM13FFL33EcB4090QeVPlSCItIG44sA&#10;ky9DGUpBPC0MyaQq2fZwsK1tGqYUia5Fwj4aAuzbeTuRD0bZld9h3/gbwQBqIsHg0S3o+7iMRGoi&#10;hWmbGBuZQrbtYVuYGUuhpRSLP0s4EslobmIBnf5gKFmZTEMglpCxbx8QY545fdqO2qI83d0bHR5S&#10;ZqTLQKcS7E+YRgndw/fVwii/hSeIWTDbHJBPZktlhefdJTY5IdSjHqpPk3uHHBlhaHwcG5CbAzKN&#10;iaRuUZxWxh8RQgCDHF8pojS3wOnXb96y8ATlM5Onz507NzY88gjZe34B6O4NBtCNXDdKFa1SCiQ3&#10;y+yX0V1IzfHg1JproSFMXX948IPvv/HGj34CMfrsZ55/+flrA0wB9b9SkMdIshF8O7p7w5kzzKqj&#10;c+xUf1wNm0ELm7iwfiwI/NHs/KPZRXRJmCWKTpl3K3ZTixv6Zaek8VSygt7uvtffeOu73/3ug4cz&#10;lncwoyh7Os5OTV44f16FvbISvZM3BIEOgrh/uLgwp9U4fX+mr7/P8L2YmeudaeswK0gTIE9c0kAH&#10;ln7oKCOTk2F5VjMqG+2jDyOZyOj3KgilVnGR0C7k+5vIojAMZ6iDZDXjOiH5OlU+l9Oq7qSIEYIE&#10;Bk/G5RziuTvzY74dtnGmJoqQDhKvMqu+DjKCE/HNmeqzNA+8T0IcrVlBw8jHlNNsKeJhIbFAFRIc&#10;9lGgGT26yGqPMHckEwEnRMUPtlHrp8BGLw5g3uah2FqRGuwdyJUFgA10wp2tEDUKQYwTZHgp0XTL&#10;d8oJC/kpPiYN8klq/bQv01XIoLNUTpkPJCpYo/YRQI6LkI1vozx77WlFh1RbOZF2edZo7J+Iz6qt&#10;U7xE6WYFrgYv0d9YZCFE1wJK3lgOrsUpL2aEmgf+J0Es5+ycCpmilVQyWxyXQyVzuO84zziNpJH5&#10;a2B7IAQFXjKi9FQS7MsNLWMbwvkITJiZC0IRf5TIxuMHVw1GHcY01yTTsi0PLRpIqBQjOp1Njx2F&#10;zi0xnjzRSnwuvdBotTMdMRlud8QuwNAdNUk8kdL6Pz4+f+aMksa92yxet0fks5ZXl6SGKjFJNYpG&#10;UvAiG2mGuQUlsZOVoaBUYvZxihzxybnhCdEjov1LL3U/lQkJRTUOxR2S8rgvWg8Nboqu1VVCBJWz&#10;FlOcjhTSrompEMZFWZ7ViKtk7TE8KvKlOd0B3jyN5VUN21VPXqNdYh0fmWZGCsluPQHFOWf+2B+G&#10;r3ZgOaZGiVpWTpwqzgPyBOTsjcEhKjT8NjdnX7sGRBx54A1qo8ezZV6YNnc640UULpOPeBSWk1Oz&#10;ga4KH3Hgo+u37LsL589dOn/WJ9r0cUzPmkBdjNxPGHcwFnEj8HnQSXtYeZnCo6j3xcpSnqUaaXjr&#10;NFZewU6VKVo6VeflwZSqIkrjPGDHpXln7777zne+820THwqj7IkjWDPzOyVIJsUDyKoPUxhl4NJo&#10;7hD1cAnwEQm9+wYznzBNf07YHREIlkQTk9nBwjp7iVrF4sLwA6U19oj8j8MQJRY7L1EMP85iK93C&#10;TjFVGku+zTxsBGypiAtnQJZDtnrlgruCBz4FBVCISRZ7THw+lOIHPHOhqAMevjTRXl6cX4DhOfpJ&#10;RkUInQnv134c7GVp150Vmu5HWvGrqwsbW2tK/2ggU1pnnp8Nz7nCiU8+U08NLkMZ0yn4xIBo/xg8&#10;7p4ksY0I5t1QtjQc09PIDdZP75exkwKgE9jT4zwtT/6bv/O3dbpmZ2ZoVuSIeSd1KjtkFcMZKJKG&#10;vrM3WWISsOppliK0SoZqjlWN0OjsFqdJRteQLjntQvLYP/ilv/KLX/ziZ0k+8QAkqrCOoUGQB6c8&#10;KBRTyhAVQixdWgC3mEvxvddeY4B55vRYBnHWIGUPo2g/4Zu7eS9QOMDHxO7xjXZjZPxGGZL/bZig&#10;Q+K5oO+oRN9aN/D+YGpivOqGVueHBZJEu+Y7h5Uiyoel1K7BsLywlCkgLcE2bPsP3/9YY/uFF5+X&#10;aKytRk7lg4TOxqRmP82uq3G/iGSRO8Tm4zhlSgHL240N5xSXtMMZUuicsMlTjMtA45GaRK8jx1qN&#10;NvRvkygixjG/kiEGD201tSIKqcOmyfHJBtUuji2wsXjW25aZdlW8ubIUjCVCw6IoTykcKHfImd0M&#10;zXSH8oVyEyO3SliWPNKmik11tnMcizLy+PiYWZfjWuTajA/ITvKfKItjHhPRVFt7tFBbW6pWeV7V&#10;3AfLq1hkXEMH/FwhOnOitKEjsMdHjGum92ZnGtoxNNBHacQPmW2VpK4cFxx7LiHTXYOfFEvUwk8v&#10;30CCyBh3YlKoAdiVTB8j58qlS1a2Ppr//ZNv/JGIG/CemAuzWBdmbydRqrw+YleWOrfhSG0dBRXM&#10;h+akqt+NEjfDehkLyJJkG1TqTgr7RPoRIEeBl1lD3mPEsA7AckypxohfybmDIqlf27pTnUXoQHV+&#10;5+4dN/Dss89OTE0MjwyzAKSCAlqUNKEpdPX9Qy9caGZ44em+/MJzepshbqkBuwnl4ro3/eARdPqd&#10;dz/8uc+/8uXPf85pEMUBrsmTEPvktmJonPM7e9NGTS/i1Clf4hCFBdZ8i2RydhritnRLHFdUwTE8&#10;kQ4+BjpWe8oe0FvHR9dvf/vb3/ngw4/TdA5IHKrDlQvnCJbFEUKxUO088J5eew75LBzwkOX37tx/&#10;CPTzZfEnP8HJz8l96FROltfSjIBs350/f85OlCSZgJrmIxHi7r4hIJ6tUOChV7KSHrHzj+NDOSUw&#10;iejHA1C7B/O2GvQ3QSKb67iPqnJLOPKCOt5cGEajEzSYoqDRgk0xKLe79/AeS6LAn4VhhL2ITWVY&#10;QNHU8NZUa/nEjh5bKgY01kIRzVgNWBhJYTRfdjbAYB6sbUZaaLWI2TZ+EI1GOz6zwuMclnr0BNv6&#10;+B8GyOOZSgEWxDq0NK0KlxE3365243jJONL1PESQCDKZeJAkomzW2LZlU9CkJ9QXb9J8KD8pyIoU&#10;fPrxtBPKvrt89WnIq4SM7F0k4JNU1VoA+AoIaVZDvUo6UmACrCWN8U+P6ifrqFFz5H8t8qSMaqcY&#10;3ZUvz3FGj+SphNBSkwOzjXKwpwKrkz4lYFQIgMPaHnnacrBwNFK11vGpGx5WjodRDuNF4EwXSAPH&#10;WeuT8EYsBteAjyHFSeEfZmMsGMP2zl6jL9mXTLsvR6M0SzaVuZQZIhDWZnptTU0jQ4NWo/JCHesL&#10;UmSQJVXywdmniHiJoNGRxOohx743H37qvvZom6Spgyp/Y8Mu7usKcO7mGUbmVcXwSPSMADrf1tJE&#10;ZRXZch+w6sBha5fKdyGmNY8nkjhvNQVJVqYwInnIVo63TqIM2IlLbsqDslM+wQNaD6BhN5NFpblx&#10;EN87DywNbgaxqc2ipXNmuGO34337RKiKoO14hnkB0GdmDWEyje2Eo0puigq5xMNofv6D6x/ICm49&#10;uG/h69SHl9Oht6Cis56NsYlniqqMsv3BgwfXb95+8Gju/JlJFK9TJ0+JS7DlYrWKeAmfGU1YnvBp&#10;bxVDSRC3qoWkECoaWoX6FUi5obf/NPbGN158ji2759loz+S7ivUWnmdOhbBQzHcGbHcxyhV8PTcl&#10;iu0R9wkNukpSZSmIAdVrSg6WufBdHRoojx4/NgueRCXGJnbB/i7QN2fpVghUObt5qB0dSU6grh41&#10;umxYyE0hc1vj9qE4Iwbar/G74H6azkaRD6AGrW0jg6fcsDzROhwdHvDRchgaartGrLPM43TjkAON&#10;a4OrTXf2+XU76JlMJbtHGDs4uPdgGuCCzW+NYU/qH/ossn2tB+HIi84ItKajzY1V9YnlH6whgJiP&#10;AGiaT3hshoKNCTB23EelZg5wZw8GQs4ygP3WBuglPQ/faCeWU0yyk/TUnHcxS06mlcCY/ejkk+8q&#10;9Z+59qxT+96d+63PX7pQZhsJRMnls4FxmZ7odNxhmOOxexAYCzCvYjMuDzXKJxB146iVIx4LjoVu&#10;xd1g25X96q//6nPPPyUmYl8NDrEaOg3DR1cawXb2n1Hj+cZAApiC586cn56Z+eYff4t6EbCMb4t1&#10;m3ZhgM24KqdMLBAOPGvzOS8cD87aBNSAYFzKAlxo9eLTMY8EO3h/9OFqLiQAcHFca2NrncM8Og8l&#10;ZrJwTQrDRVYUoN4ZBNNWef/Dj86emzIG2jdKGTMVqYO/RswKymwvvNQEVLMp07hILIiPqK4EiBUi&#10;ueP4KfliWbtk8q7lW/2GiBwbtOQQN/MrjU0dtshKVKfKL6n/MX9BufLIyPiXvvRzcu3R0TH5rwAB&#10;fJ3jG/ToETzHmrZ+lxaWkhGF4BtsUejyqR6RvQQxLpwrFh0ZXq5EwJI0+6CYSMkta5qOzEP8Tk3f&#10;nJWUwT7HCJpRC2VMpCRJw5pspeQb5Z98KAKaKy9CkqcscbbbOyBBksAxMdPpC04QLCdtPRdwDgtm&#10;apILwPjkhHeucVdCVcqhGkYQTk4RFpPsH/R09dv5ZeSZ+TcKeiwST8fD9pfcizT3VFcCrleyuDDL&#10;4SBtO7gTzx1LNPlys8JXeCmtdNBvjbw6/oKRBFZ8ErdUdV6KHyvVi1A5elbM3Mw967boUeyPkKW1&#10;A9Kadd47MhMSi9QXe688vFA8axhsZC654biU7e5CgN//4AOV69NXnz5/8dzkGBrQ9ptvvSnMwAcy&#10;71gtscc2aEBQIHlxdQiFPiUz7lKFG1TQ9qMf/virf/iHv/6VX3zhmWvEvOuL83HCbxDKfyo9wSvY&#10;3tI+0QpDDyrMJg4dkxOTp0YiyVfIFgJ0+PDhfT4pp6fGS87JcJQktkvKZc+KRCcHR4wf/dNv/fm7&#10;738g7c7J3aof3HTt6pWx0WgAw2c17hafrK/PE/j4o487Y7TOpxn5sWN25qFerX3kgevMOga9Ke7Z&#10;RFEMpPifn79wHpCf7dNcPIdgr8k+iNispSf9Sm21TFPNCS7Fy2ifuHecUIGoQlyMcz5Eu6bm8xcu&#10;8ggUo2JknemXTrVOUQgtM46dO1je6MJ7C8uLZI+gSovNPAe2ViG8hlHeSYjNiMkkdKmwqkb0d4ga&#10;/AJ2khl42wGqo27mcgRTz3KUobo7Y2yo4lcY9fPflx9nnCZ7V+WQJCO4c061eLUswYEkJ0GbbegC&#10;OzNIMz5qiiLKm8x9SCqYyWCFf9tF/NUiLA3PR5Oi0rls34hCxduiBsoRoyw0wn6gX0CWJjpfjYXE&#10;uPKVxktYthJfn6h20r6HaZbbnz2ebVmEs585qhsH+M/miykmuaUmqEsWGzOb95sySDBCbwp3biOS&#10;AGHBYZmOYqWJxkWGe5kOQ5i+SX1zgvgX8dxJKzBFDIqqEVch0afxFu8YAaKnjx42PCpAEUKY7SZo&#10;yhEV5+KWdxchi0ktsmYlOtArUvCGr0d2Ok7M3CymZpw77F0XM3LqFHCJO5jIab0FDg9sFxEEmHBT&#10;rrfFv6JdzK+2YHwGPGXgN/RUlWe5Ks5Fg+j5wvbbEKdU/hBRdbMAaM3HrllOf8TUcEVcYvpo3Jdm&#10;GaU2PCjZXfAtNlJGX5DHgYST/xfrDHyY8cf2lLY1S4D4zmp5ZMIZokJGzrlfqgllhDcRDVqHaSua&#10;OdtOP7FX2qHG9h8rMuT4luiXZRKacao4ULt9GqbC/v7SyvokQc+pU/cfPpxTZW1vjwz1TesyJ+Hx&#10;OIxyWfEYuW87wCQosRhUN5qm0XaCJQg3xNn5JbrNq5cvIPbg+Xj4omrewKcjusNtrcyiZlg0+IZ1&#10;ghnk8cSy4tMcsTmUoSyh4spZiVFxlYN5aouUx9G0BE9NYC03xZKr+np0Am8hm6i9w5jyasjEjF7S&#10;YpfVJMgM3cqElyDZIeeXs23z9MxjX4QHlcPt2BTBndZjVM5MHZNeWzDiy8DAkMMsRYstn7mLh3Eu&#10;k3TnKAyTSgiSWcYmieFRmvKEz52CvJ3uMxmMu2BeVFgTcdyKQAQFt5w3vP54SJqVJfOOf0Jj+B5/&#10;evxxwcH9+rdhOnWG4e0FUaFZilxB7KXoQUMbi/0h7yfpTxqDxtkz2woQnbksahyp8LJJ3xmUgPaw&#10;KgOAhZlY4V6qo9y6trlprwGw4mGUh6Z3Gu6UFeJrPWI5FEcCmZuHLaH0MmSont5f/a2/Jnu+fetW&#10;6/MXz5Gl52Wl3xMcPHSH7e0469Rb9/97O7EAjcN72DuV2ZQ9cfCrT0eHNXDEVAshr1nT66Lcb/7W&#10;b1y4eM7X3b59F//Qa8wBnWHHErIW8nWdJjRnKaP39O0/+87XvvZHNs/U5NjFi5e8bggREM7ZFvdr&#10;SLqt0dnl8nIgt7bMLS2VhV1kH+jTanXIj93BFQGHz3bCELl47gw+Ifpnln6hnykN+/rDocmO0+WJ&#10;uT9dT1XYraAHg+M+/PgG3xuNZvMhXENZjGeWcTosXkFPR7QOye1iUKFwLJKgzO/IkvCgVA0a4sRZ&#10;2YsZixKwIAisPowTLTTEXDSnxaA4xWdXLHLVaZT/EUSHjiYHWno0/RgDyYV5SgLQL3z5F+Ax+obn&#10;zp91koit2uSLJkEuzvNznpk10PXR/tG2LEqPRo7iaxBfG4hZQRyBzBvJaQkCAobZWv5tVb0RWNoc&#10;8dM2RxyM1IP/jvhvcolZAHKomG871McmJiOy2ZYMGZ62Izpg8Mzrdh0cUS0UspwOjqgK1Xju2eem&#10;xsdB6yUdMf29pl7k7InPNVlGSbDFiOpbxXTalAKmGIYlGKid7ly2CoW7uNAURmbjKEBvdb1lmFbD&#10;0n1b30kZA5JDpms4loKiyCEcEqFphpL5aYPW/e41aeSlvrUkyIHDv9aDYDCQFkl0AzU0OQ+sYXec&#10;uBgSUkW+StHqpyWUybxDngtUG4GdUNLV3Xvn/p3FOYbhR09fferSuUtyFPf27tvvKjQ8h8bm9JHJ&#10;FNo7px8/Ipo5d/rMFgTxuGlk8CQn6ls3bn7hlc+AGPVLRHXXEw44dmmMnUqKHLAKWSzDdQXFpB4l&#10;qUkie9jU09+FeESKKFShbBp8q4AmQ71y8aJQlMK9KSQ8h5LemVf5ve+/8doP3pB/NDIGN32WPf0U&#10;WXTEPRm6J+taWlrDwYm7zc7gyKi17TNDZtrb8X6ZTA0wAdjZuXj+nG8E4cRpgk2ZMzWCIbtNfibb&#10;jjdWZd6RP2Pi29e1cVG1YoSraxdh0N4BqxE/DTk96xK2vbnhJ6gq4xyO+Lm5NTw4ZB3p4nmLVLJ6&#10;dKg5MT4KxJCIpaTiWKH178NiYFb6zXjzHh9re7PyRh6Pm4/ObpWAXDxBQb6qZhqJ3ZlsUYAZ4XOG&#10;EbjU05NnXK1JwcmHouVq0ekWG8Izjz+ULD98BmfM6Igxg9G0RNaZ9UX6E9muxxt2h7QmzNR4s+3u&#10;bMK43WUeVOFvZb2QAzRjgQqo8f6j0reYy03ON0qWVlZXbVVgibpbDWbeZfjei8vRVFY7Oy18NV5R&#10;EhNtGgXcf/jrp2li2tspppKeZrJ55amJ6fGNjwKkJn2FXBvEIh4AiX0tOcykufXlahI3V6zinCK5&#10;fR/amC7oz95zWGFd/OGQATNzwamMFCEtKr/fNJ0tt/nF1eQj5k8MnbLyQ1UF8PtDm4iUc8ax58FI&#10;lZwKVpq0xlmYXtr+vsIGsuh6nAaeZVlQZS/jgSyvrknjyIEt6EwuOHHCD1ctIKNJzCzHbCAJAd5b&#10;lSuJTpa77HB7O6lZT2ayZ+Ca2XioWi0tFtLEyHj6VGUs0tXbRxdR8w7Q+1KmojKJmfJLp124enE+&#10;l/bJNih44qyWZ18+UEDyGIynoggS4bX6f+m0TEJWI++TOJdPdXQGebMREbfTMSyuLGWekF6Yz3KJ&#10;6vDDA5Noz587LU7fuXen0cwRG2mJhpkKd7Zn5WvEbmyIj5h4NETobnAg3WEmOh98dOPW3Yd0jU9d&#10;vnDu9Pje5jbM04Ehz6+6JrInzzUs0dTG5bIQvb5nhxgQ+m8tsnDg648xqo77VJkE1fGXrklIarBA&#10;9VD9yZfGnAQLJjivr6mqK51dSOeeFrnpYgozqKNtmGkdsVSMvMuKC1a6l/kaET0Bno3J3ecUu8hq&#10;km981gUWaeJzPgJtIKqdE6YeLGGWh14b6nCsDIDTfFXxScqbPRMp/eCN9DBwkXknwc+TAYGc4k4e&#10;hiszUMN7pGgx0rce+DGjp2OKiT98xbc2tjPrubaRelJaYHfZ9n54vHb3D2W9ZaB9tLGxyg/SY+Vb&#10;Lzz6txogd2/fjXdWhrGZmhOXa1+A/hxBkdvQqTs6Mk+EoNTC1/cQUWQoSDkJzhUuNmLG2R3lg28U&#10;A+M9FU1nwgJnfVM/ypwmZ+iJVmAlfICUXsz84he+RElMkKrXfCHGWeWgExGXiikNxc3yNgrxVLyV&#10;HXrhRWYD7KVMSa5XaJR/0WjmFY6oqVGSPCBWvIJHf+O3fn3y9DjLx/fefQfiFATx1JCpQx9/8r7U&#10;OHOBQjvSKt6Ref3+7/+7H735E6/hyuXztigaXJwwTw3C3kvxwStb7a59jhzSS/dP7SJYlw0NxOdQ&#10;QUl+LOd59OD+xPhZ6ANkC19NUMIyVJYl4jpNJZThhYQOLO1Lfkmvwn4pp0L75MTE9MNHiLrnzk+N&#10;jOoScv/YrHIcU7t2RvWn9PZBczX8LQ8tLzv5lrcer6Y4cpTNslcYJqVeaIP3kyS1xhFTxh1uyc4s&#10;WamWDRKGPSpDTIP2cSUGek7avoh96ulGm4CyT5nxaOYhKBEBQiFgS3vkwM5XP/vZZ5977vLVq5Dh&#10;s+fPYu7Tjmysbdy8eXthfkkCSzA1PTPn+C8YTCYd7VVxoso37VgFs0nzIGqj6TB9AD7FfS1Wi0n5&#10;2Tw22AQ50OI6Zsr47io7/xjjbbFY6e/ruXz5MpidCY5cP64WRS1xy5OT47hrOTuDMWSOeNhmwXGL&#10;mNJwTC61kbXd29WLJJBDBQoMw9M409MH1iKAJ5GVXkpUEYwOhrlV++C1ZcFA+zSWFu6mvdPljAyd&#10;oiUDQ8Yzvg7WImMe6eTFmEAoixwtuafIZOlmmEE4zulieKFHmaIR+lZjsLO3GAiAXZbvTYZdsHkD&#10;Oc8/5i+ChjoQnIwS/9ByonYBRuLY3rx5UxC58tSV0xNTkHLH4a3btx48fmC3NzQBTojw+w/A+wv6&#10;ue5L4Nvf2lXYYTuPDY2tLC1qQ8hPjra2DVaTqaSrWpcQi+Qw+/JOqztp/hsPzOgDGk4ukKzOvh6Z&#10;ipX8wovX/vw73/3Mi89pepw6edKCZrFPyiI5l2m9++4HxDFM0f1ID0uYPX164tlnnmEuUoMBDtjG&#10;QjI+vnlT3uZgA1r0iKOoeK3NqhfDMIdGhm3LwaGRzAwz/QCZtUGKzrERSQ6n6YRFnf1Uxkl05A7A&#10;R9vQFzMMCsYGQhbGk0xQgLNq77NDPR3fq3ut+zY6xlG5/cG92+oED832klI4SlUjklGvj/9Apk/G&#10;gyI6YuhajEgOASRxPKEtlulLdiUQPf38HTXkQaq+FtXM5EOwE31PmuyeqYjDSyUamdguJh4Scjh1&#10;rCZENwcVCrWFq8dZfqcOIWdHUjArvPi4HXYv0xLVFasooUAU8sZBbtIsa7y6BzFpCX865gPgjWD2&#10;jbVVzol+TEYgxHSpGvF2QQg+Ese05gNrBVFoarr34KEUd2xk9PyZc2IjeNgGRsvq7ulP/9UMOnxN&#10;mUfovvktUD1Zwz9NFmsxFxGlarJa4TXrMlEzI9IyRDpa7zj25YCNXDHSkSSSuQZlsBWV07cxhL0x&#10;6JyRYUS4wU2llJXWJAzaCIIe5Y1/tAUcN3QesvkMw3B55ZRunQhlcSVkL+zc64wdMajIXmt4/8oo&#10;E4rjH2l+nWZCjnOLEwpydmpKse3ACoqhwN8NYdTjxKUJi3Fzq9EPqIQ2PXLHrbv16Y4+2530KrVH&#10;1IqrlIoyS88fzCOrcKagEdutjx4vsAsRY7hHGjsdgXwoOzsWnSWadnDNOw4Lv5y/QvPAVtplG+Lt&#10;N6DcJ+9DaifWxM04zzuku4wfietCDfejmmLA1neS+QZqs58Wo7Hunkiydg7QZ4VfxiBKHem9el01&#10;pSrzNWw9PPVHs3PwgqefesqPPX/unPSRNF73ytVELqrxGp3lDlqtZRl7UQLbbNEDsf3qpfOXLpwT&#10;fJgSutM9LJGggFVb18Q+jRs7unE7wbtT2uR+U843AmWYc1kdNXgvllWyKFvDoeAUaCA80TWkM9no&#10;SJZBvSo9dCjnY7LnXpb7h4f3pqcp47Vix0dP2b1+nLVHbZodFGfShvtNsICIqWXYW9uPyfxP9lOL&#10;VOUfjCDuxSEqJJHMGo06BXUhuDvdnYGIHJclEvStSaqAozVpDK/JovJihGIYRZ0XWUAMlXCa9SIU&#10;+t5gxkfSS3V16pPivEVn0J4CW1LkRWhb3rp3mxmZS1zd2BwbGZZGyf4dE0rlJG21Dst46wChxYBM&#10;yLo3pKTRjwFLBVnQEDjQ7gqyLvMx/gYYt7i0gqBSo38TD2HJQMS0XGuEUfwaA/wH6wXr13CTGnCc&#10;BlrCScR2ESnA3RjaAL9TIPlSyNwf/P7vnzYO+5WrV2MbHPPYDO8LMTyuhBmzlJZTuQOUgLoGTIZ/&#10;U6MdU5GnUGzkiDVTJ5+Svns8OVPFDwwN/dZf+83B4VM2j7rNN1y4cFEqIHm+/snHSNZXr1xWT6bc&#10;IH7cP/pn/+yf37x12+oxwfPx3GNtfk7r6ytsVhBFFR01nqu1TaNnfXtTZn7r/n1PSoO/6NhNnplT&#10;ynYaGZ4w8ymyh6bD4ZFR3+nVDmocY3M1VDmav6kpopnw7OKuZ7LTQYg+E6PjBuNsbK/i22mTNAyY&#10;tzeoQ3WUUqPGobnAfDcavz1AgqOju7ucgA7idttiGGi7bBb/PWSbrMt4K2RUXVPTNsBTj8CSjbw1&#10;UIqVZ/3KqiB5vUA17evMbGifn1tS3RofT9niH70228ZJkePiUB9tmV2t+QazC3OAA8MNAzo4sPt7&#10;x8mGx8cvXLp47sL5i1cvDVB26/4o9HfC4eVudefWvZnpGV8/PTPd6A9y+a7Z1vIw7RvWoIPCotIc&#10;pVUgctIomNBcKhfJGrA0wC/z84tMVVwOq5eYR6yaQdc6dGrUZaVeiancPgIiTYPve7IYUxQGwazz&#10;pViUceawtIXQ+OfZc5lnG7/j9ESJcH1esuFgnk7fHfChbuaDhw8tDWEiRJfdTbKPJe2q0lf6LsmE&#10;JW2ZNJInP/bJjMIIEskGn5zDZV5ltHwMIGQmmXdfii3xMfOhoOY17ixjeU1MNvOgYTOLb5XuX3k7&#10;+p2glM0nRYz2Q1ncfKLbcOEaYA3b/fDjjwhRNWsuXLjw+c9+3kOl6Ye2+siASmFZ5aQy5kvqb5gS&#10;28Yb128cGT4LOI8FYKPI5ftldpPhTtKfsgpqcMEaJ3HYC9hwmQ0qnY0w1MiQ1UXnthcncUT212n9&#10;zPPXfvTjH2HRGnXlm4T2jhPd9jXi0bf/7PsffvRJQnKsRk5oE197+kpGrYjK2u7r6B+X/Ku/+pu/&#10;qUh7/oUXf/CjH2YCTzEg44mwdzBKqB4p7l6mH7Ty+l8vKU90mhH07m2vkZQqTqIu7JGXZ/hnJlue&#10;sNKo1UUUzUE85XB7o704wVBk8GSf8hKLhJDAdZm+MHrqpMZZA8aVBApEejZYRC6SHgbYnepV2M9U&#10;ZbVtE2esDOsCttTg5sD96IPYBKwEd2SIKwg7iCJkYWjl8vsQamuqmwbf/PzD0l3pwZmaQ2LWKbT6&#10;9rWNVU1WNC8pu/crFfPE7NCsPST6TnNWYZpIHRm+i0AibWLAFjFfuAK5GrhJTHpVa3ExCc/Y5q6h&#10;LvFdrxfaUEJFeC2VYRqcnlvpukLZzaEck2Rj8aD+kkD/iKKjnkQSffbZ5yxTp5WtTmybZIsaKoGv&#10;IkR5MP3v8RGf1DxPzv9GFdQ46CvONzAJn55RwhFxy70cSzkgimoRkpafH01A8dFrZYbPY2i7SsDZ&#10;FSwgpTkKv4OW+F3zNMBtDSiLMX741tH8hfke7nheI7f2Xv19ULrLL83yLvDLM8EpqzwqsBDNqG8P&#10;fdjcs5Mnr16+COZxukscc4ZhQCknzFwOk9vb7zCU1Q+3szlqeAWZ32544M6WqV90IY5PrQBpkz6S&#10;gAmW8wWZtpy8/JD+jMhJvmmLYVtMTE55qGkx7W5y4ncJ4tiFcxdhu/JLMBVamBMK+hor5pK2llFC&#10;nkP1RcPg00wIZSojHHMlsY1MYVa91qKsQexMEXYQyEfzleWqEh2Tcq65SapaHjpRYUdWmb85x2Xa&#10;ZAPBHLAEC2RCLLcWbEV1YJXMZm5pvoHCJdvjPbQFlT9piVrDRKUPHz6eGBtmuQKUP9jZtnJ9LxaV&#10;MN2YqRGYDznvCfUmtxRWfLkliIJluVBxKosnKwcGQRRSbrMYuiS9zCO3fXZQvHArasEkw/Qz49OZ&#10;lEYrSJOjb2BpbVMf8sade9ogthT2Mh6FTmvkw/ws+L+20Vl2NaaphfvV0Q31sP6nH830c7GOkXTU&#10;tUGdD/bpvTxlLRSXdu/BvZDz6nAqy5HUXBEnHbL7FRuTBXli5VazyzTU0gU2u0XZdU2IxbxvITCS&#10;XssOy9VkB4Pu5OBwgSwt5PGCgOuyDeOsmeAcR326DNCt6Bpu5O6OkSJCZJi4YRplCo0L0mFfWl7w&#10;JE4O9PYTtKAeHh2W6UEQOtUmASt02afMzj+WhcTP0nUf7OEwhI4S/1H2LxrfwktnY2oYmCMwvqYH&#10;RMUQR5VJTRxyajZ8zV2ef/JAllbWFN6/8Au/6OBrfeXpp0Km3tk26dGNKU5j69DVbuEUFzuCkYg8&#10;siS8ycbKLlz40xzRP2SsTarJ6LPS6ZL1P3r4zNPXfv03f52VJHeMDz56XyLIMdtINxtPY1SWzU0X&#10;muLH4M7fvHXrD7/6Vc7DYsXE2Gior5G0xLAKJDa/yOhmzq4zvs/rJwKAP3iYQkla4TSAwsCe/m+L&#10;UY6ZFlNS39Onpzoz+CCkaY9DNI8zT9mplB35fk6LjnY9uLU14N3eqZODtJDvvPveytrmhfNnbTP3&#10;miGUAlaGMnWmHInOA/iEQhIu8/beJoTXIvf6G5wGmZzyt29gCBkgvrTYGXBqO7xZI8jZ1CEBcT3e&#10;bWE2abypcz2yxCAp5xE31x41hwG4ioyQGE50x4e+LMiSuIe+FGlF8Q7i+0r45hHNcAyfn7154wYt&#10;lwhFAZcjvJX7w4C5d1euPCWcXTp/8cK5c5KVqTNTas3QI5rM5M1TDTbZ0vrmmx+cP3ua9CcDjRxc&#10;tl0NkolTDvFaZy98C+vFLERSdG+tlxCsNa0T23Dm0bTsyjru6nZeptskmPEhj+o5ZDkHMGWPrAIV&#10;ovpQNdddwlbUrl4NBlvOy0T8c8Jl2gFSbEyG44AY17eYhW65nOWFucsXz6WlIZnIqde6vbF3anRk&#10;Zn7pnQ8+ZHmg+c4vwJq3qtERY98RN8SErdqDfylH1K0pF87k3lp+J0Dq5R+RIkLaV4goo6I4GjfM&#10;ZvI7b+4J5CP9lMJE9RJvIfHco9pYXYLi47aq4cZGR7/xtW/YhKgCYxOjVy9ftQ9ff/11WT43VHsF&#10;C0oKJTDB6rS6QC/xoUwp1rzjxnszCd4qlrhIZdxLstI2qH8aj7ajZentFMJZFxaXMkuMbVgHAqVH&#10;TTivAI2qrrmZ1FqZEIsHsEFXD/cPReqf//l3vv+DN5NdaZe0tdoCTtnxkdGYvlq5G+sXLl42NVxT&#10;eHlh8b/6r/7vVy5fdi9379zDwpHxWIf+I5kMX8acA75HliiX4LBOEtMqbAMP2nDRcvg16MUeLS8G&#10;JODk3DETZe1uJ46PoK4OZtOvLIxNnkbTdteWfiRTJ05Ye4gvUt6ajn4QSy96aksxmu4hpKtEQoRa&#10;QubiVCS8BNpzLZw1uTcnTeruPgn3294x8zRRAq4svUhDtY5sq0NiigF75swlAFXWWJuqOjxsR0gG&#10;I7R1LK0tWTGi4PnTU+YYS5diVVteYFGXGOFTaF9IaSFxxoIqOnmIqRhgXuIeSEA3I6QBU8FdknQp&#10;2GmLCJB9kZy/aPuRmSSzDMvRf+1KscURG93JwSGcOHL7PN/EHTNzb16/7auefvpZu9fZOzf76P0P&#10;PsJdtsZS8BumXGLhJ+XNT0HEf+8PjdTw38sRQ5CEyJQ61XT77Wg69V5Vr2URZbioA0Y0chAmd8wp&#10;l1aCiFBC45jXpu/mLuwLC1cOl+nGJzOBKSbzB8csjfx9T7tlSamWB5mTCBIci4ZodS1sR8Dc4oqn&#10;pzcMKMI3BWnE+6DEKyrNifEJ7AgIW9rrsRGIt6NCyRd4BbLs8H7C59l2ZPE7jHSpXKRD2+Cy1N3N&#10;GFJaAMNWo81MP+ALpgJUaacrNToiMQj7vxPT9ID8juo5h3Zz5i/T5ElhLbkwCyM8DTe3T+RKthFQ&#10;HdGPmLbodk7JoMNWV3T7mrxCfVsbQpWX3ejOFtSKWd7liwFLltPZ02fd+KULl5RSDkE/4KwcLjTR&#10;VuCOfeIE8TT8XGSk9z/6CATlUjWXLl26CI5PU6SKBPZByUSbm0kht7fRK3u9psiL9aN7+hIFjpsv&#10;ZtgdIVt3pl1rmjsu97bgedDkQIKEm6b2xeAhDAlbQaITB1NlWPklJTQ1KAhBBgMnwbY3djbVYNYQ&#10;qFVOza+wzFkClj+pdXPXAQ6jFMzwxiM4O+Dpwxt3eTRqtxjd44lhLtlPJwdSQMYSga3B7qZtFVCo&#10;Rto0yikuHOjyID3hDgpdfb8E99o+zGTb0zLd3ugfGAjFCVx8eIgau7K0prPndWEeeFY1MD6dJPkD&#10;6lccGAveDpF9byeORQQimdJUaHvGUG1oUfiPWAyudlw2OgZB5HlGNiFIWA49DibqCxdABQGcMene&#10;UzA0K6z3TIyQtBjtGGK3A8J5a2z7/NISwJjvQryBOIRUWuIFUMJr6Im5ym+6eC9WmsE6Oh5dCOkR&#10;P7dLAIUFhTSCgYuR50aY6blRb2xtpN4IB8cPy9SA+HUeme9ibuHNL34RqNHX+vlnrlhe5W+9pgUo&#10;RU90CiMp7A7/HzUxF58Q/kImCH+u6AOhYjUq+jS2E6SKOxCbN7/uzc69+vLLv/6bv9bb06H20sKU&#10;yZ89d14vwGjR23duW1nnz50V9jx3/SmOTb/3b39f9mGfXL58PrM9MlnBR7d39XJ944iXycIBssqZ&#10;zA+h5DBhw/leNrY5qawNuHp7u3nnmQx2/959OmV/HYVFCARdcRM4TncjJVflDuLO+tZqLLL2D+mt&#10;Leh33nvPTsJHdOhhbdvRMcUoaYWCOI56TvEY0DkTat6gFo6NhyW6x1dhUwoidlMh2eE2gHRTU4Cg&#10;iLdbjpwYhjULNwhVad1XWN3cXCWGQ2tTg0Lg4ZLGNiI8xQwGPoXI23TiUJu0OEOpvVIU+K/5HKHH&#10;erny+/v3H6CL9fT3TJ2Z3JFgk6seWj6sTx5ZZJaI4sa6YEHS0ydrHJ8anwQOMb0j67ly6fLVK0+p&#10;mK89czVUKicMUks3z7/jgb4B3sh2vuPNs5rFlUAUcjx0dWkCLq4Er2V4qdIF43tKPMcMTS6dk3Sw&#10;9fLli15o7A0Kkw5AGMpI/c4cyV6kDqknNVcNUMVSR5XIuHk9FkW3SJrx1rsYaco1mUGpYVB59g7O&#10;n70kO0Ef5qMunK9t733w8XVDwO/evff0taetzcmpqZijyn1rygVxt7wt/mHB5No1wL1H1brgUAxp&#10;WVd0zbWow0CLDAorDaXd8dLWzkLNq+psFWvipV3i1xTAOU2LkhvTwniZJydRUu1lWH3YWfIe3Yfv&#10;fee7kJ5Tp4YuXLxw+cplb2Fm+hGrdueQ7KJc94Ao3IO7YcNPX7kS6+k4XEVWVK29poPtTREu+iaQ&#10;YUYjxj5HWMzs9/zhyS+XE4ZNsp0aNp+54Q7xDa26SM2Om7q6B/RE0Jz1jrWWROq5uaUbt+4Eri7p&#10;+pUrF0XhaJOODjZXl8xAv/zUUw5dajPXKae8cPGSlUNn9mB6+u0P3jOI1qdIqtNmCj0tjZ/MuCvf&#10;FYrDhr41ylpBH0ayE/VbPEZpnPcRqzOmwcO3WZS/6IeyHgM2LTnFupDqam0oIKPShT+w4shSFF3h&#10;riyLwT8WjhGION2qipokkidTUyLKAzVnn95QOEoyeXVg6Nab69UKiz4vJaoSoqjy0UM38z09kj0r&#10;G/r7Th0ebK8xr86kF9cfEF3/KcyklhZMJyw9mQ3fK74KOgJG0oVUpg/jXfJekMbFw4QvLpQ6lqRS&#10;kY2tVcupqyMzP+I/XIZ8qn3WngE6WqDFLtzCT4fG2ZVRcsUCjFipcF4RxjPOiIVI2tPPTV5raBA5&#10;ai8fx4x3ffa554Hqf/ytP89kvc6u8dGxnk7zorLyG+1mt0/OVRSSRuGf3/GWjwkaXdtu9wnTIzJI&#10;LyZ/fQbQpb4KXx4313m/vkZtZF64rrBlpGCOAi30LQt+q7LyqOLKbCib2b4DsTgfsUhZuooR6paU&#10;6vDUE+0KTgIRjQ61ceBDCX2R/4QwWnX9JDwlwS3tvC29YNJjY0U7dIec3hmXkSZE9LbrG8uOCUbr&#10;SytRsidHZ0rjceWMKDl2CNfh3quxB3q7Yc8T46MempjAO0a6ZpqF78o8FR3e3p6RQQyKfoWQSjvz&#10;f+fm3SY+nyrU+q8RDIc+jSOseipTjjrab9+6HWPq42MzUdJi7kz+p4FeREzpQuZAFjEvFDCf6PnU&#10;2dqgjNPndvg6Ia6c6lNn+7dyVs/cT2eX65hPg+wQkp3UxJMZHRqCRomjvjw6TnYQLOIzqKJtfHzo&#10;8vnzKnRSf/D2SZ0JxWcSbuMPeFR1k9jEFco8zNXVs2fOg8+BzsAyzTo9OVcYdUsm7DaTsPnB8fVI&#10;hAkNcVc9H3g5fqmCckbbRE6RkSkE2EKtUAjMo2xzZ4ot2KnCFUoikZ2Zm/d6SFxxq1LefvpLvPOs&#10;UPmVni1tvQ65uw9nP7x+G7Mp2Uexeq0NRjzFEyg5F+Z+Z2YvlcEc8/Dt+aVliA+2q7+0rgDpDNpB&#10;Ff5f5HFYMzKUSKWWbmuZnJzyftHORkcHMwBiecXXyM9KipOqG9ih2x49dUfHo4f3vVZxSS4RTDiO&#10;GrFJcVmkIY8fz+L1YOPEUSglQCDjE5pBvlVa1RTZsnogfggtbXhTXpkMLD003OKDfQgdXCDGaiUh&#10;JaGbnn6QGRzHzbfuzF64MJ4OeKFdXlmOASMoU/IZxbngPYDk3WcmPspc5cSZDQbXz0gJEEZGTbYm&#10;okq4fJ7VOFCluLbV9o6IV63o8kPQDQmxxLe3tZw9e44Ne+vFsSEstOiFU/Wm4ZYkpDEAvrHLcdvV&#10;fCFKBE3M0WiE+dHx3OraGx/evjO7cGt2wQpAUIfYxZtBR2BvZ2Zp+Su/8Auf/+Ln7IeH5HbTM5gT&#10;587wv2jnR8QA3TIlv9jfU8/BGLre++CDf/HP/0WoQn29F8+f9fzjCC+dL0tYw7OtLVxsb1rQ9P3C&#10;2drqskejrVCkb4TCA/DGzMOHjM0g/PIx/VjhhnVHey8kAE7bGLuVbCUDfiEOkSmRBS0dQTcOj3ma&#10;6wirvCG7QkbKrlDNGKCvR69TloqgC4syjtDSi8y2iR9/fGIFrAOMPfKmHsNanKYbu5lojF2VaUPJ&#10;qTEODgQodVgAFxRMvYpKqVsyUjZU6Wj3NJ/295dXNmmiWp0vKAIpAAFDSisJ6xOaR15OJmwHIrVZ&#10;evpworfRzwYGDcoV1ESBoDhhPruBo8MhM4jwpmHdULcYyGcOQeiJLfHrFmJr+CMXhjYWX7YNDPyT&#10;GzcD8WZ6x5K45iSbmZEhLuJn5i1nnEx6mtZYQ/nuedLXujNHtY2l0L/01IULZ87GONfXl7NNIXBM&#10;4X162qD0LswFXAWYrTrMHazV/VlTCoxoBI8UIdhPjhpO0UFMQyHFTtvaAE5zBWoMmyZS/ZjhzP2H&#10;67sctuNGKyeWPV248tTS4jxyuYos5g4BL3ZVC+LJ8sZKGhTogFEc5gPcUoJVrjG2b1H6l/amSDHH&#10;tDWe1zpJh/Gy4FC1bzHQampebivt7BpcVu9IwVQk1JYjk0UlB6wB3/jBGwtL80K/VXr5ypWrV69g&#10;Jnzw4UdQUkRs4PDQ4IDU0waDVYh/VM+6BbHIiXu/MaCd7OMlp4nKmXMfllPsUuM18he/6vMbBj9P&#10;LqwVp00HZ3vX7DwPwa4J7KV7xeGkpfXjDz/53muv69adOztlPYFhzp8HTmSuDE77yOiYp0NY8uDh&#10;9E9+9KN33nvf6Xhm8qwBmq9+4bOOfP1NxjeyPEe1snJiZNDVgs4Zg5cKKKu0fudyIlMOCAMtU8TH&#10;wDZUliKzFaScUtM3GSxhRSIwqFr16AOStTaz2BTQulIG8i1D7uZUcPLc2YlPbt7iOsvm5vHj6Rpu&#10;+zNPo9G2PdorQp6SrLmnd0AIk8OFC9+Ayp68ugYE+0SDlKT/uGnNUOj9/YGBDJpjB5YGTTxKORtQ&#10;OViPhxkpzfa1JkdwjgyTvSc95fQLswLjllVO2Ng30W+WbIKXWwwuM2YjsxYzkkVMsPRVLAjtvga1&#10;yd+uba3F+a/tcJVBbs7XqDSo1jNQBEdRTMmAr0xe24nTfPapj4s07vDIS3zzzTclc3/67e+K6kgn&#10;FmHa7h1d5HxEyqDTiE0qL+Q74xBzsu8ccrRdd4ORXROGh9TaaJ4cAipi5ajbm8nXkIbQIk+dHAjr&#10;5WBXfSNdhpPiQcEuzOnWXMueCN8rbUffMj8/D1Jbnl0GDJfj97qbDRCRk74sZETm9m50eNBGEYLi&#10;Kq5atOvpQ+wA2s+Cf5Be2Mp0UUf5mxImH0vmxG0hK1VWZ4ehGSqDgSF8r7C/cWPjqNLasgltyjDJ&#10;gZiX8eEHH7SbYtdl20MNIYITE+NOXL3lKBw7yfVabBm5jmWDZOu9YGXMLSyC/6NNYN4ZSR+pu9rp&#10;BBCDwwPwk87L1evTRcXPZ8Ng5RjWpkANEabh3xjuFxWUKMdSY1mWjAPjTaX4V/prWYLI9nbkK36m&#10;nFWWrLz86JMb21u7k2MTzJ+6uvrK3reUweUT4R/wiZ0Yjhnd/XvTcwQrvZ1d/tfKVKJ4yUpAYbsx&#10;8cqydMtjU/jiwNx+td/9+/dNy5qYmHIiKMyktvH6ZrbXRiUTV3a8jMb01AYu3ojnDbGJ4qEshMNu&#10;C+0/Oja2MoxUB9TanqqvBG6NT54mbVxZWhgeHc+6iJOYb4g/SjGsk/vuA6zb9daPRkbHH88vvPvh&#10;zbmllRhkFKMMOfXKlQsMC8MQSJ1Gk95gyLRBW7HJaTJibRE5nkgd7W+NGrK56H6g3rG59dEP7j/w&#10;2Pt6+qBwGcWYZmDzzPRjFc7QyECapmLm/hGKYvDH9Jpy4ro8fSp0RJ23sZEhzM6IC4qKKf2SlrC8&#10;FrOth4jvm5o0PME3ktQ4Y5X/+f0HPvcE1DeAbFzf9IRB6cp4wywwBbcRk3AuU6Gb9729DbtbWtk4&#10;PSWf2xoeyThybb1MGdBt7+5eWltxhwq2+H0ODKSzS1sk4Y3ZQgKRV5JMOkiTdusBSBg1xXuTHrkt&#10;C7KcNKIpL4Kj4e8R85b7QQbzPn356SuXn2qdOtkrAoXylmcewbIHHj5jKJCpZ0EI3jyZuJS2cJ2M&#10;Xl1Z31w7OvEP/+E//Kf/9J/+3b/7d+eWl995++1+PaDiV0Vqt7v7a7/yK69+9uXj1hQTH3/yyfmz&#10;F2gShcv5+eU79+5JSqhmfESw8tYTP/nxm7//B39EOAqbv3r1YgY8JMWRpbPk8igzRyFu6bowRkMu&#10;L4Hzzkydfu7asyPDmbHNLBRDCCVnY3VNhwyJRYEFm/34kzunhqSdvTUyKKRa9xmsoJwO3axW/Mra&#10;chIyB/nQCAX3T955X60wMjK4Cy/swuE4tCchmMGrRY2TfVYn+KpEr9kl27bPAU/8TDyJuM8BAMaL&#10;E0T+03aiy7nuONDd80DRu8Lfb+/0QBskBh3GqFC5D2TwK8vW/s01yD1v/4QAKy1U+uQjuFBV8adF&#10;TeZSNLvjTvBLBnIsL8TlpLV5cAi7uScK6uKgiuy6xSAufWG85lVSpMNWNKhkPjCdApYKCeNVq1Vx&#10;AgJlBSaitrWggBAIKX2cjo0Ci1aLmolOlVTMcCJkfKKjsGh3DSGNM7DTN+NUKlEaHx/GoYCWM1O3&#10;hLraFayNUSV55SALkUDVMTI+nrZ4nuHe7OxjL4fzBIRLPZORg2VuIrCF1i3v7tXYChfHo7Onl6m5&#10;5+c8yBu3b0sRN/f2oA4Xzl0wxdujeLy8uLm88vNf+nnHnrQ1Rzsl6YlOJ5mQqUmPmBGRSoq9ENqD&#10;CWQ0SbKVjJmtzM/b9CZVCPZWWu+ckhTp+9uwXv+Qp1d5oWEanrjrDM2o+oz195GNK17jrehE6e6e&#10;fjR97959K23yzOT5C+cmRyesEh6qka0cHj7WK11YevDoMbkSkI+mXgQ1RysO8H2cfQ7RGOMYb9EW&#10;/Td98PS/f0atXXlOo4548quAJvUQzFX9ncgVo5weha1K7N13PvzJW++5NRLmt37y5sDA4BWtcEzo&#10;cGS1M0JMbD4yUXRLlsCsW8prtPetezdhPKOnUjEzR5ifnfv+d78bnhPkI0Oe1HWdNgAF4ZPon0sB&#10;1LVt723YinA10EsOkmJ9oLA3BkbnsRUzCQHNArh166a6i9mjKWTuxxDnJySn+A+0NUzvlCxwaFGF&#10;1Jqwv7O7/6f3/eQPCfUJeTKqrEVecVaSvl4DAP7fzxFFiZxYFulu6LDmYYDMj/Yc22VswdZga21x&#10;sLf7y1/6HPonmtUUb7STg6AXDYeci0zycNTLvCaqZKSfnAcI/k2IFF5fnLU1QAvaLC5/XGaco0Q7&#10;pL0I2emtZwKiw47PdjZ8pfXHik84U/o5bFCjxUhhFlVcjSdOmyljZfv0ibiK/fGf/unHn9y8dC4q&#10;FuwtGHp5GIPxdeNSWBaBogW+GF/u7ZgNQPL8Lbr9yuaKlE5AE8J0Bvp6+mON0aCXpcOkJgjHIuyX&#10;Tp27Y1V03A1iWOHLmlmm0z0YTiY99rZGCJqGR6xnwSQ0ys295aWw9yQZ5JNwRlIzXS5QljPr0eOZ&#10;iNt2pCbB87CS0s042Q9H0NfKEGfcweAlmUAAHikh/AmGEmj6zvIMc+Ik1deneuHHS/oURaBZ7dnJ&#10;cTHXC7WdS0b4hD9CJO6mnLXbW6uRHoU3eTA00E2pILFyABfp5UgJymf02rVnEdF0ewNrZWMF+HGC&#10;cfyV9ZYbPAWSWuVQ3/lAMzOPNMdNhmtDm41S9PBi5UOtCNYSOdslEqVKimkR62Y/J52K1KhNEtzI&#10;a5qatcUsYPe4MDvDcGxuYc41435I4O4/fgSWk11fu/q04Fq8t73/03/xf3BcPfPMpcX5WY19p/Ku&#10;DESGKidgbnXUBBGQc8tarBhN8/EJU2DPWD/CiUsSgNY2sVMwIExU0tP0iPaO8aVaBM44vTfKqU93&#10;GbSldKXR/8S5zMKw8vXKJNBuR4QVK86cv0QEJu+V/sSfJhQfxdsOnERmb0FGPIzQyaXFKd3Vu7qx&#10;+8EnNx48XojJQKnonRnMlT/36kvSA2J++HEXq95gNMl9ItctZ2nptYxtZWWdUZoKX7IYB5oiySok&#10;iHikcU4KpI1YMLb4+l0gy/zc4q3bD85fwMLqjWNG5k6FXRcg2SrvjlMVKqd6OHjQvm8hqOK1t41K&#10;4ugUiywbKlu+Nql6a0K1owo3JD4ECjz9h+521Vr2Y0e7mfWOV71p6ySuBcVtVw7VVs4cZ/JZeQ4D&#10;k8uXz1Gmjo2PuGvJn/LU+dvT0Tk60Hfp8qW5x48AHzqTXrQXIMinDxAqReYybxi0pSe1s9FgMafK&#10;y9l0rCCxYIRCayD2dogxbSd4C2Q2oNKFvv6EZbnyysuvmHzben5kONM7MtI3p00FoCr9osZX10Uh&#10;436sJH/ts8u7SBd842/8J/+ZR/Mbv/Eb09PTv/3bv/3Nb3+bwwRkSVT2YZ79r/2VX33+xecOmwnp&#10;P3nh2ecYWjq/HdVC6e1bdzj6cs6TU6Za7ex+/Qdv/PGffMvWoG7DI4zXedCTLVcPiQX2BrGP91gr&#10;OqNMJYZAezhew5HErW8M9Z+6ePG8/JpBKJR9aYlma0vB9+jR7OTpMRyO0AJCO8hQYMd+DFqZ1XFD&#10;LHajRyenl2jO0IBkThGwZ5DM2HEZw/p9TmmAc8lxmv3aR1Z20cKiti5z+WiG8hdpMjkWGG2AgWmc&#10;NYjyS1gpN//IZDxiP0TWXjCKpufJokOYAybTaO1uk4iLZS2WkgnI6FvAs8aUlCe7EoL1019HYKQk&#10;2aYaMlVSnSPMj4yNwCIDBKNThGTQpGlOxYIkyaLfwQyuy+Gd6FZgcWAyplCb1TCKQl5QojFiAbAw&#10;97gxx3lhfsH2pi1wsjtIrAoIta+N0ko5kgAXX5/G0AKwiKJbznD+zETcsJoJQ9uD8gdmFmVisQNm&#10;sxyjhjs+jPuUjv/KqhDw2c9+zqY1Stw4c/tcCgXRYUGe4VXNEVZ7fKGIsQbIlFsNwfQ4fP7Dx170&#10;ac9sbGIcvO9t4Ezohk/PPESk80JXFpYLSo9m0Pkap/lIDhPpHJsSFDLhRlKT4zxneUy1ytfVgaw0&#10;c78ZBSZuhCOGDoxfLyRnSEw8o0JETxQKATY/IxV3oNowonjwnDjBDlq6QI8ivnsLLz//Sld/59kz&#10;59zmlStPP5h+uGoojcB3In5P6Ll37jJ/XrZidTOTcjVrePU6CvNSM825wE7tm/TvG7qCn0bsJ1YD&#10;lcH6FQUQLNG9hBoR568+OPuff/f7b7/7LsLThYtX79+/J8LaR74BJT/ytb1dHqVMo9T0iwsLLJYE&#10;Mt8KoL3Nj+H+XT+NTTHts8azp3H39p19o+o6UX8YrWPXBRSsz/8U+hYb2hzDToFEUgdKOfIrbbH4&#10;I4HoSJUa8yx2cjIL7WP53P2HjwQTEur2rp6Ycx0ZO9EZUx3Vy+7OzMPH589NOcceP57j7fkka//Z&#10;/LgF28xS2aO9hg5tb6+rCcub62eTyUa3tQDIWg71W2SysTuQ/JT0ozi10dkka3LOs9O5eP68qYEw&#10;hInhcZ4DK8sL506f3VzXc0RRDyUr2HQAap6liQE5ejOseTd1o7EHRXO2vPxNQhPzW831E11KKIp+&#10;/zLSgsq5nQnOTnsndA9AUJDXaET06Ky3cIVj4shzJxNNvaNUUn399+49oP/DlkiPzPd196jTUtJk&#10;MENBzTK9cCLo/sPYBcp+4Ytf+Owrr547f47EVcNHHSvXRDgp9CB+PXlCtaRs/C7tfjOmg/a1emEa&#10;fCyRbJnMnMgIb5MAA104hmJhyJ8ydk5rqZrw7tuaRkdOEcMDgINFlbR1R+8JoU3jqKtbTjk2NnHC&#10;wBvJRAjZAcsU6s5Oz0rs9RxhHio5pVTAe14g9HZHYLkNIJk1mtFQMrMMON0iRSdcEJmVtjuozuFv&#10;gBFS2hfZVBsnlFrBCy3LBD8za2JyVCjDgwf3HSjOGm1EmmJmgZevPCUwODHFQ7neJhfHdRqaQ5AS&#10;zUFEURmFHPGTQVAufHZO11vzNk12n+MlP+kJtJNNpCNcpI/ANyKvky6tQfe16foJ+JiOZ7KDhObD&#10;Dz+Mzoa7OJG1w6C19fKlS8BBtDwo4/joEA3ZqUFGgNLovssXL+jU/T//m//63/7+v1tbWTLRwySh&#10;ULczvy3Wjv6jK+14lV0NDunNnYQTiSuW4Dosa4vx0BIVnTPX8xTL8Gbclqfa085JTVPrpzmiB5fe&#10;ebHxUgXpCUWLnFlKMR3g9iDD9gAMPFve3Jjm/Hdo2lbX6qKExsnVkQcWemRzRBPIPCa6gbWwmY/b&#10;3v/o5lvvfQJDDzYSo+ZDq4ivFkmrvcW6ytr3tzgM+rzwaYi7bgOYMsMO5HNdPW5KOZFtm0EV6RrN&#10;Pn6kIbkW+M1B3kEivLq4ql+QDjgtcegrWAUazZm8K9all47c3CIX5H207TpAFbnsIhFdvXSZVrKM&#10;92UXzZJLlDjPR1IbSZbholGl6p6UUWE8zzNtUlFn5E25oMekE7V3dJgAI8hutRqab919EPOmvn7R&#10;Uvr/yz//RdZM/Dok609dvUR+1J8Jlsm856anIwLe33n/vXcAmnyv8N0YRmzsbtiDW9v6w4EKwdfF&#10;wg3coa6g7qd3XZqfe//t9z7z3HOv//AH0Mr5OQ23DRm8JCqUvIwn3e0/OTA+OtH6wpnTwUqlyuhf&#10;8tQDrfcWdae0bId8+ESbmsl+tlFJinR/klaUO/F3vvOdf/W//m9Kk5deegm/6utf+yo9j5WoSuBL&#10;gmDzm7/x6xcund/cxT58cO3acxju2B6KKC5+VpRYzwpHRizN8EO+9e0/f+21H3i1Q6cGtL0CN0nS&#10;WekdygPwFrJy4oygZcATEqGnsx2LWBSTofMbT1ucGq7thPEkBsNOP3os5owMnxw/jctuE/QXHN1w&#10;owVJHllS6WDJ3ra3JZ1iceJg5lC1/vDNt89cmCCmc5+yLk+2j07/hGlgvti84E3vMRSDjAE6kcEb&#10;ngU3isZAj2I+5/9NmkkmtXMiqg65c5poiapxb9f8S0yJpMnyDE0lRIu0FYNI++42u5SQiuIz0060&#10;tyQI+tERNzZGBgMg0ndub+KAEJ3BynqmpElIB0/1jYwNy08hv3TZ9qgP8LlDA0OZyarKl13Ep8Vb&#10;JBv0s/QuEwcUrJFD1PnoIbjy6zduov5MP9JdWVKHhWOef8X0qxrjdVzEyYbaJvN/DmooeDecVYOZ&#10;VOWZp65IHSLX0QBgrK2HEGTTVnLs2Xew1SOQEl8c5lPSZXnh1OkzvuXnvvBzcjLNTaLRsBeKgxzM&#10;xWmfuQWmV3km26Ih0uQWm4+VVTtALwYmoZJhCWvmjhZeTfdDdzlaiK1MP2IKsCRNumCHzuqdqp9g&#10;KcdS5jLXbmRUNaIYch0TxiRjSSFTgbFtj4YGHlzW7g7bzERySqIQxJlE7q70d52AkeT76cpRwEQ7&#10;ggGZYQY7GjpxnF6Yu37juvfF8kDH+bvf++73v/+a3vrgwNDE6ATgUMoxNDx4+/60vpyCT5LUe3LA&#10;9YgCgpPMWmM+g4ejkEU2yEWUAr/R9G6c4/ntoP50yIx8wIsLajcwNCm9+MEbb/zp975P2aNq12Ni&#10;noKP7B/1uz2u1dWl8xcMsYQgijXhZWZ9dpXnc/Ck1vfef//OnTs+HTVRz25ycsLbuXP/geMuZFZ2&#10;QpLR8oAuMncJyAuz1iNfXJ53GExOnKUy05LdI9gqooI+pjcWWxzvJaBa4y202dcf3bzlWKMA0FUU&#10;KAHzM3OzSrsJk0z7TjJdwqocGjAhCez36R03ksB0R+N5m/nVh+EDhUpVjaSfTRLr4mKTXt/SgDTb&#10;DGjk0Zn81SQY0xFkWl1wsm1wnHMESjw22Cccz848unH9IwDM7Pzci89eAz4YW+z43YEWhlFi++5B&#10;+sJPzK808ROKanZU/KztfdG7qK2yZ18vdbFAy0yAzCLd+ozf4DXQP6R8S16jsShXPWrOdJr2Tu1r&#10;yA1yXs5+3bfevvn5uTfeeOPuvfuMEXz96alJPbZ0DBNHPr3xRvZeA7FSM9VIZp0Zhxa7EIE6k+u7&#10;e4gFgXwOyzyZn5qDAt0PDAjpjcWGokVjMR3PXDxpsLPQ/eHte9CYejAt3Alf2DPQDaiWJ8kCo2yt&#10;qa2c+eqG9vsyLNXMAtksuyIMqj3MIisgs1WPo4HNmGzdJINhMe47q6vODS6UxPhNYF5zALE67e6u&#10;vg7VVkUb5VY3D5dTg8NpaYtvoWeZaBI9ZOhw8bStidgZymp5ZxhGDQjMPEE7bGDglMiGBWtOkgL1&#10;2Wee1uJ2GGjFpu7d4U4cb6xQzHt7Zh5Pl04lNT8Uc3l9PVRCmMXRgXPT6j05OOi1g3xSQh4wLk6X&#10;8+RA/+AArnDUzZaI5JLzmH764vIKlwStUTENX9P7YfHP6QO3qSyHWidHx5+7dg2a/ks//2V8fXI3&#10;N8tsCwx88cJ5ddQffePrjO48YXGZpD8wSLYYhhCbQ2kEjkFcY8yYUFQIDT1dvdJi6cS9e/dgWT5R&#10;01luFP1TOHDRa3U4yLJshRa/qBobwx2DX3jA9mxD5woXs1M0sLcAlzy8xsYNR337/fclKYYailiU&#10;usYTSj6j/+kwS0aajEmCQTIi72jv6Ltzb/rt9z+Ge+onNqSmjv4Xnr32zDNX3YdVp4JbXVuenp25&#10;+/D+3Qf3sL3BLppyUr+YWmxv3bh1nUFsmXCYrZdqnfpNuTU3t6gVNnH6dFdbB+aGVQEn1RKen58d&#10;GOw1FCqN9LSWo1OxbrkrOeKl1E5ezD9tDWW8bSn1K39J+QCVG2a1GiBmWzWLrpmRjsfglNebhqxa&#10;MDHQyCSSuJLFxls3cGdXsGWEMBT5804EOvi1zGLtmXi3dTgnIYiDg33Xnrs2Mn5qdHiw4ZmQVmTa&#10;Ih19A1hUHdgdhKi+js0ZdnhDo2lL82Mx132ZNcziiiYsuzpWDpHJWGPLizaj4mduTuouzdibm5U0&#10;ev/Ljx7OLM0vn3Se9vdevHgZwbf12bPAnpQGipqQjsO6O9zehHu18FLKLKyYyvIa0HFSJXIJiiOI&#10;LyMj++yXfuHrX//GF77whX/wD/7BnRs3xk8NOdClDSDD8bNTZkIbvgcXZ7n38OED1hXxeTHwbWX1&#10;peefLWpIjwJFhmuZ/cHvf+3d995VeAPwpqbGdrbXUeZkLdJg5UssSA5o78Veo8TbezJWWdtI8+dQ&#10;i1mS5eJ0n2RDWvMIDR/fuP7Ccy9ceepp2aH/qMmLWpnon5mquioZ8t26o4OEuigd29zRyxgcHJZE&#10;4ztDtXUwY+5fZ5zs5+krT48MD0mWMwrCCR2RZfpxLt5ZgHnBhjyHdJmtxOKhfmWsS7lNgO48y7z+&#10;EpzEjfvoyKUSgPSfGr5x65aDMCMRtD8xCY7bVpbXgH8gzOiBJCvG5kqOmjKHrSTq5XhSXusxlW1v&#10;XYaSrSxL3obHR07FEpJ7u8iVMhxCIQpS5MUCM750bcbX+FkoSOmWB0PDvmJqzPYprJZkQ8wRttY/&#10;/uiT5GQZ9KTIDoVXjLC80vVKP6KGMgX9sCVTG4U73tNtFhxZunStrDwMgKZrz/DR/SMPPDCIGBU3&#10;dnF6vwbAa/6a/YjztLqmH/H8c89fvy47vfXXf+e3F+bnJyYmV5dXwvdszTDKPApkRLQtwu7u5F4O&#10;e3E8XiayzRo95CHIZpKRN4zcctltoG5LhlMP/EAZVQdVD+e2mucUVkxY9k+4NEn7ys34U45aHnb8&#10;8soaLO3k5Or17Lxsbft632VV3KAC1hHUwEfSeaGyb0+1Ey1HpKsUVx7v1q27t7Gq//5/+9+yKPvJ&#10;O++ps0eGxgVh/UosKPpNaUvuS7V2eKjucxqlwZqx0fGSSVZRYFjyryc+VH+R5jaQsU8NPZ+sFbu8&#10;f3CE/v27r7/+wY0bhnOodR7PzTMTUAH7IP/bGJ4GeHj55ZfJvzglWdzJRnEq1rcdTZlA2dLiYYIZ&#10;mEHgqn7mxRf7egY+8+Jn5Mb37j/weB3kloMKKu2IOJ99mo/VXGMzY1S2rMW8MjBGWVMXCF9pYmVp&#10;Ubl6fe40mHRmKJthcMS7U5Tz853EliMLbOXr7MJ8g9CJbZY8q3Kvv/gVjWYQXG+IW1OZcdinje3z&#10;s1+WIahPEsQGyui0U0UpO0/kkLYlMRqtWpB4ku/d3eeefubO7Ts4vNc/+khJs7m6EvrR0srkxJgM&#10;6PHiAuwimokAikdgqtoyOFuxsJLfgDPxW2z5ShJV5pn9qDUVn/ZIYoX0Xb4NYqyVGtprlLHF1ShL&#10;6pjoqT5jEKz/iAhoWne7tOzM+bNc8V577Q1EEdtkeXXz8oXzrPUcnD3yKmBbAwCq3zUEKiWFWEe9&#10;i/oJGslgma52WLKy9r0P39vY3nSW8FNMHpDln6IpqVQZtas1hco8q/REWH6qDuxQ744in3cvtg7b&#10;r21ZgKRHzeobbcD4SIOJkkpE1OULII6x+FZ7S2UOYmbhxFpYWtbJKIvraG+TB0d0GGc34JWUoozD&#10;wjEjl3Zd8Y5oaxsdHnYtzpouugMOOMFt4/LL9BXzL9atrfQTObBrrm6DWheVtXzRCxce3YLxO0gO&#10;9AfTj2fsY5lAOBI9vaPj40urq9S+EXS3kb72OiSsTmeZutVtitgDfYNdfV0E+KOnRnMW5IqNJDBZ&#10;OkCj/Fvi5XshJp69orEeSAA86zMD5YykHxzwc0RK6RRlTLmWHgtwgg6/EY9MtipPPXly8Ic//hEO&#10;ur4wm3hdy4fTD8E6U+OjqHQmgqLfXDx31mr0sywp8oRUboFdw3dSbwne92cf4GVVezdMp5m59GG/&#10;9KUvU0xfvnT1s6++ypmxRt2k8JXC0Q+Gyp9f/BQqQn7awoixQ6gT/qa4+wagA0GPD689+6IqWt4J&#10;10ViabStbPa0zrkaMyg5khTGejd94Z3dju7+2fnltz/4cHZhGUNL96HM9vanxkaef+4Z7WN3gXEQ&#10;pvgR31Yw7pZEQq/cQ1w39CsbJAexsffYAlQDzvHV1Y0H9x8KV8x/HUKXL13JW4kfAc0AaUum12A/&#10;EaKwofHSEL4Lae/gVQ5cDJSzfywdFBdgWExVXe+HH96wh0fGR+V8QpDFoAggoMxIw+Zj6nvhYmFx&#10;hejA9tfr3t3Y40znoAQsWhVzs4/1baRngJUg39s7RmE5lWqa7pGET7CfQc1enP/1X/0l5Hfun+IF&#10;Cmzz4S5VHwmRmN3bRawTnbHcZHx8bHJi/MzpyUsXzvvDWUy+qdM4BCOnRqyoRmcDLMx0eWFhxTH9&#10;iz//5a/84i//N/+P//p3/9bvss/863/1t371r/zK5z/72S9/+edffuVlM2I8X4e3vKX12tlJqJhb&#10;QHSNEjKjAvZdMVsBEDfIHWwjdqyvQ78zraWK4ObV7Z37c0s/+sk7/91/9989fPjwv/wv/8vvvvZa&#10;L/YMHHV799TwqCGJ/9Fv/IZzcedw7/s/eN2ze/rpa5mtvrKsw/XJjRuyLKQcRGevHAzw+3/4tU8+&#10;/sR5gseGDYoFJ5TbCj5dLAPbKYiJ511q5iVmBJYSpY4iyUrIX07SpjNTEw6SpeX1hw9muDdzLQ71&#10;kke5jSoDq7NcJdmo4APAgMed4dhvWdbtSDPvvv8+Oytfl26FyztmZGo29gF7HMsrVDSSsVg5hxcH&#10;gpJPRd6Udl/wtbJWqf+NGsRwDrTToLw40OixadZn9rAElIDutG/kGgWt5dcFDlFznzl9hhabDBlO&#10;oEtSU8AxTAPfpNTPNOOMc43uN/aPhGYhq3glasfl5RUF8Ngk23+DIxnRxawiAvWDSNIoQPPnzKTK&#10;nYbOVuMEa48HNentOgETCKuD0XBnp4b73Xt31b4XL1wqpUEnUZWSghROuIzRQBTBmTcvjy+fraaL&#10;Z8+qZQEe4q8rVMbEPUbczQTFTLeM6VtyKx9RpOaoPuF+JHvQ4ijmP/zkI+eu7cjaf2R47P70Q5fH&#10;kUm6kX+fujWTOkNLlT7EayQ9wcDobAvalF957FZFw94oKHjWMwYh+QuXrIxDTRJZRI245RVBoNg+&#10;RWOuZn5gqOJaZLT9k3QjqcdRa8xI/Qs/tmF26/NDubKuaCB0wjUgNPcz2SKzYGOSJP+sd+cjUi4D&#10;cpL0hK7QIFq9KCN+/vm7t29Pz8wur6zZ29vKnSBwsn8Tk0nn5MJCTIdeJo8DP9yCFzvAQs7Shq1A&#10;SoG67PzOaKy6kTr9G+STmtaR7rnGwa2797/3xo/eeu99MauM0FdmZmadlSGmaM3TQB0dwSQ++7nP&#10;ryzPZ36Hm006E6MaXH7lX6qgQKQt+EuMHu8/eiTLHBkenRqfuHD+PGYC+EobIYbk9YikGk9yi/LY&#10;kwd4W/EnO9zXIxsbHvZV7HI8/zL+DNTlfXQ5S9JUzRBbO07aml1Uo8NjDA7LTTBthX0iEyt+0hI6&#10;IOsRMRv82p823g9PDmpowvMYyHsi4ZA23vinYOun3XAkAb9+RvEimIMAlY4Ars3N5eXVVVkXNZqI&#10;MfvoETI5puHc3GPMduA+QwtxxDuXCrTyPIrXbvlgaVcVSlhZlcdoEZJ5xv2HywX7xNIquyiFx4m8&#10;dSmXWtDOj7O6Uzfyt0adXG16rMGyqw1jxJMKE9/PksJXpuIsXHvr7fdv3bxrWfoSA6omxdOhMZ+9&#10;ts5w599rsVtD8vkYVs/Nzt26dYvFqUhyH5Pg3j25mA/1n4QyB65BDmHnJ7xFKiFymnkILgi9D2ky&#10;5GGZk+zFT/AtmFU8xp1VERETHddsJw/HNE5lsNZeN8FJd6fTF+QmKqBRBo8M5xz1OcOcePhNTgb/&#10;E3AMbsXZjM8ADnFGS8rdHbVctZsjct+JC4SHrS8s2LhIu6nzBLEqk4Ut2IgXq+t96/49RQWneg9d&#10;yJZ1QQtrMrJqv1nGI9Xzb61Ri1dr4Na9h5zvbt9+MPN4lnmQeVFbBkPoL5VtmUfK9xC45SCLJ5EB&#10;wU6Z7W2oYAlaNcc3avJTBhPyDJidnRV/ikbMAiIOx36IiCpmRla8YVy1C+gEyfgWgBTFnju6ffte&#10;0mB9s64eWKGjQ5/B0iCP8FTJ1fHWta4U2Pbl8OiQ2rKmQWaE7OWL50fGh4mZMc4yHyX+oJkKlqLS&#10;ikHWsnDbOh1pakF88pMnhzvbLZjTf/N3/+O/8qt/7TMvvXQuM9hOfHLjEyhdHCEM+qvKGaiPS944&#10;PsJgi4rqQAu2UXJECMVOsoPR0sHZ8xf7Tp58+ODBvekH1DykcpnD3nS0srk5TEKn3Nrn4b1nPwub&#10;wioxNqbKOx98cmd6NvzDMoj1fAb6up+79tS1p66WBy6GQPZI7BQODnByek/2WTORj+DfB0bzKXym&#10;An43DBz5u8mkRSSZXIyZTBbtZMC5S8Lia2KRVg7QXpklZN9pMR3VR2OP6KThHKYjbDbu6LjlET9L&#10;K3UPXzPrlbhQ+qZa01vPNGQIVJnW3bn98NQpejrT2ubJNwDGPk7PjsN1H98xUHRH7GntGdfoW+yd&#10;Dz6+dWoQ36HvuWtPzzx++Nzzz8Cnz54/PTE2QhYcy8yD3cz29YuNhm54OfpxTxRtM3WZkJlfo+/n&#10;3jrYT5wwOjF++uzZSxcvG/f17LVr164+9YXPf+4rv/DzY8On0rPu61eP9XUzZenj6f30tWeffeY5&#10;TkmASU5lVuPo8Njw0HDrxfHBFFHJW+Ja1FgN46PDim+LgU0ZtAP5rKy68cxYlUbqvry++V/8X/8e&#10;MiKnNxKBL33pS9/61re6dWwNL9/dvnPn1iuf/dxf+ZVf5ojGLpweVsA8ffac8ax2LEaFKXxnz5wB&#10;y1sWdjK2x9f/6Jv37j/0qiS+wD8PemtjKacT9CijNiJ8j3VmBlmEi5aVKgArzHUuunvkoJaLQKTL&#10;uryyfv/BDNcVCbq2i5PdOYR2WLM6gun5Z2tadinmgR/wDfUCPNbwJDbWDbcUKXBotvaPkl70UR+3&#10;0GfEQiiehOlzZ4Jw9FH5r7zNESSw6NiC4qoqjRKxtM9Z5zKssoyK3Nv2qgWx8+Uvffnll1/5jV/7&#10;9V/71f/oS5/7oqHVL73wspbYD157fWpsQvIXb0J3Hmuv3K+Hnv/JL4VgRE9xHTvOUEg/mWZFx1wk&#10;wmPAp5DQNAkMOXJyJiNCDA4MWkNw0Ygu3b4FF12Nx09/Gw4iW19cgvRzI/7qmJ7WQbuhm3/Z8Owp&#10;FckkaJB14pkzpxVnoR/0GPeUNzI8wi+Ut2ondmnmWgMJAGBhiuCmBiuQnEkCymC1nN+iVeyASGVi&#10;a2aodLgMCLVa9uKFi/fvP5QNf+b55+RKKuy7d+4KvBmFwsPcdurGBE1Wn5FCDVNAzlUhRApVNb0D&#10;OyoK9SCUUA1/drZhZ6eVeXxIVuyyz5w56+gDR0GXGzwBt585r8HREynSb4qnjNZ9+DUNQWo8b5Kj&#10;By9UOej2SVvz7RkKkGHyoXmeaJbRwDiDh0ihS/cXGngG9NR87nr6USQ3A+n7gOuI/HCasZERfdTQ&#10;cZxsuNvbGy4Ho4giBP0gyUa7QjPT4OS3TqT+wT4nTGq2MOeD1QXoi0o9/1CM0hjrJ+ly+Ywh8GJP&#10;dMyvrX/jW3/6g5+8E0VSSxs+3+O5sHPM8rr61BWN5tHR4TOnp5597poguLS4lHkHcdnIwYKlkKno&#10;bNKiEmDV3g/2ACGL+B99/PHM4xmAyvj4xKuvviL9zbDXj6/HSseLL8w1KeB+mA0Z1cXyI9w+zwYZ&#10;a7Uhdn5C6E3Om6AelWZZLnsLRcVLi7Ah049ytv8k0GjV3KjtjZQNcY8zHyXau3xbkrISeHERYxXW&#10;bWIT3VVQvRqImaE+RcMtel3OvByb1WRoEBGftJzJjaxqmbFjTCspzjdQMZG9/QTOuUaV925brSzJ&#10;TlJVxKiW/GJzTaToPjl86mS/1pYTQ5CQKBdpKSI2K8WTSaKc6aANhDpndqrzDt0lN298hgILO5mr&#10;3C5pZsZg2cMqpeCtjflm1Nk7vpfpDtycwhfs5Un/+M233nr7PUZjyYebWp69euXaM09h8mVgKzm5&#10;Jd1Ijms2QA1ZMhlLBiOmxRMns01qCg7K7PSjhyKqzjUHnPChG74EEBYcFTguI1dhxNPc02tuMVAV&#10;HOymHJTeSIoZsKKWSzq+YfRyG/DTynxE4O3wA3OscBiqAfDWq+/zgGlhPcutzdR9djkgSMIzMjK0&#10;v3u4sbPuCHQ0axyJz2QktnZcV0VqZQxafmyNt6tr6RKjREyPe0ujn0tOp7Y4NpuTRcuDZsA4NNhP&#10;jVrH30k/VC8k1W51iPxYxt76VA9n+LYtnjk76TTJyG4/+cBQuzDA1C1hPbuKjGDWg23T6LT1lDrA&#10;9SWWdaRmAwDsOEh7j5vb2GlpajAWyBSpwyO1B8zS7vAkYB0RMmb4uJce9hERH7mDa6BGp2W+cvGq&#10;tokXqJMArwAxstPT7wYi339oblOawSopnUW9lYmJ0eevPdXT31dwccpqLMM6PBB+jK3L/MQYUDmM&#10;vEoDUTn2pT/UNDU6+XNf+vLEyESh3GEofnTj+vd/8IZDd3JsShDDyov5UkJZTr+oF1IDH0kp0NmB&#10;fLGwSozfW9neEVBefPGFjz74+MH0/b6+Ad3tcgqMzcFQ/5DhZrCtWPyaKby2Bsvp7D553Nbx1rsf&#10;ys63du2UAJXgEcTd554yQ/S8xk362O0c/iKbtIAQkk4im4aPdEIZRzfWzwqjrd0fLHKDf9R4IhV+&#10;GozQUXWyv2fgVIz6LeZQQXb3GC9jyJQLcPWOTJQwNjbdP04x+Hmrp8dHJycyAQFpDVTD1W5u5jFs&#10;IydGuGpxHFSm0kWIqnar0z++oEfHsD3Lmy6CGh3nSl8bkaRSXOBIJ3zSchwa7CeUEVSxWTxWXQZP&#10;c3RkyFR0IMLH12+9/PK1c2cnrci19WU6lTKezGZppM7M8L1A/7+1s44A1d7aRdDNxwRLLYcVL054&#10;bUsM1IQPWWXCWfoynaoL12NOBwGx42hidBRC6VKXg7azY1x/64N3ZRzvfvAeaKz16jiTSb4ePjrT&#10;jXz/wMlT/f2DPhmQa9yalrxUJRUuHxY9h0yLVX4e//Cd937nd37nH//jf/zFL37xn/yTf/LRj98c&#10;Gzwl4gmodsiXf/FLv/SLvyCOPHw8Y6t6BeyX8Dbm5pc+/vA9D8X4jZGhYfTH7vaO+9Mzf/iH3zBC&#10;QzQ5f37SqUFfHBsCIJP9y/rMoMmuvq3dDJkQzyLpbqR6Qsn+np57nAUyDbYPg9HwZVnp+QtnLQve&#10;TrI698kE0VLglieAegRx7aoQTNweHJkYEzeuVxE4/H/8z//u6NiYGSXXnn5eGW1fKViFKsdJ6Kfy&#10;VHk3opkjx/3E2kZ8j1V/TpkaKyd2M/UWWe2xSCMy7RcnwQqBP0pmYAYtLAZeeOF5QssiXXXwK9Qk&#10;/rM//7O33343xf6RdJSXVZoD7lT07YzPXGmKgsUAmMxwq+mWdvnxEUSaNwgawujUhNZ6eqyiOjY6&#10;p7ptURUmTXUjhdEVSpadVCVfkhMrfY5OBVGSOOmuf+RoCNy6e/du7FecLRn8upOsLxhPdItoEMK0&#10;J3H69KSFwaY1VZShZJzGYzQc9UqafGCT6rpCcdTtAblKCFUe+mkfCDoZwFD2wun/yoYzxLZ9YWFO&#10;LL5/7x74NiMKXLl0ONo31h3ZZHoWaRLX1MNkZ1kQSUTin0n0QF0UjDA5XEyMXUOKvxR5WpzWHmdN&#10;BK2a9CAdLHpagEpHQ2ujRevrk5sks8zALjhK5WRVOJexTBQqxTu2IIq5WMlZU6gUoSI7duKOiYce&#10;CQuVSTrgDRgmhs3pY7hfS0MkduCjIUrLMu3KYYgbvbvJkSF9twwWivxP1JNFqFwXFh7HebgfWHsC&#10;OSTFOrezdFAD5ZYNQ7XMKWSRZuJQ1Mx2GfNgdn7xtR//2BTWTKlrPUHw4G6oec7gjo6NOmA4NQ4M&#10;9F+9chVsY2xP+F6hOQdcyZSjzDWTE6R0iRNbHofVlXHbzmf26YtL82Ck4aGhF154UbyzGq1J8cOM&#10;nHQU68kRVJQLSTZN6vsiIIrgWZDNBoidxFivysgRnvPaY5NqVHJIupshEwN9pqG0xMx1BTMddlvD&#10;tEPGSHu2BiuXT1K9RdQdzjV6Osn5W4SCuEBkNmxcKXL4fNqVziTjYP+hdebiklkncYvxjeJk3bw+&#10;fYao8cKL3l7f1IuUSnDl1GSwPss+P3O7M1u3o2tVOr+1tbDsCHR2dEI43ILEy8cLVlZ4pq8E1U5Q&#10;zRjw6JNrOKGNEAFzY5Jnet5RhISSAd8y7jyGgiqGMDwlBLv7HLSpkmPTwsr0uOnGjVs//NFP4sCS&#10;X0cXzp770quvhHWnrmBGo3ldSHuSxMwscdzqXFuMZTunvghq0zAaAnULGPEQjiVNHnDGcjb4mpG5&#10;4KSm+R17rQydKob63Xu3YzZ/FPqvrkgKGGbmabgDfeL9LyCYhIAYHHvFjXUzljWC9VL0CuVZNm1q&#10;L/VAKAotnjnOsZVJsEV1ILYvzjKBU3FBYWN0wSMMIUcsX5xfBia77nI7YfWcL8Zn8ImcKiNelHJG&#10;w2lIxPrkVDYaX5nslicjK/3JPUMbPCPMJ2M8I0kmIONUaoP43s9+8SVkhsrhT8ilK8iHzIFlmbMj&#10;yG6LBNFHzM7OxyeutU1uHdmW+Qe9ji3GSbssyaR3lijw2zxVng9mWXqzKkY1g5Z4dm2eEhyo5xEU&#10;7ejw3JnLkhvJiizD6Umyujg7H2/dTWAh2s/uY12A2VlsYEmSdnPNqW8ZGxmcnEoljwElJUnLbXdv&#10;qP9kimcjTKpVLbcg1RciWfPIfEUheJNK6kc//BEe5I/fefsnP3z7My+98tWvf+OZF5//X/7nf027&#10;1tt24vTo6C75JY+knfXoMkuXZ8EkTYwzhQ4bHDCaDj4uiCAyBw+T9tHiiXVQvlgSyOmXi5PSAoVh&#10;u/OE2NKGjcFj4qC58/aDR+9+dGNlyzkCxjvSqsbInJwYfP7aVXO44OjBC5qO9Oit4uW15Vg1wSzB&#10;RiHg7KHDkzrHWml9Y25u1qZosBS4jKnMhk8RLKcQtLRSbPR1gZ/Jnc5DNzo6PWpwk6iCCiwNEO7I&#10;kmxeJ9Rg/4hlpVYSwyEpzntIxezj6YWFVbcPirM0bFfFSzbX4dHj+Vk/zfhS47gvnjsHK9ZQ5q8n&#10;nbK/QVqJBgySvNCl2P57IFcuXXSEWj+WPAW/ExP6+MILT7/60gtFcc/e8H9J+njlRmpmI8ZvLfVz&#10;qGj4tH14mp96nx4CKtjdgDbUUJZfPkRUBK4FYIoRn3NFOvBH3/zTf/gP/t/OFB1Ua2ZhaQVyaZKn&#10;p2ldPJybpolofZqI2GSkDWopiRZuCi9C/q64LHwrafIPsVXgTjE+qHZMzpj4Nxo0vvH/+sf/49//&#10;+3//H/2jf6QxeXlkPBpPnICi+P3Gf/SbL73ygvr9/qPHK2sr+kMXL1ywP+/dvWe/SsPZ8OYICnbS&#10;8eH7H37jG9/cWtsQViamRiN8wd86ETfXClGZKwhjFzhjuF+2Ww1eTpoOSTyIufqD1IRj1za/tEBN&#10;9pmXnhPuwWWIbzEX1ScKw6PXxzVCtnxIrYg1LKjYxU5TpxP3kf/L//nv/fzP/dKzz77wp9/543fe&#10;e4cIA+xh+xa5iI32AXpq7beIFgvYxqKGFTk+T8S2t2ThQSgo3qsdqjAN5+hIc22r6Edx5H3+2ReM&#10;cpXOKimTTzlgWtu+9/3vvva914MqIW7HMzcrSWYTK6zoJKLjCZYem35ZiNRJTpPxO5gWmvLC3OjY&#10;cJ/RBTlecg0BpTZ2BxhgdfWWNqwUcWXaEp+uJMdBOoV4nAt1RrKtzDJvc96QgIGWdItSN9a4WB9L&#10;te27clQUSO6scu9ORtbERQZLplb5exqLDpJkWqlf9RNDQrLDmbDFA1TUkGTXBeHdC7ySP8TQ0fFR&#10;MvW7XKTuP2iI68UUodiZBdiuKa4kDmECOsyTr1ivaXEVJx8KF5e+MKWsnNSs1IJB9OyWyHpDpjzw&#10;FpgEteh5OdlUitUe4W3bbIfXrHKtfwaKebD1EkMPr+S8QKaf/mrg/UVfSCKWzouonk/JPyabCDpE&#10;o1FqmHLXCe7YmHMu2KUHbUH6ejktk4jxseHIwt2UHtn+rn60NFF/JMSaFOtNZhra2GpExGK1jYpQ&#10;fzO8fA+iprhlMo7AnR99SKxUHXnyrQ5gDdXL+9dvvPbjNx2fgHdXjBAyPDxw6cJZTmOKcl/sNrWM&#10;L168QOBGLdQZkVaGmVLHPGldx98nOGtBB5m7CruAZICLfB3k6XGZSvQPDKHSwyYd4Pfu3tdMrK9s&#10;VTx4/IlxmY1Vo6VTQtCmtEKgHCcO48DnEZmyNoL/wZ6EViW3Gw2zXTlov4j+cQlJ1qG8aaAWMt68&#10;xaRcUdXIt5r4qcJpFuYfpwOftDiAT5L1J7MfqjmfJq/fUh6bN2UNdCIzPyD0zU0jw6dqqHuIwer/&#10;6iLoH7SpCsrMP6UOhqsqtRpsLUg1zhGL/4HafHXt9bffZs8DWx3gmhu0z7NLIZB51A6b1mR+low9&#10;Xazc2E/43KCEyVXKjylkXw3TEPJ8iqdCiWnvSDAjlYCMVkLtwxHMb96584M3fggDyAM+OEJLevWV&#10;V3HOLOwAYHGSrw2cp0QNHeupjKgmJQ4Kml81x+2J4juMoqy70j9npEYlBLVV0mguiVckb8WtqeV9&#10;oNUtIGR4w46mU+Vr9rj9WDMqoKjuUdImvZX1Ew1I+zHl7QjMvJ4uQvvt1ZUNIXR+9jE/H5/hX2Eh&#10;x0LAOtEZAKUTXjIBtj5aOh4/Zpkl3Yp+s8ZlgTI1lKwWcGlOK29Xex19ToppJZFyXjp3mrduXVLu&#10;LbiLuBOwSsEV52p4k/1uMYsrHu/j2QXykReef5rTf+AaZ1DN14rJbhEnlPsgooykq9mzsW5tahkb&#10;H1vbAupIrHEVKM0lyofd/T2ZBxYhgi7wnsVZq1f5BvRqdQsyG4Ue9CtwQEeXtpiYGfSJYHx1tZHo&#10;+LKZmceOgARe4Iekv+mY+OP02dP+7cPp+9YJEqYdYkB8biTzAxMHwkONucLR8IBx6p0Bg5GRUqZ2&#10;SEowNxCf5EVlEdX67T/51lf/8Kv3ph8uLC+9//aPtOfu3brNZmWUGmNnm7pCZWugvEcXslZ59Cgu&#10;uAKnAx08j7/brk1y9amrWgofvPuB+BPOOr1QVyygPapqqNgBh52t0vEtto2Gpx+1ds4vrf/wrXdN&#10;nRDKdOE9VxfJkODqlbOnJ4ZK9hbOAh2iesuuFcnF6/g6xQkwPrJyP/khzNh7QQ5h3QVlUVDq6o1N&#10;hh4KYuolZz46RHZnigJWcwvEUo4oM3V8r58vSfCc79y4vbjEqmcTlR+wx6kS4z/eL06LnS2pDuLc&#10;2XOnM6derLNQttZLrZdmhemgjkUxjR7ZVmr4n4PoInweHuIJAzeNu5DVvLlN9WEKYjGcnAjNpkHe&#10;u3sXeq2uffmlFy6eOy0EgRsS4Rvd/IZxeWMi9vEu5DpvQTfEw3eQhder7VYmMNmr4fILLVqZIkc0&#10;q3Wu+Xkyno3tvenpWRDSFz/3smjpCJ2aOo3cRH63sDzvIX/w8YePpmdanz13WqXhzqGJAybI1U5e&#10;WVjgNei6C3j3I+2J4uM3fuX4M9bwxIXJkWcmzlwZmxgDONGg9PaopViksHb4a7/z25evXljb3Lk/&#10;Pb34+NHZs+cnpqbkNDdv35pfmB0fmzAWLPQVw9SPj978yTt/8id/Bu3mDXbm9IQFUIZHNA5MpnOX&#10;Nd9JZhy3Lad+JlMZ/R6lQJpSTqk0FDJXUcOC3cCsiPPU01diPpJaKk0i2zWAa82w830g2fgXVZ4X&#10;tvgBZHhI5m4KBvuVOEyeaP+T7/zp++9+MD416rvSMuZ5pvLOzLKMaKs4HhwqpyZG/w6jV65eMR2N&#10;q7b9EqeG49SOLZnOXjSII7hBdvLJgQuXrjzQhp9fAOiUkwucqeWb3/z6rRu3z52eKn+mTI/pMeSb&#10;rW6y9qr24weaqZwJ0/Hsj5GDIwAEa+WgIUyeJozNzINoG9IXPaKvGx8ed9BaVg6dpHeG/oUdFWeD&#10;jCdy3MaKLW+5UsTY9yMn+fY+M6kG+j3B5EMhbsXWJW5hDdwkjTP8/X3f1d/bNT03qw1nC3thMeLc&#10;O5Dp2joFHaVjLshxoq1xG3ktAmX0xbTerfEY8nwAxksrK0iQrkg0j09Uh2FERoN0DfQZ1neAGBtB&#10;orMeiVtsi595wMtotcJykePq4Q5KXBrqdTlieJfJoaLpji4lzK1OlcH21s7YyLiDx6ux1OVJOaGP&#10;dcn1+7LCpRruOllB/I0+dab8aZoIfch8AgXZTiOTTCqYyFteOQ3grFTi6clA3mKXHC+ezBxPmkJa&#10;WE6Z5YspeOlFuE1xR/vti1/8Od/5S7/wyzgYt27foIz2Iwh6a25YMBsQnRLi1OCgfIVAIAh/oNv4&#10;agf1POGDwLFlPQNIbjr6zveJ9d+uEe/Av4DRsv/LVy5odsBcTZCAsE9OTJ4/d2527jFgLwaiBcgE&#10;DrHVE4Lyw7KV8uaza/xFOqnorqHSIxnETODWndvSSm/wqaeuyj69X2ohhzmOClGMjkCsg4z8SrRr&#10;EbjTBAkAH4nrrrYldXembyroNNmSsKsnGZpQ3jHr8o9xpG/G8CsLlcQCGXl2RCXsNcUrZaSxY63m&#10;hPs27A6GMgFOgyuDCwOgF27WiGNFnkoM8S6o2z20TjiS4CBiWhJCeKhLoRlJqMy+g56ECyhbdUmh&#10;lDmGjSzr6fWVlpyM8PbD+x/fvffurVtf+OzLvEg8ahphC7SI3I5ttHyVQDZcBPvNGTwTHlO5Hoay&#10;gPZQVtg17jg6ChVgZrGoSw/ZOytk+l3y8tJCNXM74VsAG6egcYo3bt62fT1/jNJnnnn6+eeey9in&#10;rPwDg5GSCWEdFNnGD7TsS0+kxRdjxeTPFeJrAT95no2UkVmVR5UcMZ2/v6iSYk1gGEG2clj/Pgid&#10;X1qwtrl+f/pR/BeLlayqLxorO5hI3b3+wNi84msliduOQ9kYtmeMb3q6zCWT2kJ6fNTAQG/UtTVL&#10;ySXoRLs87R4wkT4sH+6Y43DzTY88/QUxOc7b4fSmWy2AZKpEd6fyUsQTS7kfBP9si5uMtdPbjWQZ&#10;t8WEwcpbnKSZ0n6i486du9BEnfqJibHdbabcGuJy4vT1HCaNlkqgdvQqLy5q/WU37ie4WY08fj+i&#10;JXwu49Ja2hZpzrgaZVMlDAf3Nxl5dw/PmHgCd7Bx5DGckT2HzHiQHprGV42i3OLAPz46ar3df3hf&#10;sLZhwXKeVUpuUwO6pSM7EybEtLePjo2cO6uB1gWtSG+L9q6lRUriLImmkLrACK+9XXRetefOlloU&#10;E6d3YHAYTv6//S+/Jz19/tnnfSx8y2zME92d3/vedySIQ13d/elnHUNi1h8/vnL60s7qOgqGwKbJ&#10;JrSKqGKCMBdX6BMtU2fPYLLNTk+zsM0sc6hP5qMlmbGt0yarceYJA63tm+jO7f3LmwcmqWJmK4ws&#10;DRGJ5MC+vXrx3OWLZ0o9WbZCyoi2NnvIYvYAKRcrrc8xHCagD9g/UEq0mwe7c5h+10na1j0PhJAo&#10;OsJjHe0OP9xGJAHM+PSmVk+vpJ9tdr29s7a8urO5bTP09XWxwZUjSrysYvyrTDPq7h4YHmKToeID&#10;zVBVhpi0h6sQ9D1IwHFmPMqhSZI9E/WDnyY4OFiFHwe4zJAUBSTJVJzx7dVnru1KGB1Dm9Gwrq+a&#10;Cs34MyD01UsXR0cGN/fSMQ9vSnpePYInm7BcV2P0E/J7TDYA7olq7iUT2tIZSQWUeBf4xl4XPe3/&#10;oCfCYFOrj2W789KLzz177fnPfe4Lp8+cBYxbHnO8FhfmueiC4YP4Xhw7pcLDhyV28OkAvJWlRYGZ&#10;K3Tm/ZmYZMoWR71PE8TGKZlTPoZ/spTo2gQsjR9IJp4WX7upM6f/2u/8te7ek7Fz3D8kcz595hzd&#10;Dfzy1m2nyB5aG9tOSbS5Cc6z19/40Xf+7PtaseNjI8Y8VE4alCaUOYXeiRY94pAPW0OpEVyQRqx+&#10;wc+FOPFilx8pRV8NQDwk77JcLl86ryPkpTakA4VrQQIyfzgpQx0U0S6kXDM45ATSvZ9p+AwZ1Pdf&#10;/54LeDjz8J133pEAe5HJrzKiudWwqFSAscbNPE2rzj/qQcNcY96YaZgR0jjdGlMTrBtwjOUe8/XW&#10;trNTZybOnpedNFjJOPviG95GCb6OXnvtNSmoVViG+8jggSEboTZBxApJwh5Go187yuX/P1v/HZxn&#10;m6WHnQRAZJAAiEQABHP8cuqcpjVJo/HkkWa0I3ksS5bldZVVWm+V13+sd6u2tly7dlmu2to/dq31&#10;ulzlsqQar6XRhO6eme6v85cTc84EQRBEIIgc9nedl/y6Z2w05xsG4H2f93nu+9znXOe6ruNWtHY8&#10;ZoH16BEcLgHi0P5oHqveSAVJdf94aXTvmJNAiiDTDfxopmpNWag2d/DRUL/ruC1TKxNulq9cufbg&#10;/qQiSSTK6VAo2tN5UaXv8dGc8cJxw7DNNwgr4priNN5tsIsV/RP4X7Ag3HnfiREvEZedeEcTaEIF&#10;rNZzaBUJpDuT2lXXkJFHJH71dOP31pk63h0OehuluAYogwMhK4KYcKiQ5KT6Kys4+xoL7lnct+Ml&#10;G0GaFxXNeSEmf033zIpqDR2Kg+bgQGbDNzGlS4xLFhwKZ8S9AUg09WMo99Ql5OnO9F2NX3WePtXL&#10;l74FEJtuZY7cuIX5V3E1KzJ8xJT1Lj8ikyJlVsKUb61Z2CiVjMr1MXLAXL9x/f/wn/ynr7/ymgrK&#10;EXH5ypUi4oYQmdWWdLOJnaT97C717cI6ShsiwSMjg10BplxWPOoFpOW9Dz/+8XsfGrMRtTYq1cb6&#10;yN4x1qwehFlP9r5zWmSkig3xmHwsVkSQm+i847kcv6UEo0i3MXoFwerRlhlkirQG49CDdvwtzM5e&#10;uXLZuUYY+8KpFz7zuc/iqjpsuA6hljgeMnutFF1xfPHi3JI3WDslIAYVDHMggSxUyJDf0nkNC2C7&#10;qVNnPg7/BRDnqBAZG+TCEqDUo8u4g/g57Yw+DEgclnp0ANHMFtBbzvMebgzckllm/EP0R2WLkhnL&#10;8fBWJ7S28cSWrsIDilRuekqco6LNqi/uHUIAReYCIXBAlC6lgAT97tT9i1evTc48ctfkwRFkdXfD&#10;H3wEmU2IyJbqujzGLsHdSPc5Zx7zuhDKooIvYVnoDcUltiVTOmpUWMOWt8UJsHE6wiD79wzG3G7P&#10;4OMnT97/8IOPz12Qv+7Z0/viCyecPEeOHhVvTaVzVRH9gCiqoVkEr2JdJXDFubvsNfOVWqi+fnII&#10;1cpvLIPc6sT9n+SIwWTz7DPJunLEjQMHDnOtS2iynZaEnX3o4LG21juO6pGO83Gy8K1NyRDjtxoV&#10;iWzwxFqK/NMd69SUaEHGIh+OB0Br+9LqEjEf4FwexsGAlUx5yLUGTK2EAWLg6Ye44VxUt5Rjvkdm&#10;N/lMu3d1je8ft6SH+pLkxGgiIuK4xtp8HnHlGV1ysYXZRfRHFy9HPH/hCl8VvlQmgaGZsL0gHBPU&#10;xPTcuUz/tja1qLQyxM/Q9EGRQGXGW/g5Mn61IO4EF6RQMzPJ9gk0HJQBIyjIYNXNEIKsbjclc7+8&#10;WgnhVQJXLl32sKwczCa4ub9Hi5U3SKYdnfsmxoGLhGKll08SDDjEDnK0UUVMSM4G9uRpVoerUt5g&#10;nxkdEfahoWJz5tlYS/pn09MzB/Yf6O8fWlhc5jj9m7/520eOHvvdv/W/8bIfffTRnXv33N0D+8aO&#10;TRwY7DDkuJWKmEeidh64nhba6Qld0RPQqqPRC9WR72xbmzEQPb27b9+4dvvGzWwUeSSgJAZXtUWD&#10;5qtpwzdCJG6JE+iuyemFs5euIBfWekoTteaVNw8N9L764gsUConhGkGBYMLFyLfBDrK1d7I19Nwt&#10;AH8Pn0sUXVu/eu3eoYPjwKT4kcVik6CqQ3TUdc5o6sqiqjW6jajgQRj0OrR31L6SPSsvKNCJJZxd&#10;Ovtx6zfv3l/2dDMh9p3yKgQGv6znmjyyw4L3IpS+wmAGSTmzujOzRNrnrpjN4S/hXw4j83gc4xNj&#10;o329fS7bI4s8LfPiU/k7r8VotTrGnWv40hdei6lw686eMIsyYKzywxo/EE/xBhMdJhAuTR1z4pv0&#10;u3Z1Bl6LJMUEDxHqqdgwzTdAY0xPdjx+bOJ5H4XIz/zM113tnXt3s5mbdmjTv/Ph+wNDw++9/06y&#10;mhMHJwb2DI0MowZuP5qZJ5D1BCQ6FqWC13ZQfjyTuydAQJnEyjqRGMv5mCGkiC+iLEY9LauHe+DY&#10;sV//zV9377jtf3j6Y6z8vUMjeO5sioEBNCv7Nen73aw0GkEF33nze++8+75IpCvP3i9TZFcWk8OE&#10;dJ92Gt9UhZMTzv2Mo0q6UQBVFu0hpIkIggUah5rV2cAwSRyQIzplNC6rH9LQGxhf6DXi/OR8aXi3&#10;2fK2K4+q0ZG9t27di1cc7+L5Ge35m3dvCcjp04JwIh7M+i7r+RCT3QqN/XDLxB0c/wUznROyLFbn&#10;vYmQfEH8pBPMG0dOFRXC7Fc//xXEkVMnnz94YELwd6RLq4cGBiQBD6Ym33nn7auXzjO8l2KKQJnK&#10;HPlwi5Z4CT6fDrbMY2xIb2PO3DYz+xD3X8g+dvwYb4X0jsP3dxOFvtXhgeGB/sEa2pS4YRWG9p5J&#10;ekKsyi+dfN/Pkk0ZFpPelp26G5cvXpZ6KV4zbyrJZAwvrMoM5K30p6Ckp3Cm5UHgLB2BauRgq0nH&#10;GVHV0emjiV+PZmfItK1n5lInTp66eOlSZzeAKmu9um9BGqIRT/bdGjowM7/M5vLh9PE7dHQeL69Y&#10;liEWmjYBfGvvyKxhQ+LteT7jmXzaBsOo4bH+GN/XuNVnGG4wsPQaa8KlmOIlypkl/6T2iPCMmDES&#10;UVl3kEEFWeUlxftS+Tw9ORvn57Nfn56rGRIaVW1oTenaSR50DFLEeceM7Y2S0IESCCEC8njHIJnF&#10;Lz1d3KKU+6z6PyhRkAM9DciT2wLqeP6551mTSitYVEo1atJrKTessfVNtZwHOjoyWhL12MTk2K68&#10;KYLYDKHaNOvv3Q8/Zvmgs2bjQg3lai+8+ALVEXdxnxoB8dRzpzz3Jxi7c3OBtaQgza0FjAWJjIq+&#10;1LcFNBegKJfgq7e1wwd1P+vvQ4WMvqo1TJrTH38MBYfu6xUwVfGXp8+ei/Up/CNWag1rrQ3HjGjg&#10;lMOwq9E86VSoNoHO+ZRlR55VG9u/jMFMH7Yw2KTxRTz8CQGg8Vzy1WSsGvaCxlAmNKmdWxkHVi6f&#10;0QcxS6q+SKwN6vxIsySIItPIdGaYbqZl6fJ0vxU5oabmAUqnQBQr0SQhHpX9tR0YW5M1E4TJbKlw&#10;Ni0+KA1Gl47KC6cYb/U5ilmRefnQbUnrlp9ITdxhx04QvRq6nX5AlkyAkgaZJCMjQhwg0844CoWE&#10;fVptC00ryE9Xf+8eqwuOaI+//8EnQGKVuTL/i1/8vAt74WUcJlWQYyz+OnJEoaMIHXXwYs1uIS3E&#10;lTZtiobne4DyHPZ/KUGsBR+KRI2KfvqrvjMBqPZUo6tjxwNC9g4N2ZrisFjq//Hhn7wHbljW2XB4&#10;OWtlvxIlJbWDmb7NGg5AiKpPUNyLBWRgJh+MmIkqJiFqgWFwe5axUxRRQe3SgC9Heqk/oztsPzFU&#10;tUdngM8d73egQJrtsYjWoURAnCTpcCy7lZkTy+sEw55if156GOfqzN8yk11TG1ofxfjdybtC98TE&#10;+KFDB3w0c3STk5rtqX8C92Uo6Jpk3q6e60SJiNJxDS5OzKu66PMI0RPd+XsocUXVy2EebYzAaEKs&#10;aI1Ru4j3pIaQuFy/eUOlC/Jykty/x4gq82atQHkqPhI1NA0KZ29ePPOP5RybPTqkNUpAksb7ZXRv&#10;BmYePXIYaVWdJetNvZrVH+4QPZK7ZTMKnpE2Plk+evAweU/cA/TgOzqHR8aOHTvR3rHrt37jt6gn&#10;z587+4Pvf/fqjasmy6Ouv3j8yLBJIY+faPrsBgk9WVsyUYQtzdzs8L4xm2PeeAjbEiu7xt5IKdDv&#10;NF5vXb8KBAFbdsPAVj0UTL6y47B+IjNa01qKnWxb15OVzQve7+adnCvhNqAGKQ7jy/jccQ7LB3Qa&#10;snlTAKS74FnGSaiUIGF98LJYWSEoceZ6GATyVvn+/WMs9sZGx0PfgNRYfB1mBHD6zKzgtM4UXbmB&#10;m9BENydDF6M3XxVnHWcwiAgRG+KcCI1SzHtv95ywI+5LWvas1Ht6CMz8GzdK4f2hgBw4kyGAwkYL&#10;bdG1sY81eQU4p8NsCqsdiRDRmHSnA2BpubYMs/ZT4E+9yiZem7u51chVjh89oprUJHUVPmO8yhlF&#10;FNkMPhzSMvZIautiIcZsYAd7rWAb0gYm4FneUpyMjcAOht9VRZ80UP7m05y7eI3f3NvvvfO7v/N7&#10;Vy5f+af/9X/1a7/ya5bnvfv3Pjz9ge++fOXC4NBoy9gg5969BtRwrOCyLZD4/GKUN3F2p0IMhvDM&#10;VUtk8BwgsMlMxenGWAoYQ+xgHcIKvntT99/47Ou/+qu/SrMgeTJUl2m+89vJomGEB+AeOfkkLh5u&#10;CMtt7X/8J39y4cJlO/DE8aP3HtzXGpBrZm2HbZVsCEYELBaOwpEyITTsYea6q94gjrvBFhQ/ypWO&#10;5cWVs+dP9/UP7JsYg99BRhSm1dx0IkTsqSKMPNOACsyVuGIoKZoV/DjU77z77o1bNz2bs2fOy/N8&#10;KGwPTDeXsK6/HLsAZ1xBNTmqIlylD24cmzZDY2xb6TL5LUllQuwLJRlkuNtk+jkJx9EDR1XbjGqH&#10;MZm2zC+ZkS3hdDnEZh89evPNNzGK9o2NOSZFoWjs9b864oag6CnurTJJyyKkJrvOu7kV6aVSaTQ1&#10;9e2h8Gqh2M2FhQaEjdbJwkihJqvOUk+WGwgwIw3TxS8CYXV9POuKlUFQGOZdvXpNO510zoFZcF68&#10;6gMXloaiwJ2a9xrmd5qn1TVeccHWhbqLFFoF5vcGEkSnwhRiaTWK1P5e8dHG8AmAkCly4fOxyEwr&#10;uF4UsFRd36cKg4wVcm+Vo96FMyq0AWnMz2ZUbMm8Ay5yzxpVBeLIMmaLSDAVVXOLcaUZ+Zo8I6TK&#10;DFYvPxs/W588C0MeneR1cBBKMD87WwMoFfsRpiSrit4iP+NcrE7c06/68E7K/HOpL8BREbmnk5c1&#10;KwXNDAz8DXpwgdAVFuAPdQA2u116lEn1/GWiXM6ezLuyYGQmly9fpir1+6Gh4VdfedXUSicB9aLF&#10;HAyEqE1SUbPVZx+JaKGCUbGIC7qyQVmZDm43c9iCaf3wrXenHz0q0YgCqX3/vn0DZlzs6feephn5&#10;3v/s//Sf/U9/8AeCGp1KetlbW8rlkBGjXkLNllSF7JifD9MziK80ppgJ4bw2mjtZpdmsMZWwZhzq&#10;t+/dfjj70D1+5913WD9++ztvAtb3j44cO3xweGDAIjZpylV1KxHDi83R4eOUpCkpXNq/WQTBLytX&#10;LLFUaXoTD9L+TrkQhMvXM3DL/9d6NXNueiZrLPZGeX6xlMu8Ox3isAoLc43soGarVNs3X9U1dsAg&#10;QbqGcOHjQ5nNXbMVn+rY9UolKFnwAX4iKGs46SRgNu+gz7t19/7JUyccLEcOH3CjJGiOMmp1GZve&#10;+cjYONuLAPahTka2UgsATVMWls8XoSvDo9g1xBqzMV4pPNe0DpIlWWE56lrb+GOLNafPnOZlNLuw&#10;IEBZKp/9wucPnziGuGgzAs9IQ6SX9ta5s2cc6tIXcTKeQY/nUU4jdOjpCcqdWxji9k982D9d6J8W&#10;SNWWtwuKoJMK0RasA7KgSXjY3MJrr76sxJYoeOLY56q4y5du+m/kYyaedxtqtQJfcdrx3eCpgfVU&#10;osONMuYMUdGO5tyLRUJbJvzK16tYQCyRorADe7xgkkTMpjhRLJZuIwxjCWIpTJcCoiBvMTvb2DE0&#10;tMd+MZ2CiZsBWgcOTLiVvb16TeGtZTYVo00/6zZa5cBOq9fgiumZB9NTYFpUXfHSP6lMwwZRLVD5&#10;MIjNac66MrTfWDRkYBWwICWi0EEzO7bvQAbYbm5RWT94OJ28lnej9m38hZcU0rxBlf+4F5pIcgMk&#10;yF092sp8s3e7AIZ2o2N7da5qN+0YG4+zgYFzeV8sZDwiowe6O6eZ3zgq5h+Hf7u1odFsNI1bIaqG&#10;uBjbB0s07NiwULkBaLzUPGVnvQAVr+wNAt6+F597sb2j+6OPPj56FDnrJJhDVOJCevbSBQrC50+d&#10;2Lurm+/548kpWHrr6sZQmz5qJm+t2EQdbbuHh0TSpbWVecVPzpM0goB5D+7fgY2LSKJdYy/n/DJU&#10;tiIjJliGq8X4rA/Udfby9Ss3b9H1lPiQQtGhHCuZo0f3nzh6SEKC/ZGmU5rYMkhbpE2abyeKivYX&#10;NNEmMkKsnIizrWJavviErgV6nancUT1ml1otGhr+J88jYKIsDiRfPcnU50+WLEgP0bMCdqja0mLa&#10;oQJZiOS6K219n0/7RYZvhL0JIOkRlQewObfXbt5KIrRJ9i7jCEwqaAAjnP6MDKcUTNMPVD6pAEHp&#10;OdANIn8sttupZBsh63cQn3VP7N83O/NICqS8MeNE6yYMs9hToh9kAmZmCjd8KIsKkiwkesucR9G0&#10;Ob/kOSlJcIiTKaaGyUhrIEzoZ+nPWLrlhRz/1KOn/vzbf/6P/r3/7UcffHD73t03PvO59z98/97U&#10;PZ7Nhlfx4AxY/+rzzyPumK2mK+TTwlocfJlsWSZPaW02vHobPea48tRR2BQyfsJLowgtrwVR25QA&#10;q/frP/9zz7/wvEJczO3t2wN61gjm4opuxQLw0IGD6KKihjDGYg2E/60/+4tzZy9pkbz++ssIBElB&#10;IvzZER++AC2EIJvIWnEtivZvLZE0QzAdmTHXsC1U6UaTwyYJkS5dvjg8wkxyXAnq/tlsQY8lFoY4&#10;FcCj0oqhRsYPxlrD/+jgfPZPTp8Fdx09dkRipMVs4WgQiJ6MBjKcpGr8DZzD2nvFzsttSqWCSZNR&#10;YtlisAAPhLlulmaQG7Ow2wAANPZEiIO9g7Iit3RoeMStDS+wWBTvv/+eu/jNb/4JfybVSdhddyeX&#10;N2Qtc6EmVefJGQ+RVYto5EFNGYS5KgePw/nW7VvUbePjozdv31JVP15Cf2nBNgPf7lUHRDmWZF6y&#10;srO1VM8Sw1QXyfGS76alFUmsbUbchDNrrLC9537Kq8pRLvpp0Sj4o7hTgyoyAhJh3yuVL+DiY+Pn&#10;Y/rsnkIjkQkkhUaJ8HrXV8ncgmo02LdYmGCqcPRKgBMMrpCoZIebmCjIvI+Txwmruq8ITNVjrU+w&#10;hT3jU2SKRZ1VEJf0BXg39nThMobJIVCmnZZuL+hECeHmJ+ET4zpaKHXqZWIbEzjM0JcwnTWaN1NK&#10;drB0BoRliGojIQyCkl1mWraZp1URlSFliIhkyw19ytOOp+ee9ms6l81N0g2NM13IDHFaXcKZ9Ljj&#10;fSExTeOyWtHoFIVqNZDLcBoN1WiJAnf6wdS169fdABY5L730Epc7ic5dQ4QmpxyoRePTzTQ0aXN+&#10;flYkQrIxg1knpjZpENPpR7M/fOe9i5evhkof+W/7uKxw79jqdiketLSuXv7FX/gFT8QYzMl7k8n8&#10;mE1GcwrCZ/cP5OjSx4m4Ndqy3I9CRPLb9EOr2x6MKVSqfC4QNZcRR5TbKN08c/a0zShlxEf84Y9/&#10;JBoeMj9pfYXPnL4jh2TvNz46pl8TUw9pkw5TpLvFektns2FqLfNOBAItWnsRACvBE5MiNKnc5mlc&#10;svVcsPjsBVXtAPEA73k8NR0x5vahzoXC6LhNeAk8Ga2GwE4eETk/UzHOrCSJZDHhHHsdj1K+lkMf&#10;Z7zRoAokW6O4CXfKBdrfWaX+be/4hO5UI70T5Wt8cFI7f8QHT9kT8lDMMj04vSmHiX3EuSVhPgA9&#10;OkRocQniNTQlxO8q/FMGRaqiR5ccHdMXQH31+q0f/OiHpIV+f/DYESKVwb17BXIt2jDRWrmxzIZ2&#10;VCxqn1pxBeqVIMvtUKKzvIOUJBCg0Px0H/lpivjTdoqhFkiGfNAkiL7EEGiPsKlot1vVV1+pgR9W&#10;rLpIbwe84VYaDuF+7t4dX2grRq+NwMwkIYRO1Ww1Zwwj3qOug+tYfhGpqP+TmmvZ5K6of/zS4xPy&#10;rDHVpvzm0cxccFKD2NfWDazSVZVYMKyAwO1VBfFB7MlgNKSmQ/v3uRnRMPUS3Hc7p+WnmhuOJE8u&#10;OqPgRh1a8widTnIL/uDBQ4N7+uUELmJjdVH4lPhmkoCpx/LLYqMH0y5WSf6obhDWu9CHegk0lVsi&#10;V/J4U0C1KS3vDC9o4rMdpKerS4aMs+stoFuhjMVQAboKG8IW2JOxbRGiNytXYm6wvTExPoGPtG8f&#10;YbEhHxovqY6PHTvq0+3dO7z/wH6+fS5VV8Qp67Br+NFHZBl2DUZm7LdQPP1eEiziMDEdGx+HtB2Y&#10;2C9/5VRl1KDw/NFH7128evVf/st/Li6+9NzJ4wbfKbxnZm+ePS/bmb8/hYomtRNY51zCbjLvDriL&#10;DoJNi0ns/hhrDjiXXanYnQJ8jXTK9O7KQMP/WMgX5wV6obfW0nnm0hVdZuLzuDfghiaBz4TVgweG&#10;P/eZ1xnPReuDr9lonreF+RP2eZHHysYhwmofhAYZRJfGazT4BjQHTAqNprPdE/GHmFJp+XOiwQ4E&#10;r/IEyCaylYAUuPn4vgTpBPVAvTXL2FPwld5G/CbDhQyaIgOO1UY+RfgUy0skJtKJh/OzQdbyeTN7&#10;WhjS224j9m1CDjECdEVa6WflPz44PqJHY+Sy6JNZTNQRUNUoorTOm+0CVY3ezYlTx3d37rI10y+O&#10;XDDhRwezIPyfruHSNRIsgjQIIDuNwGYXELSxhBOhWzvscjRV/uYuVs8a0WJNlvyFz3/luz/43m//&#10;xt+8ePGi+kJi9mBmxuucv3yZz0gYln4E5TDqXlhAsMp0UcuTOEddjY8ocbuTL8KGUjhm1aZxmwFk&#10;1XMogJjPXtpSVNO6pF/9mZ85cfIkS+RMuV+YR4THP/MuwlDa4fGcZmFqs3hzXaFHf/In37x75x4/&#10;oS99+Qvx/do2FGFBkEtiHvWt0Km/0+3OpuuZ2eeRAYrmHp+IY1IpfybJUwYi3Zti2GbzoGUEoHCV&#10;bnMmLMXAvOJ5pgUmI6rEO13U9Y3B/gHc2/ff//jll57XdxdAkTy6ehKRG4BKpm43rBDRxpwX7s82&#10;n9gVvexU/+H0NUe9gXuuplleNUrFwe2+hPGzyW1rBULf09r1mTc+64Jss72jE0I2WjTznakHDzxj&#10;5c0Pvv8DPWhWWVmm/X2ohEPDwxIpJaimlTrUbcwRhplUn0TcUVszm5hh6z8yLL4obiTWI4NjgqBR&#10;AWz6Lazi0TYyeUsxZJzYQVtU6ZAkY5Ksyr/DTNraZiF27uKlyXv3dYhQvFUNDQAp5UIai3XsBlSI&#10;vXHWQGhDraUnCC1a6ASwzDxMlJyZeei70AMwaZwl4QlE/bCNKhv0HtOLRRzkjJtA0u28alygcxKb&#10;KsyJm51IaPtulJzG+4PiRfaM4NyA1EZ1a9dlsNLeEXgB5IycVkknUW1Y43sXqpu5x/MCawgHUQ3l&#10;fWObUp502TVqrZ2tj+edBC1cXu1qh1CjtRYHMIwCjzI1WeR7mX6RcXwpBDPY0CnW2K/Vr0vzMPd2&#10;ZwZgdHFn3A5phXJiedmTilZXGqdxy0GmvPHUExmEk2gXkl1sVwIUyTZSEHvOp8+c5UhMEvHKi6/g&#10;76K9Ag41nUHglUGkq0DsEmrfjm3cao/GGaZ/L2t75/0PPjpzzn0olYZr7j546OA9XOQZsyuCx7td&#10;EC9kR6sOw8YRIrrFWCiTD4oNTXHV3pnEKvsoTL4AKgkK5dNXLMDoXywrtxJ1M+EjVnCSY4euL0kA&#10;KYzNfunKJbyrV184BdmfffgQaezx3KPk7ltN1KhezdNkyRYmf2jZxM7xN3kaCLcwGRTxsIQYG1Zm&#10;lwSb+iNna43vc8G9u63VtpiQrWkdZKG6stLooGHFJcr9ykinCInbdXPcVUisx5TWHiwfrb2re35u&#10;xuwDQEwGbbbIdE30aYhIhBBthAhWsmYE99iUxpzGrRcfbA3vB3RVE8cW1BFfWXSqdks3OW3zrdv3&#10;PFP3b2x8rHifK0kLt5ocgTIJN8Bx4SedX3mblJqBqzImG95szMzSSsZviVOqZe3axytv/vD7hiiC&#10;pUw+/uu//G8JXEB6qWHkYj091uGlSxdt8kQ8YyRaWtnsFYnThoqbvEZn6u+ArIXe/i+/nj2BT//F&#10;Mi/FRVYHe0L705aPnfB6DHQ/95nPTuzbL+HTbs5p1NwMCRF8rKv796drgjpwPe6JX//a1wh6jCR3&#10;qbyXPFK3AqKTWBqoLCL9yKcZAhvURnydrMzTl29soE9p/sSxsRDe8udn5u9MaOnr7zx54PCRI4do&#10;RQ8ePKjEzUqgist6LXsq2R67+MKlzUoogrIEb6cJbC7s0uWrKq7RsVFHiWGYNqOmTTh21XOogFDY&#10;nGOYmDq+S4p880biWicR44ftku7en7p4+QJ2TWAhtpHym+QWMpvoCVjeiFG6AbIavTX1rF1mVegW&#10;DgwOoUkQjAYC1J9KMl4IRtO2sUaQV42p5B+57Jb9+/fBHRkDuVK5Tnndbtp2Fpt39HSDbWtIMqtP&#10;J6BBY0svBUyo9clUKMqp5ubf/vW/tbuPIKH9v/qn//TSlcsAmHOXLp0989Ebr758YGxUaknDf+PM&#10;ufPvv2/CBYa6ycjopZce3JtfXwYnNHV3Lm6v9lRjNGQzFx+OphGLHUVIKXZW+gFl99VSko6q+YRQ&#10;htZXbt45e/Hy5PSs9Z/y2s9mgpY5KBOffe31/eOjIjxpRPg5watj71Facs416aJmAFKTnkk6DDK7&#10;xhRAjznJaGunJXpvalKPTljI6HBG9E9WXBEUwP10psUkY2WNw5E6IcVJnmiz0T4m/Mi8kx6Gu7vD&#10;Es0k54KCrSO7W7yRnNjY6MimeEMn8d4J54V62aQ4wmRQxEjXLp5lO5nGIOVr0HlJCmjJNNUzWPje&#10;vQeRt+6QMNCCL2stcgN0q3iQXb124+WXn89dTWpcY83kfeGK5HzMV93GxJX8So6YOj49zsDh6pMa&#10;jlh04grT0ctmtWd+hQtTIsNfnGAmuZCN/tLP/3UHAWx+emZG6/n0uXNuuEoTEJLqH4g4uzgvJ5ae&#10;O1EAAH7nUPGTAbqc08kXkz42JkhkFnzyi2BLAllmNBavDqBkQeuD4uJ87vOflUTfu69leZX3IbXO&#10;PUiF9O3+5BSt5oMp8xEcnpLrjz7+iLjnX/2rf+UfR0YGUUDyaTisrhg7w1ktTSLRVAoNpXPMZ4J9&#10;KZscFLIQm9/hZ/WDCSFzignjsK5dv6HVoRRQOwcnTNKChJeTpiEsiuAraE2s2uJGvbk1PDCEn/7R&#10;R6fRbUdHRxWrQTMYzDU3PbYyqjmYKlePMpTnsKSSJm+HfJBobnwqX4P2bilkWt415yMDUq285lgt&#10;WOsW5HMnnj9y8JgX0P8dGBwWIBLr5xeo25iWnz93/p23fnzo4P7nTz136NBBOOixo0elPHx6h4dG&#10;9IkKi+WJFoiLr5Uv2U6moc2Yvdh78uRxJGvKSgW0fgXvAIu1PJVk/8hPWUAlccqpEFZYCV8aw5A9&#10;1bLlLkC0q/ODjz4Oj6SzE/YDBE1v1nmY5mKWYyPZrL5zFqn4MzG+38j7aEhDI49nnsN5dn4m+VHJ&#10;PzOnUks3RsnGrNFBJwfKfkNJyZ2t3q4FHb1+1r3FVolj3V7PoRW1DuklnVysVhC988FK9a2seXrx&#10;9gf2AJ0AM+iYzPOUHxRn6dApzliDPokBG0aphRNUqc74OupCmXcSBF3l6YXCtCxPChTqsgNgWzbb&#10;CC5d2qk5Jxp86gbllIIs9AOh7RnoX4BSco5uw83bQktffCyzAf1g9IoUSh1NlmQtacgksyoAMsme&#10;I7LhBxScqewdIsx2zWvrD6cfgiVc1Gc+8xnsKu2hqZkH0vOGQbo4qGK0Mu1iaEs7c+BY7e28NTn1&#10;vR/8iH+YfphQYZmN7RtXP0igFQ8xgmltOXXiOeyFt996mxbeCpfNBt/KZpcAeSi2TB4S0ExW1XAd&#10;DNicvVMkhchAcvImmTQJyZjNFGSKyfx1SbZzJ9lry4ckuP19vfvHRgDOj2dNRp0Uy2OJorTY2Iz5&#10;nyi/QuOV2iFCtXINsJZ0rOxgBVJJK6rvX5EvMqtI81JAitrsG+A4oopiLMdSEJ+GfwzwrwNBtdFk&#10;cS9k6o4cLSYt4GoVhdjgM5lO5CUtKo02R2xR0JBtwhMPmBSsO6w1iVdyvgYXIkFXL0LuyKcds2Lr&#10;EbrYJqh7V3KC9eSjeXFmUjF/iT21RFS558p7KXapVwo/tEgQYGDAPlm5QSa4Z3UBrqLtMeKWlV7c&#10;UtyA7p7dcg9V6v/0r//NhcsXPSbMnVMvnPzSV78GTwKIAjZcnPszOXn32pVrk3cfoFeKPkMDQ8FP&#10;i0dRY2tyexvKqlzG037QX84TfzpvrJKgcSyl/10eCGmXS8ICK6QwML9RK9mpjlPoaYHBlLhUgPpI&#10;chsozsLjGZpTQ/807L78hS/enZxU9dqn+B7yckHDm0iYUBtDig0MphKLJDwnzsa2vyATyOxm/hyB&#10;76BBrYbFCi8xpWluGt07BB/cM9gvBcm55IGu2HGpytJeCIswXktMDiE3WaURJ8VJUVtj0sE0/VDm&#10;CmV00+VwyKPp7sFuIjtLyeIjyxpqFmJonVKMlIiAtO2NgaERCwz0iBszHaJwAC1/CP6cenKTK6+t&#10;h3zmPthQGd+3yvebJHwbD1jqz4BGSaZ55WF4U7WKTyozwMtK5pfzhWFUHFh9RY+cjZzsNe7uDc5Q&#10;AJwaq5SQkr8p0DfhO6Pp2naCLXVd5CUwvMTa1nag2okTJ40qcYVf+OwbP3rrrdn52RNHDr5w7Div&#10;KTWxps/0jRvuAlrh0vrGrBva3PTEYm5v2T02stayrWiOs2YJaKMN55fe3uUmpT9a/9euYNAJZH5E&#10;ymOCIgbFZoYQ3rw7dfbKVeIbnBxnk9oyAbS15cihic+++vLe0b0Yej4ADBkql85tDXiLF5Uvhn+x&#10;BkxaB5CzZoT9tB7kxFpFER4YYSL3WsKnF9zdB3dYg9heEJbiLiC+RQ0c1mG4gEtaSfEe47hZBX7E&#10;gnFnW0vyd/vOfZlFqF/xwpIP5APHWqG5eWhQfpzszdrS9omR/o6mDIMWZ/hkUUrsbGWc4ZFoLFhC&#10;QrormZmTFnv52L6hXXlI3Z0qnfiuwDpdz7sfnXvlxZMJujGrsAnSWw39pnwtQr/LzUqwSOOhwAJf&#10;aX/lNkmVpcUS7siDYohT9LDQGcEclbEIAvA7p71CYmh49K2339KiGtk7evL4SaJmk3UYJmmEWm9+&#10;sOXn//ovjo3u6zDwlFDC0LnlFUI53mwLS4siFlxQyihLM9gg0jL4jQZ5lK5GlWS0VcPbMX2fQG6b&#10;S4QOe0f+9u/9nkJd8qfR7GDyyZWtYfZvbs7MTTvZwFRSRqC0rS5O/eEf/rEXMT5BeVQtxNCT8Wmd&#10;MXHyLWmq5Dfa18gwW/n9BndoSNvMsdVDoZ5H29LUfLx8+/Z1Ezsc7SCJmBPUs3Rx0G0tP9s4DrGw&#10;FtVNU0t9rC3UEBPwPvr47MDgbkEN5TZmex2Rm3l7a8JFKRdE9JjnhpUS/YhEU5nixS2cokcsqRLC&#10;PyqjfGJmbTEnks0KLjV1fu/ACBzwwP6DgDGxPhRpLsTdPQuzM6blvP32W5cuXNSP+Ef//j80Guvj&#10;8+fkBN5UIzW2RORndcZTz0kZBwb3QGj8jVLy1IkTQETNCI3osPEinQibNQspC/8plzRzMoqSIBRH&#10;XVlQcWYLhMrezOEzKHcv2ceawdlZMcPD3jrmzA3DwTA60hf99DSpQzKVgyyWxYkHYRMrfFA8GvLk&#10;Ro+8HmhSzHiIRGUZm4DYbFjMkY5ktlC+v1gVbonTIc1T4yXCiIUC0LkGZyyDt8zcwR0uTGtLpDO9&#10;fs/AsHBA2Z0tw53u9r2ZuTmfxQaMH1BXl1Cbpr/+I6VLwD8kopRhPkgcs7x07BsFt2bB3VuhPztQ&#10;tVzLeq0x8LAkSmtrlh+cI76BG7KW7NJGOpL8O3bCpaIN2r+G7yI3qlnOmc8EeEhGsiVLyLjsLMNA&#10;ISlCJFVYrg1wrsplFWFuLTqrdNNBYdblzds3HS0ffvTxZz7zuf/2v/1vD00cSP+l4aaE47ybbHzL&#10;Ie1IgmMxnGLQ/8nZc3ERL68QgzuPHD8St4iVZYxyozzwkFy8s8ErZ3iuLLlG15eEIrqXyAV0ICNZ&#10;y7OIGkDpyL3W0KBYx1eSnTXUqBzich5MphG2Ig4IXc+QyQSvHU0idZqABmYsLUOXYQsKkLABQp0K&#10;NmBT9RsMxVpvLXLvRvtig7dCgjs3og2th9h0Br/Oim7U0zoGViRmW9DlCBEep7AucsCnGhbnVrEN&#10;mbstMcnf1R3WV6N6gdwrC3ynxrSSElDAgc+n0iOLcDUvFaV/2ClrLH6ztuPvXTNOUmfnzAudD57h&#10;xI55xTItTmESzWzYZIrb+XzYJnCS5J0ZuWSbpBpf0bOLsajwqWPFdDoe0mkScaXRqKhZkbXCMCEc&#10;7YFY2H/sMJiu/9Hswvd+8L3rN2+5C/19Ay++REH+HEc63/bCS8/7+OFqzM3/4Hs/HB0ZUVk57UTo&#10;kPbbO5I8xAI9HSJPttFgiEq0MUblqVT/fwVSzF89SxnDCOUyU5zd8ER1M54sSPS/+IUvqBl9/qRT&#10;Sa2T8SvMOOIcO3p4cGiPibSXr964P/Xoi194A7Lix7EOrGIJk4PSd7t1cHJ5jIgXpjUbA5VkW2Yt&#10;lmREuR9qlkZtZqb09mlEDYh6g3tkh9IF6R1mU6VZDZqybRpH1QzJEaKh7KGvCcZJGizMzIwoCSOu&#10;DkErM4fDRw4M9PcbZOLgd9NSkG9uLqsYSzqdLeDGyUs6HUDRUYje1ujg8BBuiQutZuWCvhnSGc5d&#10;ymOYk/aX5IAXT6bDBTW0S0AmnFZkmZGX7FSimLTUax85uTMEy3hxaUv1tb2mbDJlavgDEcBnXcUr&#10;Q3u0bLoaOtcQ5XewWYFd1QirypHr0da/Zr+UCDA2vw1ei4184MCh+w8eQE+ff+GlGgesb7B+9MC+&#10;/rYuKglz8XAPx/fs0cE5PD7qk85vbTxYXTbPe/jQhC4DkkFyFXWdKUrp0zBzDnyztXP7Cfcfi2AL&#10;DE+xlFETnD2itBWFu3ax9D978cq123fTVynOg6iILXr86MHnTh3nevLEeHiT8eANgk/hfCX6zoiy&#10;RuO+oelNYlRW7QZiS8vShU6WVMqvFtT25Fiedf9gv+GPQXzmWRsKiZ0YEcWJ6DNhz/7Vf0Lxsu7U&#10;imX4ZeFsouvEGrxuC7AG8G8TW5xYRNANXz6KZMDKJ+eHnRM3Tz+Yhdf4ltzwUhd6iIEjo8Yz8CLk&#10;GM/ROG8OJxmgELqU+WEqxo10NlIDxJfu9p3Jz77xsgwoU1pYWIFAhZfUT0s63JHuxOspjerSBlRb&#10;p/QF1cqP5DkbtnpNQRFhGWEmpsLJUsjAdNnwAhD8s5/93MkTJ6Vq1ipKAyzvf/7jP5yaum8RcaJ1&#10;lstAWv7v/+V/bTTC8ZMnXn719edfeOHAwUMTBw8Nj47uAkHLpk3ngywCkTc37z+4P7e4kDHJO5py&#10;6bEvM7AupoALSxye+M6vTs3MkEm+8MILr7/2WbT0YWY2IzqBbKEHsXEF4tHhMUEfKtYIkcAPhcrl&#10;i1cspt6eztHx0djfx45si4bDDQjzbyORQoboDNP5LY0onlpsCNyMap0wljM/Bwi8eeOaGDRz9Nhh&#10;IcMIzqwq3ymwaFjnzgVPcNCHn1b2L9A41gDnL16R2Zy/eOnIoXj0MLJP2Rhvct+VQjDQVxwzcnGe&#10;jOMNzD8yPMpvGbQpZCJZTt57cPXK9UMHj7z//vvTU49MqLp07rLq1DwAYHU/c+F+VjIktE3KuagB&#10;4ind8fFHH/7iL/2KI+ujjz742te+pknxyenTlG4W7vjevVkG6xvKkVT6LAaoNLNr4BH4ND3MCzNA&#10;TYu1fw9shFo2hmcZGqBx3LAXLs+SAD0AqoJEQiMLzGn1BCKsvrEt7Et9D0+FS8oR6YVJknmIEEXl&#10;HImoIKncT0+0Ta+5ilrggZlypDfyec/UMlRYCaPN5muVYUq5IiTLjKJcJ9F+TTs1D7X8I2ySDteE&#10;vCoFd9/jOtbWIoYWuyIW4o1c15o3wzg+fxs8I+bt1ePHTtROSOZnBUrLeLPNLz12uzJGG5rV3rEY&#10;uqE6L8wSGX8ggEJqIgbAKeShk/nutPwR9OqzaitYHpo43pWRvO/P9LBQR2OZ7llLp5NLBQ2t12mc&#10;nRygLFVVlmRES5H1RsJwiw0dpo1GvDfA4848jvhmFLMkmGF1zDyWQJVRBNX0G2+KXPFkaR7TX5li&#10;msKd27cA5MoPeLM2McOjKGDCqSXh6pCIQtfdQEM37A2IiMPYEULJpQd96PBh0Syepp1t8hgWdAi4&#10;F69cRvBIdyOSMw+xx3GqI1lEuPSx076KMCEOiD5CsrmsHHqjJD6xpWmQGKqq1VCoDDdDuhrwGPZt&#10;4hhIeG0NQdxrqbP1fSMuXUtC3KrPv7XV0YIhFxsqVQ1EQS4dz6RNM5M6HGVlOxwzxeJnB7ONa2V1&#10;YQV6CKsEFlnTybq0shgqUnJWYF/SVb8yZyeFdZx6AHU03bLzx3NzArd2ayHjdNxtRA96HT6IdD3Z&#10;JHoQR7QA66leVJloUikrcKviQFaTthL4EYk2KLTUnNIRo0Gsf/VZgIGSXRWWA+WNw0AMBIogaAkB&#10;J+So4kjREroFfTcxFgkxcMqXpg4UX3DA5O3sMfVLI4LN07r5GfSw777/0Tvvv+sSnGrMXH/rN3/V&#10;AnWiGlVPxSDmOlI+Nrb5zDmNpX1je8nxDEGFRDba96GHpNDL2OF4uj+FJfCGPF+5ftqUuY3V0P/J&#10;rzTOn67zYkhG8t/gsFob8jDuaZ954w0DDCPlSaWTcSnJi+Pd4w7ru0INdvmX11974U+/+c1XX37Z&#10;02crqIUlzdMvuTc5BfJyMuFjEbfZDDwHq2JhpZceRQ7YeOh2c8KhTOKxoo5nenbowITbNaBWGBqw&#10;hFbXARrIU4x+ikrcGEtV0cBTgGbEj70Gb+KQWGtaMRbqlWs3XjyV2fSSxRVmN+2dj+ZmnCzeMWgf&#10;pLxQ9kqycQ+KGGPiV2trv4NgZK9TkbrRKrx+/VKK2GROTz3qZCzOq/LyDIlTcuPkLBUlE7foGnv7&#10;B5wLsSLOTEgDJLv0U71+JvkqYFiG72hO2Tk3rz2ixnB7CtiuQdihh2X/+EGlR0H44VUUxF/BKTPQ&#10;GdOlL+EbcxIU6GRZSjbu3L3nQKNn0ly/eO6ctOzwgYkeHAxRiKfj6sbonqHxPX0wsbPXbzjJWOau&#10;trcMklMc3v/EqJKeXQ3qgWaJQBHKsJy+s+3ewwfwiPburhpYuxNcr0dkvbACtipM471y/fbVm7ei&#10;8ExUTk9Cgvj8yeMvc27q6VKQmojF2CtDARIRGFgm6ZMjweQcCgQDqa8SddNULB2PvnNKnLRAV4Gb&#10;yZ5TxLtHieyhbynT07GNWV4x4VsoTYP7yPZKuZzpHLYt7yTo5vTslDHGbJi8hzllWOAyFiYYdrsw&#10;AUeznOxRGXic6YSRTmsp5mZqGwMSM+2YTr+5CUIBSyqIN13ZzD2SqG1toYYTn8kx5RTOckwTnRyA&#10;oe/UIGVLdPLEEX28mjNlARdSLAhHbpIZpWK1b8Nqy1CZRWp1uSN8L/RcGzDc3wCOsczOj9UYsuzg&#10;phxyMAjfYqY5EdFnPvP5Y0dP7BufOHLkGH/EAwcPv/D888bV+jHJnnM5P/8f/cf/BHAyCh7dP4Gm&#10;8NLLLw4PDrzxuc+++PypV157jTXGa2+8dvz4Sf966MhREghWTZY/8M3hjWk1ZxoEP6qubt0CYQMf&#10;WEr+2muvQu8vXLriNglK0GYJ++CevmED+PoHpCKKwCDemfvXZxrQxx+fIfM/fOSQZaExn9piEwka&#10;9RXOlHjWsIzO4k54E0kz91PTz8eG2oVx0NaOjwy8mbp3z3mBkmK9Wkllv76CwiUSZZhBo2Mo2woT&#10;JAuC5bck+uSJ5wkCLl+8KUMGtAjlgGPjmiE/AZNkXVIf7wsBwCZYXe1sFXb7B/t6O9q6D+wj1Ry+&#10;cumSXF8Gq8N7cOIwOyEPTma8p2/As4M73r19d8+uvje/8913Pnj/rXfefve993781lt/+If/+uNP&#10;Pvrzb/3pvcn7H3/80fe/+6bfvPzi80SLff290u/Y7ZbhTmDm5AQpX4RKh5wDJsaxsd9PeiECJJ9O&#10;xyp98gSDZMHuUKgecrv0DCvIl/dwvquruzV0Tf9QXWYAhq0haH748ScW2sTYWPr4T6WjhSP+VI5o&#10;OkhaOGF6BfKfvHtPWI8i2I6Vhbfnx4KOY3MkvUyOl6QqZjfoVpkx4OiI+UUZcNBceKYMKUwcibXE&#10;+mqMVDKNIGyzJCbZvoyOJclheHgODXcbD57RRgJjU5OmOx4DO/vw5ct7LeGBFeJKvHe9YHSIZSv1&#10;VIFV9bej0sug90YTEBNwVlhrOk1u36nnT5qwocugtgvROhAaN+MUpnKp2oP1Ss9kE0AhRU08GbxU&#10;4lVcwcG3XlVO74ypiT/xWClryNDdK28XwzORLy3/mlwBg66nlN/XXC8mGV3Gw2uez87O3LlR9LIA&#10;AP/0SURBVL5z78yZMz4g5X4Gk1DwOELjvDB7/eoVjwyFn/fa5Ws3vA/x1iky2xiUpCelAO0fHHj+&#10;1KkLFy5cv3ZVOV0jpMFmJeOJlDKUlrRxC/6NZdSK4ypPAMNCCybFhHwUaBF6VuZQi4DJbkMcrYUW&#10;A/+6LzGSy+Cl6HiCYctRt3oDSSr5WjiK+bT6XiA1uf7KKh3rtiihLKFw5KItppstCiSAXmZ0XaJc&#10;BH3+m/lMGYoVJaNg4nLZzZSLougrNSnovrqi9UlSEZRAeHuvuDz7qPbMasYzYojuisSkhq7uJPUS&#10;r/0bSknuR7Dw3IIyQqo5FQzw5cYlmsl0JG3u9k6Ty714YMkl3RneFfGUUnSw/fPE95jJa+YNR4KV&#10;pQzi02ujLzl4yFHhGRm1APxwbnmbkFYLP/bK6luosF1RhMjgEVoxrE/k5u+8/+Enp8+EbmuUgrfv&#10;7DTQ4v7MnKVrxUcb9+DhRayVt9+2H587eaK7o4eti/lxDhpPTp7hY3b2aLykSVIoYmJCmKYN03jO&#10;OJkB/pdzxEYhlJS5fmVpx00mtrgR+aaXq3382quvNFrGYcYnnw+DJMs5qcCmZ330ODePg9bzL//C&#10;L+4b3x87yQsX+nt3+8H7k9N3bt0B37h7gia5SUzsEA2thyeLBH8yabCvHA6BO30gA11WVymCnYt7&#10;h6WGaTtCHIh/U/uX3KDhIhSlRLxXg8Ap0jJQSrLCrvXxE9mHNqen8v4HH/b2dIOvYuoUE0Rhj49l&#10;toxqMNGHAA5sBuzpMSo92imomJzXhZbt0QYCfbqHSlxex5j+xYWw/qrdGkGtHmv6rTWYvNxoGFrv&#10;hukCDrx4DL9kDvK5bL1AE9WLDL4vgvghRBqvo8iBF0ClGwaajJ3LoSU4Upa0cQxxOwiXxTNq9H4i&#10;L+McnXmVTRZ2+nJFOfBf8BV/FuIhfe2Pz5yB1sNyOlqauXFyjpi7c29xcrJtc/vSndvAWnnJo5Xl&#10;q7OPxo8cjIY6QvhtHZcKfqwHYsmnrEkA2Nk0ZcRcMEtoK/wX+UXkh0vxxG4TPa9cv3n5xu3Mmyj/&#10;DZ8GRfLUiSMHJvY68ux64SUjbaqFHWOwWv+iDbaxuGDNuzfpm+vHmS4R4oTt2fiudqpqaZJ/yJjm&#10;lRV/g94XO5DSIJfSt0EtzUmkX+eHh4ZGpJXV9gng92h6ButfH5RK3XBj+wjByWpKsg6Vp4Lw9rwj&#10;ZCBI9sxHgzoaICTXhBSX82mSsCguvWO37nNUjgFshGufqvL+DvMUXJWeWcTIO1vFAmippDPe4aQb&#10;a6vHjh82fbRmdzXs23KiWclFjErLTJXdQIhTzm/y4SLugTZGlxPVQiJScMfMIfDpI/7MV0FGWt4b&#10;Dx8hZfW+/MprOsr6IEZjgKV29fXi+x04cuid995+65138O6CTP7e3/t7Eq6sHSB6Gkvt773/Lquh&#10;w0eOobWdfO6F4ydOvfDyyy8CG199/eVXXn75lVdffOWlF1586fjJk4eOHt5/+PDgyIDT+Mjxo37W&#10;gXri+DGw1oOZuY21J/enJplmX7ly6d6d21fAIDdv6nbbMTWvs4NRibHIn5w599EHH03evrt/74iy&#10;rCbtbbBTDuszXUF5TAYz6N24/Sl1q88YH1rOw4V1pC/JbT8Dr5ovXbrqkRzcPyaU2M8kRrJDscD3&#10;+JG2GtKgl7OzKUbEaA2iIst+Eefq1RsO4GPHDkJ0+Lw50LLfyhypEUQ9k2K1ZFapJ83TR1Y2/2he&#10;csFScXBg+NatO5E/bmz81q/9pkawFvDBfQeOHD5ycD8c5+irL76sgzoyOqavLUeyaHEzJ3Uc+gew&#10;RCfv3KUKvHPnujc8cGD/8Mi4ugV7N1OPi6ESp/qwPBBTHG/h4NPVAudCKqovWz25ddKUWCj7bzST&#10;ybCrfrCekoI4QVPp495J2np2ddB/xXQZ5pk5hLOHDx25dh2V/Lq1DoQHSsUiJGrSxiSuT/NMkSCE&#10;Ne9QIMqmwQ+46tGYJ0nIJK4GPRkyV8G5zT5LZ0e608FR1m6MUloUwCSzsYJJLy7a5K7NGSQQsP3b&#10;tavL3efD0ijv4ncTgXO6onEqKbgLdgC186BHBodYgF6/faNG8RRGmWlYnW5F6TZ47tHI26Lqiqf8&#10;/IQJ2HM6ke4o1MHhmMxAQmMzihcNx0d1oSxfQvAs8lJtJ02X/1ZTs87YOkRjEVSjMpIzlVtuWLwZ&#10;QVud2egnUk02DOilMjhUOBKxts0jCozUuDT5lj/UaAfc2Xg5ykdoPmQANr2e4amTJ5iD9LLtCJtN&#10;3Vt0PS6sCw/795jHsHXtxm08YJ04iP6hgwdQ+Mug67HAStx849Z1qvnMHY83UFzQ3RyBJRPJkMHd&#10;PqYBz4Su8rEw50sRLJuverRE/dkQMWEXpuia8hGi/i1P9KRrO0xBkyjEYnVrXfMFR2PmwZSopTUz&#10;MjQaHuvGRtwQky8uyPV9bnPYXOGuvj5ZfiJfuJuhIKGXWRINqna0dMVecDjRhzJDcMzFPChNg4xe&#10;DFJWZP/aBBkJncFAxXYfHx+fjWqP3A+5sKtfKVbqY0O91LQg5P6+HuBK5aCFtuSUDUE0ir3iQ0lR&#10;45wjqydl2MmiOXVR+eWjzYWN6iLi6O73nLf5AgXaT6ZpAg1WaGvErz0hDLWGRcq1wKoGiOrEh5iI&#10;31azSRs+/KWTMM1o3SwAN81jRYZ594OPVEE+odffv3//3tERr6jXHYfFHSGenj977s++8Q3sT8Zy&#10;e9yc5TWEfyEk5i3Ep8uqCQTQbkeqwFU7Ogt4I9YRNbG9MZah2gZ/6VcjTWys94ascouJcSiJEtkb&#10;t6698dobx48dw2J3Qyo3T33q2zMHOQOeCDZXbFn6YoNARkeG1R1XtUuuX9vHD3Z87/Vrt7VckCKs&#10;T5waWwEdQ+gTcY1BcmwKW8Kxze6xyBplcuwI8BYkW46J3e5R+87F5cfihNhVdUsE4FVZWJ/oQKTu&#10;HZafYIeYC2iRrIX9sbUDE9E8+6GBfqsi0gTW1ps1nNOgvB3Nd+5P8W4MZXi7aXFlua93T5r6Pd2S&#10;HsKkS1euT0o0pqY/+OC0tcp82BF75eo1OWlRardt21h7peQwc87telpUyl0EAU8OMV2rtwhtSd8a&#10;Z1nN592hyejpeIUgsuKAicfbGdnFKkGvguoqwxUTNrIfFhcXxLvEk/KLS8yuHDGxMFyr6s9lznoU&#10;Zuke2bayW/QGSflA//4RFKZBJk3RUAC0ZubmJ+8/nppuMeKhr29u8fHlu7fev37zwLGjhOJqofDN&#10;LCfUU0BKFV1ayJF4Mj6ROZWlq+th/xV/qCyFkPP47Fy9efPStesz84vINuWgtb1rV8ep4ycmxvfq&#10;oQz27nadlgxOkeNMXIJJpR/jo5V8MC+ZXnq800EAPiIWcux1m5oZykp2yUvInB8+eAjSlGqhvrrj&#10;sZfSau9o7bKTeiL6iVPgju27d+6SjVpdIT4laEdrIdOy34dHh5FTM7TSGWQaVghZpqmtsMyxQ3NX&#10;FQDra49mHi4+XoaRCw5xuzNM8uEMQs7i/BMPQhobNUlKpJC7hBKPJ+VzSH1EI420JCNJp7k/TD+6&#10;d396cmqabZOXevWVl0IWyqIIiyD/iwCuAW0Vt6ngwWJFR6u8s6ktboP2W/DxDPgIu2yT0FzC+STZ&#10;I9wR3uj/QeE2tx48eDQ0MnHq+EkkfkeXtS0lg9FYxpRQ/+Jf/I+XL1/CYIvC5ff/vX8YkWdqgaIS&#10;NTX96Ec/pBDxAMj/LIQgNj5hHX3GTmEEax+PT+zVniZePnXq1PMvvKhJfYrh7/N++yLwTOBmc6UQ&#10;dmlGjKA0fnz2tDTXG8jDrly7dm/yzpWrV0HHDtHv/+D7H3zw8fPPHXfxUjDYYXoB3Ch2IvqwErW0&#10;+WYrOKAJivf4AoZqV15EjWZ0lL+rG5IkaM3ZMxfUGS88d1L6pZjQylGSBkxu69jdx2GxDmTWJG1d&#10;ijCIsTMYbdJ9v3LluoBx8uRRP9TLgMAWU1HJVbEYw40nX8iKdgFcCdRIRIIwj7u37/35t/7s8qUr&#10;N6/dYrqIUjk0OHLfDIGpmcfGM1sISysOFmmxvOCRoWRtOzFprt+6vX/iwKHDxyWPvBhefOHFw4cP&#10;J/1bWzl/7vJrr71sIeuOEwhoMvmsSjGpEnhE8AvyJz4rSeU3csS0SiOPFwCE7DDjsv0b/kQB9kNU&#10;t3bcsCS7EKMNINnMIxYPzQVxMwJISJcfRIW0tWWtXr5yWWMgk3w1ix0fNR2kEMhGRhQkofZM4Hq1&#10;kwMytOV4eTIgrHFbUR+kpPWpXYeTI1M2Q+4ss6AMcIu8OpYg7Z0pdiI36fv13/gtQ9TL53aZNz2j&#10;H11sMHtQ0GKVqTwlABk2mJYsJbhJxE8AwAY8fnLmY5IoO91U0BiXbWV2ouSHIDznQK4uWzHMhWe0&#10;quT9EXdvOzjjrtLWbZHbT5k9GMNtRlk5MVwG3orw5FnG1kuDSVlcDgDYVwG2GxYh6T5K2yGglVIE&#10;SVBZ4i+yg6HNWA3tXWvY7SzxshwxfPdi1EQTlVzkabbp5oZplEZgQTSZzIbxnVlqClBTlWVdYRe0&#10;txlBAQV3ALG0dBpwBxzqH5iamdWhNnS5t5/5Ru/R48c8Do9AyvvcqVOQg6uXLzksOTs1vDu8l4VV&#10;Y8YCKsu3EomeCV19gtCQ44GYobQiUGaiSJJqtEyxVKuLkZwtNcqzBHzHLgPWkynndAghLCBKUi1v&#10;7QdQbULkLVdRHKZikS+7HRk2vXPHwPA+to6Ly4RTAOb1DEQsmYg7kjpYqG1v1f1xXMzNPpJFRSdG&#10;ZWKRPL2mAlDqlzgaA8fMZtwYHxvhSJpe97oJhFxaehxm8jujLH2jqx2b2Dc/N1uN++AuxTRNFuUP&#10;0XrksPJJOYlmsUvW+bEgknh9jLMczo4ebvepCOKcWrORdjx+suJZqEsFI++rqr995xYpTyD2jFzr&#10;0omx2DzNENRIdjc2YBjeGVnNPsMf83p2x3e++/3v/vAdW6X42iRxO7tljr27dX+EWSWl4Hbmk0++&#10;9Yff+MqXv0iYic+d+cgSWsImc8AC6Bd5LD2yMBElHFa1P6fcKSV7TuyKcv8rX6kB8vFrvUpWCq2D&#10;mMIz15ahCUckR/v2xcfHSwU2CXBtWylC4ihZM3AgEHZQAPikm9s646YGjI7t6x/oP3/u4v17U9TE&#10;43vHx/aOSrvcbK8WM6ylJfIXoVU5VA19mV2QlXySZKJNe/cO2uve0FkY74syyWsQHir+2NoZVxtx&#10;qzIrVvnrgJOc2BlgHWuzOJwbq71kUrD1HjdTVQrDBK4ceovOjpInkXpQ4fcKfBqjkMAphLX5uUcL&#10;Cyp/T/DWreu2xsVLl70Er+Eg7dtNuEMNIEPs4nwSfrZmqOwHutvWilvuBkZml7HnfF5qwvVWRFqi&#10;tJv9YOqhspnHhYCZ8ILQPzN3+84d90QESJe2LENjAxIJinQqAGaS/BpClhjd8PCKB0UiX7qW1m7m&#10;wkcD6g55KHnuTTuUTG5X2451hm1rD2dbVhgWtty+cn1heXlqbq5tZGh5e3P86CHHbfXJSYjwqjNT&#10;OrPL1f84mpsbjxkldnaqxO5P4x/NemtFVxT0tkRLy+TUFFrX1OyjGueNIxv499ihCZ0NT9B+CQFE&#10;tz0Td8K+zWaIwCr8LvfNzcnYz7bWRQBwJMMx6UuGPv0wKTSnvO1tQ92c6R6Mk1BSiDNQfllbZt7I&#10;gVywhLaISRwhltHvxHbpyv3paflDoXNMyEMI7jW7T7914XHojxH5hqvAezyYNE94s3y3M6WTTYQb&#10;n9GO7VqgGHepju4/nKbZdZfwIhwreo9k1ZnxGEFaFPouQpafOJaRCs3sCBRIBXo0j5ohsrbFvNNz&#10;nBgfTc1WkyMaizlPKtu0SCMBBOtfk0N6ZwdSgzkSr06boOwmW+iNXGdpDNucn0o1YXb5yerNW/dO&#10;Pf/y5z73JbtgwYzs9jbIY2dHa2VULf/df/fPMOT6hwYUAC1/59//R7ZRTm7twabmxfm5b337L954&#10;9Y0jx46TjVWfIPQbmWdGZXO/XNsUkkIiDVwE9Qk/g7SUAxYk3Ng3Rn1EtelSrSOdr8MvXb9zNn4T&#10;XfxjMZ+Mfs9wG6GaEtnLvP7yS2Z9Ik6ptFV76FYfnjnb2daVXRHoTKTIYK4GKuMpSjf1biSNtW46&#10;UjsR7JT//cULl7EfMVRQirFHrUF3VKzBSRCOnYtS4T3suzp6wK+w67xd3x5quYuXr6kuBpVUaKv9&#10;vbNg7bjDx9Y4BCUUB+1IdwkosbnV2d41tpeHe9ON6zeErczQKE4bZ5IrV67oBl6+dOkmP9nbd+xn&#10;7scU5qgkqAPoRByqsGdEjbTBduwwA9AFKB0OTky89+67U1MPX3rxJUallotVKwpLKAZ2m7Op5R0N&#10;cA04LiCiqWV5IxMzqxY00iZtKR2loDtl7ZPEOglZllVj4FvafZsqvGlUG+3+gT1G2qj/MgPNYoWM&#10;vvbyK++9/96Fi5dsRb4VchKXkbluT5lJjf9XMEKO1FSwQlBGk68slZlloL6s5lCqk/P6dr08qZ6D&#10;2SYpldY6camnolTWUi3f5s3MyFldm7x7l2bZjsddIrDSI4iATWe/ox1Fyb21GkGpwrdKUjdSY08t&#10;ZlE6hB4vzkHFSkm6Tv7n6uzkNee5Fl6BS+iIKbtrJT2FSaoVj58SuNGDdV5mrGWDZ59C0R8bnWWM&#10;z87dbGyRDLnvpolVxJEq7/JeaudIkr1B9BahwmTGekgR4UzH2ccmCZeKN0pXj3FV5WOoJxs+bQx0&#10;VLqNmcg5+pKQ1Gi9NLRK0sG/LbVzvF8oElaeSFvHRsbCxmtre+WVV67dvKaQfTDzwLCEeS1OrM3Q&#10;s/bAo7BH+nbvujU5ubgwN7FvTAX847d+jGMdIk+KZiliWUNtbXTsNNc4CjCfOr2bBowk8VKKUMY5&#10;7NdXMDsJiNz/THEQhJ51JBOzttIuV23CIfw3jWY04hqP4ZPInYjX04eNkHyVLqGmPmbCZ+3sUBTS&#10;1KhReBYNmZitw5NGzFHmyT2l3cmVdQB9M0oFHUxnm0FtC/PA0U61LkIHaM2gpaLMNuwVPXamRQqj&#10;zAi2Uhjfzs0RvGOh4Ksb44GU73+6rzijoSewjxGdPTQQSwnzyp/IOkE2lbTlvIIR1rCf+NLvBFsI&#10;9/ZViG7RMms5Nbp9EfPFjjFneKRZ+/ZNmDzUcOpxQIUwDs/jG0AzoV+7wtemE6zpuGJ0gMAjE8v6&#10;amlF1PPgvv3dH7z7/sd6I+VCm+fL+uDE8eOo9Daf6DPz8JFanLXQx+dOH5zYzyolfsFLSpqw6PB3&#10;Npv466KN2end4mlAmrZ2+yN5khXwrCT4X0sPn5ZADRwxRFI5e4PZFoLKMmbO+NjYyZMn9+zJNNQ8&#10;6fDiLeOQZIjBtNrDNGhphtAmjbZWCge9cfPOJx+9f+Ag94Y9F89fgqkAOO01tEXp2vlLlzEpBSKB&#10;2qk/P7d4/fp9lyKZgA91dmr+xIXEzsV7r0EcpEJWa2PrRg/oVgXutYZ17YnKOxi+IjNQiZO89K8s&#10;rihqnCaisXfJTJ1MAMrcbdm5RyM9AbigwWA+ZF7lnkFM+o6u3RlkEGutjQsXL+NQwqJPHj8KC4Tv&#10;KthEIQEQdBcR5/rW3OwsaMcBInSri1RS/iiztKmRZJj6ujfR2PJN1LWh4ynWtepXJhQufDVkVEqq&#10;w8iVEWZ5XM/PY63wjMNpcZj6BpiFerikZtWNSLkXNV71LyLBzyOshLFBgI57QIS9ybE9RwFd3Qed&#10;dO90dbKeN7a7WTGIJp4vQ4btjamlpaH9Y/1Dw5qSyCn+l8WqzYJ4x+XRwAICO2mXmA9giFSl9dqt&#10;e/IYnaKLV28guF++dtOvBw8eGurmYlh5jO8d2b9v7zGTVGIe+USazp4gaVPa7o65cr2wRANiIGyo&#10;3kUsd8CbZx+VucSOOWar0w81xICUPih3sEG8+j17hveiARhIE/KMo7xAu05xNgOJiYeLIR3XOUEv&#10;FGxADAubDClML7hDStNLoDQ//0jIws3IOZXSEGc6SGaVnym6PLtCorp1aUKtKZLNw+lZiWux6lGS&#10;kqFLENKjNVSMFObhQw9KamtrCwgCu3Tq0cws9mHmX0tT4K0dHe4ufD3nd77iBVlmzyViiuAyBbNS&#10;NGBDmkiBJBrUgny3VlCN+qzxbFFUWniBNoomazFj5d24N/WFL37txLGTipBgbaVas31s1cWFWceE&#10;fR5KpZ7t7/6Dv+f1i13dYurL0uPF7/3wB1/83BeQFF1e0KgMPwjjzY1Uz6erlTUYzDMNqXBDITQx&#10;FgB4ht/tHE0V7nhIZ7AAp+zdyPW7ejj2MWTSYB0Z5nUqPeqnpmGGgO44MjKimnr+xRcuwRivXsPI&#10;04wIBKhkjnVWhn3R+CIPCVGeU1zWnoSlG7u4TKzPSpUdDwz0j44OgfBQTEiVMpF5BdFWJiBDzUbD&#10;B1kOKqQHTS1l7pODYU5P3IqfmBjjXD09Ow1iTMEKF2DMtsUeJb0hW0oVIrXTG1Lswnpu37hj9Tt1&#10;HNJJxYpF5yFwwxAo1W6+Z5ae3jlkKCb3Bw/HwYICYpLao4d+CwihaDHGSk75ycefyCOfe+64qOWG&#10;FhaY2r9IJyRbOSoTeQMgP2EUBYXK4No48C9LQaTKDc/nMC5idJPDLN0D+DnGW/xyzcNoA5+41bGD&#10;jyc5yvajO7enrl+7iSB/w5DNW7ecmdorOjLlyRTxtXcplATaFOicBaZnUa5565CMyckp0kX5kpCe&#10;SVBB2RwP6vR0/YCgkcyvrWMJumwHrrKBnVXkrp27Snu04wnVN+Pv+TkliKvFfDU3xc27fOlCqSaf&#10;TE3etxVTAtYZKSGHMceyU5EQ+wBTc4pdqxIl63HY7EY8x/AAWrhI+X1IgLaMfK5h2AWGjpbZBylJ&#10;oBBp9RbmspamfiUu0SwBM0qvOtC3e2jAhPEnj2dnkk4EALW00qFWpCTFXMZgiLKv0ugkcxHFKx9z&#10;C4udlz4eGw22SmjprclZ41yYjKqMvStH9Iblyg5oLZJP1aVCMmMpQLYzoynjnsXHR48f+e+Dhw/+&#10;yT/+J7/x67++q3cXPJXBlKCKyyop7+2Wf8Qca3EB6a310IH9+CnKaxIL5Yo9ED9UHTSPKMRNIyWy&#10;hauJW5jxM9KmgeylvQhhIFhidGNrKmL1lnJNni8MWvQhMprLUl10jIYkCS3692JUOJYpLAJi+HMc&#10;xHfs3Ehapj7r6drZ2TM9l1nnhgNk7l1r69JW04UbN84wdb163SzVorOG/x7syjXHzqbdFDHnVybj&#10;sXsAMG/rRMfEuxZeo4ypPbDZhF2QmQI5VJR2Hbl+gz16+00CnHoQL3ePY3FZI9I0i24O+dpnNWgy&#10;XVUtjeRC6qgqM/KsimEXzW2XITSxHMq7Jaj4AY9K5bdTbI5lQCJz3L7rAYYAB/lAD82tRYVsayPH&#10;dTHCRRy5vQlZTLlidXf2ZaNqWAcudck9V67defud9w1KrbOBLKz9yOHDL5w6McJ3I6l1wjtjUgv1&#10;kw8/fvm5U5955SV71vz0iDRKamOxaQAnGknQYiGXBuW2FlF5BWDXRLdbqzZjTZ5WBztywNavn6wH&#10;jy76yRoQGFOLeHO7IcCY8Qn05a4CeT91XY3Xe1jglg4QhaN43YvU+aIxud4nZ06fvoC9BGu/dvmq&#10;Jp1dL1+E7iupr9248crLL4J1Z6YzOOrE8SMGkMgAMSv2ZBRhbjF/u7nHy3hs3sZ1qSHTL8CLT5W6&#10;mT2ttWKWafjNmS8P6URiAcLdvX1HDEUvVTSjcWnuGolL80fRKbX2KDu6zMBMh1JyWdN3GQp3iedx&#10;S9jaBi/dvHWboT0HWaw4jHyTC1QLDx7GFhHYQefuLktcGp6+uJSba3hBZW2Mzb+6Jk/dOzpefcNm&#10;KY6wBNGwBpKIOE8Z0fMFEzmXl2klPHeXmXaHXvPyCrGOPRkD851tOFqaHUlTenq9S9w/6qGFxpK1&#10;Qe6gFKxFl7GSwbHszcZ0zaBpJY+LMLlJ4l6Ack5tFzPgoyJjzu/YwKaaXFkaOrR/11A/HzKSFOEg&#10;B75Y1JiDHB5Ty9IynWzCbFTIG+hMq9PTcw9nF0x7ePHlF7WnOCWPjPFl3D527NDzz50aGRrkXEbU&#10;6t1v3LyB3+VgSgUSUmNMNgRGGZbFHe+b8ktwfMzNzTm+CS8eLy4bXgJjgseKaZIwiZqS4M6de/67&#10;q7cn9nM1uzPD1lhiuTYRehuGl1IvJJYmnLT98U1rbfE4hC4dS229TLwkGOyIpg5zFG6ZwFworuPD&#10;4ZKAXPIj6XIIiJn3s87RKyMtkoAucwPtBYdlME+8+iqHSoruQ7FeuX3PWGqmHAq9TjFK7Xr79k1F&#10;aw599cIacdIinOvK5esRnHXvqumcnZ5OnmUoJdm62cvqyLQqENLStHeGpcOgD5PJOijOXiv8nALa&#10;1oRFXK/qdsWyjbcAXOyrX/1Z/UxgbSmgypc3R6jl/ehP/viPFC22r2yj5d/+B38/Mbh+2EfRIX3v&#10;4w9fe/GVPUPDsQez8UgOA3GmBsmGK5FvGV5knxYzN0SdjEnIIovCtBxnYr4XBpo2gcGNhMyw9JT0&#10;JbSJbU8OHv1U6Ii1rChnxzc2Nq5IunrlysXLl8+cvTQ6zhu5P0gNg27EGmwoVOUMLmwEuQxzy/Lc&#10;sYU9bKFQNJ/+5OLRw/u6u/UedtCIBOBNa4x+lmeSCi/pFiQ2SnLy1dzmnMAw5IuXrg7vhd8PwH4K&#10;wN0hsXNPeUyMT+xz/pISqWsRDv0U7t3wnmEB9sqlK4hMSqXk6/GxzM2J71Es2DCkI5hSvmQCm8Ms&#10;sx3yoAOSC9cb6xxwZA6oGzAG9/Ha9Ws2g449fmxYaJmiHIASETIHbxpdtdwiDPW81BDmBJT6PUVD&#10;K4pF9LGN87jZ/MAanJiFFKS5KHE55CMcUSJ05kQInmT1ZEzk9u3bt2wApNH70/dMr1LlyDmFkxx5&#10;AchDQhPeGwqrZD3WqSDb3Cygh6Ih8POIliOG2J66Qyyyu2JYnbJ6ByyVZM+lRY6wa5fLit2rdnZk&#10;AZvugN6ip+Ljf+HLn1cmfPD+h7BD+mUepGlnxkZ+a7mGsjSk/ZZD3BziQRA3bJlQuVcmKdtcX472&#10;Vg2q8Z19miVW5tzNUEZdJB8DjyQdpEhmc1Zma6XeKu1FgzWUmx1FGYh6anLaCzNwASbF+EaDYG5W&#10;EeJ05Sjm2JZSZxrv08azsynD5dxYMb8IfJVuRtSs9IvJj5LJpsm4S3R4ib5HvJVHluzVh20QQF2G&#10;7y0SUb5qwIgP4fUoAY4ePTqyd0Rk3DcxwRpzV9eu+/fun2OAfulKAOeNFe4gYEHg28//7M9E97a0&#10;3N/TS3IFAzOWHWCJCZRuppLJGSbb7owrSiMl+PQLxJfLrXolc9tjbF5svx0bSUEtTTDDykKJK6vo&#10;jd9ejimx6in3qrKoTJMGmqrsnZqMKlnQr8Z33cHgf7x5fbJyFN9xd/rh+SvXiP5kDCTYnqI1YDvY&#10;LKvLRqBujo/vE6YgHOSqDt1os8rxK9ln5eM/IYnWgo8LbfZOdn8PDLa/182+Pz2F0ZYnno+yqZrU&#10;PpAhch51/HE3sz2zyTbVMGnsegL6JwIociToxMsWCxEAGS8STZiNHbJDO48lCG8VB8qqQwIOCjBT&#10;bKjf0muAHfb2pYuyuvL9H/9odASyCwzzuWPqJV1ghYgyNNjfq6hyG/XrKXS/870fPno46w57NX0O&#10;Xjevvvy8ERRBeVubeiSspVnD5MeB3rd3QmBn6oZaEGFKwbohX+VNMqshaHZDAMevGOFPTl+ynJQn&#10;9StZeKPKeQa4P10MT7kQyRGr5cyhdvnGjVsvvfTcr/3qr7CkLTdaN+DZ6MayuE6nL1rq/AokmyWU&#10;SsCLfPjhJ7fu3Ndn9AQvnD3rSJsYY3fa53SbvD/1cPrByy+/LB7u3zcOuzFVjyFIlv/OFnYtDCjA&#10;pZoq6kC0BbJcSZXcG1FCdEq/KPBZKmYOnHH/xRBItr/GFQiBUC+FAAFy0RF3A8li8sLdPe3gw4wK&#10;XlsXy6RUqkODMfcfPiJHZGmrBWwEnqHJyESO4b/1N39bqjQxNj4zP1eDt+KnneMv+2ALKCg8WiIe&#10;u4mu4ltuOSObpUWf3VRMaWi1vtdw6BwfFlU21rofiTuvSBiJ2yZBQzpF8V7YJNowRCftcNMSEPRx&#10;6GfmH5NtBUTxfUFknqb0DWV/qpZCI2sHN5RGMqUgO0WS8e1ZOZoUhZxkVFgmCvD9aG3WSV1u3nqy&#10;Y+vW3KORwwcMzxXOKJroyuSFVhJobWF1aXVjRQy1XCAgfhP3wbXNqDx2J+mRvgPG7t+/DxLDu6VV&#10;OBUf3yO0qyNj+w7u22db6kp79CbQWnplxlyeXarLFkke1DVAX6xJW4XcOXHD7YUKgm0N1vKM+OPK&#10;SgT7zl3dsv9bksT7j5jiZ3eur87NPwLI+JD795qPEJ5mY4CRwAi0DuEFOylt7qbJ6QeScuGI0w1j&#10;jvQrMiI1GZrcMcNysk9zOoB3wOd0R0noMycsjylgdFc3M9uHDx6Q1DocnamQIQ2EnEo1Sct9Yr9K&#10;YmWR8K0bHNo7/WA6Xldry+P7xr3IzKM5/+TUOHv2fIjRG27OQwuuhlAwrWeNnKeTA81yT+cjNkYZ&#10;TmpLKu8S+RJjF1eXG/L1ynxSxenhLMzP5zBSA+xscxa//MrnXv/MFwQ9GsGQiJo1jbfMbPSBbk/e&#10;/Vf/0/9vbHRQwwd00PLv/MN/GIRaglikLX/78SeffOVLX2asAp4KCay89MI6rTMgp0+5PkaKEJlN&#10;p/uY4rH8ApNyPP2Vw7Wms+T8xSmwWTiRL8zNLrvlbFJXDXTIAhY24vjhAQRl2G7r2vXWWz+6eu2q&#10;U+DYsQO0h7kJLU30OnKAcE1CwsOliDuppwJC9L7qb3Hh9r17BNk+imNAPic1bYCvaUEqAuIHFv8O&#10;r7e4sogXFUpN0tXmR/PU+DfGx0Z9M0cJ+xloBwJjZPM3f/u3xkeHr924ZZFmrpYLXtuEhuIdmrNy&#10;9fIVSwRIHnPdpPfhXSRUuc5Y82B6ZQBbqqDsQAoMU4mirTKuRyCQEN+6dQ2n5fatG+fOGaoxI9hh&#10;1ltw2CVRKmltS7ZjrNaZBKYigKXrRcubNbOh0kxp6fTycZwN4qizzI4nTohBbGoKRcPPLLq2+gSZ&#10;jZuWRAKn808tRWTzlS9+2bN+59235xaeMKoEDUYCV2eGXDEnBgwoRte0bpt8AdKHBYm1dczMP0JA&#10;TW5gfUWBugOXJFAKyKIBj0E+ieD6sazU5THVQkCMX+AOdptReiK2avMBj/EysTO5LdKJc3nLDjZy&#10;sCDkNA2ScuYTpsdUbeB0A6OSbgFnGoFqm1Ktk5Qtzi+W1EvyQNykc6LwBanGBMENiF/81haWtsYb&#10;LGoljP3iUJUQo8CioFf61frwDY8Qhv8cvzIgZ+8wfGFpcbF7d6yJQQMOgwi0Td9KalSpfOV5GePR&#10;2bO0Cql62kduZOVB6gDa6ftF9uGdvRkovHIbzzq2Yj6sfHbz6YU8w8WKD5rClTPL9vq9e/fOJSW8&#10;6OB5/uTz+wDy+/e5PxqO4DDjx/ICLU0aQqfPnhVPxGKbDgc2Z1gao+uYi5mdWMMkcxkN15K/+hWP&#10;Cfdno7rJlTjgoGn1x4g7ylabNnBxjE4TuAI6AyCq4+zrGVkzj058ygJlUIqS3iLwcp6jONGL1Vix&#10;bJz4YJsPzp2R4sikeeRJqXGC+3Uxd3GtW5BNQjgWHs8p8MJArNlcAVxLp1854k/yw/wT0U9bHOwt&#10;WivNaY1iYVIbPi48P7IppUVoZru1uSwKqaePSDQZOXpsAAyVUL1GC7+aBCqwgYFuPpQetZcNJ6Fy&#10;0vqYjbQK0rOaQoN/e8cuomP0CS+m42HvWfwOixg/bW8Zmx07JGe7BnTEblLhBaZFvlkSAC4iZFZT&#10;Xbt65ew5A6vm1ArQhf0HJg4eOMj9pEotU8uSFuudhVfD/CgKcW2NLQCzj5P8tXH/G3Ti2L0gazRw&#10;3azvkErrpnn+JajKLxsm7lU+fjiFRQT9y1+pLOWXNKrlqrBv39ihQ5TaO3lCV6b+jDWR0qjEL7FV&#10;zwimTJ5IhlmGJc2tP/zRjyG4J44eFck/+egTkRI1QsbrGELR8a4vv/jcECVcdJdifyupPl89n8tc&#10;AW0gm52B69AgpqLJe+Z0x5/foRgZXy1UEU7GJWraLNoL8pnH83Prjx9b/Xu4REE8ijJTtWBoppm9&#10;y1zaliAhiqOhRnOHnkbmHff0ODhuXb89m5wjk948Lx//r339Z6cNlXpg/PW90DOd0woDmeji4tz8&#10;rD/yr0331AT5TJ1mrb8MGS0XlQE3RWvW6WkTeBgkek6fOB+trFDkksm7fg0YrTBlifWmm9mQ8vif&#10;DacBFdwAwLG05LzT+ZV9xlE4PBUnQlLA4hBHjZQuYGTCUkZVv7AgnNakII3mRuoagk5gqhoDqPGa&#10;TgbwvnvPwMi+MV1XYZCW2HLyeFIjpQBIG1XyGvih+BWet7dDm/dwqdf1lFXjFvvRw0dgZr/6a3/j&#10;gw8/yqoLz6Ht4RQzvSlo2nPPvagj74FGrx1yV1gCCXTOfoX0zmY5FJbW7OwjXTiOLRm52W5q1/qZ&#10;sxftYr5ayX2TvGU2lRPzycpiBgYWmdu9gmp6BFxzVJU0jj6z9KuMlltygJlgtPgE/hcErqW5v1cg&#10;ohN1DwKmuI2pBtfZg4emLffRviB0i54JwoVnv7Ue+27U3lUD9+Ym796PgKQxhD2+V/FsN1UkCFIa&#10;+m1QBrcCmcpWRaYPgru5sUdLIYqxlsW5uRiXtrba0XXxa9dv37s9KVF8QAl+55avO3cmJ1nzUCVz&#10;8H3C+jNaOidJ/LFjNtXcjubBvylEEKlzjCej4XJfV9eY+PRtN5sC33TquVfwIb7+tb8mBmalJVlJ&#10;eCaC1rq4du3qH/3RHyJRMMOGdbX8g//gP2gg0j6Aw/fe3TuasM+dek43gO44CvydOwXX8CNjBBPm&#10;nf81DCECdIV2AxpHxs4I3DBRn/1ycgTxdpf1ekI5kiNFahpAK4ljsrD0tozBTpkbp2v4Mn7Q+++9&#10;S+zspDtylCTT4KngQGCIjDmPj+5mV0eGYLqr3bEVgeHtgCNKJ65dvfaDH3945PAEYCkypSSUyITs&#10;OLX8woAqsa0WizklMpDHeE+g5N6ePXfuTSIRHj16SLTxc5qQsXKGWa4tX4og5cbsQ+Py4vQlMmvX&#10;ajEM9vXjQl25eNUbxacK1S85TPpUlRjttAUNUmhFZCoMJqdHFA7o+ZitOe0tSrQbgVhSCtyQxMxM&#10;TznnSaFtb/8qg9LMjHNTjV+Iz0Hjq0wytFSy8kJPiM7rKVxIeuBxl0khkrB/taxrgdYerq6CujEj&#10;5ApzaZC2vFxsP1N3Np8+ew4GMTE6mgkERQ6nO2h02urMzRt6rMlnKtcsf3mnvqgh4EYAUVKWaEw0&#10;y8uhKZQzzc/YYpSeS2f53Q/OpLW3sSn5tRmuXbv2rT/71tCeoS996Yue1+ULl+7dvKGhKRjF04LG&#10;CCLdIWlmRSWkm4O0tUqeblV699BLTCwg7FvQu8+kvi04X2eamhmgznisfZ2R0eZO2CjULZza9a1d&#10;u3vmedTZ5C0yyPCBGp5uIdI1Pmi4LxXzK6vr6d+jvucqw1bnxPHniemeLDLRDJvCrqmBK1EFuNrG&#10;IypVL2BsmxNOvEDyd23Sxpy7foQuZ2VZUi+WacCijrV2Yd+mVbtjp6Z5w+DMa4Xw28h7OnZmtGPi&#10;eoGEyltP3c2/ZfbqnZsArReff5FujObyxrWrRtr7zjBdgF0by0LagjFzDx6Nju97srBgveDdotJa&#10;dkzVqrPazPF0sL/fBv8rCcEzR8zgm/mnpBduiktbDsvSYsr09FY2D/6pJshEMdCIDtYWoDJ8zSye&#10;5FJYwuIyLV9knmbbN+sDrnFqMEr35KkXzJJ/tPD444vXXZNJXDKPkcEROAzPGt8PLu7d3Q3HXViY&#10;L2Q8DwgHJS/+06nhT2e5BbAXGUZdpZ2F7owMKtfvGx8dYjDa093Wh5g9POAEJuUEObVwQ2Z1trom&#10;aY/sukYCYSp5FPpPlk3+GLyRM8C2BmRmbz8Fbxo8VE9M60qWuUmrT7mMB3L+wmV/r9EMB5V9WgC2&#10;fP8gLxuWNysWs/1NqgMIpKUwC+z9Dz/AzZi6P01w/s1vfpvMxe6F6z936uSLp04hmK6uLIT/w1wN&#10;PULB2aM04i0fhrhCXxaFQJJTu5EhNvDAZIMZDvVUm5wGhfM0Q1VJprKryjXcY3mm1s89LTjlr+aI&#10;3jTiYpnSxsbikzkz5V5/g+sNPA8fVMfj0zSxkSPGxykoR8PkNjGGNRZB/dabb35P/njo0GHL9dwn&#10;H0uGcNQwgmTQ5hZa2/vGRwP+xZQ7F4URhEl98uiRcxcgCIvCgvqHHa+RuwHoy8+FEjZuNcwCS8kL&#10;qa7EN7O2iCczpG4dzV67cMf2aljEW9txLUk0jDfhOgCoa1f/yN5xDbjW9q6R0X3GuLtoWlAgFm9P&#10;5CI3xbFDbgKSfuutH9uAhcIWVyINnDgReKwPZ2YlMA3NpYOcD0vc87C3Hy/SjWp5F/8ljCDsLAFT&#10;UuWfIYVwHadV5O1tSJD9cEPJR0ykk8OlSeIOAonzYDNhbm12ftEoBdmP3lU0nSVqrFNC46hcgUta&#10;H9vSmtJRFo1FaKvZHZZIjgM4d7ja1YmSAetOpn0ffAeQAwJ0+pSnd6RIGeO2rhueCelxcMhRnLLI&#10;0ee8lSwok7xFBOZxmtuefzznwsy4g4n4UB98/JGS5sTxkxJfA8VoWNEJJMW66uCmoCkpKoKuqEPU&#10;FMX1nEfpFFKs15G9Q2IgAlfm064sM8zyAf1j8A8srCdP4Df2urTEWeDdOa4LEfM8yQLD76F4gtwp&#10;aZhsYAiwcHHPZQM2tcyP4jaJXVuGxkWc2mLQSE2catbpbnDQ47UpARBGGHc3Zks4KAZ6ezk6K1rg&#10;kPvG90HQXJ5EEKVE4q6LE+wPuRUnssIm6tnso2mLVoajsSmGLi9KBxYj5WnvAIhm4nxK3+2hof7H&#10;q7T26w8eP5qenrx5497V63dv3rxz6+7d67fuIvXeuH33Ht929RPvuIwcXI7cdSexjpQpaq2kCt6D&#10;o8gq2v2O6Ufz//IP/uCv/ewvnnruRXtYuChwP+VgtHOd7WfOfPLNb3xjbGJcPaO51/J7f/ffzpC5&#10;BBdDhzYfz8+DwYeH9/JoxK+0sWO2gqTVcDOpgRP2eSwJQR9FFXRaOYZtzTKhb8gJXVM6jgoXiWAc&#10;YyIuyw2qeff+0yUHdUHJ5uOOEABcDgwXhSCfP3fm/IVLLnn//gmrM0NA1tDUGiB0hE4d7RKaZKhO&#10;ifCpTJ3u3AV4uHzxmid3aD/Bypp7AzdOQoNS4OpUTuWO4YnChGZNAM+I4XUUOkyO6zduuAA2NfZD&#10;vGYAs9zCl1eYi07PTA8ODeov9O7uy3xiWMuOHROj40bc3rlz/+a1G4SuHvqanACSlyaysmND8I7e&#10;WmwsHtrTSF3BuqZM7bDJH81zasg8bx7jVNgxVF9eFTGh7u6dDVmuS55yyrynLLGfOsBjPBKP0HjK&#10;N7CMEJ1STZQFYBNBQEGNQYiddoypkPlSZjc4/QG6whvQPd9Wieq+mA5848ZNKLfXOTCxr2u3Uky3&#10;2WSSn8wQTx1g0iUn6ih4dlAhAc+9nTUQvCBi8CTFRUnbhD6KOTli8gQ3fNPszEMObSw68cnU6Epw&#10;S1fzdcTA1KGRv/bXv75veOzd994hqukdGOTqGT/STGvVD+WwI91fofQI7pYJWMF3stYKqghK5OFl&#10;OjZA2sPHWiOww2zvED5UFN27RdGRns6+gYF9jrc79ycbxkAeWo10iouY2yWc52YWChv/GedqOurb&#10;dkMSxqamq7duUV08d/JYFFzs5TlTKOpjHm7AtH5xIoYUMVP8Mp0y/1WC5b1yDtWJmZDNChWOFlw+&#10;4/KK4BPD6aRh9CJ5QjgP2P+lfQ4atK46ibhf8zBOlo4j8IIltruvN7XK1esKcUYGXOuB30IqQr3r&#10;Kv3vbp9GFBcBQWZWlRpA0P3sG59fWJjNm0r3njzuLZFvPv1fRhIl6Y2Z57m2SjnCTGx1lamwy52t&#10;qoxtNesmxBVBJuhC46PW0ZFGe6UZKbISsCyp8CCDK26tc5aX3CyyLV5dlT6fv3ZNLEZm94oemG9i&#10;DKOrZZnL7/04Xjz8THWQFkWW/k/liI1k5i/niGtPHmtmQ2fIr8bGD8zPPZx8gAC5wE4yQ71W1yXP&#10;jx48lP/HlsKJVs6pMTR+Bqm6RZBBZZcbCIjWgdC4T9Nf/C2koUa5iHgNfyifukXsEBuxX9J92V4f&#10;HhgwHjmqSc+DrS6PZ2Uz8NhovuWlhSfzfTgnIPawghLn4ojR1DI+MZrBYWJ2pns2Pfc8v87j2FH2&#10;s4/DOF8FNTrM+2lxbSUIZZxF19Z29fTOzXFQmA75rMxlfxJ/XF49RNW53qsrxuzMiEXSoi3DVPMZ&#10;qqIrYXIyDI83g7r/yleK4PQfBGzyjvXnnn/uwP4JxXYs8bOcqtjyKwujMMUwSQn6LaT0ni0n3TIX&#10;/K0/f9N4tKGBMbXxxXNnDWJByw7GuqOZKYmrOnLkKPGbNAuh0B5FNKfFUd6cPHEU+nj44EHjB0M2&#10;ZW4lqUJLo/FaXYKI2DOBpQUdiqIqa1lnATM6/GZzTZVQsE4o/7E58HnCX03Dn7XhyvqW0W7pVG83&#10;DQwPHT5y/PTp07hJSpopxOvd/aGFNPG/XDDbScx2NHj06Wh1eMTtXG+sT+KHsLw21oU1uypmp+FH&#10;ZmkKSipeJAqgV8o8YY3Z7c7IyySa0C5JnAzGIWnhpTe9smyP04DHV8SL+0jrqQH0C0QVa8M3ACb3&#10;9BncpSuK6hN30JQE4XVlFRTDOVLC7NOAfg24veGxmAxa7ugoiSIwvmFhlxWnUTogHVx2rDf4Ae5A&#10;bAfk1QmVYekk6Y3HwaYkQVwKfFuTAYRmOY3oViq4OG8IVsKULpkcamJ8zBw30g3y1rff+3B3f+9H&#10;H33yYPr+xMQE24kQ38ViNWGYlMk6JDHXr98iCdJRdwD19+1e1ClZjsWpjqJKDDAHuI0px8wjmWug&#10;ifA66gJC3NQeyT0BwA6PjOUTrZk7oEFF+M9G6YnmMn2kcj1CpdylpD3VkovJQ/D2pNdMT5OSi97O&#10;EYmEKOAi8cmsHQwQUZFnnGWAyWNciMqdehfNXhIi6SSuCMk1UzrVEnbNBktX96anp88tdzesCmDO&#10;zIMZbUxLE89NF1/W27O7a9+BUQvAcMKRgeE9g0N99sxAb4DSZit8U0vk4ez0jdu3r924d+XKravX&#10;rl+5evPyxesAx7sQyIezU1OPiNmWN+hr746O7+cAI/4cOHTotdfe2GdeF4BPtPahiyyRpuvO5h+/&#10;/daff/ObHGz2jo+nePr3/6P/0D+4vxYOEanBEhwyw6QOtsQdo3llabGMphpQWGrNJNcGUq2oQ6Ux&#10;VL0xSHJ8tbcktElaC4gWYsK8SiYnjFeyIn/XZLRiGyPy0o5LEzZYd0qxmOCtUYr96K0f37h129k2&#10;Nj4sQALel54sOFJL5ZR1SO0WhDXM/pa5mTm5p7908EtxSBmOHD64Y+OJySvDoxOWuo6VwwYpQe4Q&#10;QDRWMiaHYuLSOG3BfmX3Fy5clW0ePnRgZHRYZNFI8JDks8KBvvPDRzNOAhM+tA7lj/b58PDYQN+I&#10;QHb71r2o6yVesZIPY7ho4VLRqGJ9KH16+zYKs5RvjEVD9NZcIGJJdtuoCpsi9FGFz8/P41odmDjg&#10;kTFeF2HLRT4GpU97RsAo5/1TvlpYIO551FQp5AoKSzpCmBIXnOqkpamT5CZHdXrNheym1PcaaQhu&#10;rGZw19xD82ne/+ADZdbdO3cwSOSIcflP6xzMUMlBMqgAN0mUU2RFiyDDnp6d8dEayKK/xMcJzhSs&#10;NksgxUneLG04RefY+PiXv/zl3/2bf7N7d+/P/eIvwldKP0F3ZhBF+3MnTn37O9+Bm+o/Ht4/gbgC&#10;O6Q9t2AwOjPOLkq2+MX4mDXEk0bH7UH9A8xoTKTyVkEmU9tQGSsM2lnOKKva23cNDkYjxeLfxhse&#10;3StwIzMILomVsQsqMULDwqXxBVfJYZhI46w0gy3x06TdXV3ER7jSR04cn304I7WzlctffSV2kg3j&#10;j4iXSqsSqXPlLP4TB4ZYAZSNZRpwmkKxWUiyb6nkBysvAb3l1JKf5vgqJ8b4lGTaZbQOYYIVsdLi&#10;9P9jFCZzWnx87vw5Ey6Fp8+89saxI0d0wG/euqEQLJfVCNsNxvR5H0491ChPpQ5rZQhcolrITphA&#10;tFkNUstPfcGAamhItRwLGsz+RSTP/CM9eBlbeO4pEsOnlg9zHUJrj2NzysXkBE9fLs0MDWtymdxY&#10;oSkfSRhVLYB5detAAs+98Lx7xQGWH02YZc3NOKkhV8UfJ8CwrnTgAuqlyC0ydKdxVXWH/zKgmOwk&#10;/+TRWMwoxMokFtJOQLsw4wPVmTHFCAM53il5G48th1RMIkhQqbkb1ZQ6k4uqghkKnQk6fLqZoRnw&#10;GM/nrHyymUYuVoOeDfMN548z9orRNTvcZxufjaKUjR+618xIsR3bWG5OF2UsWzKpQqR34RbtODCC&#10;xdWtRhCmQC+wFmnHgYMHmQBa1NMPpwCgr7/6qoP5xInj3pcFGYrYSFmK4sBcv34VOOBoS+X26Vf1&#10;l3OjNgJyJ0MqNFdSn0aNFIGDSXwuW/FPAkbh9ZN0Pcsw8zKfGgLEyTxgiKcbJ6jmFlyA0fGx6WmO&#10;Wj+1foJQVY6Yt25MNs+XsAMSVpR+/3s/NIaLbuDm7XuXPvlE4Bvag0GeEfJ8Bx2u46MjdkqcqAHn&#10;4ey09eweAE4BnHAGjGZGeYDEhgYXMo4+g0fJEztgj4RFRyOTA6qsZRKpZGVQqTb1oINtKLzTcf+0&#10;OVOVzja+e4zv7VOQkCVmvtGte3fQ2gR273Lq5CklB3WdWB1moGSuvTMO8olGqfsi7UV+543X0QGo&#10;tjwimk5KkS4e4kS5/wLIeBXFnMSb0Z8L/k4iuGx8Ddp3UjBEJYOCFnlEZtNbbhJBH0J64Xi5efuu&#10;AltW7Q6cu3hBMgpxdF5HrWIbFgtNsg+nCKDfQHaSKKVmaEygKQeiMvIvk/CwRdMMDb4QP8eYz4XC&#10;4Vk8WUHM2W7v6myJBUZJ6EqgFQWncyDIo05IgmDBbep5WXLNidnZHpdf6tLlZZgIuS4CoKdBoymI&#10;PHg4hdgmap8+c4Yq32g0Whwd5PCti0jnKVGaun59g/T3Y+8nMDCEctQyUUpckYwLC8s1YKbMz0OK&#10;DpC2zkYjh5xVjYjtvvub+J+HJvGUFQOotMj1fvGU9FUVvrouOpCA/7Tt5NbJW1LjF8M/YV0mKkF3&#10;nc4CvGGlYU9vXwwrl1fll5evXjPbUB58994dK9Epr/A+ePCgFad7FiPPllYVHR/fyHpWN+9M3tP9&#10;AjeqN0AhHgcwFSofq33/DHnY3jp64pBl42CN8WRx1txPbH7m7UaE87TsHzIUneh3tD5FKGoZkbPw&#10;GLR448adV15+4Rvf+ta5s5fPfHz2xp1JXvGscycfzLgNv/u3fw8cHh/lLdRSUTy4aUdXnEzefuuH&#10;3/72X+w/fMCMUJ+t5Y3Pf54nV3x0uAm1GfA8bLEG1N4ZrzhXxYAX+GlZp/GX/1+DNRqDWUXDNHET&#10;W9NF1f/b0AG01JM2wknSMC3Rn6lD1laAtcCOjeEw4jT0REELQQl2vaQx83jJ/T1z+pP7U1MSfZqV&#10;YiKHfOy/sa71SZA6zZUqJmNkVV2Qkl4pLlnuubNXdaOImmVpGO7mTzkeLBpPIhlAUtOATQIJdkcG&#10;7a1vUp/YQRcuXvGhxsdHBeusfadyEpEU9PtNLs/Azy1mZPb89PS9/t16U0P6d9eu3Zy6h1FBi2Oe&#10;RMQ3OfojvYzDqOlZGVNZJ2SxNZJcAp+wH/REIa81nSlaHyDa9IMp91wU0L/wx/SLww+Roze6wc94&#10;Xc8gmeRfweckhyGcONLSWGrJHtbhTxYV2UOMAkNP5kQYEncwrXocjSeQpng2mkCPWrSxhZLoIi9f&#10;vgLbNQbQIwLOycLMSLM6GzmTF2MU2DjJLCyXKMlTI1YBketR2OUoiZb+aUURmQ4gkMtYW8f01NSx&#10;wweOHzv5c1//+pGjRxwAd+/eQzQBGPzSL/1bV69e4UxhHeq5MkF97933r1293tyGq6f/BZpbE1m8&#10;FKNA1WQkuIjeUNHIDraXnjwWpgJ2u/WZ+MSDBB+9eW6JgXbrwODo4OBwk8HILW3x6Xm8aEIAEtrj&#10;Jab8ivgIeyI6FtwD+qUQycQO2Jj0p5QBQCNBK4OOaiZNpu0JzyvLMGCXKvGzXJN9Bzauvl1YryFU&#10;FMwZ89No4uvAtFAkehFb5UZtyPnVSCnU3aEWWEtmm4RNVUKy3NYU7U34GI10MMYaISCkcyVxZOP0&#10;ZG21r2eXQHz1Kh7XbZTnowcP/dxf+5q8ith5eponTpsZ38wEph5Mun+yWvjZo/lHWLRj+0ZFAcUo&#10;OLUKwGyzp+B3QeAEHfl/rqNRKjQSLx8oZUPZB7pF5dfe4EhL0nF6VFnVfyhkrwHN1ldNmIkwP8eP&#10;LFr46OhyQxNw2tu0dO9NTSH7jo9P/I1f/hWB++VXXmGCA7DxUmmlZujRTsKy9eWlsn4ojRA0qGGu&#10;XR3Vv4Ijqm3VsSNGn69uPJy+664yNawzIJkzCAf1qHzasOsyAj4ys5075XMZpIXWW5RldEVNmJW1&#10;KCSTyVskpQHAxawc2j6vm5L3hrU0tzeHvqC2AAN4nsZAoxTH9amULj40OjIe1dyjeccu/AL1RQ+I&#10;aX4sxzUBhc5UHeu7TaLq3505b8q+jjb0GCcELajJyEcPHenoUlh1mJ+lD7C7F3586PmTJ996+0dy&#10;NbYMVlOjcnt269NPpF9dgT/VQ8ScAKI8NSwlTSv2Sx5ZPXcbPFzkn/z8T/0hEPC21piJjpGwri2/&#10;/vqrtq0A60epoUO8aCSXKp+dHKk0l50Q2arykdhFtbbduX37L77zvaM8mcf2nT5zWlqH5SXG+lDg&#10;xtt37/Ts6lRSFoKdAWRhOG0RgZrHEwqp+z0//xCvr5NhMXprvM8iKhXhnSi2ePZfLFryBM3BQOsJ&#10;eV5vgRpDLgEQAvMnij7zJS3M2+PEeHXcQok4/sX9riODDFQ9M3OzkgOgr9l94vYAT0ROgfFD28w0&#10;yJW4KJihB4AorIBeYVHjU+6qCHdmGrRLeBQQq/y8LKcMymhrM+3Nf/XZM0S7RFcAGkFJzoGZ+FQE&#10;WcG6HB60IFv510qaB+Tle0d8zJMnjjm1DW2X5XguXjnZYKPX/FQ/lvIeVNnYG+Uh5UCD+qex1PDD&#10;zG6KMDaE8kopMbCNwUyLLJVeFaYuINxKi8hNRgDABWpjO1UvarUgg1aSmJqaBdLGpsnXxC+2u/TO&#10;m/vZns4OfvWPjAXK2Cp52+bDBzO8BfYZLBH2bVBVIS5aXO2vjOLjAYzYl2bu3MJcRhvkxGwlZ8h9&#10;39JtW+lyI3e2sbZWf5ccNN3F8thHe0gSjzFSECqC6fbswryqWLXsEfuW8EqbM+XIhescJo/c1RM/&#10;JRyfxgLK20F2gHyZtKRCdMhgEkcxmi1jrGwnJwSfRXyfefDQDiMnaozflDe752DmA4cPMP4T8B0W&#10;0FOfTbMeFdmWEOIMhkFyzSwcbLqdgUvknbwjNNo9n65d3VkqOXoyUFEpEUrxFrSL4s/OWI+JiomR&#10;TZtItD5WHw7cQB8Hwv375asTc/OP9w7vBb37pAcOHfza178uYqg2Tz330ld/5mulCoFywDl8UAQf&#10;CYSkfOsP//iPzp49a9PNP5mbffCg5ca9O+++/daHH35oFpz/OqevXObtdzUEzPuT4qYh5XL4TJw3&#10;njw1dgG32ec6BhHbhHQQ9h/Zjf6zd0kDOYrw+O2SVsjE1tIPoSNl0wWDiDSlppMGaLGPpX4ZkM5W&#10;BDFlavLu+fMXHjyY2bt34OCBAz4GrDiNb/ecLKC0q1abcNQYGOWnIQTmSVOVX7hwjZPryMhgOYHh&#10;ncRTVE95TiiMz9/2ajy9qN9Xn9ApSORW143aBEDevH27p7tDcma8kgUSwzjC9Zbm11990Qpmc4AR&#10;LGPubN7Z8GMjSPTiF89fXJh93NVVfIJ2mxxpKXMZY2oYtK3G3MUhvlVyQtMZIdjCgmaW+5braGrG&#10;ybOrkTOI/x20TBNefPElSH4QO2wMfSVndJ3NNCIZTVKHbiMhCwGxMR8sovh0nYGHQVUCGoEKShvr&#10;yVttsZuNU275ayeDFW7Tc3Ast7aqPrhJffYzn8G75lCAXmNE/fF4egfpkeulBA/PINNI1JfgXELI&#10;5E+ZV7GTHxWLoUoQc0Z6wXJj2oq8yHgDmF5S+ebX33hDBof/RVT1yemP2dMNDY+8+NKLOIKyTGvP&#10;uGrWlNeuXkVC9uOqc/1oj0OtE/A1M3NXksSURCWDPSKhyPjkSlM2WFiFt1vpfXScyetaQlde37Gr&#10;F3t0GLhle8ddUmHRvSsDIXQzhwajGGzM8wgpQnM/VjiRjJQy24ZJQyZObH6a6iW4QzLIHdu6XZp/&#10;o0PDkgp9EPhBjPU5wjxtOWaQm2UdN4LSe1ZS5NFIR9Ljj0LGWg4uuAP+rwrKIJ/obHPQighBO/gW&#10;5T7GccynQ+9FmFpOjR7ua4mTdnCHSaTeaRBRh0U/+eDuzMMZ9w4p5+TJE9Qh9/HauFDMLaRTn48X&#10;vTlky50CKOppsNkDT03fn06KD8p6lgt6+zxTOGftmsaqK3OT+l/pRku41illXXo8G9vIze1OOVc4&#10;TDEVrY7VUzJc9kKcAqFP8svQlCXEEgY1AeCl+FLMKjJmyR+PHjn6gx/84L/4z/8LmZCnYneo4N3F&#10;wCrW+8Ym/i4muzMpXnTJArLyn15XseVcaxpEoeG0cB2HylhmKkbgTozQ6JmCRa4bHEOFYpnYn6ly&#10;g59J+Ddluj5+VRxbcBEtBd1DJKGiPQTdScUiGWoBb9v0YLm8f4cKOPRELw7mzLw1r2wJ8Xax41Jo&#10;d3aSZFrCSUZ9M0djo9uam3QkvTGlphzbs5AoxqsFqlHwOVO+jH4E/8Dpuzphb5YktUtcLYgyTCcP&#10;IaWL+BF+IKqeOXM2pL8YooaS9GmOmMNeBkWUQze0zrjnschNBxDHBrorDWzk1Kh1nlpFNX4wU7/D&#10;t64/PMsZPXa+wZpccJeh4cFXX32V0NWeFDCChcYe7VmOmEfGcNhjU9ctK9MVCR6aoaPfefNHOsd7&#10;BveeF7gvXtx3cFyOKI0TdwzlGh4clGEXI2ubGC2E7HSc4xfhr7pwRreI4uk8DCXvcERkdhRuH0sb&#10;uuC4ljhj1WxebFM/2LLnfEF41u5gqIKilFZPORGeZRXjGfYTZt72thbHj99+H9w7PrqPqtZdor8+&#10;cuggJp5kCHglOq8+eVxV+joKada1MBG0j20yuWyc8+YWZg7u25/xoSwSl5edMvHWa2vFZpbXOszd&#10;0N5dfdaJJMMHKSjGiI7ZzPqieHAzA3imitDn7YN/dLZPP5x2HkmIVdPuuAkWhw8d8vhcQ0eHBCJr&#10;PvlfWa97Bu6b25In+Kx4ijlIyuK6C42qL+habkESnzUjLnWdRAKMnXQPCcWKl+s5MvPi/s15Nlh5&#10;2hzOCK/b2t7d3pF+Skhlm9IZ9wiu5EfK9G1BTsm61QBF65O7JGFvpjeRe+/uAYBhDMAgcM64GBbo&#10;2xxDzULx42qVAmz73t1Jp3ZDDOrUCpq/KgNfknHCXFyqnKB3oD9ICdmrILxFisFQvT6CwSGDAyAk&#10;I801xkh3HVj8EecM8NzaZmjgXlnYCgzX5BQVVATGSFaBL2igIUa2hwmmRHu8oBCJm+9aUMkAP807&#10;ZmceCePawPKd3b0xNpe9BAjgVBBja0rw3TJVVR5l0UeffBI/BKlZBlzFQ80ddj2uEqzmU4dhtrrk&#10;M0pw0CJpnpKJ810iyo9cuAZFRm0di+EQMsWlpHq6uRjSzprYsuTudbSpaD1ZpebHp08Tk//n/9f/&#10;G6nt3/07v//zv/ALlsCQlqm+aqJozOhTNbe2z86rZrf/9R/+65tMTlhvyvs9kX/8T/53ExMHaiDM&#10;1uMnC5+cOXv2zGmR4n/+V39w/uyZM6fPfPjB+0jxly9evnDhIlamBmuho4vxNIHe24keWwiJ+YJh&#10;dHWwu9wULmtyduBR8JgcCwjnN3AmK8k5mpJ8aUEK4xkvz8+omaC+H338iWtyCb19Kph2wihUUHse&#10;hm9ohAw0NjtOmgjWtpdo/aCj7btCEFpaQSC8cfX2/oNjmeGGvcRJf5MzH9VO1kpXJ+8i8Hnyi/wl&#10;MkFGXmyPjo7NzS5cu3FTZ2FgaBg7zd62SpJfNu8wWwkJ6cHkfWhHWluUU0uLQ7qW/VydWq9cuuqm&#10;yZJBk0/HqcU5OclvyTbijCXmxICGW69HuRrasmqpsV0d8GBFMKRUfubhwxjo9vSa5WpPhOtZXeJY&#10;1dTghgjv08iO6VG2vfM0yXnsu/p3m0YTc8ScyDUuwyPPNJmSrunkqzmcqwkZgYTWM4YrPXsRFFvA&#10;mo8prBG/d+7d8y43blynyt87POKn01e3liXNAbyC6ruIzBcxRZe1tQk0mxtyxL6Bvihj6pB24d49&#10;+wrEt7VtM9eg4zYeNs5FhhyfsES7dMlsZQGRv9IrL7ywf99Bw6wBYNPTUzaSU8cZD3uQhgiZrtyI&#10;M5/GBw+KHDDERtrQFPEhfPkb3RwcAlHDHfGZa1ZeND32jXRwaGTMNcwtLCbNojLr6vIYpLnprG2s&#10;m+IVC7GwDskh1mEpEEgNKVFVaA/htebVlM7Y7Y0DX5gSG5v49ScPn+hTVGxuDPT1mSoEIi4bgmT/&#10;cCAHVTzebb9oRUVbp1BcitLKi+VT/rW4BpGYhj7DzZEnDmUllhIrWh8tbOOg8OBoRCpPRNYmJW10&#10;oYGrbrobHoG35CyTACJkO3/xIh6tl9d++swbnx0cNKJq4fylC/ZIJnrtbBvwvLgHB/2LI/fcw2nH&#10;1fjoOLgdHUrcEzjcXj25cJ5s59U4vOjkR+deg46qrcRwqyNCdYyNLM7gDcnNsFBQXji6B8YoU5oG&#10;lTg4X41Gki0HwYigFJS6FK5yAR8FwIfyvLFtEeqfYnOjKLH1UfQb23bm/NnMM0hAD8uZk5ltgG2e&#10;kqC9TaqEbh198PoS8Yc3sLal+bt7u+kxnRCgtXBashuLl1viIevEuRZqRC7GYgs4mCHv69LEVmCJ&#10;bzQ9GKAeLKQRmgur9FV2g5syjlSDkR/wkZF74cXmxdsjELFCkUg3xK/SGOaI1ZdszNLUdhc3SwqY&#10;yB7idRu3FAy5TEIXOi0hDIP1rQyEjUQv+MbGzINp/Tb9LHVdeegsiQNEU04PaaHy9YP33uEPgGIF&#10;My+IJ0MaG19B91PIydXknR2f/9wXvvbVrxpP700xxBkNzczOuOdulYXnBX1GGIMf1/ZtGH8+BYbj&#10;D43Ia3+5xzFZfOHFU26gVZop3sVjSWHT8BUqAPEZjhhtZAYhtnd8BDw8ffHI0YMWlME/Ss7DB/bL&#10;Be06Jf0nn5w+eJh8W+FdU65qfIGb6sbfmbxD4qbbi5lAqeGumMkxMz/jWTRtG1a5IIXRXUJV4uPv&#10;7YB8/+Df+XcfP5p5Mr+Q0ZDhfGzG28TI7/XMXeR1WaKHDM+BslBLn7906ey5K8rsl144tnukH3XM&#10;B0cBvHjhvN9LqR0ibnAIh3lSOx8+fCA1dDRnJEsZyZSqaVVvwOgIyInb5OhMl9OCkIwA4ZqazCxA&#10;PsPjtOBhON0d/F9RF/ALn7g/KBCWh2iqJHHFGUWV+btP5hbmh4cGbCMCps98/nMEDZoD/lLzcW0D&#10;irJCveAKB/v4VCf/0BU062Vy6l6ZWW5KqjR5MepyFGaqQiZJBnIsF8BgAIj0NVsoBO2S1Mj3M92k&#10;/HQtG6eYAx9qlRE7rAlghrzsV+ZF/dDHmOZmK2VSbsZRauI9XkwM71Ev4T0vpXZp7aBFY5esJokb&#10;OWnR48fUHh7a2hKVSXw53ERvWF6NGQONkvN4Ief44yePYXKAQ6KlNH/Kg7dzV09N52uOObZBghtr&#10;j+YWMjmmf48/Sj+tU1BRfYpuwmSfCEYAEtSdt1rE4prnInTwwuxUj5lbly57hS6vq0B19tgFg3v2&#10;+JEE0taW2Udz8VvoamdYQ9/psxPf6P7615t3bjsEyY5JnlV6aoeJ8XHlw/LKIr7gzEMyrz1Ms0PW&#10;UxCjctIzkFpurNaQgsw0kCmGg9TcNLLPqJXtOalOfA0zFgMVc23L8DDDJMld4/EP8EMwK35ZHepb&#10;4ezXfIcmfvxa59DE3/nt3z7+/MmvfOWrILkLFy+CVPj8icaylDQX8wsQsXO4v5c04s//7Ju3793Z&#10;3c+E3PG33fKf/Kf/x4n9Ey++8NJLr7x89MgxpZKgHPu3bIymu/fv3Lp53QxQmNnpTz755BzywOnz&#10;5/yFhvDpK9evnL90/u6928xKLES9dpZFGPFpVO80qDsaQLFPvkjgo1BLsbVza8/ufuvO1qLQrjHo&#10;zYO7e/SnzI2AYeq6GqB55dItCqOhoQEK/zCa1jdiH+XQzcRwS6XTLZP4SaMyynOriRDm9u0701MG&#10;Lh8xrMW/Rm2ZjCHIXnwhEwVwdEI+JUmN94ruQwv4d5Tz+7lLl0b3Gv4mHwU1pv2Cq+isF5gZIZgv&#10;pArc5oVWZJme7l6T4qSk5+GxkQK1gl+eNdWecm6iKlazsI+lkF/Fmzdg1INE1spp2Bhu52IyjXRp&#10;GXjh6Uq5PvP6G+zX5+c9V8NFuqoSqqgKo42riIgRJniGIGWA74IdCGMo67V0WQEkLrzU1Xxhg4Nm&#10;dGNj1mPDBbCYQUkka6Sx81JA8HbvvPf+H/3RN37uZ79++cqVe7fvDButNTiU6XBhfBkGUk2iqi5j&#10;nxY4stkAExEjZurbmzTRDoNYiW6ti5Ihvwcnb3as+ubGCHY8nch+W7jcUZMtTxHwT0/r8TnrBqWK&#10;Q4Oykzt37rjhmZeuLpPMJJMoq3pmOh1Mjti04grpjCfCx9JvAxjjIzJ28qTSGcPox7ktxmSc2gZH&#10;xg7sp0MKKivYyMj9bVArHd4yk0UjzXh12APjPYZ25TuQ1CFddXSlIvMkMYT75XO7BuCT23hg/76X&#10;n3uuByVtc8f58+d4Fhzff4yd0pRJUEnvCYZyZHnAsopgWtVvtkggFjXUIkduGNA1qX1pbcm5loQ3&#10;Rzm4MbOtKqkKvp4cqKGfyCKLi4G7HgS9mKmJyEmpk5LF/GCnLLP78pWrEnGLQgn73HPP4SZLht5+&#10;5934926tJp1J3d7mGJDohP5t/lsXXk6f4l5Mr4sKRZLiLY5NZWpaY2HDai2lZJaS34S4VBThao6X&#10;PVbDNzkElJTw7nAgUI80eSCQqcH4kznzWA9n6ulE8XzyFEOprJqawQQMMm/dvuVWHjt17LOf/3yA&#10;rtV1pUUDRnf7BN+2Lk63xsDU6MLghmnKW1QheUSD2exUYGQ19+iRCfcWiqDzl3rRz1Cx0AuVz6Eq&#10;rMOZwq5tZ6GqjUXkuisHDJdkgxaEE9l/ARv2UFDgjH9IqV2mToaS2X1hcgRwr15f/pgyuUyOakZk&#10;yMOOATVVw7lTU3JhLvMJm1rwZXHo7z+c0oOU5OFzWrd0vaEipO4ME8Benpzk1npX7tSnbmZvtopk&#10;HFANp3mgrxdXpMzbCqhO7H8maCvvG0cvdjUTe57LL5x6UV16+/YNMLuXfumll9hOeQBaCuZPeKZH&#10;Dh2Benm+PgC4vTy8VFnVvWne+Xh10ROh9j1wYB/+K9K/Rl4Ag5Zm2Kofj5o4+q2cQI2JcI0vS90N&#10;f/u993/lb/yiBynAfu+HP1LgjI3t3b2nzzNhU0Lhbqwz1XoYFS2cKYOVAAukTXGmiKnLtmdk/FKS&#10;91gZFF691dKzu1eV6f2WFpaUpoKdckHj//a163BgFhQRGaS8VCW2xgUwfQTkgPaeToNn4+499XDq&#10;vY/OsRY5deLQvvGRpcerqAJSPkHThwjgF9rSllkpdSJniHDujIZRR1uMb5aXGgs0fBC967h5xMUC&#10;CLJ3aI/7AkfRWNVRMV8RuhTDNFEiBegm+Gpm9iGLTgWNpEGKaA8hbUUdvLHJmvHWzRuoasBI+CvH&#10;tH0Te03tYvdouJfDQltWfk+v5N1VexHxtHcsPJ4Fllr/UlO26gF0wkVKw2d+cc6l7u4jmzAeMK1u&#10;T01mH/uFrNQ0z/1fQmDWX6gdORQ44xS0gIgVA+QYg69HGZ/+dVgIbpP0DkHIq8ERM+Gms0e+uovH&#10;evcud09qQU2cCQybGwaoBsZOsrZr9tHMnr4+aa5XhqdOL8wlrKX9HkamRA2LQDvIeb/q2vQew9zA&#10;MFLwtOMgavBU+yWlSwaRcd7ddLwuuYlQKbmY+8Zrybg599dzBEzGxjpzU9ofL2dKSjpU+AMgwMxT&#10;aRNznMIRERT4Ja5DkGUy2p3TD2YavgGgx47u4sZHkNfe17fHrbl7Z9JPuL206tMP58aG95hCZ5dN&#10;P3h4f+qepBgFCJhD3TK2d2T60UOxBUoZH+jmnYyTHKlzc2mDU6vwUsBVsOAthpzfOOM1TjoQSI6C&#10;9P0pJcpW5SlNxEJlnuT0lDN0t3XZfo+XFk8de/43fvu3IGmSYYODS7+o2n7WZAhtWAjeoI6+eO3S&#10;t7/7JrOtkWHgKx7pQsvv/6O/Hy79ympP5y5EDL2/iX37/c2/+oM/OHzs6Iljuj1HWeWNjI3y9HFP&#10;4GFXb1zht2z1/OCH3zt37vyHH3/49ltvS04/4Hr88YcyvIsXL8j2nJ1ENvcnJ2/dviHVE02QT2Et&#10;1rsVYY1yCao0QJG0OGm644N7j2OXtkw/gcY7YhZcKsLMpfFfLc84lWBNNPTC2AWbzLR3ktqTjFqZ&#10;k5PT9skLzz8nqHnsPfwgiFoSGXNvIQQRZxWP7dHCoyW81KaWLl7V3V3G38k6tFz1CVQ8lpe+kjgO&#10;WV4OUj5//cYtyHmyWbyEtdW9w+PSXG26c2fOwk/rqGhp6Pc+5WUHJiz6thTWp0tCE6+S7L20/h0U&#10;pZFQuZw89dzDB1MgnAMHDxh/98HHn+AgX7pyxRuztZP4GsX7wEDKh6w59BWXHDXij2Wt9Ld5aDI1&#10;E03YgIV7L17dZcWioaJxFhgVAhHIShqasFXBNYyzEBNZNAZQDCS2l8mZ54MGavoLmq2qTsyKYCPt&#10;t5STrja9wyLxFoiSYOdWRzkeAW+KVDGlTPulCpxgl1yJveFCHZlCvIeiDeguGbcjsp85d15CbNUf&#10;OHhYa1ujHwh0f/K+IAsaSXboqFWRawouL9eRHyGIq4pVNZQyhD44XwT3UaPbwA2CccaJCmUB/MDP&#10;KGyDQyOw/STJgdND8qDkq4HKYTdmXu+KTUSebBZftVDLCr0+ctKh5NR5UuUXEYN+3fmeUydPmJO7&#10;Y2359MefgJlpXWVaPYZpZUBO3C5qYkmGqcnZiqKYRLNBWHOpctm0kmtmg3TWKkramFyncqWIo3PW&#10;Jj2NQN7PqPJTVSSlyvS0oLapQ+rQDbpurWewaTWmM9q5jT3b97//lmcljXjhxZcYbgsZlhNEjZw2&#10;0zXCN1frx4AGOqKGMawls2tb4rjmdNAhNRnJQ5WpBF6TjcYf6NOeVURRcfgv+lqjaVUuqqQoll/4&#10;D8GgwlYMYMq7txiELl9NVfTgfPia3dfYOjGKTzKsQIg6bWvH9Vs3s0LMqxzbf/zYcQJn22Dq/qRT&#10;RA7k7zFhwkRo28lWUOvHdujYqQssrcrbACqGhweNv+RBkn5lJ3ePZNuFddbDSGKZLVupVwYnhj5l&#10;SEfZtYLGewcGPPjHaVHRzzjzLIKI2IM1BkuLx2jGBMdt07zEDokXWTE+pRTKvBC4SC+2RI/5i7vB&#10;foKYbkbojh4ij5XuXktP2imt8fY2L4xH10HyKOA5KYSLpK2xrS29VNZ22dk0MRNeeO/Dj9QDBD0T&#10;+/Y1hot0dbQTM167fhXzgV9pWa7/JEH0iTPvHvzQ1MTb5W/89V9yXP0P/+P/8Fu/9TsEE95Ap5A3&#10;tfYLZQXQJd5+FJS9fTdu3HBWyqTSBqz/xWgvvWwmO6tKVB/t5MnjBBrZJxmMUXVLdlkutxwefpIg&#10;Zrm2m6XZ8e1vv0kIYt7D5NT0e+9/MDaB4TKE4BuKsC3dvOVmZpovf9wkCtt7hgZ4xSqMjEJBGMAy&#10;LZJsJB6ZXZRBZaGjJCYgJMdij+upUSBbDgo4n66kV4nmNQS6clzD+pXo5+gPgS/ocVsnEOjcpcuX&#10;b05NjA+/+tJJWcy0+d34H0mRQ2Co6mPj0fy8FhMymbohLPcCT+P/Fbb7lv0ViIcyub0DFcw7xeOM&#10;2f7snLgtbJaUxjanpeuUt5djdHS0akuJPuu85PLNWpBEo4wAVQErdvzi43n5jOaAvAhW0NUjaGwO&#10;DPVrwuwZMvw2aJ87n1yaKHPhMfaY9YkmYfCUhAbCneFha6vzK4ZybfpLoFfZssRd3FJuOBWlcPYZ&#10;A2fpzYTYkSZGNmbIfT6r4CJlrwnyWus1+Htje8GBKo/TLd1W0sThzr+G4LtivBaGZ5+kVIKufgJt&#10;YJRFDpM0x/zlwF+ijUedGnv6QQ2La7UBQQ/Laxwil4b27rVNoTmWFyTlifT/yar7HiiHAfrqihTB&#10;HmFVEjTRDqrhhCGt7uAj4/kCHMpOp1nH31yxWSFAkq2zaTvGH/HxPIRC1hmZYCYfyvXDNYtIaGer&#10;1/dLMWohh0ctr+9oN/ZdFmtfZNN37qaPBMeePH5KL8hRbjHuYdTvxqxv8Lgx1Qz8JEA9nn80PTtn&#10;V4CZo7praSbEpr6yZbTdIaNU0ZLCwRGz6LpHJ4gx8kXraWnl7M0htA1w0buIqUea/ywYzeCVqepB&#10;51kVzLCtEebfgIgRx6xtcKL84ue//KWvfAEa7XHdvHN9fOyAU/hT6kiDye2EtSTeffftb3zjT3Fa&#10;Bgf4CbZy7Gr55V/7VSdoNBYSVG5SGnzt7devXf6LP/u2deKwceQ5HQU2SotuojwSqqHB1199TcZE&#10;KeqgzoR4A0NZhj98cG/yzofvvn/j2uU3v/2dH7/9gysXL3KQOns26OPFC+e0kG7fuEF9efXKpcn7&#10;tD8rj+lU5qa1O00Aj+kMAsLaGnqKT3Lk6Indu5yvEdkTMvZ27PIN+PpYPE3tmV8tZmFg0Bo7eRYX&#10;Vu/cwtbvNHNChO/ri1VlISzxfC6RTbIHccuRJRENqtyEjgz6aokF6uQk+5VM282coaAfgCyNgMyK&#10;3WS2PGQH2w8Zrdayc2APTcw2Afili5dMk4tex7r8X+SI8nSbWR7u2SWTZHS5nTaxQiDHewOXYcff&#10;wRFtRpUzNDQCEFVD7x3Za7ZV2LLMgDg8c3PY3nHvXuY+U9eTIExOGiV169Gj6ctXr2RuUv9u3fmA&#10;zy1bsn7kLSlpHSXJUAIsxZSBIUQAAFtfflp+aE0M2QDRpmOLzl/5wleggKdPn9G2N/OKRhjsYY2L&#10;sznjAdqpUizBnItZrqE8R28YE5C0z0pkkaovLBINaBvMH8Cc9r9lHdfEGEmGQuYV+3YF5Zedm0Ao&#10;S+vd3Xvy2IlXX38FxPju+x8ECNzeVHWW8fC69LyhzkPOEGKj4bYygzNmKq6Sw91EdPKJsGl8SjBk&#10;qS92KhJ1VYQcL+V4jAqfAi5gQRzORGAo6907txW7GFIArOQPst4QtAVuTbSGYU0MM6JTD1LLZSOq&#10;rcE9fedOn+Yvf+7sGe0Nqp256Vm2BEMDA44g09B5XwSwKKVsJdZJhErbGcTPbYSiSaXF1YYUtHqF&#10;qX5dv/iIelKTky0bT6oB02XEWSrJZLsplmRi7nxpJzIbOoqBEtX7AQWPpesI4bSnIxQG7ehevCUP&#10;BWHcInF6BbHL/MYYowZYQM5aqyp5dk7oVLVXi09TDLUgnXIz23NDGl+fstOeyUTcngZFUk5ZVvOB&#10;F0v7mKSncO669MDXocpW0RKIKW3+Eg2Wu2LGZ/snR1f6m807Hj58dPXyZeaOCIiffeONkeFhMy1v&#10;37k7MDBAju9bRVvVoCJSfQzsr2kI+YpN8S4GnNt3HtyXRiqoXHXmhxWulsv/1NOleFlxhwv9QISJ&#10;rhNw3r9nSBQOV2UF9tBjVEB89bPMs5OqOPFeoQg5glBnAUPcT2QTKFKOFfM4iMqhTXyIGLChNavW&#10;QuLGRAMzE3QvLrobEYfAV1EpMhWIpZHGS/fQngGLu0TTKRjKQF4OF0TfIa5YRU/XZZmaesDtdnZm&#10;7vbtu5CYjz752FnyF9/+dnR8FCSBqv/SV2SCHs/2DvwnT3R65pHCQtva1TLndZKdOHGSuhycPzhE&#10;kjFGjIXJCjMqp9swAnLjrEMPEeEXiQVE1L5zYmLf4cOHwl5IGZ4zqshk0Q4nd6pQ82m/Ozlim37l&#10;6h//yTfcRWCCpo5++77xoV19vUo3MZMHckaiiQLNO4gL2Wemn6532b1LFmvegTEnkw+mRkfJxe5T&#10;jE67zRlhTHEWaaPHx0Z+dzdQHGUic/msP4IyecKz+bVVs4QGwdo7jNSq7nNQfHjm3JUbd4b37Hr+&#10;uWP95rntACgsFNr7tGZTL3mI1qdOtyIhtJhyV7ZVwE62tmDLJc2iYTWQcGhrB2PTbMnR2bN7l8dS&#10;qD86SpNkWVYX4sFajVCLg/8ORbU8Sr7b08G5K+WZNp0PBrPw4CansMYfdTS3gQzdfyFUIefUwLTJ&#10;GOg00jfIhAUpze5jR488mnlgAddtwa5bSXWdOTQuvFm//iHTR86xETE2ZfJsAMNqDHBE2RFOp8WW&#10;2qAq0oanTl17Ax0PF6ZM+NyPqnoxUryxQq3inBLI0awrTVQaq+2WFk0zxtmKdrfAhjE3CE8srtFt&#10;GgsGVs1LffTcbLHgfKvri/PzooRPGpZT807McuJoN9M/uYuUSZFDStCSeHd4MPKQwPMlCQiHygRq&#10;BaeoGKpzTkTnFpdNwxYifevd00Rki+hXxBKHPSw8Fu8tzTPT03asnMcdEYed/pkNEJ5OK/QqrZ6d&#10;rc5N9TZ2RIQKnV30TPfvT8l/JQYKA+OCOls7oZuCX/+uLnZv0GHp2qVrV4YHh1xvL3IiIKZJbkDl&#10;teVnjVAdGRne1dcTi8LuDmdJ4BUQPqC6ublb17R5S34at6IkvFWrJy1U3chN8EziLAjSFCskrBJw&#10;RJH2tl0uAOPs1MkXvvSVr+kL+bAXr1yZ2H+QmqTaWRUlCkDh4aVh/fYH7/3g+9/TeWaVEMn2+lLL&#10;7//9v4/HQi9T3oYrMR7YXP/Om3/x8UefKBc1fJ977pQEW7fI4rl64YoQN/vkicQdEwuUqpmlSiDY&#10;xmuxKwSLwWFj2fvpsjH8HJOO7dlHD8Pqm5q6cO7M2+/8mEnH1SuXJ+9Onj79wdTUFHHMFQOPrlyB&#10;mR/cf+j23duwyT695109w3v2ePSm/cw9nrUOPM9M9C6tRnk42eGsmxOa5K+3bt5FyVQfUCb09Xbv&#10;6TUmJGmY0MAWTs7tMMR3FYtLKl99QPXajpaGX5oLlrWoXaJd3Yy7fePkFpdBWbYKVlwcjptaxvaO&#10;GwlvXOfdW3d6e/uJUdzeTFJrgBLPvmzFmPZY8U3ZbDCVGE3oNJVdE6DF2wRS6uwSif3Qvn37eSvl&#10;u3KYbVqQrHFFFqYI1mfmce7uDWG7M44MULo7d27C/NymV15+yRJx/8dGR0WNjIJQ2ujCIDqks5Ce&#10;aboAdSjGVZNBaBKJMLJsHukpcfHdqbuy0ffefU8ud9DUhKIpFJ8y8GOM2q0GSVKEvhFhxFRge8ue&#10;L3d+PCEtJJ/J5M3rMSNYXRZHHGOCp39ShPgkZZAk9JTOhBuFhlpn1/TMDEMntTLOmVOKzhFsDA6Z&#10;mXsk6sG1XL9AZdfHNUaObrAPDzP1IKJXwULR1xtIsK5ZH8S54TqWuTJGiJohuhhiihe3ydNKQbQy&#10;oK9xMG9t4DUgMksB1UWNIBgAIj5xMLxyUimXW0RsBYa8R+tSwNW4UXeuMz+Axc/OxRZ1fat/V59m&#10;lk2V4RmQGJ3HAJIhaFWjJv39nLKctJO8OyHSyYljRU/3KnfWzHmKfUZjz8IVcirljwUCJ1NPStVQ&#10;lBQtMhqQynQKYqQDAQ3WdM7qWYd9KtH3Xbdu3jQa3O/N70ERmdcRFHlzmGWITCbObKwlaKI5YrW2&#10;t9MKWGlMyBSdipj1LdhM7ONKFlLL+1MErpEplqNK0rsKXPG6aijSEM1KsFzN4bj0VzmvRg/k4zvi&#10;YSe71Y9Li7i0cLnd2+byiSpQR68TdOGxMeLcH1cckC+88AJzKA8EmU0uK/bAUrXs1Sj79u6DGKaX&#10;2yS6dZaPhomxU5avTQQQwb5wmqRbk5OwIbutu53MO3rbyF/ITZIHMswSIdufaJoY9pPGRfwyIlCo&#10;/mLdikatlNEyCFLAQnmPfqLllwYdJUryipABwgGIm2gMRRzzVohF6wM6CByqdiKiQyDxQFE+y7p3&#10;dsgpUFWnFlR1mGI5aTOWhCASHS+pVQdzshvRm86dv4CvKefL2DEfHz03xgwNH7yffJXD7aYGyJ7U&#10;Wu2vv/bqyOjYBx995GR94YXnFxS9F84NDI/4QbCHuY7nL5z3w26jT9cA7aoF+TR82Z5CgqV5+PDB&#10;0dFRJlyI8w0pf9CMRJfCWVUBUZ03wmO+Anivb37zz7/z4QdnLOIXXjqx3byOE9Ddo24hu8am2nHh&#10;8gX6lWu3rzsPh1XvzcaQ+Ive2/cmH83NYhVKYf0NcNHlYSBEjR6SSoMHjUAc2wUrD2EWNTta5viY&#10;5H/rGfae+Ce7FTpC/NISsQfXNq/eunH24hWX/sqLx5977rhzQDUFtE6doJgrD2evl4hUvS2jopSQ&#10;Hd27FubmkAhdn4/ouTx+glm0FHcqVUF4G6E7ZRJas3E7i/IDVVS83LeU9Fgq847IMh7OiWCv4enn&#10;Sa3v6O3tAUloreBf6SjDMubx7OYfwyx4GEv0Fp/MMkKwqAIzwxE5y1i6XTycx0eG9xKuqWZl+bpJ&#10;D6buy5xD/4gpFzeZBW4S16/fkFqpwtXSZXWfQBIiSii7DrrgGhHNWfjp/+h+JYJK/ulSy6gjpjBl&#10;jJU+B7Ar3Yz4JjlzKZTRQdflv3IL98ThEr9OUqc9AzgtGq/xl2Vpt7baY7MlydkZO6GQevMKEX3G&#10;HTEVMSNhxguYaZ6yZp4yRugtMnEONIcZhNPKlBh4UpxWG9MZzFQQCNW9Dima9ExT7NvNTS7jGZ8s&#10;MdZGrqQT91NgF8oH2099EmrHzhZFnQyer1GkxB70/CwI9v7kAwXfw+lHZsWpVGueZDOBoI0QPmuo&#10;uZklMTk1tZ/RI+lVZe137j00dpmtBNyOZwvVjnM5owo5EYxPALmUJgMjw3Q0w+BGRqqyvW41Xs4p&#10;PYmQ32X39DoU33EkDS5Tlo3xeilr3riOZwRJnAeFU2Vl0/zsQ/mebWvUF8MPT+VrX/3ZV155XeRY&#10;XJy/dW/q2LHjiAyO6bJUT/Ys0kqhXeHbP377ze/8xeDwQHRLSVfbWn7+N37D8DJ28wH2yxMIlvkJ&#10;8cgHHwlkxi07aB9iD6xv4Lq++PLzA8ODrFwPjo/K6NGB9vRrR8gVu9KHkxwsGUc9IqJx1hkdw9Ns&#10;O37i5LjfII1tbEzeuz8wuIe5F6b59IP7X/nyFy+cv/Cnf/only9euodlM3n3k7OntVHQzqwM7iTs&#10;MaM+IdiM98oOlJFoTDOxml1xzG+kIBJQkc8Y7Du3p3AKOQfpavF2htE2NLyBLhzJ0eVGwyGmPGF8&#10;k/56fCto0Ay5kQSbsZYkvSVy+ow0TY6+vrC4ZMM8WRILQlAIk2+buH1ED/zmjdvWi6FYucFthoY1&#10;eok/yRGdm09QZUwTV75nOk3sYGqqYXhXPqCUCRam3XDr7k1tC5abZOjFl9+w6H2nENOAjqvWTOMm&#10;c5+zaZlg6Y9sTt65+/kvfP5//0/+45dffPH3/+7vG95lS7C3fO3VVw8eOAQIR2pZWFhyNqcoxNWr&#10;7mBmO+Z0zCnuidN7njt3xsGWZP3qdUylgwf2h1dWcEmCQoFXqaRdSoNgJJJkpm2X7ljA3UA/W7YE&#10;WpWrPnDgwMsvvgxZKaJ9JHU1ziH4fw6tcG8BYCnXHKXAeqYtH3z8ofhh22S0xsio/YwRZfs5WYUP&#10;Dy5irRhWRA+Wnj0ubaj/ULRiy3BoGzEPNB7Ly8xUS3vsjBIiWS6bpyzAI8honaWXFxeDMNMeQSEm&#10;79hSat+slDKEbrgl1nkShUqm5lXOpV5FfK3IiIwcdRtGEYY8RaINLXg68OOBonG9vqqqlRfQ+GTJ&#10;lftRNa2dWfFjy5oEsYQjvYF/Y101xnEGdaiTFPZhYfjp9HfLmMFSjOdm9nOZk8V2LnKoZ2hY+XeE&#10;Jh6pkgKx8ntTkeO1JnaZY3737m1pIoN0Tdtr1647mWzcGFrXbM1kgaFPZVX4c7JDzdPOzjDnQkeo&#10;U74xhab8QZ9mVz9F7muAVmlEJ43N/4IOln1PQPPmJh2cDMOsoZ4NF8nMfIupR6Pd20AoI8VEG4ex&#10;ZURONZKhYuSE739wWoBBZn3+hZeee+55R46AAVavJqn42EzxlRlfMe1qERzdXqHcStM7tUC1dly8&#10;SsAR+HSi5bMEMTcSxBs0SGtXW605o1c7OxeXgMEmeofiSXTiAcSRlQipBvNkgaUr1j6+dx90WTeE&#10;wFK2p+MRan9ge9y8ePvlIxVjMw9PEy13cHvaFETK/a44ZkXYkrgfzmtlz3Y3TXTHI+2FFSWfO5PH&#10;nUmn4c1E/BRPsR07FLRexBqQcEjmjS8K+NTVEw+VIkv9dIKYOBJhFleOlV/5t37ZxeMLiQ8UMGOj&#10;44cOHr50+SJvcB7+Htv777+He/AzX/8ZvVGb2uH31PgwHI48LdukxnYbsLn75ImTOMXpVSXQrbvD&#10;2Pcln49MxpaMOUPg3UIhC5Fi3vatb33b/Tm8/9Dunr6R4dGt5mXVZIk5VJ5LnhqlG7vgwGJBKHY6&#10;bnH19OMU80zKJBay81275dMtuwh+jeOy6cImgdZzzN5kE9/b05uHzSGVgiGFS/wQsefgKlHYmKFa&#10;fhAwV0fKncn7py9cdtgdPXLg2DEk5sJMtrdlccqo6ks0syQCXJHmpnrjwAIpjAiyLTLYjXU5q96A&#10;ksaOE3Ld7ZB/wsRJhZDkWo28vY2mjwpv78uMBC9ySTFsiU3o4lLs8ZeWIH8BZa06xKw4xTyknIX5&#10;1bbKAmGEV71fthzLYteu7t2IeiKFs1hDU1w0icedUEvLKIO8zj3yOq7TLYhXXWaWpQC1VYQXOkLd&#10;A1gDdmFA9OIlVpKfd8tjy9J5Whli0bihyTNT6TcwdfunARWnTcdgRB81Y+jZbYahR7OtQiPxMdZk&#10;t9lCFjZLZW3lcKKkjL39COf+VY7vfeTvGd/X3GocFF67tQ8kkX329g4KRQKxcwFwsCC5jIngmo0q&#10;ZMfSGGuFlfKiwfGCCHQAaS2pdmNIG+w0XiLEEJutcaoM43NBqe8upjBmXMBBl3vi1gaP9Azv0jwc&#10;HfeDKbk3ttxGGxxAin88g2C4uAyLcl08wFkTygvtYiCONoPzQfUlVQVHuXc6VJ995RUWD/oespDp&#10;h/eB3RhsvPM47ItRrt+DYIh45NBRRpkhqHV1Ci6hE+VhxM7ZQPaetk70JYeCElj8h5Q1GHfWrrxQ&#10;sshuNYFbUh4sKqzvsOjaunUmVNAY6r/2K786Nrzfo9dF0uA+dOgIXl81flLENLoD9uybb37n+z/8&#10;QcgbqQ+a0loWEv+9//AfhtGvbRfDwh1cajpaWxAKP/zk4749uw6Ym67DurKEvMLQVV1N4EK3yIiG&#10;tVhUSVFpZYKkJWVAzWc/+7kija77TjUTLt7qkyUliyjI4NpA5K99+Uv7RkdfeeXF5587haNIyktC&#10;a7CyhSABIJrH67TlbUkyLkpvqSShlrexhUrXxdFT5VfuiCnUE+m93dz8Ewet2NFJsNK0EfwpatpY&#10;X9q9qpi6BTGCz/owlqd8rYFj6I4mUkB+6CZChBcNpXzgXwViCn2BHk2EgAD81qYiaW1qmxibkFle&#10;vHDVsmjEa4dxmUoV1PDsK5vcjamJnGnFCmCowSYyVVfRgS98xfmvaQeJE9hgYv+BDCMpvpQEV0og&#10;BudJkVi387TT7olVrGa7D2QVzy88MI/o7/+9v2cFHD92FJPhz7/953/8jT/2+H/+537OFAIQ3Xvv&#10;fwgzn54mIm4HulRNohxJwh1KjtkDxbLhCM0U1sUCFFm6H5iY8AZP4aLKlyoEpAsRzhzDqpKlWrI2&#10;D3//wT20dQ/GRobMrsDVmxjX8J8grY39dQjQuYepYHP9iv00fwoGq4yrnGStInNpM0CsZafS4pWX&#10;XoJM1+jw08obvblS+EkpctkEYOpJvVSoVOZvxYpOcdvp7Twjy0Q9lPgW9WhNSjUJd2E+kpPqj1iK&#10;xIazGCUPpyCQkbk4hLHuEtQKTpKcpY+dAJHeTQh/5UORzl/OZvmt3Whx7FI2mF7De8gDlaAkhW8l&#10;q7EKoAWhE2SOzmrU4BlBxonDrYyFtgVc1EZ/zyYpgu2oPxspV35VxhpeYxhzJeTI50mXPJVi/HF+&#10;KkesYSx5okk//cbNBVLK/h0HmWfFDlDTdnrK8D1NKODT2++8577t33eAtKlmN0fJBQSqBnDkwDSY&#10;4i9unbUXY7CI/hxaaqQS22Xo2F+1SyxcNgdKteVKvwK7y8SJmEVnhEkNxEuuVRSLTCFKPheCYrLe&#10;crGr2TYFHkT8yLBQa7hJlmdtO4s++OC9Oil3mBT64snn3CMUZ4POa7zn9sF9+0Q9AA+8yWNTvbia&#10;QNtyFIlLABSHRNTiOdiKceq2NKA2dy0um0W4L1QjnjWLy/GRSQMruCmYNh+ahDB203UfOBI4+JxG&#10;WuEyLaeRY8OOdvmuXN9bUPVSDUOTdOMq582gqfjhNWzYPKbMvgOpeG33Qz3hoeMyiq0ehGtJzZIr&#10;SHM3dpUS4nJ3zEzS9cBOyDagaDBMEd2iX/J5dVb/CohY+b9+omC5qhyF5dy//8BGfvmll/TDz5w7&#10;d/zEMVXr1NSkfxIqMRph/8wpi5mA+lbga1mJNBi7ATPgS007jp84obkmucljzIz4ZNIxoKjpXigp&#10;SgKPV5pU3flouqcezP7Fd94MnYu3eR/f7NbHOMErMie8z+YYeZBapzm75tDxwNhghSne0oKEozSN&#10;DLKciRzwPo5qo7qBWNqhL0NgkJOsXaea1lFcmysZKhQULyWyoeRYdTUd3Z2K5gfTj85euHL19vT+&#10;8cEXnj8haDRMryw8ZwEiqWK/4S8dbN7J7PwUENrT9zSpQ/YKo/IpShuZQkp6KoTuxjLb3c1eKl4t&#10;TwAxEsRdFqJ8sKGhzhyPje3bt+7ikwnmovCcJp3+xJNQ01D3kHb0LsHJeKKCv5VaMotOpidtJlqm&#10;FMm07pmZhxlhHztudrCayGTcM5I/VbAqQEKbIrk11Lp4I8QaNKodF2tguh/J/Lgu9ivJ6y0e97WI&#10;N3EHDP77KeKeLnkiYHwM0l1KsR77u4wojpOVlxTfcQOtkHgy5x9jbxx6oo7dTv7hVCZrc4vzCI8N&#10;hkvDFKyj9CGWA6zHEvJ7K3l+/pH1JA5Ai1TiaMHuhTUpmM8tPo51f1Pz7oGB8krw+YTkVWIvVc0W&#10;bdzOFqPpUDEbUnXQp5Ef+gwjA0PROlJ8Lsgu1own3dPHunx9ZLDPCOQM+828WFI6+kheZiWOUxZq&#10;Dff2u0BLCakk5s5hADeDvh0QIdGqFuIlKc2VLREFJuvCNzA2DBkGZikISGR1TfUGEY0Gh/egfJD7&#10;QFiNUUCwk+KtqimiFI/CWo8JACy2IO9Zrcq0GmMSUMuz6+7YncYO/6Vmwv9KhJ62bIDLPOB4LbYH&#10;jNrciQ/avpOFzY6Xnn9dAPzwzMeyCf8yZlpgVO1xGn8WKHJCff/737946axiTP2qsuHZp/hs+eW/&#10;+TvWirPb3WDTroGM5f3++++e++Ss+75vYuwLn/8CgOpv/fbf+nf/3r9rx8SFa95oxQ4nQEIsz+QM&#10;nwZaxg/dG1IRInvJ3qdu31PrBf6dWyRjJf8+ZITIxD6qLpaZoGh58hAynPlKQ3sc2/sP7hseGTp+&#10;4vDA0MDe0eGh4X6bs10Sx2Ug7NeVGUOmHi0sYV346Gursh+1wuN5Q7y252fDR9H1EHR89t3UMJWZ&#10;BYyLReQqxDjUlG2g4JJEXhDayUsh/Nymi5cuZbzN0IiyTBaUhCRu+LRTOTTjZ2GETFtH/65+VaYi&#10;ddeufhsFxRJ1z8VJADKn+tOuVSNvLeTNe+G72rQdYXXw8iXpAG6ZQwXQVtXxC9wtlNyfnsK/0VLJ&#10;HMwAFkmAq5XVYGmFiueIFWJ0PLxi3W1MeVKYpS9/+atf/9pXa9uuz8zOKu+453Ccsg3ULt9587vf&#10;fvO7jA+0J7BCErN5ppTWJHT4AKx6xB3S9KGBobuUL/cm97JfIx+RyJZmIudnTQuHp6bhm45Zku5Y&#10;YbY2Mzc2tliAERoi0N7GKxo9evTYuXPnbt2+bf5Naf3Q+DaMRvAQLf6IVnQeY5GTc1ssgFfhdkg3&#10;z58/LxA4Q81gPHr8KMReVeB1llfNIcgQFZtZxwEBXIpqgSVjxkSUhDU1mzLk2E6oSA4Q0NRTELNU&#10;ClVKtlrVqCT84IUDZ4XmxewMxwrEFJORlKFYQ4lWzmIRotqgaZlFUxx0L55fNhX8Pylbaipl21p7&#10;6w6BLVrpWL3QRAc8cFo76hQNEoboeVpasX1TSKShGu9F91IU8P0WFc5QsqjqwqW2D9ckhkex/6wV&#10;JS/wIznmkHDdsryF75WGBq+roaJ6QHlUOQGz8CLjV7UlCW/V7YoNfkJ1a9uh/Ufgcwia+jFOBR+a&#10;PX7m/VGCxwdTFgjxVext9/dlLghJwS7zRnt2u3z7K25EYdcXHhzAK1PbgkmrLZ2XuYR0Yj3c3LUg&#10;c3LirCCHjbSigZaVVWRQ+si9q7vv24vvlDy0gOpwytaQQUPQDp+4gX+VS4WRDKe1ztmK8HvHgbGq&#10;RYCZR7OKR+ljMiROBaNjC48RWY1SzeToykGDzCWPF4ujo8nOCgwL0k7pE7qYn8wwCUpAcX97O8Rz&#10;qW181IOplCFsetJpApTRtO48xrOdevf2TUCCkc+IIVIZTQpRQipjbUdWZoFFgSWhiYlB2doHCsrB&#10;U+EZbQggLdDJCKPobG83lxk6SHJUAibWhy4sFVoVaUxSYjjjaoMdJm1lAwS2s5cz/LOrY3euNolx&#10;Zqg86+6WuqiwID/rEP3SF7/w/R//6PVXXrE3aOL6enfJk+RDWubqSdf81S994d69+8jely9fArfY&#10;ffnxxpiWRsc4qy4eYRb4qRPH9g4NLy8vxOIrMHi+tSHEr9FtoexlYGqccSwzFXjn9Wu3//iPvtW9&#10;q2t8fGxu4dHiykJ3X7fAFmnIzmaYQs2FY0u0NjU9jag9MjySrLETO7xSsNpLMY1jBBYOSeppKyTR&#10;nqZ7q7l9e4fxhshuoew7s+05OXYsw5CSM08UdwjGHs/qZjMwVi9cvioCivmnTh4e3tO/u2sXm5Ic&#10;cF4/4G+7+pko2Hv1dO+WSUONU/PvbE1baok/RhOtp5upxVyjTXK3Q1FMkbTGQYPvGRduK8bMWOuD&#10;hgZ7pLuz1/rXNwvOmDrRs26bmzMHKEeWe64lqjaUTtmqDouyxGMJ2StaWqj4dsKORdvTF7WQC4lg&#10;zjDiHJX646x+MtJapWfnYFnY16Kjv0f9t8vQPDP/ioFaLAhUdunQldtumgb2uNZf6rUGiFiUmdz6&#10;aGmyUwLRVWiN9C+OOTGNzPiMWHsm5AQSKdZ92igmiAjNHoWjC9ae6BbUPtK1zfX2rt15+Z1tTKZ6&#10;u3vU0A42N31oZNR3xxRQbg1tHhiQ7vEYwUD1DXZbOTngcSVZTReo+uwwDu8C9BgfGUl7oXsXupM7&#10;ggjHFRnOyjpAp/vJ4wUwITLq+uqK9mOK+WWJeMrWOqeM5o7xasKvtHmNyrbrUbF0fCZJut/Fv7PL&#10;3Lz0H0CkNrjxvMx9kXhRDe0APPtI5uNDF3crD6UIQ00sQRXqfViKHV0PKaK21rDYIyQte4ok8Egp&#10;80+cSEtP1lq2LCe9YyOvV5FQkBKCZkZ8nqeRER3pPES3HfOE4BvOr7Xl4LiBNpj4zM4tDA8P/O7v&#10;/O3/5z/7bw5NHLh688YeczpGRioIZ9DO0+ZVfBBa9Jp/8P3vL64s4vp5wYyGsnV+6/d+T9sgLScv&#10;H5xZs2Dr+9/9HrKCvP6rX/nq3/jFX/rd3/xbh/YfJJp4/533v/7Vnzl/5qzCMQJjFnd7yAkVQ2vu&#10;DoYH3xrileRgy2sGH/Xt6nfqkxki/JnSuH9s1NkDbqR4coJjJCzMzllpqqn5Jf4CTwq/ydxQBvmS&#10;ZNokxxjvUIxHVlgiRd/ubu05mLS2iMc8O8uXewcb1itXrmu87B0diT9wZ1sfOiragTEymSiSgfJK&#10;eAvdeg26ubyooDEZiDG1NsG1WzcNWbfJ7brkZ2mFZa+YYZ7Nw3JlFaYN2NtQEcqlSNaVDhcvXjWw&#10;IY6reMfl5v201VxJUINVyvoR9l5G7TJPSZVTg9JtUNBITrCjGTc5C5FUtm+3UJjJm51M9tM7c6bZ&#10;imneFaupXn3L9hBBKA/TQLx/yyyZo0eO4BIB7Tj4/Nmf/zkWrdEU3D5tRZrHb37rz8+eveDEeuXl&#10;V8AeUjRJAIgmLIZg1mUDkQbI9vKTVZbpmq97947K0W2LUKD0BNNDbwyPKaVvoE0/QliKA7EloXRy&#10;vfbKq3KOwwf3e/34uTTvuHrthixQbRiBR/mtV1yOpDOc55wgmUAttPt4BD1eOMNaWppu3g7J0rGC&#10;5Hr48BGhQTV2d/KeAltFLq5bFCJCxmVm1q4Tguoo3WbcWrixdNMyEIFE55hP8Y+oOOUQrqmvwhgd&#10;vFZPCDputX/N/JMMx0tTtaydtcZyia4wB1VRSAuEaODE/qAET+azTiNhEh1Vcke4jPZqYJRE2Qw8&#10;jHZjdVkWawac81yNL0QKi4DhKB2iQE5VWKKHza4YO+fgb3DCQz2rcWJuVmNAeVkZVp6C2pY3D6JT&#10;7bKc3cGwvXMD2ys8MT009H8Jn6567j8YFhGec9gOEvne3f2yC3UUgLqh3Q52zUknIBvXJL5dUkzK&#10;dLTjrj6/duX70zJgU6ylVALv2OHER9c9YpAUDmK6Uw1kPyvGDStCQY6f0p4XyyJckRjhJN/KngnE&#10;isyUhCY/X2O40r5KbzvJYe55/ZQXkdxYJMhn01PTXm1839gXv/AlBbp1Hk+4tPOSDmasRVyvux3P&#10;nk5hRklgLYoiTeQ4zA0O7SmjJhpGlg3JNos2SYM2lSccH79GA92FFlCbH99kqrfsbNiNSmGaAuok&#10;hoTW3o5t0UwHSyJ47fo1SLoRWWIDOCcmKTV1puaVsl4SPJS4UsInSbkBPPjviNdtbWKQa2N3St1p&#10;RJfFHKVY+KyVI1ZyhuwSQ6vInnKoVC3KkyTsisaktfq77NaqQ+o2ht6aGjY+A727LX7cP0esWt3g&#10;bl1vY/RefOH5f/r/+K8n9k383M//PF3vv/nTP/7cZz+HpXzl2mWBMAhWBax8lWrHoxRFVp6YEdL6&#10;mddf8wRnZllZBejKwy+ANnsmI7wdVcksgidE1MDEquPDDz/5/g/eHR0bBjMtL8+xQtInkzODHqwY&#10;OWLY+uUc6Sb46Gaf+igMfjXTLZVg5E2sah/fuz/d19HDExGOmj4PU+utdUSzzh07uQs7looHnDmk&#10;FgxinJ3jQRTaaqmEbcWY+Brl9p2p8b2EBt0TE+MZQLC8hFqS/EDxw/FK7EIcBwdsNzkLivKbruLS&#10;4vzy4rxqNx7IYcIsy3Hjabw4n77zDgLEZW6Z4oO0O+2IeGu3UDE+Xljqau/k+RULoYVFClzf4l+9&#10;IeyAGR5Cs1MQxuwWNBhjzrhVkyACE6zt3zehNMrSiP0+gNMFZmCCv7G4o1xDDA31Rac14DaOndRN&#10;tqXQ1WzRn4mhCd9ifDW0Wa2MZBmEEagTtMApVhtD2FNTRSyS2BObrUxCjX1i/LD0PSWGeuK5OVhD&#10;uEY+O2DFxPsmzkFBfOOoGhvwaLazwTN3W8wMh6pawvHsd8xzdgvXfWP+8RIemodeI54lh2QDjld2&#10;MEhnyx2E4t3GtCxInsgn1Iwui+6krj3kCrdLHHyy8kRS3d/XL+pRlBb4ug2kFsf2DgwPj48ODPaD&#10;FzUkXTFGtiNgmLfk7lCeTKuK6rEyXneDcsVkgcWFZSQ3ZnnXr99BBkVrMNTOHUbvdkw/ePiAdiKW&#10;mS3IS9OoJlU+ywB2wnISt9JA39jVvUuSanXgSiL7SmQx66wjYHdPZ/vY8BgKuMzMUShGRDvY2v3a&#10;62/8X/7P/9mRw4d9++e/+Plf/uVfvHT5yuIqNpcJNBE0RLWpc6BLVIGqXIJit4pOUeO7SoqwDdLe&#10;7Wn+2q//NkzcqD2CDTC8/7pL4QtUuA0JVRNjc/O9997513/8P3umTt5Hs9M1mmmr5fd+7/civpSi&#10;5wjfyetHXPvRj3945/YdD+zIkSOf/8znZQD0m3/8J38kXg8PDDt+NY4XlxYgljr3s7PTDkRnC5QP&#10;Wi5EHDl4jEG6xJzX2mD/AIx33/7xE0eOxphgx+ZeSjqdlPU1j7mGXO3khY/2kbI4tUfABjc6jjIl&#10;pEvGli6bBocPEwsZ7Fh7il5qYny/xpOgce3aDWpzQccecZLYtIG4bTthq0CAhtGd+xtBOHISAoER&#10;rO0dswtzVzTB942JmzGajr90un81KEVbhJ9c0BE7OJrYx0u9uwcgCCo8bVnPgMQwRMMGC7HRaq5m&#10;Q/iGOyLI8ir2bdhmaZTstqDNF8FB9jTFSjjWjKJ5Y90hIQl2jHgE6JDJARranOJ8ZFqDpYNWbeZb&#10;7Mo7ZDV379yCFP7jf/yPId7e9e5d0qi7ON3szQT36akHUsA33/zunbv3wISnTp2SpJZNtGpeDt6Y&#10;o5pBDEk32loFjosXL9od4/pQfbu8WYa1NmaGxKokrvoRJGtV83StliBKB5TUiAUzTI8dPapfIcML&#10;WSSmqVtEA3K2ug05MAI5BN3IeUHLEKccTY3ApDG3i0oaySImVG2uHKDpQNVBe+nFF/eOjdr/GAh6&#10;Lg0aeKqmCnuOIM82KGFq9y3yFPskGteensfozww1ZUiM6yphjIa3o1OJFZ9ZNIbgtJCtWN3GaiEt&#10;V7RSykQ+AuvRF4OdgvfkDmj3qdxAmWGq85yI3CA4kCQDSu5eegQesKhWZ2iKwciMZWQsQnr7Zkv3&#10;YJdFJ1w2XbWbG4l/DptG/lFTTeo4bzR3Gl/VQc6Rn6+Mz43gSYCO3a1WbKN+aJzH9d8q66tHArqD&#10;yni2nTnUs4ZzDrmN8hayfwBSxHpptVfentE1+BUOqny7Qos3FoRqD7bT2ioCjfbHvXv3Qkt0tyWo&#10;Gb+pwx7NYHcOg1pRja/KVpNH5DD9yS+vm7ZUhjAFGwtDKw4a8VyvgkEuWCnIp/hX43f1Kxtqmylu&#10;v4d5+95tY3mwvkf2jjAiHhkdsdEI5LUshAzgugwo8AlxgNbqKo1IMuzqA+YCvFSS/M211I01tquh&#10;P6Xw9QzIkAIrVk7z7BE83dfxJEJj3tgYHRqxDHXpLIihQRC4pvd8GdlkoRueyjUmKv4oISOyjJyF&#10;wXs826L3FMpqBortKOcmTJE3roEPPSsdOs0SB1I649xqUPF+ap7ep+3jBtcwJVtNag8/srLDVNjP&#10;vjLbPIlaOQyVZw10Gr7S39snLAP7/9n/5599+UtfYp1z5eo1DQRzRPRVk4I/eOgGfu1rP2Pq0s0b&#10;N3yAMkOuyqS+UlAJDttmGz7AKtG3yNotalfZkdihxWqrnymdQ1jIJc+v+R3N7e++98HZcxdUow6t&#10;/qGYFjWmrpUZ7WLoue0sdXqFI/g3ypqXo11256zJnAVafUWiyjQtI7CNB99GQeOqtrkr8Bdb+ait&#10;wgEOxSXnmjsju4Knygqql7eO82mr3rx56/LVmy89d9yx4vDWVLENiqxSEhdZV0s7a2riTG0L9Sqa&#10;v13nzkeBZ0aFbnV7u+FsJlYQaKc91cqufx7slRsF9wUyWYpK155d1pQHTRukN016qInU1dEtXYPu&#10;O/mCF8qUhXpFOCG5wzlN1K3Bvj3uDyp/Bv7WpEhHdWZqsU2WW7mSgK/2VWd4qOx//biCsaX18fyi&#10;a8tVrnOTXZkPi3pVMkpf6jAK5r3K5KE8/4u2lSHBqVgyGB20bdHm7A1yW0yN5B/BYmtafPi7oYuk&#10;2ZyZK1kaRHMxEM4a9nJk/tjD/l0eCbzEyhBVltdTHSU3CnkIbhJpeKMWC4cxUHH60YFFQRcraw5O&#10;8a2Gpy5G94+umnWfNcUXUtgCt8djeJFEMnOkfVb2kB65GzAxtv/ho1CMHBWWZGyxm5v2HTwARsnA&#10;DoQPnRwAJF+CXP+2/Ec3FTbAEDs6Eh71zZxbRkVzV7Qwt6ipCfUwP3Nk0HEd0bHTXOFaqzpNAdbZ&#10;kHif3eMWiHS6MwawaVvKZGfYWO6V/CydavAtBaRROVhtxEZdndiRnr/TJHjuzo7bt26yySf6/NIX&#10;vvjVr37t5Zdf1t77zne+feHqldbu9poBI3ZCd8IwsEyUViiV3i++/XHXa5S4VNhrtyfvf/a1z375&#10;i18+9fxzE2PjElaWsdK9mHVA7yjBgz4kTNmh/+M//+cXL56XIOo1hzaAwC14/M7v/V6q68x/reKv&#10;eVvu/OZ3vovQY1LZG6+/gRLBaelf/MG/fOutd62Kz3/u8+BK7UvJLAPkR/OzKCwG6DFKUMDwlwao&#10;ixgChDsCWrlx4xaUS0A/evRwKGJuW+tONqHOaidw3NW7ux8hGCwx97du0pPySAVbmF+O2+K4NFol&#10;DTNPqVP6PeljSEPlKJ8/f+GsjI3fTf+e3rAZAiZ1By1oUotlXEegvbL586jYDNYk2fyzRYCWJmAb&#10;zWJBy4WSi0lBClANlpRMO/wYCJYFSuRpCt+pk88hz126fBWCEA/9dW3ZvMtfyRElMbhxieExctvC&#10;NplZWIDiqN3FAptEONCjuXvvphIY6gAsjVlAPJa5SCRHjJ1wAQaBxAJq0lhhwOgmgPHSsFaF7Bvf&#10;90u/9Mtg1nt37ppxJ/ChhJL3Txw4pL//7nvv3r07eezoMbNcG/cgqEpyCXstrMRYCYZsvtMhwVnN&#10;IyM56umRg66FlpcTIbOKQ8xI/hKILYq7yFQV/V3C29e//jO6VG6acxB5iAKG5EgWGzAjXYmMcvPE&#10;4ohSiVDguGq6Bf0q3KikLVpLkaNamz7XtRvXzF3xsA7sP3DkyGF6baqoG9euGyjkhTBF9PW0wISt&#10;jBRvBhP24Ekqb7UIXQY+6+LCQiNbt6QZgLlsbLvGJ3fzAYyKam83Zs9sbQ/Fyyqh1n0A/MYtLKYk&#10;afkW7hUQH18nNZqNiQZTk2xsyTCHNWq9vuPNn9q77FBBWl2Rulbvqblpcnpas2fuyZLQI+ymLVMW&#10;ieGn5zlGncCL+K+M1m3AP0m3kqs0gL5AX+F3pqGaHFGGkHUSlPfZr/q9rzKwzravCacR07BYkhxf&#10;v3nr5u076gEm28ePHbL5BAvdMo/b2S3aoEJ5rFJZCLcFPzy8NwrujPZp3TM4ZL35zjKyydES0LQG&#10;F6t8fyqlqhvfyBTjZVMOQEXITGcpJUqchJIQJ03XJ5ctJaPOrMMsx2JVfponZtUlG0oCFD9h85TF&#10;WQtv4dLlSypNNBglCgqsqKKmlwfYoTgoMiR/o7WUSiDA75a5Ix5JaJ5BS03Akz2HbQn4kSwWX7Cd&#10;RsDyi6lHzMcaXdWf1H4lXgJytAwOjqh7AYLSQX7AxKZ+oqcLZKPVtae3d0DowNBVmkRH1caDCSVf&#10;gJVYAGhTEnhAgAAlUU1laZIU5h7sYPVS7O1A7W3ysGf37Vne9/SmZjFgiabvk/X0tKiIlj8x65mH&#10;Zag1QdGyRBv04kjkQ7ol+nGa2k229eTk1NEjh4Dyf/0XfuH06Y+//Rd/9uUvf8Ww1//vf/ffyyE4&#10;q+HhuEvFCnj2WCvpC6l0ZzPjmxefP2VNAo3c/EZtECVmcsSKuTuYnMdMpbiIcZyRSH33ez98ODcT&#10;xU2UElIi9RvzXSI/KOcSjad9peSrXs6KnMq+NmBDcVexgjKS2xSEsRvRwbRex722rvnWxgETbGEq&#10;2I/ZBTJPkdkGAuubmtIcNkgcresosdQePZrHSj50aALfaVcse22BTLex3yLKyNKL5IVuKv7/7e13&#10;pwBFIeRaHj6SGxvLlZYWywzFIOY7qMDr6yYuOO/CYg8TZk2tK4DbirqNMgzmUx5H967dhi66iaEO&#10;ra09XlzO/cozynDrhJGmptGR4Zdeep79QIbAySNjILoDddWgeb1OfVKy0ZIk10isRLfQfNM3q0oo&#10;nL+YCWS0XQpLsGl7G600CpCXWjFaenWFNWBibwrj+HA9ebzEqVudb4WHuZ4pdCrMEItdnCwkHY1M&#10;jYoqwsXEA7j2sy0WS51Qbr1Jno2wlvZTmeQ4QMIRSFbt23DqIhXFMo+tnUBaFW2CCiM6pEnjDML/&#10;yIjF3J+lZdskMv+NDSYhaSZ0ddsv7poYhKrs3d3Y1Mw7Ms+aulwdvmv37pUnpvgG7xGCMuZuc2uo&#10;l152lxOof1evbAlCBE47MDZmVtxRY38nDogD+8doH7tibNQiwWJq0234kN8MDA4dPnoUmru7T8+H&#10;TUenhrJSKkTqrW3EU4RTc5edTTpgoOS5R3Na2ChkLmAef8CijztF0lwUU/lleJJF83WU22hsQbVS&#10;E6LCn07pLUn9zV//reTcCO47mr//ve++/e47MiVzO2UpUE+HES5o6V/zc6CR2nQ5IxLh0sxsFfuQ&#10;Rj7zmc8Z3ox9kWZ22XdARJyemYEuiHDteCaD++TMGXNxyapSyAZlM0S4peV3/s7fSe1eTXPvgXOE&#10;AvKjH36fR0bXrvavfvlrJ58/DmshhkBVJFKW3VEU7pswiP3j/oEg6sKslnHO/0z/hFPwkDQlcFnu&#10;pWC9duPWc6eOje3jF5Oxj2oQWz04YjiCneZPCw2KVw5PkYBFVxUhaabT5MwOjBq3G4MEpM4FKKYw&#10;aoybswda2xefrD54MH3jxu39+8fQeOUxYFvPWBRIr7mCZkhJqZXiI5qJCcGtnBmtIwODZGW379w7&#10;eHgi3DjIUJoy2W9xbogOEcDanbGeGddjK2ztnziwp3/gypWrt27eghYoaIuBYZ1nKsdP44hOCBS9&#10;NIzrmWXSF6u/dAFDP40rErgiM7zZJe5kHhGnJY2MnJFpOjaGrZfFeAT86cLXeZUOgxEIhw8yMjt0&#10;8MCv/tpv/tEf/RvFqD7793/wg97ePVCi3/y1X3E6nz139s0334RwiH4mm9XPamEHXiqMJPZ4PpQP&#10;u6tnNys3PSZCEOES3JSpdDX9RYckg5WKXJzOYBQFeTpijbGhhw4cHBndG2CsuenSxQufnDmtYI2M&#10;N4M1I89Pjy7pgew71mWBbRrHrg8XEkrgtEBQIq6iPcE7YIiwovTk02Zh4NfjGHzvu98nC3jvrbfZ&#10;dvzSz/2cC8e4QdYWoWVgGeRKPiIBjTUutfhO6ZeDpJJi1gBpiQp3MSnY0iuMGbUgoijXlIfdyb9t&#10;qcZoQcE6ATYVtFlkIbv4UwY5y+jTILSdn7g5uoo5OJubmSQLxJADrCbs252Gu5tl4rCEvvTu1h07&#10;f/26Y+DKzduAakiVlWXiasyDnGEN8VA9058gQNXQfpqaVJLYGKLyDNjKFoipTLpBcTWqeRo/9at+&#10;IklQ0EyHTU7m7jaDwrZv375tM/rIZejFnL+VLiGZWx5UfDdQSxm+nDpx0hI8cfQQa3d5gQcqyU+2&#10;4bxNJd2NHmphR3wQp/+GUbYl8RO11k9dfMqCYtbW8RdqYPJsBV7wkOAPqcHSIo74KAuuQXhLT/1p&#10;ZtnIdrOLw7yJl7U1nImNou3169eVsoZKffaNzxmq6ZnKMTATPKWnOFbTNjwjjFgVaWqblDs1d3yD&#10;usgbqcq8dwTCXR2KeIEOCcCZFBJiI839qRyx2ERalh3+DdoHKXcCP8zsimTKYVWEL6pNZoDvXIat&#10;b0pA13X2/F5QKns5mV3cVsoYJx+6KBzokiZ9MP7chI5IUJh1lau3b0vU+kmGWPewgSau7eARU9Bx&#10;Y0cVXTirKD2IBpod3bhXL+v+IHquXz9878i4iz8c1/qxSxfO3rx99+jRI7bSf/8//Isvfv6z/f0D&#10;CF+sOhhgXbp8YWZmRlsmUbhhjljvXQMJFSyrt+/cfP7kc6o4WZrsFoWtaMO0W3lEz6YCy8aDGseh&#10;OIMYo8383g9+jCnrXvEKVv8K+ayGuXJkKuLmumEKApFyL4dck24MLvGCDycD8REe3H8wdW/KgIpu&#10;LeUaugx00nwSWh32shU7POyi8OvKKspXhZeyTd0u4lHO1Ln5xYtXb1DaIRoF0y1wMVKghvA9/LC0&#10;+Z05cG60FjmgHE2yGmQtJy2IIQThxoTG8F+3t4lRIvPAhuzrn8NdAxyuZ9y2H5DW3LnDHPCh088P&#10;6QCqc9xSNEe09Tq6cyzgCKW9WwK20bGB0cFhF0sWI8+wb2SKhw6Mu9W4zhn9bDh6OCeRMbkzuOra&#10;sWwdfRjJtGaXv5SMmmHdsBuDDPkQ7FcyizZT8MIfRIiyWRBR4KA2i20lSRJF/bc4LI1yLdshXJFy&#10;5EiArCOk4ckaWg9Iy1GRdgmg1h1IjhHDIDRu4pZWGnDvuqDZHLwvWrWs6mDtORNiKZUXz39ELtr2&#10;CJKgCumVbCrmY3+oro+QqPoALj7GWGhCYTdBT6QtBtuuuKX8/2PjQpQTgU7qAfiKk9wNd5kRSDXv&#10;3DcwJlExy7m/pwet8NC+sf1794I1w/JEGREFVsKbt4uBjnGAaTUheq3m026r/fD5UPAF+wy2LSmh&#10;kgDKidGUaXA7uJ3PXb5+7cj+/Y4MR9DUw4f0FjqFDi9JlPQksSIFXuYyKhigGK7YecbUNZ0mgtRH&#10;j1j8AJaZM4wOj/zohz/w3cbYHjt5bIqvTWjoAS/iyRU+YrD62IlV+0h2jjWbKeFwVlXQw0efee0z&#10;v/5rv+Ehiak+XmMrFeGiOp5BYHNQy3n+X//N//vmjZvd3GCzGPNdWa6/8/v/jmASswau535wZ+uN&#10;a1fffustS5xj39i+fUY2wcO+9MUvh8mzw4G6rH1/7eZVbpF79w4B/5Mfa8ijoy4um36bVGx1rb+/&#10;7979+1ev3Tx0aJ9h6BkeYKS3WjDzrD1sQ76jwtNgxR+SoIQmEvVmBniECJJuXWCG9NYS/xpFcdxj&#10;6s/xyRRfNZwPHTjy0cenvcLEvr0bTSS32ykwO7qxlGQJYcKl1gHyKzX49mGzLiCliVCWOaf16zdv&#10;A/j3TYxaqWlLJE0MqppuUBkNKkCkEf4srfXxDx864ikbRIi+GokTv7fqY9VR+JdyRI8ELFEx3SWE&#10;/Bdr0ZCn08trZGCwi1v3bjvbRkb2NihEOeIjt0kdkFYNu410KMtAK+7QumMRqamqJYhO+vc/fB9S&#10;q2r51p/9GRG5emlifOKf/8s/qJFcq29+77t2DmjwhedPJcM2GrHD8Mp8xMghHJWafSDlTpMM77JD&#10;0/DiAZRLjLNMRQc3JdecqS2uTUz2F6ICdOHWjVuJUNtbflCyefHSRTc5DIy4GCSnDVkzJKTIGgIY&#10;Nvhqhe4V5SUwgx/0V5lAXbV9ZiEENM8xo2y4euUqniU3yqNHjhrkc/jgATdwaE+/2V/aBPxlO1A5&#10;mUU3GdYcNRzqD8KlHSjJhoKH+KEp0Nam5lOupVQoKrXaDt4uwCGMuz+2qQc+zp8S7MTUOrs+n90F&#10;a6nEyn95HtWJ2te8NUop6al60N0LGVa62R1fNH0oT6olcq0O9wqTT9S9dvvupeu3bty/f/zo4YH+&#10;PV5XKoDYBCMRl/FDLJ2GtUeDrtf4FSAzQw4z46a0hXU81zpzbgnrnlpCZfHBq7mclCb/rV8eV0py&#10;oEZBiTgG5Eo6yzIqB1UmNDqi+vpOHDsy0LeLiDG9m9heL8MPVNPu7dBA38mjx/zxxtWr9yZng/xu&#10;hoYR1/+2nfQZpgUYI19mwMryIPeB2P7KV07byn/rP6ltkv5IuMXN7O/aGkk2GpLnhiWNv3kK31lz&#10;dQo3foW5Xp5/iYZN4e8LYFhH77z9HgMEn3Pf2PhLL7wsUt2dhEFPOtRinB+cKZ834cLEDVGyBLeZ&#10;2xtEMWtPOsJ7VOKrdvXi6bUV/TRZXOPr2b5O53Fn69DwIMUosqZekE9tqlh7xneANABGfb5bVcZY&#10;EbCehkBrq/pt9cm8t05TcnA4gvdoR+SmBSvmAbdIKdxanthhXKT7X4qu+tRbyfr+cv79NCcsaLmY&#10;0NFfh1tcIGJjXAbspz5dZNfmcwi20MT1dVDHl778lRMnT5mGhSuyb2zs0OFjsDumIbhomOzoQ3/6&#10;jW/KD/g2S/ZYsoTn5eRLMls5YoaABUVLrrCzef/EvmPHjllyPDX00QJKFXM2qURK3SYdmJpx7dSn&#10;cVH+tpHF/OD7bwVSgcf0dOED1AG5jmnsoSjCIsgv8bbIGYMr3WSJfg0UkJlaz45XAQJ7DIVobfEx&#10;gKq7vaNHBglbAq6kBZMb2EjxG+MiRRR7w9YNSZZR8+ITIx+ANGxlnYhmlAF68JcampvQbRMCWEmI&#10;Mj1sMLiWowAtcAHa2Jh7PB/CawetbkpIF4ob3bAgEOQlW729hBEZQ1rhLg4l6V890pB7xEskeEH4&#10;dmuEzDAURakeuOTK36ttMtFUHNlYF4dHBodOHjsmh5YHIWR7ACedpJSwqysWPzJxmvriZ8IsL62Y&#10;Z7i9qYfzyGJpAHJLibHNShO3LzQHb89v0SkcN7YaLWJIauQUa5vGLmdWancXVyw4oPOCSbBQ6VuS&#10;wiZDKP1RLc0K45HihZ9dwE3KkKpDUghlqzYM0xKy3IeoWyLviFNBZcOBt1P3lgdCidlyw92eMsQV&#10;xmv6S22HQLPchWr+kL9x12iR7I7I/TKJN3xhTyFKHSc+In/hExGnI4CbGVizW60k+fdg30AXBdLq&#10;yvyjWZFofGRvd0eHVMwYM9shryekhwCjb9vKiRNCXDyiZsOTBAjLyd1KAR7iBMyYD8mWD8Mz11Eu&#10;4xNK0VG9kSQ+zJ5uxV5uPFk6HDHDcpPEkD+mX6q5VF5XUTFHwtiF8MpmUjRJqo1Xc/fW5EenP/rm&#10;t/7sw08+fOedd2seTHTflpa9Vqh8VLmJEgEQg2AEy4jTUhr26Ro2NT98OPvGa2985Stfa0Rb51eI&#10;+6gdZSWbAic7hWQiQM83vvWnd+7cMnDLbRQ0YtbEs/N3/s7vVlZS2HrmSuy8eO7C2++847EdOHxA&#10;HHzhxRfx5ob3Dv/s1392dHR8V2+vfHZmbhrUKq7xMZJ+OoNdlVdxiTKavcMa8BtOTdXe+MReFttW&#10;Mae6Oh5EkdTS+K0+icQ/oyRjw5MaJRqBIkQn/GQ6Vk2XsbDKpE6F6qCNvdNmGoLWfW/PHvN+L1++&#10;6gFrGVQasi7VhQKxuwxqncM7c9LmnyxIEKM5zHjTxAATslzz9eu3/Exvn8nRGUZZ9hcidMXD5ljp&#10;qiqCbjQp5pbEhaOHj7pFPFkI2oPLZb+Q0/rsPzlLGnxEP8geyTnn2zzDhj9wzSJLA5EmOy2STaym&#10;ZQgWKXH5CLLbBwJHaxS0K1BT6gMRp7YaUV5Aaz+OD2HZ3blzz+DIjz/+mOOdJu/lK9fNX3FtF85f&#10;vHrtivBjvqHLOHXixP4DB9J0c+8TdBtWjvH/kKqJcnzRr1y+KocQmKiRGql5JKrV2w/ZPKE2x0QD&#10;TfQQkQS4H8Xah2u3Lsy9ew7OhKQk+rFbj2w0mGx67aULYNrSQEIzgziMwoIPI6bKkZLxeFVaqa3W&#10;Y/TQurNrV8+Tx0/Q0i9evvTRxx/fuH7tD//oT48kiTk82NsPzzNwRlSwtEdH9pr+zEeg3PFa3duY&#10;ThG/k7bI5zKka9Wb2/lcCnxe+5OYtLSEm7s6uchGq6sGHBwcdjS6N55LZizWlF2G6iogG3B0aK/Z&#10;ZHg8A/39J44ctmnECI3F0MaDmRiEtemocaxohBjtcvXGjcs3DXFZ0TvTmxB/pYdqbmPIfV5WDUJ0&#10;2aLm0PKHZ3gbqCPFKYpZqdszjuWpaqHSAXct4GixXvM0wpx6itQ1Sv7GmkxV2Uxbrb/QomMI+QYw&#10;l3IE0Nl64MD+0eEBc+29b3082EYLBOLll14ckciMDMuDERiQZPlePZp96DCQAyGVmNGUEVTd3WBU&#10;m91VRJneSif0U3zET5PFajc/ReOe+vM8Rb3Srm7kw1XsZ3XR4hFfVE72aVqZWir8F5oGRXBUaH6P&#10;6RRtvK3Ob6iz/ebN62Y8iWuaG8cOHfPpyZ6MlI+emLJhhSy3zXBctyU+m/HIDpequorstVGXu6QR&#10;wnoRKyVDSV5yFja4tH85R0RHjStHVN6G6XVDoO0yj9fSqsFCWiIPEa4kRypMN9tMJkeaHhaoO8pO&#10;kz92IiqlTMeFdTrAUxGPkHUNWyptEQEf9DcQtWvAfXRLQF9/Nf8uxVuRAOOI4S5pqBVOX99YOWK6&#10;7R3JUHHHjW4ytIO5zMjoKFb02fNnM56hpeX4sZO4v4aMj47t4yji+RoRRN8WR9XtLSDi3MKs7uGn&#10;4sdsIhlPeXNQ6rz88iuvMvDnw2zWeXDgkILSfEtB35D55AprBaSVGAFge/vDB4++8a1vi2SKefJi&#10;3VJUFHSHzP3Ume5oNRkyFtNWd8ytUgfFzzCd8pgnGfrmABeTndx6Qba/ZG2XHEQCtLrKtMwJ+LTO&#10;qAeYRCEGk0maUwO0a8Dh0D+yB8fH9ur6BXLg9sLwoZ2mJAV/uR0l6UlimgZomyTk0tVrDx4+FBdr&#10;zs0uR17WDH16zQV2riggnNLOxPJEa0Z4SqGtpF+FJWcSrXuefm98HAPPZykmbYpoz1YSEQH8toPQ&#10;arqMixrs7x0fHcXf5HwJW9o/7tkp3LpcmBSkwcAIRk4FLaNi29TT5XRQn/iwVo4PKClB4lIF278p&#10;HYsTCpeVJcjmEHgMCvbG4g937lIbZzunS7CZ0c/6BeofSEQIIU/7Hs6LAAwNCDG3tfaq/1+k3oat&#10;gUeAz53aH9xTMxdUYujpem5pxiS9dIgWXBKRbK2nCHRr+ZK1BKFQdAWV4+2fjqJWoTsnY3Pc6BEV&#10;IYwCwh/WQliKsKZZumxtC8UZNAHlw9aImcy6YR9ATH9vPY8Oj9rezlPu+syuaX5NGGoklxh6qdUz&#10;FaxdDIdU0bWIOorh3Z3d18zMuDcp/dNflEZ3djHCW+g0P2xrvX93f2Tgsg5E55AcjEoiSOrFLrPT&#10;bSWxoItsUbMrGotEFj8FmeDE7aYB5qLHz5Za9yLihMsYGBzWqhLGSeK7ejoglyuLy62d8B1TnTTB&#10;lwtDqq6CDEeKUuNhsj/gFO5i8LwQsF2w5Xf0yLGvfu1niqq3nfFOZT/HzjgDDHKee+6lgGne8Uf/&#10;5t9cv3IlGqpyNfeI1XYtf/vv/N2aqVH7qYSGZz758JOPPnRmHDl20mFgDX3jz78FKf7WX/zZObqG&#10;ixe+/8Mfysl29bU7P6UgxXFpluNnBDNGzu5exzCC4NSD6dHRYZ6FXlrhJWXE+SnZQjT2+vceDJ/F&#10;uPQF3YmFlZUe0mC0CK4FVymjFn3c0POhaK1tI+kLxOO3IbPv6xsUdc5fuORKxveNuCvwAs9YZBRz&#10;dYWseD5nkLhsmxLfB6HLEmRN2fVkwezpm93/f77+O8jz/LwPO6e7p9N0TjM9OaedjVgACyyxCARI&#10;ApQoURRFlahIwpIly3bdqa58V2Vf3V2d6/7xXclSua7KkmxRtrKskkiCAQSJuFiExebdyTn2dO6e&#10;zvFe7+c3swQp+YZDYDDT/etv+Hyez/O8n/f7/fR07t8/srA8r170lcH8Gq6SjaFE6lxDuK/fv/Tu&#10;VXbr77174X/5J//sxo1bhjjfunVHXtU/MERCNPHw/rVr10QNYEJoGFRvfq3gyabfkQGmsUHxFnPU&#10;eYvqLs8q8ouqv9AhAJaOag+hzIxTFAYWYLWNrTL/KLhwwcoAbaON5UI8+j1L2CG9eKUFaCAcZXcK&#10;bsm5Nza0jUiV7YejRw/zphahNGChtpkWHs2HR1pln+/c2fzBB5f27Bn2MZT5oZyXOcuT1CP1YfH1&#10;S+oc4xsxnLZpMv6m0oUgcRnn+tigu2y2Ci31cwLCWsmW4JNGvEmrYdYm1TFNMQ6gYaPIJuMyrf5r&#10;ySFkwp4Y546Ux0+dPWNitTVMSM476Sm19eram2/+YH56VjrlTDfCXOni8ylSIeIpAcJkWqtkkWPi&#10;Qnkj7zxy5Pjc1IxugrfAPAV0Hc/65Fo748i2tiwSkaTE1nFrU/sxNBqPIk3nHS997KUjBw9/4qMv&#10;Hj985NxpDmrtuhrYB0usf+sx5VwG8pk9A8xvazU8VN578doNq5HBh6FYckRT3tcJ07Wf2jpkivHN&#10;EIWdkSmPnNkxSC8SoQ0ZxNmf81iE4Sr1CnnlUKOE2clTy/+wKtpisJe2i1VTWqc8+Cqdk+ATARiy&#10;Yv63asE7qleyffzEseNHj5axRcxYarxp8lS5lCd25NCBSUnhOjORXrr1gcEh535MH2KGHHFxWX/b&#10;5QOesrMPGtro5f3xPOZxxvpjf+0EihqmA+rlJ7sBu0NJ7b3XyqpcIpLylNGl8q40qH7n3gM/Bsao&#10;txm+YFqaZedLYIf54CeZ0/PsU88SH9g1b731ptSNGXOD6VUkKbLBksdES7GJF2VYquc1NjGZGAW4&#10;Yp9UCXmA6P8AR3S/yl2Zlqa0Ut91OSxcdty5yOgctDOzGmphnsQt0nC2bqWP5peaPHdglq4KFRXW&#10;S2yP0UzmPrXT7TJe5oC2iC9RxL1QDasQS6ESNLlg//8wTazw8DhTbGCI+arCc2NLlDWFzdKCRFXl&#10;ZZh28EJzCh7NzhpBqa67eOnizRs3xFIeYw5j4KKn9MYbbwhNb7z1Iy89kF5VcDVhJp/PeEP2qWc9&#10;yTqqq4vNrR/BIc7DjSmPAiyHfs6dHGAcYVeL7xDPRH7aRCZtt2/d/da3XkOK3at7MiqH9lOamU2k&#10;xFpaJANysDtNg6WnQKazg/6mZNd0cGI5jzGApemLELvOXSNDw5xKMYFiVhIZ8uOa9LFTT6DIvMqg&#10;qjZL/FyaJBaiD4m38yjJRiVJkiGnR+QLMahqOPCWtGnb0dZhiPMHF65S8wj1BoAlC0xkTt4fqqtT&#10;Zin0BrePHnP61OnOXb0R1hDDBfXfNj0ves2tlgHmyTs7tHWL1xjhR8FsmkWxwfcKHKz0IvsO7D5z&#10;+sS5s2esb2eWNBreuXtkyJyt0YxByvitGq3BqGVjbUkvNXsBnuJ2H83P5n3FCCxcW6moKKr3BZ+z&#10;UL1Db4qxJ6pxzAqMswuUHeKg5Nu/Sinau9vv3jYF+r4TGssfVT9zaENbLE1Wo2vx2NO/WpzxXPQO&#10;3c5j0kvDZDtoYcWF+MaHYpXeh9PddNlw7HKmR1ZQpr05boL+hOQTRWROjuLYiQFgbquFysUalkkJ&#10;QRm8WblmOp85GbHJ834d38nCTX3xMoz3jqlfO8PUh/ceGNshYkD6p6YmrBEKHlbqQ6N7pCRkLmbf&#10;Gd0Z6vbGGgBNSRB0yRDqZcKdZqMpLT8AgTXoUdi5BEdYdcxbTOTIMDZHfPQrLHjouFsOHDjgNHCP&#10;7shBjyfs1TSM3pQ4oYryiYQHZbLLSuIYxtoWZvAYl+JrN27WCE+wcd2UiduYi8gqPV12NM4eV1aN&#10;NSCRLoq6ndJG/zrGI3ZcdCpBVVM6ZurvFgju0aNFOOJnPv0ZtbZ8XW4QhD4TAWL+HCmAsBxD2mam&#10;+v/wH/1DRXNmWoYLk/TeqdHyl37lV+V2KQYy+UDdtvXDH/7w/AfnRVRKYfOdtNhkPzdumJt69bVv&#10;f9tYPPXKseNHjBFLT29nM2W4BUrULbqKNF6txmVyl/17jx07jFbJ8DNzKNmp1kLKDM3aikVIknqn&#10;TdVQCVgimfoQLmDkzVkEwY6x+xlamgWJ6Eq/01rSBK6zO/YOHxBcL168bBft2T3ALiYhE0hgrWRi&#10;EEJ0KD1pN9S6Bu2JccKvoE5DAP2/fPnGntHhzq52bnkPxzkML/fswnG0c/CeUyZZo4vTyzP3Hv3a&#10;P/4n9o8Y+tWvfvXv/t2/+3+vXydOnPj3//7fOTAlUf/4H//je3fZpd0kyLfKXaQORDgDkcdUyCqC&#10;i00Ve4W1DIOx0HPBO3eilDp7IqF3wcX7aQwma4DJOaHRO8iftXgHBmIuAK6IsKdZF8Y/ZTSUF9Ye&#10;L3uBwHexCpfxZPetrxutcfTYsXpEwyajR5OVitmKAbwhBmCxdL/11luXr17Zt3/v8NBAWINxec8M&#10;WduvIadoePilLblD6WwUetPU1Pje0f3yISC8kNEcnWAJigJsud2ooR0MOW1Dpa5EBztkbcMkklLd&#10;yxpzi40+ajCRSoSxf0pSGMJKWoptbTzGnYBWi3YSV+TR4d0Xzr9/6eIH0uWECJ2YcAwNxdoVC8O1&#10;9bn5aRvSwS0figQvUrsY44n5WPIJqguPDh86NDk1mXoUJz3ggW8MvB33sqlJ/JKwZEKKkBOvyjl+&#10;+ic/v3fPSLQgzU70BfpHX95vVlJrh3HfbRztk/GUUXBYMiz3t9FQ9h/aDySQI+bOTJohwwzWLjIv&#10;I8CF97O1QSkZI6EMFm+Ng2108sXLzNILntVIECs4Q0SUiSW6jLIweUMc7xIV2zPLpmEMKWCx+GL/&#10;adL84irlphqY3VK1e1nedJ85cyZtQYMVkx/imKSESxd4cwO8qmky1G8NCODmxDc7kwCKLsMe1A2p&#10;EQWPrNuu9m5Vu8M1vE9G4pkTmtfYGO8bu5EnSaNbtu1FsczbcPUxHEtNm1dfnfTy0cFkzwSIIoRF&#10;IpldU2PqU1JlQmg9lDyP1CvpGNSCSSc0w16bjS2Gh3l8x4+d4A+K8e0f3373vf0H9gJaYjaEANDZ&#10;reeqiw9XdpTwfvejkPNcR0PjEwQztVkqcoe2lnRDLW6TYgpb2Dw3VPaaxHiR9obI6Y8s7l1M0RkR&#10;y2I4pzCzcLlcgSx4NarxvRx8uGDPwbaTW5AH7RnZy1SZyWhmV0IQHXskT4gxscprTcVVZI/MuBPE&#10;mp3EyY/jBlcdfHVCIxdMBtnIDp9sJ88wSTawbae+Urv+RaqBMMD4qkaBJPqmv1HqY/CYM9hr5bKu&#10;+I1pw527rtPN1pop6X3cRiMsSwnn/F1blWP9zM/8jC+m9qtZgXlxjcQ67xgFoVoO0J6oUjQHPTF4&#10;aWvbhfNXvv/9H4kYBs0fO3wgh1Hzpi4a3pqdEbKUNZzZn81hMHkmxQECkaAIZ7olCfD6JnRM+Dh7&#10;+lS0vto+AIClpdoyCsBYdrnmQAOpBnI0lu14dcBrlWZcW820lOEhTxcVQX+pWkn1bEOFL7Gu3WhH&#10;3rp3jxhClO3rjZFywTCyr/jg+Ezk+/tj4wB5n+ZrTBUXaord2AKLE7r8ZQYWg8TigJuWqxyx6PVR&#10;Y4psjnlpceVkA089dfojzz9z5NB+MKt9DIG1vxsVKLMzMSrKnqUFZGJRTtqUTkSIUdGTNRgfAcJz&#10;rzV9dFuXrL+swAJky1irzFMWxszBXLR88FazdMfFOC49nPnZOYYshw4dsPE99hJSSK99YmWHKUaS&#10;LNrjtfbKMgAfN3lmfUmp2KP78QprzncJ7/Jckxcn2bAc1yxOpTKMEE4ZKnKtnyLVNkY81CCjNMdd&#10;+YoaKh2VVo3mxaJgotzYwmhJqc1qoZWQynpLBZNmpicbNxIcxIEBtn1UL9Qk98dmSHXKUWobJXOo&#10;D9o33zfcL6dSIQO8sJWswyLz7PRDywOIgmK9z/f3DOj/F31wyeNMlECN8KgLzRczcQL83KT14YZt&#10;4+YeOLDfgQ11TPWys1XP1L2T8BbbclNTwlby3UVMt9rXJ8en7E1PF+q5f+++5I7r6+JDJj7MwJLX&#10;JRWkSJk1Es+0vAxPHF0Tuqznw87MSwBgh6oejqkvhke0/7k/++f2ju4VuJyY/gk+K/OyYNI/Ltq6&#10;8tgpaa7eb3zlN+/evTOyZ0hvUy+dUaD0r+UX/9Jf8pKCUOCRdbR6cN/77quXLl5UbRw9GeFbRGS7&#10;OvfuHY30cHtDr+nEsWOcQcGRsu0q6LM3Q5wMo2It9rOZGdrBTpnpoEx0dR2GSLiXHKM0CjzxM0sm&#10;7Nb4PmbAXXI4l1kThF0veC22cFoAlmJosaHlxnW3aYf8GTgsIgsje/cemJmew0esBtmQMy85qk0v&#10;827vDAwTb/y48BdaREC3gwEKGpANBma7fu2GJEmCuKuzlYeOwcdgZO3vNEEzGsAQjk4J0KU3r/3q&#10;X/vyuXPnOG7883/+z//7//6//3/UL2f866+/fvvmLTqAL37xi5xonAq//du/7Vrsu2jsN6luY08Q&#10;bmg4etkC4GAoriBryc6HSrVTkTe6d5RftBPROOLE17Q55A1BoZUaEMmYqPUPyAM1KExltRlAJPVI&#10;CkAQfGXf3JWi+5NmaGK2Pfv8CzeuX7HHTp06aYpMQHr5WQYlhYjQ2xtVr6VPOnzr1s0Pzp8XZk1N&#10;jNynqMIOGWlC9a9UwCn7LGZ9J+/FGvOU+gZUtAMLi/OAkZzWiQdlH5sDPShLisqiNQYB0jNLOypy&#10;5gimireMlBbIsZz7o2FJoZDAnJCSJCmDkmklHGeh1RKjtLYc2X9gfobq4yESVf+ubnVkFjk9Sk27&#10;Eg6869zp6opo6+tBjH5Gz66eRmzVd/D8P/LCRx48eAB197PCxI3HX/ZJSl7ZTxc9hx8Z4pubICrM&#10;yJ6dLWYMQl9v3rkNKHJDtFlF/Yh9vwwpzdPogRhwR3QsmdXGJJ4ySYiBFq/QsC3LD91DoAMo9w2q&#10;kV6tE0sljJ6aWBiqQzHQQ/qpU7eRIFaCHs1E9R2roA9VIKBI3GSkShl/osOeGbJaFx4Mte6t23cd&#10;/KJiNf6i8yRWOHB4f5hqfCi8jUq+HQJle7zhyVKBaL+SCtkATmiMW7kCk3UvbnJmWh2SMB3W8y4G&#10;dbt3D8sI0AB4wEu88ikoTe3mpW6kTHiSstjhaURW9pezomHYUzmiq060Cz5UfhqRS0fan/5HIJ34&#10;aPr9eAROdbU+RPiYq9W8QTwBsoBtEA4lmXh1+vSZI0cO24zyTPOIUZOTcBZNSnkjWOO840WIEcaU&#10;OemrRJGTZfHGsjYk+khbavhgo30vRwxS68m4fUeD1Rs+fmsreUd3j7/knTuZHF0rM3fYREEJAFDG&#10;JyfjFQojBB54O22tzFCYLTNZ9EwwU20lalxBzzVKRxyg+k2R1IavTFG7kco+QXDTKtJ6yVOET5gM&#10;HD0c0VLK4A8RxMaDfdJ1/rAVKPkMecU6Z9UGkgmzVD+uqIKJ4ci1i6Ee+oOHr3Hd392fTd2Qz1UU&#10;KGkTCHinyW+CvJl4GuhY0c7phaXZAAEeWnrKxUAt1U96CGmvp13YOPi9rffeOf/662/Tip47e7J/&#10;aMDZbCEJLjn5bI1okXeKvum9Sqga7goJIH585hgpmJzxxGoj/QP4ZOLFhhNnqwkBzxbSoEntZB2l&#10;xKU8yOA55zoAs+bb5poaevASlwCfrIe0bFOflJNMeSQFyAYVE4947FJ6slYPbPeeUQVeRjcsLHhK&#10;caZnQwg5WN8gbher+zgjs1P2LdGEEEuo+RVvGx998UXT20zUy/CwjR2NweKuynM9fuzoz37pS3/t&#10;r36ZXeXukdHPvPKxwUHotuynjTyUq2EgO1OgGgJDaiezQBcXnSoedFmwx1WLeCDsTsrfEJyWSGeM&#10;WnE96mT35eOUtWI6CZ1P4+4k2OqYp9rh5STL2ZG02+eL8JYFdEonXULj5KEr8NLFVQeQKrpBKG8Q&#10;y0t1WBzEQhDiiVJ/a6ekJVDktSerJk2phk1LuXMYjBSkq/ScxhCYBq75nLif12YjpK8dHnF85RUP&#10;mdqiTyWXImAv/XOhSkUqQ6fpUqN6XFYP4XNjZp0sgPmxJ9Lf2weGtIPkauyGkIG9IwlvT3fniC7n&#10;XuY2o+RSqaeYsddgpQTqjAkgaAuQLHG8feeWS98zus8/kWHItc13dajH6jPUPjnFrtKobckESNAn&#10;pqf4O4KbmQG6K8/WS3HF98ceMJbYE+dU8zUAZ8kyM8snc32aSDvUHXwk1D8UqMqGgUGimq5+hXt3&#10;v4Qq0GD4o8tzC3NTEzOAOzYp9+7qmfOLm2r0LaUr83P4VJFvomxpUxw8cEiSeePGVTw0pnswbC+D&#10;didDsqVJsePA3BBqWn/01ptf+a1f5wopynme6VpurI8M72n583/5L6b/G6FkIo3N/91vfeP2ndtc&#10;x6DMDkvQ+rlzZ9XlrpswB5KFczM80L+wNIMVcff+/YxH42idiUNkfOsYpbfv3mPtTe+S8Y7h3DjF&#10;mKFEtCW5S5smNg1JK+O2HkgWxhDuekiIFYtCT3Z+IwmWgEoAjVEmwLZpO8BrllGY5aMHDty7M8ZA&#10;+/CB/YeO7M88ieCYdo7vjHqbQacP9IIz8tmMipJipMTZ2WYzQ0bvcE/dvwfndGRw6Is/9YXXf/gW&#10;mWQZeGugLCtkJ+/NHRo99pnPfObKlSsIDYcO7v385z8jwzh79txnP/vZX/u1X5PqeTu//Mu//E/+&#10;yT95+umnL126LAaJMfrdVnDDh7fRiIv7Y+VNxdMz5aIPB8jNaE87acygrFGYDJmrSRPvIwrITciz&#10;oZDyUTwVeNj05JQGVWo7Mr0GZlfUU89Pp1x6VOoBPUEjAXqu37wGDX/26XM8saREUZTHmn89LhLy&#10;m3B016AvFuv3Xvu+T1T3CBBQqNT2yWq1gOFSVRgWc4zhVxwUYou61t3bNzc3maoMAg0qQn9JX8VR&#10;qioCziU7rqkWivW0UqzvRgLYqeSUbCaI+MoydIlYp55NFD6NflmAkhw4MTva1L0LRXOTDGixw7i0&#10;lBNWUbwME/TXSPZaF9eWMZR5WNCpGP5ts4pH0jsbW/+XdikfrP+yvMw/Mo1mqyKOjA6kZKmikvsq&#10;wVc5y3gLacFEZ8fN21mIYIBi7ufeuXtP8JAjLq9v22gcj2W8xE4gn/SeRMlNAqydnCnSSggS2CJX&#10;UNLFiILeubCotP43Vu1+vxVfGEt+eNxZWlE4Mo8HNz1ePbmSx8rWvBQEjEYWkNQlL0VtrTdXQ3Oa&#10;4KgZcAXodRdt7TzRmZmjpKAQJpnY2QJI1rhXkcV+KJ6jcfRA1dd1iBVCspuNB2MPsbWc0UoXNwv2&#10;UijwqDOcVC777W+/triyKdXm7qa2dOrYL2a38BBxfBYg6nXg0T9x8K+EpUgNj5uV6Vr+2C9PuOQo&#10;IddogcAW/NHCz1YNV9Xgu/zfJiVJdeU+hCd9TmrKChkitfabEmt6Zkr/dHJ6kifOqTOnnjn3jBhI&#10;IH///rjQIQpVyNlyBBrP6stEagu+ri2NrpLZJFMUIvxl5Lt1qfZC+tM7thjbzKEirMnLlXlRfMOY&#10;dX44BepjVg863xRT3p4uNlugiJL4tmsCSBDZmOlmFjOpqa9/CGNpfn4mlR7RVVw882gUYBEphhrd&#10;wsxliSlxEVIFD77C2gUpDKz4YqvWQ6sc8f/vL19Az+frfXGs3OQEeggZVUzJkfFuuci4loRV6YHs&#10;0nrOnGhZdayeSvZYlVtJTwO7tmIT3dszOmIKqOEApcPADIw1RoNWK82KxWjgzzTA4hTDXiCjqNte&#10;f/2td98973OOHDvKxsU+hjKaalCg4ZqzqrgB+RD5jVypDCfCUPIYVcywiUxAMDlpaeXksaNAVn07&#10;r8vC78xM1HKnj4SZ2ixTQ/3OAmpw5gpHDE8jVUqKV4/VhTXg+iTDOR38Nk6rALLYq+tKczOJzxEx&#10;h+AQErlfy4u2rh9aHa1mHJWR3bsH+4criUSFMhYvbUTjf1zJ3Xv3bt6+K83KoD3HSo2fh+UHzNve&#10;PHvmzDPPPGMW6+ieYYYZFLqxNBGmpW+rLE6iHS4gOEik/84U51jhaEatqmw9ZWlQrn9nM0qYgtGE&#10;FbEyE+2a486Tbkk6YMmi6DmdIxr6MVsO6FoAnoiwETJGllTeXNiEY/fv7TcUbWhI58ErCPswvqFR&#10;qzSIr8Fg6zU1Kr4ijFUlVv8zrcBaMA28P2llIlPM+JQZqpSCIMLcxY+0GNgR+HB1m/ws2Uh0clt6&#10;veEcO24wBLi9hCeSYXdRd4bXTtZAoRgab8VPwaOd0UTG8cXrqhUZHc4timB9eHdxux/aY7b47tF9&#10;/UODMv7Wjp2OAc3DOJDt4g7GgwaDCwWzy72xqnCjXpIFKUkV52JextDU8ARGxXRgcR1V8sGAIThm&#10;86yhnTqLSXU5bHuWyj8DZr10qmqokD/DFCXuCZIxPcDNMNIT957T06LTfH4WZ4O3YhPyid/aEY5v&#10;OIKDzjOJZ7bzSS+so9OteL8RYsYx3eCfGaeHtM9qIKLwqhw6JR9qMQDwjR+9MfbwwcWLl4zae0eJ&#10;duH9i5cvX7x8cXxsbHF54au/+7sPHty7eeeWcUb/n//u/635evjowXgkw3pF/u5dLb/8K39dTRKX&#10;gWIHmz/x3W9/Byi9d/9eeSaj7NGRERPf5cUqoV/+pT/33e9+B9v68JFDx48feTB2j97Tl3V29FiF&#10;XsbYg4fsrA8f3n/sxDEhxyALabJqWGJXeF7mIPX1gL7Dpkq42rETmlFTGCIgyNgJoV9FDeLPRKAQ&#10;sTndRwvE3YBSniXe5qoXKhEUl4zQu3YFGnjbeGIT6Fo68AmS2BVuHVgo6o8UjmnQyAk8cbWmuTae&#10;NP9STWqLbd+BEeHw7NnTLNhtYK3MZ86d4x8L51dK3bs+/Z/9Z38bOogFGOJx5oduvf32e1/+8n+i&#10;BX/+/AWhVsfZmvif/+f/+dChQ0eOHPnBD34glZZtS9cq8Xnyq7IftyiZE5eA1zxTxEFZ5sBA3zyb&#10;ULEA6ytESGC2eX1B3dFBgIsDA70AB2tGURGUP+QLJ0fN6o0QVzWr5IJ7pzZTjqj/tLO4HoohHBMb&#10;eH5CEjRCa0xg3mZtGkfDgaEBXXY6JItejij98rNLlhhdddWMjS0vwwlOVn3CdLczUVdykiOh0lQ9&#10;oNI+A7AizsmIkoocDbmdGXc16yE0CLEkxWDgIky0VPGN5Pnx13+YB6ReFL7KJzoUVVVWTcPc4Wnj&#10;YUguEoJyPtFouOY8L+C4xuvuoQFlhlM3fZgchRSL5Ng4KlbAmuIHpuvnydXK5TCAXIpcyb0hP7me&#10;YgRnSnKKZVK1b33zW/pxkg1ZtfXssty6akXiItXY2dkOuw9zzOnkpwWQKcEqDlUN0eKdF3OTzBbK&#10;rxSdAQK2RAHlxMnTBrpvqjQ8xIxIzuzRNdlburA5yT4cYdKgyFVT5vGv8GOS7yepirW5HxlyXOeu&#10;6fnZ8x9cMDTbgRegCDzf0WaQBueFUAEjh9wIW4e2Gr7ujCgvveSX0LX56bH7D4QeAyoVMJA59zHA&#10;oL9jFwLiwwe3RbAck56l35tb+w8eVj9bydIg76vbKLMYAVaLqQElPkZC/0gztHEHqOWOybBv7fka&#10;OJmKMa4+IVPX8IhKDSsZargtlsQ+S65gsNpTcd8J8uo2Pcb33nnPy5K8nTl5liLE4TAzPYUSwNCt&#10;Up94j6fU6ehApdH6cJVOgjJ+qwbk5pqTMGTJP5oj2mc93bsy6cFNhkRr3nqH/EO5EeOkjfWjR47I&#10;MIDttptz2u6249G0MwFmyyFtkm36pzU8vY8oXnelaKDtcmKnXdQANc8GmukkobgUD+mmEQcl7g6X&#10;wIdphoas2DiW00INYPuHvxqeOP8hf/FxBZZ3kjyp5hSERlKU3MC/gdaygOVMMe90Cja+ppTF1NXl&#10;qpOqJDkFUODajctf+uKXMI7UlnnveU2pjQNtKQ9Ru2rYr30qI/PHZFe1Q1777g8vXLyiHjt29DAw&#10;1/ZmCL0Ze5HFkDVjfhYX4FSLaTXUnJ6G7jWGoMlmxTeVlRSqzyRch3R3+mDKM+mCYQXpQT3x1E2O&#10;+GO/PgREs8GT3mT11BylJGEpU0vXEvO/inrp/2DSL8yF521ZrFKkmbWt3dw0MjSoNYwgmDlBMp4M&#10;f9pmlgkigerZJmV2tqUu95+QHuY1PmE5aJ8yW2nZhsqt2oZ5/+CHP5CdXLx4nkJ8jOXJg1v79gxH&#10;EcawKePoRa3giO7FqRGbQJlTug74fJSRcosS9CAjZb5AFI18+VDmcIpsgRAOWpofPBzLsaLRnBos&#10;PRpLNMRf188PZWk1ePG2ucAaVjuRVl0Y8ALgPbqH2Wcm9IZyHLpAzVfKldQE+krmGg4FeU9pE1dI&#10;rjGSiSf5UYVfFz0xYrocB9V+1HVcWfGCEXuwYaQJgwP9DpcaNtVUY6kiWwqXtxDGqHaRlDxvBU+G&#10;d6cVTSJrB6W68lhWVzV8rUxomoNKZjo1Mc1H09KRHVq1dlxLVz+1sf0ZC095ZyHxuj2uwXl989ZN&#10;i2V4cMiSBgSbnRcJvIxQVFle1LLn6hy32fLkIexg8CvYl6p2g1GOZS/7l60aMB3MACiZjC6sIisn&#10;PPhIgmAHEclFu7uT6tHUDAliyglEInx6Z+5CmO6sauMGBdXxL7yTNVkseG/FFZpVHMhlfX14cNDi&#10;3zO6+9SpE1JD9F4yQ6/eEaCX5qam2JBOTtm0JsRMT0zduX3ncv169723P3jvgx+8/oMffE/b+NUL&#10;l85fu3aFDdOPfvD9jq72Awf3G9msBna2gi1bfuVv/A1Fj4PUPhGkrl+9/voPX1ff8gAvn9Jd+/ft&#10;9Uyg14cO7H/6qdM/Mq7l9R/J3H71y3/5e9//3kD/IO/5jKbYaSD3PObTyZO0p/uGzfzdZEnAH3Id&#10;fUI6HzZJnGYz1C5ZY6vSv9uLLL5qVCnWUOmkvHWlQaaQZelnJkfU/v5lV1snZbJPw+QrvtQORcOV&#10;KzenpuaPH93XN9DPijJslEaCGGpEAW0100knzk7zu+E0i3SMTA0OtFRGdw/Bl/7cn/l587Ue3r/P&#10;QeWdt98wWLOro+fK5TuffuUn5XD/6B/9I1CiHPFf/PN/6WUg7P/sz/4s4BC8avTWl7/85b/zd/7O&#10;f/Pf/Ddf+tKX7OqvfOUrmSWaUdHxPnwcwuu/GoYIic4t5FHdji4Bf/+BA27VKiqmdzoeoX2LquHA&#10;ZoK8fYXE0ChMxQxgVDka+Cj1bgJomPCIAEY55VsUFst7uB+vrNy7d9dWf+aZpzxPyU0jR/RlNcTN&#10;KmN2QIXXRX3z/gfnxb59+0YF4dR6zXhgIYU5NeXa/lBbd8dKtGMOyjgjAEER68S72jRpROXEavS+&#10;c6v6ZTrU8bxMiat/V4TTEiwlD44Xd6YKpZ8bOLG+rdR6lXUygGu4Q4vbWw1nrGKlhVW9QrROp7l3&#10;9IBOnXSKAF4glPuaxS0EqKHbd0ZMk6OqKe0AeXb2ZJTyayV+alp+xGcV9RR1LMPHbW91i8Oxgf+7&#10;f5Z64SA71DeRwtdaOrBUjXRahM+dPnMOPURVbTeaLg8rSpsd1SyxKkygRMat9HwVxTWsuPy4y8Wq&#10;0bdLxi2+dHD5jyM62eXwnswM1aKyU3TbFImRFlVzLAvnMSWxkSD+YY7oeS6vZW1nJiHAc3le2Hfn&#10;8MS333uXoYN7t5uw0Z3TJ48zwju6HSdEhViAXXA7ZUCmyjZQemfwTg2XFO7AMWmVxTaK2x7qqpJk&#10;A/SOjq39T8M+MzmJ+BJ7ATPldjSNjoxyGGCtog5snAS50Vx5/f7fx7mCLpWZuscl33RUV7O9wR+L&#10;TqsSyUYiqK+aT264Sxa9L0h14/OrSZqubgyrW1tu3b1FgXH85HGNfrNAxOU333mr2sQbEEcXqf8i&#10;6cDMh/QMDfVL+6zJmhkXIrJt2JDi/zEckdYSihCbvwxpaO7u6cdMpx4jtZYz0zSo4khcRXmkQ+WH&#10;+W8iTMOgxEdPTE1Zz2AMsXF6jrolrgINSTs7ZH1qRZ8YNdQ3YH+OTz6c1zecn4U1g6xQTSwVmWII&#10;CdWkSwrlaP6xhytBTLpcnLE/libmb+Jy6nzNeIY8taZAtnICqbm9FUJ9oKIA0kDH1LchYJAMlmeX&#10;n1NZaeNRO4dNqPrYC8/Rw5nrrSWBeaRjXoino9dlCOBxsQBJRa6bPDO+pPKJr3/juzeu3+7p7zl6&#10;4ghah01ZHjmdgkkmGWH6ZtBRCrWMuG7MCXmcI+Z9NAznp6YeLiyu9Zqet39vAkVKi+YlDRBhJ+la&#10;IlJDvxXDhAaUlWK0+t+V3eRU3nIAF4gdlr5PEIee5IjBYHwx0UAsYnymYx1QUuKMZpIt4LBkwlyQ&#10;oaFBvV044uT42L2xKa9V/eQ+0htVrIKs6JwyQzUiy4JDNnSQ5Cn79oyePHXaZjl08NBv/fZvkimw&#10;Qbx+66YHvHf3CGMBHsIlX8xYBWdxJt2F/hhxYmNScPiOJpXPL7jXNEBaJesx0nJug8kLberTEgVv&#10;R24uKnZ0PBy74wz0TGXkclz1QKrEbT7kSI8dyLXkwvayrqizm7BvZM+wsyW5YAwVQt5qhLCGvVGA&#10;hOKKmSFR/r1JEFM9NYysGtVMIfcoBDF/iB9V4pnnnY+h3C/hIB6sPO2lT7ykHSE59OE5zxiJM2sT&#10;xiMGzuSqtNeDVWTuds7KABGPlz/KvpRIdiG8P5qbd2ZJw/HQFHAmfeBxytK2d7bryQYojjIsdpj+&#10;231LwmXKMwH8FnaPkHiNAGi4PiUJLVT70cJSfqgfxWJoc2NB1oit283KmxqaZyfnNdlmUvnSj4sk&#10;Ojkd/iyPV7hDCjOKouRoGSKQPlVyU9FhfOwhRME/+RFLTpdFpjl6+tAc2HnDqG4TbUZAA3LoJZfb&#10;TjKigvXNlFqRNWY/lvPJ7pGRNJtXDFneSWuB7oBRp+XtyTAZ3H/wEKkNkQmnXr+0dGdnjJbuv3Xn&#10;2h0Ktnt3fdnY2Niunk7xQYt4ZmrClQsMLX/5y3+FKrVmaSiL2999993Xv/d9Wcip0yfgbQuP5k6d&#10;POnhS2l9ck3vMWate2ik7xvf+gP4k/cBOHe06F7evXXf5epJ7d07bBnJ+L0YCUsQymohyxlSDNSE&#10;cjbrAKdMZqvULRCOozujhCUHDmabMwP0QhyPAnILoSS7JbScjZ5dnTE4NO52s+nixev2yekTx3Nv&#10;ZWTq7G1wbWodEQmmjKfUKy+ldKw8XFXLwqMVdQMuJzvoo7iTI7s/+OC8/XXr5p2DBw6TVgjNl6/c&#10;whT5W3/rb8n/XnnllZ/7uZ+TVv7u735VUmiW43df/Y7awvHzp/7Un/rzf/7P/+2//bf/3t/7e77M&#10;P7EZT50F2miQpxonpV9FDHO/8dGL/vqRwujIsWN2lpcbX/tsh2zDxH9dB5ZmszNwJVs6iTV3a5tn&#10;xwZy67Xr1+iJ7t29dfHCe3fv3GKp/eCBd32L26IftXd0j76by3BGPn32rBa2fd3f2w/D0FkyFlVj&#10;1HNJcG5vm56dvXThAvgajigdMbqgJrzEQ9y5HBkGu7WtHbSHBw/s50f/1nvvmS4NpoYgQ8ADRTTM&#10;+J4kQK7ekV39ubSMQmBPwC29pYwzwFjSQqVmtHD14RJWWT/uYcPqD9jTOJDS1BC4qxnJay1DT2SN&#10;TMMWsQm3bIA5Fm5YqpwsV9NWwNv2FG1OEZOWLU4BMvUQ2qShSWDVupaQn27deaw+cHWTniPDOGIB&#10;nOQ74wqcN5yqkiWDSfh0UO+Wp3pfdx/meryQcNLZTZEmLy9FT6hVm/xfgHTj6v4kgmXfXUaTNeDG&#10;w8cLFm4MMfex5dmWxzI5MensQENSPsVIr60drpA0JCq1SrQc6sE2fHUU+h/+irJqbUcrZXTuydpO&#10;I1Hj6crVqxcv8+4Gn/uoULgH+of4qMMIPWTJpKM2JM4I7HybETXbej8ivva3O3XhUhOFmlHy/kBJ&#10;p68Rq57Nrb3De8h9RMCxMbZKS0bh2dFCWGx5VzKfGn0BPYZBaWk9nvSXG7fRYCh++Mu/qhzKM8d7&#10;CR0y4E5KO4s/ORN4ZkemSz3Oigv9epw1ls92LqkwxfASlByr4Qt62pJgP5gZLO0dkOAoU1N9jWPH&#10;yfx/9PpbUp7e/gFgpw4Lksn+A/u9iaDFoVttolhnBmNcjP94jgjLUWwoMxYY/qeOlUPuCMm3rNvV&#10;+kAdCKtjULWni9vR3pW8HU0TPsqT1ddg+w4Me8ezM1NhwdrOwIFl7mgh3ribSGFbdyoIH449uHn9&#10;diRO7DA2VeBhhfZkbuxS/P8Fz0IQGyek1LCBJsbkpZ5nab6eVGuNPCM99Jh9+m/5bcDzsMEzv7oY&#10;/5VJxREdVhczHSs5HL6CfeL20CA8eEHVBxZ+jXz4mZ/+HNVaOr/d2s0C9WMaQfzPUxbGZNZGCL7d&#10;6BK0tGksfuObr46NTyo1z5w6bSRZCCqWtYRwZX2WjXa5A0q7E09s9JBe4hYUglF2Y+YypESOSJkE&#10;ZGXf3tH43YYdGL/C8gjNuLhQY91OmSOmXQ5+jhQ3vYKU3yWnCD040G00YNZdWcJ7p3n1j8HZDD3L&#10;qS+XCnjh3JbEy8PiKtWF3c2KmbbdMbRv38Gbd8dmZuccZiX/2pTTf+qTP8G5wxSyZAZIdZLdlHhb&#10;H//ox1/51Ms/93N/8su/+it2+s///M/LTsYePhybGBfqn1LIiYbc+OK1nuqwATYna49YOsW7cJEs&#10;sIaqaUIpe9KmwAtZNIWlV4h3ANp9sYhv2pZ6kKKhHmViX4CoTD5U24uG5cSNXU1gARPpjPn8FiU+&#10;G41tMx0OHT1Ewyv42F8635QHZT1ZBsWV/NUJm7WV9LuAf3zjgDAJhJzsKvglfQx0UKNYM/SzZk1l&#10;aFSUF/qkczMg9qnJmcuMQdiAZ0ALsm8MfZKWxGIgXJ6yM1NOhM9jKXGESNGIVBDGQJJW7xMO5+Jc&#10;IpQXACZ/sZuwyCYmkGc0pqV0vd6teyZMdKSCauNw6VLX1ycejjl4Dx84YAqXFom7sc3l1i5+5tHi&#10;zNy0LFYwlPiLsn5oDJi2DaRFNESCpSwxXxH4L80wNYfflpaxYQobPD9UrT3d/aHkYQ5srCHHBz9S&#10;VmnuxbHV0UC9HkV2LB5aDX05GhfnDd7+nbiksXWKO1OM4Ypy0qya8kdAntojoA8adIeEfq8Wh42G&#10;0SfD9OovX7vBPQMjHj8wD8rkZQOBZYXSxK7O3SR7wzwrKC97ORvCDq3A4T1Dc49mPvLC84vzc9Zj&#10;XL18z1/4K39ZCtyQ/DtCvv+D77371tt29uGjh0JA7O0/eGCf42lhfubpp88NDvZ6I3br/NzMa9/7&#10;lrw1IinjIJeWJ8bnlFGnz504febkY6q3Mq1saauzHK1CljvIdKOp3MVDiOnpG1T+55QtL8qaNxaT&#10;Bu3sdCWTXyWOeZEa+Vn4bXxBLWxPM+akspd33/3AUXLy+JHYYOAlVydUeMlIEPlC2hzgBx2DGkAJ&#10;qlld7mjdZXkZnnTz9p0jh48aTDj+4P73fvCDd945//3vvb29uXTr/kOreE//SH9f///1//bfNhQq&#10;fug//af/9B/8g3/wkY985M/8mV/4n/6n/0mObj+88JEXALy/89u/8/GPvSgKOJOef/757732Pbux&#10;YPUfSxAbTbcKmMFTy+LRYx8Z3a1oSgnYsSuHRUNOXeGbYZtbZvDb1z1Q0WpTBYncatuTUftSQpk/&#10;prP+jd/4DQil7EQwNTIxBtpPP20d5YGn1HRRqhMwmSpfWRwO5xUOhFeu4NPI7rlkxFylkdV6UQ5O&#10;mL/1tbnD0HFacVjjW+98MP7gjm5J+VIh6ETLmQ5V/UqBXjSVah9HZkvjH0Axp0xI5VrSJdPP/zTj&#10;qgw/FQYEZQErgCr5+h/7lSmgKTHUfVz7Q1pISrm2zcELSvbyR18eH3+wDuGLy0XCvn5VGfE0MQWE&#10;+ly9eRst2uwK00L19KCg8CSaXkLvs2efksRmkunaGlpIw82rCLFBQTyHqJ5TKYpZ6518VHr7M3Zv&#10;FxMEd71msBYHstDY4v4AkY2Lfp6ITcvfMfNp2hjtDPZp+wyilWhte+nKen+2t02MULo53vp6+jLA&#10;ZXVVJjM8MMKyLioNlWs9hMf1RakUo2N9/GT8t2PAYZiEG+9XZtzd2+vSr9+4ev3GbT2vPLY8taAP&#10;x48dPn7k6MoGCl2cN4Njgx4lFEmHYr6A6lIqYfJ5fZwdQ/0jLlUKeevuPW9K08rCm3w4ubSxPjzU&#10;v2eUXq9XvXTt2k0oe3tr5/jE+LsfnEe//gu//BcAFDjd6gLWfoEbyi+9sTL+8Fd2dv2vhpxRgliQ&#10;f1ig6V5lq2xEsRR3wP+o+WJjQGcMZQul3V6D+Wxk2ocGGlJv6QQfTj68euOa4/Mp+ohTp1BBXM1r&#10;3/9+suKWnQwkYMliKIYS9qfWXnCR9K+hX8ER/0M+IiGKOj1m6en7cX3rIV9AjbJy9u7Z72RdmI9v&#10;P0Jf6iK0dydrurfJjnt7tcL6nSM4T4HxFWDwNnFKE3Zbg4n39vzDcSMZ+oU6f2ZtN7p/HyRCPRb+&#10;MZ5iDVPJeRlkvuQDiCWay3h+gPAqtR7n08Hmn0CMjUedxxsgxvOJX0jVH9mC6bhGhFvd3EDd+U/n&#10;aFO7z5J55xCKj10Jzuo/S9Wr1F/+2EsfG+wfJKOpSVTKxJrpXABXUwt/eEwhp6kLNRTC325ijTLp&#10;/OY3Xp0Ynx4a7j96/IjOHbFL5qG3dgqG7Boay0Qwl2tkeMdWOGFWuX60/E684GSLyCXP6Opsf/Bw&#10;YmRoAHBXhIyMgMpyS4Kfp6MALRZCqaSK2tHgSvoR4kkmPTs1k3aWu0JkjXiWT2xcszKTxrgEQJpb&#10;z3TvjPlhjQJb8oHhtSNlYW+eO3sK5BeYcGOD/lQizt9b8qpXOzCw++r1q9EhPFo4efIUNjnjiE9/&#10;6pVPfPKTn/vcZ44fO/7Jlz/5u1/9Pbnmu++8CbY/cfwYPUGqnFAOamxFvdLlR/N5Dg3VQo2KSkNo&#10;exMFDT27UoeWhxOT8YWJKBDStk0sX31X9Qzgyus3V09bL90AeRj4CqG83aS+NKhDeZXKl4EOb3wz&#10;IZd5GyOoRV7pgC/guqe3k6dn8dTjePv4UVaEgpL5lYWStZbFHVwhbon8F+Jg76yPCjirybmj2ouI&#10;0R01UhwIDqdMMHlXTzjV/kYK5eH7c6XXWfz5hGq4pzu3vaVpGSlhR7c0XvTqaFdD7WKRrfJH0lic&#10;X5ianI6X5NYOrX8sdjRitP6jR0+r4dVHGaMX24RtSJWT3dOcmJw8MLrXUF5EdoJpnzlrmFbEEqHD&#10;iasKjBgMN8UvV4SM0XtLhxYzoMSfponBe7ptD4kskCoQAIUVXACImEgargWfeS49QM1UJYqqVo7r&#10;iqLN4vMszk0/On7sGCe7q9eu8muz/BTnpG8uO8UxOxQ4fQ5OJa0BqpoVixLfXR3dsYJpa8FOKfFx&#10;eCaRc6Sv3aoXrJUBXaKXOrB7r23rkwTJ4YEBC8LiUarR0GTWL7R4544HY/dDpe7p6h/qP/fUicW5&#10;hdt3b7f8xV/5q0lH0mNp7u3Y9bWvfe3G1RsH9+370hd/yh49dOCgXZT5PB3t77//AbuTt9/90dWr&#10;169dv8GxSeJimOaO9Tb0i5s37z/79NlDjKyDtTLeaMrkTfOF13fgESa7a09mrQbysBQJ82FsNO/q&#10;7vEg01K2LBCxyzYhKV4TTZNqPBCTFTJQc52lerQynFPIbmQkqsLZ2aUPzl/yjzwU9BSFulJ6QgSS&#10;EqWJE6JT5lcWDpx2XPltbI8Mj9IDmQV+5qmT5iyWGrpJstjTDVFokqAjvF8+f7Wjq2334d37T+5j&#10;sn3l4uWerl2ffuUnLl+6/G/+7f9GBDO8e69N9f4H73/r26+O7t3NNQv0iIz43Ve/W3S98lloQCmN&#10;Rk3ikU1eiRXtaoR7jGTbnn76GQ8w4rvgxgGEclRH0kBcHNzMc6BtDk9OR2x9zRoCZP7v6axv3rzZ&#10;0cUovx0xYmpq8vDhIzKhzMPaxFvLYaD5X5YnOzpaufBHj3zx4oXbd+6YLxmZqkeXmGwH5dwI43A1&#10;xv35lubtFz/6kcuXr0na7o3dtQtIGaLA3wbJq9uNJw+QIBwr9ZxXO5s9hHK8kSA2bIAlcLEnCGUl&#10;p1RgicC8fppsT7HM7LUOuQYg0UhVVwKhKSOT7ydjyOQ20+TaOpzzyrhHM7McraeWV7eWH23s2Mmg&#10;UyHin/iJX7x+laJetaSQMtALN5g9FKy1mzFsewfVWAzuiS51ezebunp35dUEswGkZZiNMPZoZRUa&#10;ZEXLkFyMlYVVSfh8/8G9ickp4ck3JBWz3Q1pkCzwSCsdojevShZq9ctIE0hr6UY1d5Q6BAFlfBgl&#10;ljxGbIs2udVU1gW+WOABFR6lHM1acJFKoios17itx0pzfx2cQKpgrVdxzqVPpNu6eYvO/u7c3GLm&#10;xWNuebrbzej2KLZ2sZ+4sra4k14zh0hmBa9sLisnYrK/lRahuN7ZtpM9cvyB87426N/vXrut9UPz&#10;jvANVzEIFRHThHEz5w2W6u+PO25YrWMTtPlW3ejevV562J8hM5SLTSNH/PFfdkRlu/abtDetRe/c&#10;RAfAQTZOM2u3MoZI8WoT+HMeRMRFxW+KNL5tM2Ng61eYmHFyiDCtvc0Ptor7B/v9aAXVlcvXXcyp&#10;4yfNjXzpuY/j2dy+e5fjZp/NnsMV3Zc/WmeMdtRnhTPXNLQ/giNCgGB+6chR/KlkV3i1tBnODLX1&#10;w60LGjXhuHdX+8TsbIYDh9+ZkdCpE4NytXNegF5cuXYZri7UANklm5gioY4oocp4z4uQrJIp3r19&#10;W/LKxke/EEPIiWw5DfYMYsEn7Y7083FUcacN5DUY/RPBeNKghpblw1w8+WS0Jymty1A6sHBEzdIe&#10;MzBCQZE4QamU69i1QWZqzAn3iWCboYUHOurYyTJ6A9/Uk/jESy/qYTn6VekxNvrxX8GES4hYtgWV&#10;eW53t3Xcuj/+zW+9Ck0c3Te6d9/elGI5nILkGnf2QLN2hhVRk1OqRl3JiVNphxm4vbaofb/d+vDB&#10;jJBUkzhX5WdGOXDDA81imy3Pz+X9sBop9Y8VEgBse6utiVwjlTd8JTZM9cDL1QS+mBZoBnojOVZp&#10;lwFreZIWUXayv3bkh0hTHjxil8sJGti0A2oojHg4xEmY656oYEfWCZ+5Pz4hZTEXSgvPwUzLUl3W&#10;ZrqH8OZ3thpq8OnPvNJo3COn/rvf+Lc4VPv37D535pQVv7G62OIItTey1NBXkIg6RdoQuBV3hhCW&#10;AZZ3VgNODCPcUmHoHsstRack8drGOipSh13GsaSRlzFxW8Q96RdH6NVgecbKXmGzqEJdmJ63a8Gx&#10;8ngH96F9ewdHBmNGFZtunrZODqikfSplzKwd61C9XvMf6/j0noK6ZR+6zsZgML+R3zWN1GnJbuGU&#10;hQG48eRPUS4mj3+0OKevqJHFi8Dfg5wymT3FTGCsrNAa+uwzlU/etRQqg3YNkZcPLNP/bcPFXUBU&#10;vTOzrM3Gxqc5aCKt6Lfam8I4yedBRJmDx8bnp7kP9e/qjS2Et71GB9bO0ItxNnIXJrgiqqev38+W&#10;aDoBpV9pcrDg1ByIwZzcY2ekk5ZZISAo6LGclurEnJIjb/gIoofnZknaZvBK6aOVSEOjfug0uKXs&#10;xIt10N3oK+6UCu3qcQA7MkCA0URli6XdNzwU74hiRKRbl5w+b57bMVYu+RFvUwMAhcoW9WckHtD6&#10;mXno48zU/K7eDrNdHCXu0SbyCmWByibr3AXHpDYxf4eDSdsai/H+7QfDWqNdnTMzU1wxHYJ7hne3&#10;/Od/+/+wMrfSshkvGm5JX/v9r92+cd+EJTX3SN+A0RA85HHewlncsfVv/7ff+tY3f/TB+9e3VprW&#10;F9d29x70KQO9g1Njs4TEvHkRZ1JEWtqV2yLluC++fxmm18xvTTaN9hHZMiKWtRIJ8s7YTqYoImug&#10;/YzxuNMcNwc8WkU9C/u15ZmxB3yoWnDhC/7FyuOO+XDsIciEH9WxI4d2bCwxRNhV0/Eofmm6lEsO&#10;yl1trSbCoEHbPwyfultNXJCXthrx3N7Zunvv7n2j+68+GG/pHorT0cBuyUJHdze+hrJpemZcZjU/&#10;Nn346OGzZ86+/JGXpucfUeoMD+7hDheaS/SJfTEr6O/z+vmGJMMLdVrZGakE7kcsf4tZnoCZPbHD&#10;Etf+mpmb0vJTNfYN9qOw2H6EB/yHVFCBdiwj3cyd2gGYDWkKR8CxvWN6ago1/kOdtQkTTz31FPzq&#10;+PHjny2dNVBTifPUmTNXLl92PYblnDl9WlRX+AjNoV+sGfoCKpeGojA7JndQPMGEmCPuGRlZ314z&#10;/SCHTTjmOTe8x4zSdDy04xf3/OTnPve1r/3+y5982Q0Ct/2jEA9CUPlVQyEsIALVMjDw0K1n0dkx&#10;JmpnKF+Uld6q0jaOa7IaazREQ1AKFLaOLmBByIvxEqcwaGo3oQkEjFjY3WKWic4vtVM7Wj+jBjE+&#10;ExraO46feWp1fatzeM/0o4UdbZ367heuXb87NUf8GHUkb8iREX06SOzQyO5Tp5/SFDANiNDs9p0x&#10;FY0KTBvbsaA/m+MFKW2HvGSVWExDwavLyjTXQWt8exttCH4w1NPuD4O9kHWg7OqJA0e8xPGx+zrY&#10;bjA5IpCkrW11e92mm12cFwNE82juIs8HbLetLxlR36k9FJWACYcpqhNbyxJUy4CklRQAVcOzoc2M&#10;N4tWeD1NqwlxCm6yKdst6Z+DoVnew+lmdvaRnLpGRGjlrOw/uE9PwLyVrZbF5Y1plRp6l3UL5ePf&#10;7C0L7WmlOYZXV3gwSJRW5lekOCN9vSNDQ6Ib5frY1NSte3cseHpmMH2YHlurdGL7R4fQFh0007Pz&#10;N25d04e5cO3y4sKs9dDd1Y7kH42oMrYn8zEtoYR4OU3MSVqcBLylUkzEujL8Qol2uum+AoCVKBiV&#10;qt000N2hKSDV5IRIt9aZsSbRWOS8aYx3qWoiXonS4sSW6FijbfQD2mXbExcvXMBJ3z+6b/fonoOH&#10;DlloFy9f4SdvjGo84ZMfbWP4MzX3nNs6d65sLlnyFFVBvDe2O3d2orKW22w2ZsQHNrWXiCWWsbDb&#10;qJHlZrIxvHuoRhKj4KVrtkSo26n/jqDGm5G6aO2GsTDXbyk1onSQEUo9FUitu+SLR4+fojT8xqvf&#10;XW3aGt47eubc0ytx+nPraZVKUGQbybmLwFtElJUgrJWzNLqrQRMbA2+QDwoGC2WlQWGt3x6tTmIG&#10;p66z3oh21GdaV44WSm372McGKiF8rmVWCGLc2OSLau5wQJWMInCQ2K0vfOHzNZnP6axBqS9kwIkN&#10;61Ps9PodkFddFGtqbYyBoX0fvP/ud777A6XLXg7aB3avtWy09jSvhFIQHyLz8dRI0nPoQ3LVDUNN&#10;4AHana2og+mw70D26Hr22ef0cOhdDhzay7uGPxNvQ9krJd08bRBX4V0etnJoJS4XSiINbcdL0EXZ&#10;VjOxRkYy+EqZqePJyKuijnodu7gLLSu6QmyxkCRGRHWdnCm3OYcHy3FrFl1za2dvZ8j0Kzxwl9Z3&#10;bjXPTj64de2DA3uGnj19tKej7dmnThIiyrQsGmQktYFFG43a+hwAdfee/f/D//D3X3/9nX/7b//N&#10;2z98/Y0fvvVr/8s/Pn7k8LMnTvZjgCzOGt1FjZ2VR9gX1zEzjGNWW9gdg0+xSf3dEgNXqFq8FuNr&#10;BVU1dnN6btFCMEY2gk+E6HZsk83RwT1l4zW3PP+IPkBuvHOrbXl2bezW+Nith6vzKNHsx1W8LbsH&#10;+mznu2MTxw8fGBkeWWcnuLjW3d1nvaxRWbTGDlqw9sGKpdgwx7WmSeon5jT6wuE542xExVIj6VPO&#10;hc4YTmloB9Fj2rxSKTW5ZSsm6ADlLVRPkhwOSCYZCzMqPcNOuZu12rGr3QjanDIBlELvKN1uHEUx&#10;OefGF9dmN5am4yVKXXHnwfhWa+d9E3tWVuexdwSxxSVsbNOiLHDKoZv376L4ofm6h45WsP0U3xxd&#10;6T2H9zsArJnxiTHvec1VtXagnGb8SXkdoLPdfzC+tEIHg8S8/fD+uCEaU9Lr7Yy7xIAEejjRoAk8&#10;iKnSeBZ26QZ2dEmKgAQeR7xs1zaNC5fD3bv7cHZy/saNe5LjPSN7YA0Pxx/cu39nTg7akQSUUBgQ&#10;40CNRKlle3cmGoAUjI1pbge5yniaa+pHMesQXTSIb1+7wSNl4v7E2MNbvSN9be2ri9uz0tg7c9fB&#10;m7OL47tHBhUDdvnKdqYvKsYCnUaBurY0v3zo8AGZQbuFQzGwuNzd3tXy5b/xn0ZurIxtblLDffMb&#10;X5+ZnDKWQ45Ylf6Gtn268lLy5QUCaf/w0Y8+H0eijl2jQ8O7OruvX7995NhBj4IdeYxDM7Yn9MNM&#10;Yyuucbqb6W8UFh3KcOYIxKoriGuS04bkPhlC/KWL5l/dMHiGI4rfjs2MDRCXuhoDHGOPtg6w6d17&#10;9y9fuXlg/+jRA3u0Ktm7xhLFZ8kyxXIariqH7QjVxAItO+JKEiMKw66HEw/ad3Zgb1y4do3h1dsf&#10;vDs8MhpJYPPOpUfzjoRnn34Wtq1N8Oxzz89OTB/ad6Snr5dTDH4n5CEodxNbPg6ImQthWStctBFT&#10;OaXLXD85ottMEmugiWAzxXj8P9fX9+4ZnpqcFFx1J/sHu6XxOaa863gRyxKCE4QpgUKk9ycyR7yr&#10;Llkbe3AX8fFDnfXVq1fl5YiVv/Irv0JnjU46MAxGzsgs6QK45ezpMwcPHUSKCpKzvqpdKjEldokU&#10;eIMkz7T1xYsfvI8CRZw0MNjnYHZa5BxK/6VUjPXLPehcvEPR/c7bL77wnARLNjg1B/6M4UVoLQbK&#10;SR0iQrIGGp3ETMwKx6koK5XwP2k4+vicf5IVlX+AbPE44twn4oYcYGrloEdhLld3bJN1aRGqbKVU&#10;dqnCSS7STXh07eKlAwePyCqX17fuP3x4/sqVB5PTotDuwWEZEkhpZn7JIeCZag5KlF984cULly5a&#10;jRoRaB/c9mFgKrROIGIaczHfdlKm22bii4jmR6bGaYwt5mHiQmO2h76MhKaS/PjHPs4kz7HUsNtY&#10;zcRJgTeNG7xjy9Kj7NcM7u/DHQFJdff0pbe+qcn4SGac0Sr1tIt4kldvwftZifsxIq1rioNIaL7l&#10;we5BbIAavEzQjmWjeODRjxajoWPDx0G3aRtWo83K3ZAJYz58R4tpi1dv3vRKAJq2JcGyhCq95ojA&#10;NjQ/wzwrM1EYifditFf1wTP29/qVK+plpqfJlFkH1yjwY8dOypO++ge/bxju4O4Brovio886febM&#10;+OREoxHP4qXcKOON2rCpix1+waiPsa4Eh+Q0on/8MFV5UpQyzshCWV+jTLQsrdoM1sMF6+xG3A++&#10;GJD98RINT66IGqz05UaeYRml8WPrgDqcv3weu5LhAIftz3/+85Yrwt/D8XHXBwWSjPo+I7B884OJ&#10;Bx27ulOYC1ihkEUAwaJhvXl7dWtVyLcIVb+xB+rlBElRm0k8wlzNoNzR3d87r9Efe22dgY4a7N7O&#10;KzMDkx7Nc9pjo9rA1XSBfLJUkqkQHEg6O/Zw7MCRQygHeNJxG/acP4QGG3uq0ZdIbzUyVX8GkpGB&#10;58YTZljAPs4RoWgws8bm1Y/WplB9yVeOHT4m7JACoLiJkNxBCtFIB/mJjY4Y9eGv0EzgicVuLOuT&#10;zCPYMTM/r3Py0RefhdkrCdKkWWcbrsOePfKHv3OhELzsWsL6rt6B77/+5vde+wFM6NDRfWROcY7N&#10;cOaN5vV2BLL7t8bcocsqPnHz5BT3yi37q/Qi6/IVLcKb125CBI4ePtbbJZtswaxaZ1epLN7BlLgX&#10;AOUhqTYwsdgUU/nWyDjNAYE1x5nCdHE1dC6Ni0i3m7YGuvvVFwZD0FBa7ektZA2F7Rp1GV1RQ3QH&#10;zPA8UxlIOnfs6u7DCFe+GS9x/PjRjo7WvXv3QbvijdqplUnPZlrpikYnaVeGba5vPH3umaeffo4a&#10;Evz82mvfn5icXl5cuXt//K333pFFvXD23JFDh6amx1FYYwyNfMXrJ6OQylw32G8shUL0FifTdQ3X&#10;kkwWuZZMCpwYvFNIYa6U4TFr5E1GpUq5/NX8I46MW/E6W183gC5MJ484TdD1ucVV2Ziul2JVRSz4&#10;WCeWHT8TpbWaTL/atnTi2l4+DcyGzZ8qntjUkVurtNyDgvdb1TEoaSzbOgIbTon+Lv6vGS3sZ1ZR&#10;2AC541AblDfz5Qr09ckeVwQF4Z+iCKTHHoW45sjSgn0GeJY52k1u2p8XNlbu3blvgBZ6ph876zYi&#10;/XZYZRDGvj17JGVMYgZHhsbmHqnEoJEiCTIe1L9h6KgRnR+0GXcbdb5rXFyYx4eWniotBoZHYGyi&#10;DPtVAOrDqQnNX8rxUjNvyjMcYMxbkmuxp7XnV1eknk5AW9KXqRN0bt10iskdOwCQUslYYbtIBkah&#10;GDaxZxmOzWrvnds3cxygcayt7grPLC45vHXSY0QDkEE3hJ9Jl9IByeibmiyvq5y5dMWBdyqiGA6P&#10;9hu4Cvrwz7Lwnn6cyO75R5O6WKxRQKS64DL6jjYqn2Y54i7FWNvO5YV5YcHy8J9ekGMn4zJ/5Vd/&#10;xU1mjh6F/NjYr//Gv1taWDh7RoQ/q8FUVnFJ41TblueZM+cw1j/5iZdsWLHeY7l64/q7H1zoGe7e&#10;v3d/uB/bK3Dhag6UF0JxzyJaFN3DT483asYHpOORjnIkhDocMfyL7jg5YqaSZ8i3BLw6VoooZ+EO&#10;lpgCPoCwpF3pKVm+N67fufdg7MjhA8cP7Q83OvyVIlXrcpUMrZgryTzwZ5DSCJ9ZlrEltwucps89&#10;94zT/dlnnmWc9tGPfMw61qoPIGCyH6S9f8Aa9Jrxxk+ePIOFinp17cYtGvLQK2IyUnM3mnYAvnWa&#10;ysgqGaF8vxZf6ekiH37sZPaE8Z1ArzwwJM3zVyjEkAfvLXK8dH6jgFU+alxE6Zko0dJiNUcVaN72&#10;5z//R3TWX//G12Fg3OAaOmv8KtBgJjVt79B09tjRsIzf9SCCEJgblgEbWWIwFwG6u6NTbvTBxYv4&#10;LgcOHezv6VtcWZTjJtXTEw4DsE6L6gw6Qlwa/593z1/w3vqEut5e2JW75J4gdmEIWd/h9zS2fzZg&#10;5YXhmNF81Ec9IdkV5JhioME/K1VTgnL4zy1pQYabCPmQMDV3qOzCv9lATspUzbh1p3YWKAVFZxtC&#10;TKaaMmySBiGzajbqRfnCF198MTZ75vjtQpBirt5GwnHq5OkPLpzHDBgffyjx6M0xg5NNbq+UjUdS&#10;KNfFwi4LjvR3gd2QVcHFtcplgSsoRopdw9UUURLdEydOXqYimjQBsiYxkOHHDS+4ueVk7rmi3NdE&#10;Pbq2fv36reCFcZENHIiUHNkgaC/rxV5T6S6p/J57+nmpt1HutMMIg/EwjGI6xUayuICcGSahla49&#10;dPXatQcPxz1NVguxxN+xCZ8+dvRIf59JTR4Ump6M1uSADZix+UmdOHNou5HGyGmT0YO8061IQy2E&#10;BLmelkegLF1XlJ3tpiOHj0it+P4PDQ86Ute2+P6HArFn954PLl0UW1/++CeFTxUmQ2BPzpN5ODHh&#10;SrFhYv6cBkJm0DSDb6JTqFkUDatwvwIxZNvELz0vP8WA3RwjyeVFU3zUIRxP7OI6j2yQnDrRAZSp&#10;khfGGQfkltM0I37qNxCoLWwhO2JxdtEQEVNapZt4t6eOnRTKLYAP3n9fKZqJKWFjeOx+Smcy9vWV&#10;rOKwY/SFI5znIhATbHUdmULGkC6STBFSO7pqflKUuJIMBYmH7VQmNFlf57/Y0983LEXhAwDAiwQd&#10;YkpRvgVlNterh5Jd0QqEkU9cu3XdIjx4+OD87LxDRYK7qpGItqAe8KaijXr8tNw2CmbQ08A3WbSx&#10;1Yq6K18QMbIAX3sto/1ihpfwi5506NBhxlh8Dw4fOEKOferUqYbnYlkoN69srtiXYTk+GRKtmaO0&#10;SjkWip/6IaNSWeTuP7jnYx9/UWyHXqyHVRkHm8Z7XClxdaNIlLW2NztrnYzcQnq+8+q3f/Sjd+C7&#10;HOn7B3tUDMlgra2Ndq4R1kOwie0dC3P4MNvayrpJs9Nzh/fvk/5Pjs3AWOhOrbdd7V0P7txX64P0&#10;TAY0VUzQFLbk0S4/3bqlFYeig151pJ7ni2pUAspp3PUdvkVoADsn8+OfkvIjVDzbGTsllJ6GzfZ2&#10;sMbVeC7GADIzVzLxmZinneDpvYuXdXJh7cSt8XJvS4YkB0L4swA0RJjRZFBbW4citm9g6L/6r/7P&#10;f/6XfpFj9ssvv/LBxcum2gKNHDbz83NPnT556sTxcFJnJ6/fvDk8PIB3WiP1ikX6hJgROLkJopmM&#10;3tEgf7eaZhcWpcKuHFhQg0bjWZZerF0jYKxD4tuH+gYZEJrM5olYugKUO+etAh8VGfTB0nFeovBo&#10;MYpadjsyOGB38eLxxuUopueJfcQx0qn0eWqOa5R0VfKFDlIFSpxNU2805jA6YsKSrBUh79Qhiowx&#10;WzofgNAZY7hKkjJZgB+Am410oVnjOB38lHwZZOJGYzYJ0xKcvTe7VdKmctW9scz9fFFXUFVWGW21&#10;KmytLh8+dODUccXggWPHefDtHFWP7B1FfiGJNXHuwvkLkquLl96FRT+4e4+EAAfPQBHKPJMMxVta&#10;T0JYlO7h3btVvBnrmrH1M8A+GBSMwHXEbmVtpeHWLqmy0FMoBbCO7S4nXYvfo7TuZerh3bC6yNyE&#10;NHl1ioBTzgS2NUg7fi7tUQTzxIKz0/QxRQAJYdrj5D+obxPuU+gBFeByOIb9EC2wXgHEOOmQHxWM&#10;ie8KW5XOlk4AipLJsGMSbHwn4L2WRCyZYBZOQ80TUAjwYse2SWYuARlqZnz87OmzpXkrZWf4mq0t&#10;n/zUp+c9l4VH33n1O4633/nKV2BLzz79DA/tmn4oY2PRu+HNMaDUHTFMxK1Njj9kJ3t3/DZPPkGf&#10;XaLBSumxYCoEWKtcIKKRpBjhK4dxn+Zi9KurEZmGXxVh00YsdoRIGDu8Io2+YG8KDp4UVowzSf6q&#10;GSlTj7jK1gU9eEMlYbhw+RLD0pPHD+mTOh3jG+5eO7vNuPCQkFwEXy9MboDpZfcuL61NzS9xFRKV&#10;Pv3Kp3YPDf3pP/0Ln/vMT549/dSps2e/9a1vP3fu2bt37yEYU4Y++9RTcq9798f2HtiPIDE0OLS8&#10;tnbx0iXkVqNsi+gocVHmUq0/2lxOL6wkE6HLwTpjulByvuLRPZEWpnwqeh+zcUdLMwHyPtJgscSl&#10;olF60e6xcpOwrBH3UTFinOZ8XVt/cP/e3/ybf/OP6ay/+Y1vfvk/ic7629/69u6R3Qyi/KcPZx2s&#10;Ejpz5jSbiUB0RdxOe2t9FXyUBrHJUbFsGL/w/nvObxYhWAvWYuZ8VOWXHKmBgBbJvSwkshKtiri4&#10;bW9r250+cYp0IwI6VeYqlMUA+MhlM9giB335JzZo4j+eI0b2LuuyBFaczVGJKADoAQONJDIKi2lZ&#10;5VtSyycEVXFgvrNAIV3Ms0p4qZGFMApH7PzsWDziuwH1t+7eXVheQshtODeZHc4TpjE7yl5CEzGB&#10;bWJ83NaLj4/nspEplu27elLDrSxjfeeBW7JN5QAPGGYJ4z3WbICEuKJywappYkQYi8zYiQWtdxVI&#10;m2wjYh/xmtgXBDeMuLpvH0aED3VmqMU9RBIRlVEcedIy2eYVG1c5iHFDAZrOJRCCgfr0bvPdFx65&#10;5RrNnLhgEcEOy30Crtbhp964dZunMbAoVgglDlYYYEccO3oix9Y2AjuhqAi+du/+XbT6kyeO8rvx&#10;IvUsUhCkGsvI6tQn6WnLhMKN9sAWtWJ3tspXcBj27hl1afj1ckcqFjutZica1t7ymZ94JWWr6jOG&#10;KTxQew3geTg9iS6Orb9ElxA2p/AdJF+ID1RAeRZGZdF2PWkmyTFAjWtz9TmfVBTxJs9ZSF1tcI3O&#10;0/zyojjqo6SJSegbRi5lt/MYU/ywu1pWl6JqfHS7d9mq5lbfvH1TqXD66TOnzp7SPQEujo09lKs1&#10;iGqeriDr+WPINwYQe6F+BqqXNZbGSMb57I6kccGQJPOKBgj8/XiZg5WcQmdjkz+2BU3hKIU9ePCQ&#10;yDZ+754bV2uEaqmB1dnJ0HX5EU4VOo8Jhzq/TZaP3OvYkWNwGhshyE02SKY/FB8uDnSPIaV4F8X7&#10;M7GhjuE8B4+xAQA2Whh+ULyqcqjAGgHQ8Wdv6xgaGHJQpRTcCSJaZYQmdbDMvHi5phQ5aBukp9kr&#10;SIFXcheeOrL5Vhw3RavlOj41fuLE4Rc/+kzSKAspI7N8FamZrarxS39aTfB8dw088F9km807/+D3&#10;v24Wn6bT4aMHdnV3rombG8bzrLdsdTmY747dPbB//4mjxw4f3H+QtdW+vf3d3cePHGG7O9AzcHD/&#10;fgnZR5/7qNrLcrp84b2RoZEC9OPAUpY/6+mGwhE7sDseWSeoBrv3HYh1mmN6JZMtup0KO3ldKSoT&#10;x4q4voGL7IFPGpIWrKZMbQuTcVL79PLabnfA6nVQtYjy84vLH5y/cOfhpDSFJYYZ92tLj5RVGBXg&#10;Gp3sOPRXE62zZ8B56suEwrH793/mi1+Cv2m+7dm3Xwrivrzrvfv2nDl1LOVk1b09XSJc+UJWcLOo&#10;HndXAsq48WAhnmwG7jW13L7/0Dubm3/ksADxyGOQ3pLwLS7yuHesCHdxt2naInFgOMfhD7XVQOD4&#10;E7eY9ef8bZOA8FgQ8TTuDPGS+N6/fy81eQDgWIaJ9hIKUKsa2p/ZHoUr7Kw38DBnfE2HylSw0vyF&#10;Low6UpMdCh5ozArPakhFGggk/9MZVL2ghJzkPmnxBbtH8YjDbthN+WBnn81mTHN8PuD3JMazoBxf&#10;FqIsxo5hRfMsz1rZrTycGnd6/vm/8It/5//4n5956uyf+JNf+vQrL//sn/jiT3/+CxRCn/zEJz72&#10;4seef+7pL/3UT3F3HuzuVWycO3t66dHcnbt3dVpv37qBycDkckgVZQ7b7t2QynsT45cvXbB6Hday&#10;cEGXpYPHFaNO2Z67cDy1tIn2mCTUBYBDcUa+FSOC7k474uqN9PpqDtmO4YHBCtqdCO5pvankMgey&#10;ZkAsLEyMj3EVg/JYznJEFDKKLg8Ox7T8LJNGRGTaHul35lwGYduJS11q3Sj9VZhA0/Tk1lU780bF&#10;xtZKCZERfhECSQ+cTCELVeCVjnvNk5MTuq4TD2dcItf0cAaQXDOPI22hlo98/GNsRGYfUQl1aoXo&#10;Nfd0db/wzHP4qobIeABRN0bU2YFMOTcz84Pvf/9b3/qORQaZ/NHr75LrnzhzfO9+XrudLqFchNO2&#10;isYtPn/UCqnskiskXUgMy5iBRgupyJdO2gaLUekDvoiACtVG+FxmSsSHDyAY/72M47MQjcyyhxGX&#10;WskDl9//4KI0//SJo26qR43c161571JthuSLHkCMvGXoMHN5jzHnYYx64DAz12MtCtDSPgvr7Xfe&#10;VXpyH4cxnDx+/OkzZxxLN25dn5tb6BkwEgcwqzTcuH7z1uz8EhC+tbNbegp/Ntvb7fZmWsayjaqx&#10;Jfh4Bzaqmq8ygCqvC1dPuIkvqPygkwMWYRFr7hwE6TaG8pKOsvnhFt7IAAD/9ElEQVQ8NMPtrdAw&#10;7QZfE5yHZZQyZH3tH/7Df/jHdNYvvPDCL/xCdNYaMTIGe3jvgb0cBM0lk+OaMajOSE2WEje7ztvM&#10;59mZGlWtrSyRLl26JCgxLfLQSo8ZhkCkBo3RE7X/ayqXa8huBsBEIb4MmX4kvT9z8oStC5IJOhKj&#10;ww/BjiR45aGd+v7x8fZEvRDTvYytjMtVUR0aDhRR8pVaIv/pz4ZRhp6dv8pjkH9E6JL5bGXypgnf&#10;KHo8tF2dZD56mn0MsboMR2oZHhk+9/RTxmB8/4dvgArEuGTe2xmTsLKIPbmD1SMgQyvVTgUYrGEI&#10;ZjoihLgt4+tKMmtLIyepfJLcBEZKxQO9Apqq+60mbmeje0ZNx8amcu35ypo1itRsvidfU5okh01K&#10;FDje4kJ/D8/9uAXDy0psugmyC5xWU6hCwC0wzUMhc4Fb4rvw4bv34EHku3FZL6FFEubMNvW/Ll64&#10;fOfBmBgX5VA12g4fPPDCs8+qjg3UCigdBa79u3Dr7p1Hc3N2nRqq6NcyrohnUpLEHjUxK2hlQydS&#10;9U4HhrXDpK119/DwsaNHPSh6Hcd5Rvb1dPcNDoiHWGLqyd3De9TwEzOTb7z5hoh/f2I8NldFOUr5&#10;Hx8+bPSlB/dRNmOB62YCNoSxFKma3qi3U2O1tSwqUfbWJV1taGaaOWl12CZE6IYKkLTrp1k5meyd&#10;Q7wMFCOtfQJUB5BNlyvDf/11PBA2xRlf89759+TT6CUnT5w8fOCQviX0ZkaTZRdEcGns3v1HM3MH&#10;RmkJtznUAQt01GKqWbJSzNPaBasc+B0NSEXdvV1pSqJadvSsrSCG8tFcUBzLgdx9ny5e05ZpNA58&#10;MzMy41H+linjPmTl+q0b45Pj125ev3vvLrDC3BE8lr2jo+kmhBtYPuGNX2XznkpJDzLoQdEDVJTg&#10;sPJESo5YguLGhk16U0Y2gR7LfKQRfTzwJOpCycq64lxaAPE1N8FCaigiZd6pMRqUoB/LEYtAppXY&#10;cL7bnp6Z+MgLL5x56oTnk7o9nQD0h5hDBWvMKM5Sqwnza8vr6HPbzPlUFC1f+d2v48D0D/UePHKQ&#10;9DleNP5WOryjb/zhxOz0LHxR+QTL0dM/dOzg0LAJ8iP79+7FaB3uHTq453CrDBBrcGHx3j2i5iHV&#10;g96tY1OsCpYs1sU10mLbMfuIgate0iqlY6oHtN0s5PaFR8sECuCl2dVH8Mh4Jlfd6ADKEJBYPNfA&#10;+YxnC1OXEq5KZesYJdIU+K1LV6/bwB7vUyePKf9WVxJAcrjlpEsV50EE30YYzAzuBEVGcs+/8Pyg&#10;eXu7R6fmpr797W/duXXrmeee44J0BMLS32XiDj9WEJWdkVcWw/hOjd/gJg5EcFrZiKeqXrM216y0&#10;mYUlGb/8S9Zy8szT127dZLfu2Lv94F52y852EzXdciziOztjmdSujYix1cp7cWlJHt/e29VFmUsh&#10;ZE0sPJold/3Iix/VjHaQpDDe2fzgwRiEyGvVcaZotEIy6oP9CvRbutmwsI3uKlz0hGLFQMjcqewr&#10;0S0jszBo/CcxkFSzBPkJL/mtLMmp1PhO6EmmOcvnI2qWBUY+jhdV8k+1nAxUHWVsB+WWNEue5DKk&#10;yinb+rs0WI+fPAau+pkv/vRP//TnBobo6VgedyP0tXe1yU9Gd/cfPnjwGCXRkYPPnnvmlU996sUX&#10;8eaeNynRuNojhw6ePH1KV8h5wYeFPxwkdnBoAF5I333o4P6BoZFPfPyTl65clIgbI5fpAWm4Z9Uh&#10;U3ocHjloKij4wgK7tD7i9h6tS5nApo4MozVnbyeSDA76Cger8Go81ZBA1lfvGVqASnj/PrvdWI44&#10;mju4vvR4C3qDVpe2UnsXz0sydrBgV9Zbjr/4M2ilr2a6UB44waWdShSvBueS6XmubS7N8z/TPkPA&#10;baGMVBzCpNZZ48lnurq4rOeFDPUOXLp8Y3iwX/wJHM4paDWvVRrW8gu/9ItRRW7v8Jjef/+99997&#10;m/Ty2Wee6R3oLWeNJksknJLYqG1C1yQqEkRmPN/5zqs4mEeO7Nt/hKkevcVqsiF2Kt6o1nAYb/El&#10;TpOiuS3mAY87lg2pbhKBmGsiOrS1AgishniGrkebkLZO2vDhhDokZqfG54y9X4oxqS6Br4T1bzW3&#10;GUl0/sJlIOtTZ07ZhSIV5QheVfwWQ+yVsabGyYkbB+Ct6bm5HELrxES9NtjS/OrExBQTmes3bpz/&#10;4PKrr36PPfhnP/OZj7z4MRQiRCs3jirI9iw937VEfyeNPBK5VT0XX7MlEy3Noa7LLcuOGOIFIC8r&#10;2agPo+wL+Jb2aDpGmUWduN9swPTYQ30T2tDdsCi7QYkqF96p686Iq0xfLcKo2JqbTeWRpFqG7mTP&#10;vtEjB48AVL7/2ms3btyw3ulhf/3f/7qcAmbuwTorRTLDPxj2Uw4+89wzsj4fV+ElJmblctUKNnLK&#10;qIoMcbh+/cauXW1UX40OHcMOjK4kaUGy07xveF6UoRX97C6PNkb5zdssT2FC4sHJkycExInJMXCd&#10;jnBGrQQ6dFiR3zZ6ypU5PsFTUz/o34X4L4gl/wRsR56GplYi92SVpYeMG21KzcerJ2yC8nhL1liO&#10;erEREarK5jv9zbWVOcTT1dWf+eJPofT9xb/4l58+ZxQhK/9bPKWlykKT8hqGoVSIY1w9B5m9FHB1&#10;cQUaXMq1QnNjsxc7teJrxfzCFeZIRPaR1TngtraPHjvuxjzty9dvZ+Ru+YeF87qzOSGqv5cRNiDN&#10;RUp2dXhXHi1rdmQ0J7/fJqSoFssMkqGbm2fS6LAWIOTlmLYqpvpX+Jx1EpHQ3FxOcMvLNgPvraxc&#10;uXzVpDmnPlyOAZgjk4HCmdNn0UcI+gSmyJ5ildt6586N1DPGKw30m7IlNAON4lTLECEciQbrKlhr&#10;kq3w41E2NoFPFoBUDA1R/TrL1WaGjnPeeGL3FVJmB+EktDVTUju6ejCLfOQffNOsptWg362WUvnN&#10;tTYj2VAddNukYbs3C7JePIVBslQnS1nvhtOiJfXYMzz8A1iB3aM1Y78rRVTbHrtNlHGSDfCswWzK&#10;GdOgNxSWBjerX0GmQ42m1y5jiKZm8Q3N4+KFi0QzJkjx+/z//oP/0QhUiV2vGVwra7hFIMT+XngO&#10;PkZEmkFydFnBQtxD20w8ewSPHxocWcJs08GBpugxhQ+UHMWzk0TSwzJDlJ6bkYpLgkDpPx2oeu4R&#10;52Rs47rEF0lg4uHUiePHpb/eJvOy+CJFwlqehRnUUxlwKpZK88KNrDqhMEWrrXZp6roIkHdUW/yx&#10;I12odNGsNMVxKuE78r8VedjY+ANGCqa02/sIzVOzUx6FNCJYJffSkE39sMy3SGVWx3fDtzyxPZzS&#10;rcWlOYfx88+djUMbKCHEv1CPwv5uVMONnLRaCUAlRwCTlqmZ+d/5na/6ls6ejqNHD1QVmnMC7WFr&#10;ZacGjlPh6afPBEZYX3cW8jclZoaD2OeqtK62gab1ljXV3Y7wv0dH9sj/XC3hZ02ShJwsUvLiMy6u&#10;Ltgio6MjdKb+1fpna+ppV29rE9ffw7N0nDtcqTLZyEC2MrCMSjgX/odVh8cPwfLENfG0p+RCN+/e&#10;vXT1xt17Ex994eyRQ/twXcrsm8+a4BAJiStx6lPb2BQZZ7gTfsHKIIaRKEm/9ZXfVCIeP3mCHd2l&#10;S+d1b9KkRrzQr0PZMSd1zUlnzrLQCDXwianyApshvKaRHtvZuMEQE7Ts3Lt7//2Jh51dfe+89+7P&#10;/PQXNXaeOvfM3/6b/6kqQ9PUIWTP+j45mkQW9DjQN1iWBUnSGJPIAFToTkaBopgsO7VHLWCLtiM2&#10;/htS9tdeffXO/YeGG2uLZpzVTukTSJhJlhNwJbh6TukqMbCsajwX6DC5YDWhPevUtkmFVm0HSqSw&#10;yzwNwE0hCJneEspB0HLoQ1UwmVfuKXkjZMuTkw+ZIlmB6D07MyMsikBh3OnrFHIg5jxq2Tk+8fC9&#10;99595TOf+txP/iR3HJ/Ka8yUx8hGjUWQWzPgnJzNCJPl5Ydj94hDupM6cyfdPnPiOKegV15+WUn/&#10;o9e/d/DwIftZz128xQRA1tcOjmenEYUPx+T9Rw4flLNCgrVJQAPQdd1ddwmQm5gcbzhVeXNHjx5b&#10;XZ5HblGdWvYO/gw4aGuVscG82PDFJbGtY3JmFnXB+AQREAxZ+XkKQ/N64BciNp2AAA7iB+wBYhpk&#10;/YBQGZGg+rX/AjcAWDJhSE6fvScrp0oJg997VxgM9XQVsZKqYcl4cWWxMqy/d1Dacefmzf6+oYxm&#10;6d5Vs4tYMC5m7EV8Z7db/sv/09/Zs3vEK3IO/eD1H775wx8pPgx1NRCap7X9L5t2krH0HBwcefrs&#10;U5/7zGd+8yu/jaBw9cbt/Qd2Hzl6iPuAZJhYxjtb1R1PDrhF7yRH0rGPKgtCXjmiSy96WaFKsZgO&#10;qKMgKD6sOlTYzOlHMmGxohwU5zyW5ZBYtB4Jk2SajilktK0dDyemXIO/2b9vFIcy0z90r1Kpp9+g&#10;HRFefZKzEFJRwi2+eGbFHEMrp+nWjTvepzl1b7z+ltGNTLaOHTumyT4aisCIWO85Z1pRct2IlO2c&#10;oZHRX/+N33SFTqpd3Vy4l6RwuSTSBFiFA6+9E9syVqLZ4nHwieQidrsR+QdvqKkvPMntKZ3E4d3D&#10;YoSTOxlJRUxL/7EArFhxDpOImsupAafbsgtQm37pTgMorTwXhmtl5no4iDXPw/o6c+aMeTs+/8jh&#10;wydOnpSDKCtrOlZOH6d2kMWtbVmSBYe2ePv2TZy20dE9vl1+6awKjNWY2ZVvKZ1+3DHKgrYKFrZM&#10;jnbI9tIq3wCGn2uG03t9k+OT8c6tdVyHRRne+aDG1I0fyxEj8K5jx90lxY7Cw93FBr9B82z8Lj7O&#10;4zQg354GjlM5Lr1pu1Qju0HTymyammgp+nssBw4eVOuP7j1I8f3Ms89L827fuXvrzp2ozrGYsbbR&#10;FpaMwmMb5q1l5xTr2vKLEZcSIMBEJdcWJsQzBe7KqqzeArp/9w71rE4tiiEkGOvcIvecLVWnCbKQ&#10;oxNpmmWEA7W7u1dn23uRpxLQyYOivegEPBDedsgnItWvNLqR3jQc3kBYyj6q7eyqrXVcY+PnM+tp&#10;bg7lQldBjkUvee3adTVGEqytbVwig6XPnHlKasEINk3gDix7LI4lP3r84X1OJZjsGin79u2Xeik3&#10;HT/el/tO3l0umhmMmKa6WByX+0zwqSHUzr379+7y+tdV0cQXeG7duettqGojJtvRAiONnKS97c23&#10;31ZYc/Y2NMxdRNCQzCYtpwYbPfs9f+UIUDMHQyWTjKlGSsoAqJX1xVMpuXDoiXk7OoZLSws+LiTU&#10;6nkVxNvgjhbw00hOnvRbaw6YAVaIyMwZYgFLH+/RdfVlVhWRO16m3Ojv/v2/d+LoCdXxsQMHeWzR&#10;wvyJn/w80BhQYnt4GzHlLsdGPyHZQg7+BtKWiZSh0cB8WltnFmZD0iBTSq8to396e7umJiaVrCIe&#10;wV+kwxJpYKQTO8aj0oFln+AadLaY3suD2aF5Flq6OWbCut7JAysS74ZXX/3K2s/8jVxFmfolg5Td&#10;ZcMmI/MFnmY2eLZNjBSq3gvGijOYaJopHXGzShunt6uXVqOD0QUvoVS3DbXBY7FLJaW8RDeU5dFJ&#10;xLMphB+3YJ7WuXNPaea4pVDM4wMS0+uYq9QIjWzpJJbhX2bue1vHg/Hx3/3q7+vs79u/Ry9ZHp8O&#10;cdO2dHD5UfjTqjNZjk/xqJ2mHDO43CRdwIzf0WLMURu2bXvn1oohT8F979y9rbrbs2dY9iB9gqY4&#10;KtM0rUZxmYYy61gSHuUHnm6q1BytqH6QiM2+oQFEQuFXEEtppNGc4fES/jKMtyHCoBfFi/bDdmRj&#10;w1TE81euEdOcOHboI88/HSKdWY453dA8QmuM0xprSRbHy8uww3BCSLVAmG3t+Aw/euuty9eu3rp2&#10;9fKli2++8w7nkb0jg8CwrXVsPNTBFZ+QXn8mecbvKckqKoy/SYPF/ycRcY0oNw7vpdXNeTyOra2u&#10;3r6/8Bf/yl/+K7/yxZ/+krEcf/fv/12scYDi1MSEXWlneQj2rbiKihNMjkfzjBbQLt52UlUZh/LW&#10;ucO2gm4j73QnN0Rd8mjDzXk7c/q4Ue/JXEGd1ohTXpeESmGdS98jTyhJWNwbs2ZrE5aCwyONIUZa&#10;JVFlR8xUeHbpLijibSJEvYZZTBjAG5sqwJCd4l8Z6UyKVX9YWyPXvXHzqluAg8DsrA19DJNRHOdq&#10;G2D2si7q6saB40enHkx7QC99/IWcqBGx6YkLpit5LXjz8/OAYZf4xo9+9L/+01/75//8f33tu995&#10;/913vvWtr7/z/rvvvvM2Kj7CANhIRccfOU4OPV3xadq/T2jTbo0NQnunAdyem+dpHboLzHAByt9Q&#10;gJExFAim12Q4JAP8LcBHfHM0izOrcGNq8oFn65M1HKSe9x88UP06aYMRdmWadkKO/Aw627oTY5iW&#10;BZyBNYG4BEezr5bK0KCxd0IozISIYN8RHFBYmp3WuYs6aW1rGaUsFe6Wom5Z89XGnp2eb99ltO/g&#10;gT17Du09yG1UDDUiS1x474M3ES7h9vKIqq/jK0Pc1vLl/+Rv8ao1pFgD7rvf/vb1q9f45D339NOa&#10;nEBqUYx6UTHjucAOcarcydd+/xtXrtwYGRl46uxxgj1rNEZu6BobzOFiX6wdGP13phjpmW+iBgc7&#10;T5/CiudFkiwnTiIUedEcazWkLRRNUFysVKzZ5U5xWODWuqFP8wPEESZnO4cTtRP2IP00iUwZ+/p7&#10;Tp88ASzp6iUo7PM1FmR1WlwDprQjMOEdrxxfWQhBzPMmMHy5uPV3901Oz3z6058dGt7z1FPPHDt2&#10;wnrle5dh6utr1JN+XF8vblUPtQoPdRD4d77znYfjYzSeOBBWfYqkFGXmvdI9xB4owzNK319we4JS&#10;cGJZaQSrNet4c2OwvweZSR5BVG/LBFqoSUVp7oXUqcUcWtaOlq3YARSXXOiWK4QsnMSpuFcNqO3H&#10;fiXPxjVsbXW1Fy5eUIcdOy5zO4oTJy0uB91EyAKow6pxNoA5L1+5dOv2nd0jQ7ogoTOD9NYchEkS&#10;k+0/GXcmUGabZXhelq/T144Ng4tlzPqmiTvAF2bdQjhhmefnk/PNKRCxTCrQNlRrQYmTeSU5lAo1&#10;rqm60+UmryCKr1yO/6T3LcRrIlBECtWETlmRMYuFTYlAhQwFkMh0KAKrnGmlBt1x6dKFe/cfeE8I&#10;vA7gj734ggenLLz3wPij2BJVx3pT/YFy431LfehCqlMs3KykEV7CEHeqZSSVNEiN/SmlMGqIeoMW&#10;LGzlru79+w/duHGdIZGH36DUQJ7cY0CsrU12wVJnLxfbD8ggh6gTDA4esqWogdAD51BiN1gWnjf6&#10;ceImr/yYgbN4BQMQMzJg23LSKEs6CWVNx+F/qb6enMhKa8kkoUMHD/I5QuSHGHPeSw4aCU7wdJGI&#10;sYckxYb11KSJ1eYgkgLqBbsVl/xEBY9EJ2+nCEQep5rb7duYnJ9XGWGwcvT1+C+gv53IfHr7Cw5a&#10;EL6q0tslKilBLdO46WUao4jScZGhDlI8fJ325PlKndA6jaKfJTb3DGEOMaaWawjhMej1HLLUa0ZP&#10;XOo0auPQFoltUB7f28nVCupcPRALKyT6RhHyIZqYxbDDZhe4/TGuGDs4SZmKEeKdvMFMdkHP/SIp&#10;4qf6wS+yMDhxhpPHvRs33A4JgXXS0BVVpQONwZyTanV4lc4z5pD+tmxNd8Q/ApHIVW6vCRoH9+29&#10;dfMmUKi1nTG+zDhaMdYK8slA3pkbuYQFZVPv3793aGTQk9dPzMLOasxcH9dpHUarlyw5N/Z442db&#10;ZIJhaF3xyUtR2shh02AHBAYEzsRCCEpjNmZpHUJnjMQ46tL426NdAkql2tnmWiUQ3GTaAZSLUdao&#10;WETomBMl0YyHV7aeOG+DnTl90gAb5ZjqJepfaWXsF8UxuFgQdeL0bOy4o+ctksNevnxFjqgoOnCI&#10;O/hegbphsxxbj60OuGZPT0a/ouL09aZZsbiIrW+Tt9B5drT2dLb3SkEhrKFBWAPQo/Zm1DQKGGC4&#10;heSiYTApGMoOXIXj7atnEMuYSMCEMuiorx+cr385Mjgs+dC1DL0vgHUKzRAbIzSU6QSCtbrSGYtF&#10;AESfi8X6+QtXzL7bu3vw3Lkz7W1da6sZ8gTrUlj6V8vQSyCTjNle2DMtu2CE3PWz7Lec8UyNWXXw&#10;1xqbmlQYHDx4IOia5ymN2aAWcqY3WVhJ1kWKsGNjexSmUMABL7dUoInkGeAkqdBLB/gdO37ml/7C&#10;X+rr2/XP/8U/k6W9+957H1x4b25uAuzuzT+cnBKNelIM7GLanNvZ2rzHD9/znZv3whxM1lZ84sSQ&#10;AwfuZzvM6SwPDPShYmiFU+JzmRWBvVk0L3GyNIZ2edomgoMMvmieSR3T5ealF++JrKE4zhejyGHR&#10;sNBM5h3NeJl0ZgYxiUq7DJXWhB/cuvHIxcCNvTFeVsvOa1evGucxNCwL6IvjLAXqFgYa/WXAG6/P&#10;XfT0DZSPyioDvpc/+clDFFW7hy0Vu5jJA8omoEcqn+lHwRE63nrrzdvXryEhAFoUByrhWUyhza3l&#10;+UWXgTBDLp6l1dp27tlnybwgf5PTU5b68RNnrl67/Eu/+Asvffxjn/vcZ08cO/rnfukXD+zfB2x2&#10;lAz292dUVnVnMHFynlqwlBOx7rLPWkTL985flNLi8ulES9bHxg12ncsw1VVeuV2IsgsLK6hBVmS1&#10;14MoGalnLfJfRgjNbHEbeZOpoUbRYmj6elDxDOGPZv09kU4FyokwwMOfnJkAQsbiIalZbBrN4xsd&#10;HtJmHehhpgNc6PXGyVpOHD3EDFyYkr5xwvGm2Hu1/I2/+eVHvMI7E2q/+Z1XlxfnDYt86uxZeMDs&#10;4mxAUQJMhX8LKQxGV/f7H1z4zquvue2nnjphnwQabdu5uBhzeZu0dDYR4Li+0po1F6+hiQQrSYNN&#10;q6mZEXxJLB6tPSolaSwoExABKtHzBxCQ1zkUk8pskZeTjTX5Of4cQ4Fl7pGGoi4/mJi5ev32oQO7&#10;iWgkgnwGdfdAektSzcCRktL4NBSevc3inAYzQ42bWiBMYw/GX/v2q889//y5c88ODgw5tB26DW21&#10;TMKZKsuR5gOTHOFOKPwNR/7ExPzrr/9QpoccEtM6nZdM+SzkN+ZVAdX5MPn5QRLAIGXfbZ8HiamR&#10;bG4tkpG2Vqjv/OKjo4cPCwH+NXTJ4Ko+JjmPOsCX4h2DQLA0nYT+Z4BiqroWR1jMjR5zjH48Sawe&#10;kyfqYXLDsY2BiGi58cVINRdPbJs8aVozWRa/Q5Z16+fPX7xz956xp0M1mafhteEFVTbJpMv+j5NI&#10;IBkJXCkoHXNVHG5movEOLyjT6/UWrXLNMr6gJHWzM5NKk9Q2rOCS/oYq1ZhMH3i1zA9ynIdlVRrm&#10;IEf+KfLtEl6HOe5/h6zSSIgLJqkpX2H95GDBZAq91m/HdgC/ND5SXEk14rmoPnvn3XfhefgMe/ft&#10;P3vqDNSBQX/1CzKFyVkTx1c90OgcdwBZoqJa0+BaLJZM8ODIqtrbsGDQFfRxXvzoSzzJKbcwLtDX&#10;0B8uX726f98+L/3+/TG9S5ftzUIFDxw+ouEivVLSxXanKbMBoACYzrHMtLPbMlMrYb9B4MxxKUHM&#10;dYT/mXZKyL2pGQIMIZFQm/Lj7JelJRCtrbz3/vnq7zUpr9FsTp84EZJ7Oi8wiTwLL0jSxdHTk9Fr&#10;42lgs6lKa4CEYBtkyNkfue62Hl2EB7ZuulsZKeFHb6M3l/4hl+iJoTAqE1LLpakY/ODRUli5mcyb&#10;OaqZdWndvPv+B+27MuxHVzq8cmNs2jl3C+t8KHfGjHN0tzPA+YRwHRZHs50ei28NhKQkLQj1WRjh&#10;eGVceAxUQl6K914DjA47LD4fNRksnFbLJhrLJ01nS6JmvEjNG6wJ+7dhC5JUqSxyePYK2SRzR48e&#10;2Ts4ZBqnqhbN9ubVK3PTEyb3ZMnSWdYUiyJFmyCq3I0iML2MeAJLTdhwrFIgAhI0nuxUBkeCeYYh&#10;rZogkmlqj1VrRQwNbJz7Ik3oRk4bHhlE63QxOJpZ9BEb5tYCRxbLrxDAxBY3E//nlGUhfClIfFpg&#10;K4RaiNmPzWjOVt3OUONqGZf/SDWfCp4OCayJMiqS13x+TcD2SlMe5BZjPJHpcwnaaVtnpmRjqGaM&#10;KkJHE6+yIz7y0Rfn5pZnZx719Jj0pTbsSlJFWp7rN/nDhaXKzDvNBt4p/3jvwvnf+9o3/Px9fDVH&#10;BnQ/axSFXKdlYXrt0uXLoxx7hwcsejVYZpo5qzZhZm3s2j0Yf0Bispac4ro1gCeN1M315dH9GiDJ&#10;OaYeIUGNhuNeVC0YiWPVFhi7/3Bietxzm5yZTou5mx/1Bk1VWzymWjy9dMzDPE5xVDEoXaEGfwg7&#10;J+M+MOM3ty5du3X1+j1p6KkTR1xqJnlmwkhyHsu6Rj9kzB26UIYzO7kwK0v9515CEGluprrynLW8&#10;kJLjywQ6zzB6xQe6UUhKK+sLwq2mGUi0ZaMFfBTJC7X1Ipv9WHkAOXHxF9eWH0EG17f4kgIvxPnf&#10;+sqv/6t/9a/efOtNXaDf/4Pf7zZhD3vv0cL9+xNSeQ9kedW0gVn7XnZC0RBfFVK2JbEC8tIGbpSw&#10;ARG9wpGR/oMH9+nOnTh5HOAEykqdoAJQ3JRxVclOIqaUee/a1UNp42a9SZmRT5PohDNimkCgLWSe&#10;MAfc42Oiesq8dO59oOo1mUV0Kpnog1bhG4HofmVQeHGh9DFlRsIsO7t33r4gCmSqeLDgCHI1PzG+&#10;pienyUDsaSMV3n77/de++5qe262rN8bHJ/fv2bt7aLfxqeEWdXSNdPW2d7XfunYDkAsUMJcFh9uH&#10;dHd2cE4NZpYR6u3HT50iQAEEyb8fPnjg2oHfMzMzyF0QInoTyan2iGD2qVdeoTvmKfG9H3xPJj00&#10;MvSlL37pmaefOXLk2P79+yxYU4/FRPCYcQNLyHmLS4cOHFYeyCORx+7fu6flkqnuFMdhBO1yX9pW&#10;KKGoZ8bN7z+wF+PZDLBUCEmObcE4j4oDBBhoM9mWaSdE7FEhOUBcxmkCcRyRhtAYLpI2bDcc5/qV&#10;WzrkKhZdx30DuzPaa2Vjz8hoV2/Pvbv3lPtg5syyg1JDT3YRX3cZwNvyt//WfyYb0IMQuC+d/+C9&#10;d997xriU/fsCFWw3IVe2sWrr7Ykfzer6xfMXXvve999454NDB/ceP3FUOfNoWahqoaiXlg0O9mX2&#10;z5rhP61drXp5qXcUaeiaGyuPCgOz0zFmrBvq5iXHDIdG7XdfVQyeFUBfCQWYNgeqtcYS7DbXOR47&#10;vizKtJWyAzcJSPEALETuiXoNTraBvr4Q4cM2WImBO0AIsamUWS6SQNSekvs45LzKixevOTF//ud+&#10;Hqf9qbPnBncPPXXu3GHUpMOHDh85DHbCUQWa8j0fGEjfmb2Zk4IT1Sde+iS0RrSk8CBTKFvNoFk2&#10;sBw3nA+OFQYGBlOpYbuZHmvDAFRTUzfKI2aedoNtyeTCRsh9PzaPTDDFe7U5REI1sELEj8j0IcRY&#10;vWYZdMbYhJvyH+aIQby2NsmpvNArV6/Y+WfPniXRoirVU07ibZvKvrN78/mRjzVtv/fe+/oFTFLE&#10;gsBg0fDz7g7YlwIIMtTVXd5a4SCil1enLKibg1AynVsMeKw2jY+dY8HRa8G4W4r6uEZU5ziDKT3H&#10;8vmTwgf0eeLi8YdZbp5XEa+yxNMp8Mz0bstAIU3nkq40umyVO6R/nXQz/ZgwJqu9lk9O202MSU+t&#10;pfnSxUuyN35ZDvIXnn/B8zHnGlnTgjQ4pyENTpq/QyXdKResXn5cfoBM8rjEss3NuUfLx0+e5qpI&#10;hKIUib1cZzeXE2fg7Mw0SNtABeXmwtLiiaPHJyYeehQue2RkSLXX4KrKCDWFo0PlBR0VkWEbIv5q&#10;hIBZFYGdiQv9e4ERyWughgr1OCMlRQrNkb2W2z50eD+BDCAKq8RdoF0ePXzw+KnjoQTAMGRjNdEQ&#10;lTAOUy1kcbvM6LT3IUfqrVh8J+0P/9XNVeO0Egnxt4B8GF/WrVo4ZKjk8PI8EVbnWnRPBy7fleZS&#10;XkMUV+vLC5SG6yl+eI0sPHrz3XfV0jJCgc91NozP1jdWSf3CGNyMT4dCy+Gb1K3U5pKfylsN7bH0&#10;0lpNHhjT0KhYPJu87vy8x8Tm6tE75CPFRWpMwZwJ2pFHNFLadLLKZqOGD8eSOVsmQFmg4tx/cTqD&#10;z21vDTFikUI3N0+OTxj8LYtszBoOpwrWmr5H2VrFwjQgb5l2BAGnpncvwyMRrYeTYeYeTffSMrtK&#10;h5zony/apCLcqUbzWunIlc0ZklbWNhGzl2tXKFneWYJfQC1K5AblN28omvdQmlMqxRYva9UtpIqw&#10;U6oTXU2+Rpvvcfs9qucYA1R239huDVJvBdWc8kEiuZp3BCqs7DDPrSXjSdLtDyswu7utqVUdo8uY&#10;fZ6DHoMo8YFXwM0bt8fGMBpv3B97cOfOPY70EAinVbR1GZuexra0xod27OqSNF2/ce17338dFH7q&#10;1FHmGEopTTolgotamtu+eeM6SJUpWKbiKj03Vrud7J5hZ9BAcAsGXgjvFtjyPEabh7OwNLuzs/X6&#10;7VteNLja14X6iQdv7C/EvLtfGiX4TE5NuXIkjblp7haacRFRNRoignZGFSSapqFsqzlfBOdIpyUo&#10;W2acdGTOQ1v73XtjFsj41Mzxw/u0aJNPxoUDm3eZRxf6DXpdJrZlxcWiW7fBjtKTgTJYfhmTnCDQ&#10;0btrl43gJriaZri7lmDM1tbKvzHsihoiaN8X9TC0+pwdKjc/zk5zLtsDc0tmyszDkY6fPPXNb3/z&#10;7oP7Bw4fhWvoyZqrGvt3bqz9XcuLy8hwviW6zdZ2y8xQ0MmHxIUteBRdHbsYdwMgGoouHRsDN/fs&#10;2asBKh/piKGIDl/qRkCfdYPzIl65NoFZfaZCtvcAsRZDsJUaLlKcTsmTWAGe3JQGZU9kUVccadgV&#10;PI782T/p/qTxst6gNIK4rG2TarL8oILLKajUk/mfm5sz07MuxwtbBmWXwY5U3FQVca23d9CBDowZ&#10;6SeF733zhz/8Z//6N9976413337vtW9/8+2337l25dq7b/zwypUrCoO7t26o5yxXnreWn0u2VLzI&#10;qek5HCpXZOI8pcH0zOQKYGlxUVN7dN8+/XoFT4z7mfOzylrfIIo6duTIw4cP33r7LV1WczF+4uWX&#10;ucRcuXIZSA+Qu379JmWPZem80HiMaQl+enxZ2mQpDx9Si4078YVNx7SVYE2p8D1ewW1oqJf1gQnv&#10;xfFNCljqw3Th89ts7rBfFx0e1a588qtOwJBBHvunRkfWGG9IGHfy9Ak0D8plpk8etzwFWs2Xg7IH&#10;xg9XOkvlvbpG4SC7DS9St8pl7z108P333jXYFOr7L//lv6YQOHn0OK3DwqMZDskWdz9zh5VlaKCH&#10;deXG1de+/8POzubPf/YVF6hCsMsQCE1kj4kGvJ25FHesqNkzMbC4QfYeY3hpTyxsctDrIFNt47jY&#10;xtxwOzrEFP1QcUoAZyKh/kyysKYDS5DUhlkJ+cicO4mXL03TVgts5fY9Kf74/kMHAMa6W6aB+Tb/&#10;ZpNDyCpSNua1p/MgQPjGzMmWG3d1Xbh4+elnnz146AAGPZpqkEFNjTKTcOAZfmWZHuS1sH8/w0wW&#10;YiMjo8Tw+/dp4u8dGdmHQ4mGJc6geZiwYnMu6sg3dgM2V2gQ4QtIGb1ZdPGw/uU5mVaXoN/f2wt8&#10;Agf48Fi8JkEIv4SeIu50WyqMhTi/rW8yPxHdYoC0jfhi2G7ZYMTEpUxD/uivtCTAVGzcNzjwXZeq&#10;nT17hj2el9SQScaW6nHDV8a/qjpGTX3/gw/8/ZHDhwSCeBrXw49dSAC6GO+gpMT/c3OHnqXccHou&#10;1F3JTLkS1JdX2zhZVrDV/CDo8oG9e70rbN/EjuTQWHrxOciYs3IYf7zWf/wWGpzFRqjMuRVcFhBW&#10;hglPmIyJoo2WorVVPnh52PGqbpD5Gr98vzO2pnVZPLuYOdsArufokeNnn3qKjYsdfv78B26IR2hA&#10;gqTxKGgZTPf8M895uB6dfBfvW2C9evv28aOnXvrEy/v25tUHvdjaMnMrqzVwVJ+jyGCuC+cvnTl9&#10;6sqVS5KGhYX5tCMXIUlyu6C4aBuZHxAqQm4q3j2scCz7TCbIRpEkxQE+Xa3cYMarOF9ik6xobrNl&#10;/EWNcNykTRZWrt24rvKR9B2TIR7Yn5zaEZ42XOzYy0JUp945ghZN5u+qJWSx9PQ1NYQt+yJfGTA2&#10;PjqeW2rSGqhYHUC2ZOFoBuctqqZ8rJFweOvR1aZb3iCGMuDFW15KU9WgqqVFk9BttzvkuhsgfzOE&#10;8jGuWXs48scd26zpcRJkkxaD9Z+p5Gy2sqSdyqmlgmY9ZhEkID4OjrnEUpwWltHQLTUEkh+ePeW/&#10;WolRqd0ZpdZCLUOlQukbrVsFZDgNRqAi2MNelpasNu027QbwaRm7J/+tQq8g7rBTsQyTTpULXqaW&#10;eTAxam1qmpolSm0lQJO4CKS6ioEDmctIZLc2cFXSJ1kntkuVGuYcAfjEJBzAFhNHpZuuJDrlxq8q&#10;EnJrTZlTH4XT2hrsQcjO4V/gojQ99yInjhOyuRdShx9f/+GKPO68fxgn3Eo9vDyxQHz5UdCbhlt5&#10;eIvy5yTzCV6VAkc8b4kXkh35lHWaXrZioF1Y2DA88tVXv/uD19/8FsHfG2+8+96733r1tXfee+/8&#10;+QsgQ2MhH9wfe+Ptd3DjJiYnuD9+/0c/fOeN94eG+6Aj6kjv1XIE5HiReowktIcO7e3t7pycHieM&#10;kmV0a9ODQTq7d+/ef+/mTQ/bMiH2t++dMRzzrt28xv98fHJ6YFDqlcF4MrRYH6yQcLVpEIlSY+Nj&#10;htH2duPVyFfNH9veMzA4i7/e3qkanl9+VKyKTGrP8Juir6Mfp1viz7F+a+IzCka6c2/MKh3o7T5+&#10;+LCm7aqhiOF2ywI3ugOOJ+Sk+y+DVqcJplJVp2BqxRDkQwmoyCUeYSNYD5pjAU204h184U/ps1l2&#10;lkeo8OEI+KX/H3Bcxippy+wIqSem/sTE9Nlzz9Dc/Ik/8XMeOzfjt956O37D6+sPHt6n/GAiaF6h&#10;r+/v12rf44TCEHFe9/Z07Rka8njx+chuBZjb9x9AbxMKmnZoLhv4sd3a5MBF3HLxzPPtlSyOlFcq&#10;cl6SHcCQu/cfyLFY5Ji9uSB5amkBid+6ef38++94Smgg0plqHxeyUDV9/BBT/8fStgKNNVfeNw0P&#10;/FqcIeCurRgTXIZK+I7SxOguSjfpBa1zpHFs5WTPrJWoevUwY4He0ze3sIqzdu3KTYkLVvHJIweG&#10;GFptbT937ql/+2/+7e/97u/dvXnjR2+++Y0/+Pp777yZjBw1y+2tgpBjviaIgBS9l9lHM7BJcNRA&#10;34DtfeTgoWPHT3iVqOe/9Gd/0fHx0sc/+czTT2k9P5ya8sSw//nofeKll44ePoAgbvAp8h+LdcjL&#10;+++dx3aFNDkW5xZWnOOOJISZqZkZ2AFgMvrLYjMvryw0LO4UZlwcLPShIR2jgRwAHhUWU3ja2BT1&#10;Giruct5TvCc0Pz4QH2//yrtkOsKE1aPaiF+EEOYs9k7lWwPU1isr927fc0RIu704pAEDOJDjB4bY&#10;+8vlEiW9HIsN9NnyrW9+Q2/+e69+V3Z121l4jP3kXus4gX9n21D/kNaY93Hj5s27t2/+8I239chx&#10;17Jc4ju4c3Bwd3AFrg/r62zMnSGuJ0T0pUeRfdY0sHTQPQjaZ7kUhs6q7NDJ7JLiRZn6Gxej/PZS&#10;aJc2Kpt2uwnG3IdFERPz9DrViIjrSnjnhKz81r0HbtUBmTmnba0kNZkYaN9aXIXWNMgctq2qHdKj&#10;Nx/Lt5ZWpdWFC+f3HTi4n6Pbrm49VmOjQ4CK7/5mRrTELj9L2EHa19Wtdr5w8SJQfZIwb25Oakvc&#10;86d+9uf9jN2796J2DQ4N0bvsMXlAMDtwAC1J/8g7ClHJdSRvjNWMjCQEF1qE9vaxB2P6nkeOHImy&#10;rMyidMOKZpgEHwAPNQxhOs0drOckRHZLwJ4aA/0foyNmiai9LFOh//7YfSgoK3ThLNIk36knZakJ&#10;8KuxqpYdaGQjhBnE5xV468E4RQXJfbWcIy+Il02ayhad7xqbnCjvxnyads/kxEMGKhmQypEm+pJo&#10;QdxLLNR0w5tjW41QPDM1U1bJqbK9i2QaDT1LnsyP53W1xMtZJrV0Wr1JB0uW4JfyofFPlVxmlzRE&#10;UInuQTsb6eWTXwGf7Py0MXjeqpqMV1lkuoE0prFo3gH42Q2+/c470TKXD2gKZQP35IjPPkez5SVe&#10;Y00y/hC5EkD48Y99ErkTOYOEMD4H8adtRnKI+e7OVgvAiauIAtefPHZCAu0k845kSCbq8fTmwJR7&#10;yFNI4hv2ebxmk4clfS/EtLRc5g4G3YnnTjXh00Yt+7AARTVnqKJpYqzyirxOscdDnkzbvlL4Z4DZ&#10;egCqGHql6ZD0zL24wSCKyeoDSgSVTbZTbTQLLPTgMDo92ISt8D5xxsEdwm40AJVBltFMIpL8IS25&#10;AgVCBXBpBGM6WajwLh3USk92+fp1nRUHhnyE7wkkMkYM0V+bnTVrc9qnEmtcyJ4uptR8iwIQFriT&#10;md4Jaw3+aqjZYkx6nn+ofHpSmAS9FmRyI0n2G6TVx8uqesz1tMOsjUEMADTzP4MgNkzZcstuxP/Q&#10;DWRRsbYa4kuHxuJaNWqruiuw1D6wvCUsyTUbyxbaCZJvbx3j2vJwHGP60MFDHJC4Vzi9wvgO98Ft&#10;hnCdORN5iQ1CgbxRawmtscgY+NwZLpWFUWyTJKHR+FRB6LXcu3+P3amVJnmzhYv+WIBrHkl+JyA2&#10;3G3+yB5obKgnv8tgpNG2fuxxn+e5o4OheSXjDmDgNP/eiAWl0YnMcmiZTUxIgqAmcceszYQmd5fh&#10;RMyZhx3EPcNDfeU8s4Pl1srSwq1bty9fugp6eOud9z744D1J5OXLH1y6fGVqaurhw+ndowNDQwP7&#10;Du7XuVRmlDPB9szDSIhOHD+iBNMLGxrkaiyJhBTq04Kjlp3HoEfFKmvGqcXJ67euX715ZWR0t4zz&#10;xMkjGC5ema5XEOka7ytp6Bnqv3HnNgNIcObS6gJecjiGMSTd6rV5BDfCUrBQYagZbI7vX6mZY6Km&#10;R7nZdE5nF+YRfmxXn3D02IksHilVeZ/I8a1YxVfoEfkYIFNFhJ1tIQBEuV8otLdTc0d1b6KW8djL&#10;mlQVI+/PP0pLY4bQEl/f1g5dtmTsoVSm1Z4TrQmDvEIH8Gxt5cLly1y3/7u/+/cHBoet4298+9uX&#10;r12+cff22P27KOiIe6bpGq3qMCJGHHs4yWAVy2tooN9PEQkDSArTGXy86HEpX3v7e6anx9FRorPu&#10;MFagzzH4aCn5X1xNsuCcSsF0AWNZ7hPj1bOSjHVaG0opm1qc0WpzxHv4yfsik4pBQ00wjfDSMSL0&#10;BaONoKnCf+N3QntFa315owLLNYmAKwFnk9RG4bW1uLoulbHZrU88jaQERZudnZwq/gzvuZhdbq5s&#10;6s/sG+4/feTYiKO5u+vR9Ixu4G5G4b1dczOT3tyeYV4l2/iCCbhpl8RcpfwT2hdJvOGlGR24PdDf&#10;+9e//NfpPj/64sdf+tjHn336aevTOF8tAqvy3LlzLzxHuHFOgTnU30OipG/T29NHui7KSXXsqt/5&#10;vT8wchK6xQOMpMJSjrGrFyBfbGmhfMKdi1VLRmYAhkz80kMBuUbUbzAMBVtAXhuwFEshoxXWUwx+&#10;+zGGIUUZ0Yn4Q8wl/xQ1iJ1Vo44T+/RXt4cGB3fpWVeywSWGT5lk2m1COUGzlM4e58jwsCe/tPJI&#10;Jd7ZtUtZaJwhzcqvOnrMGnGinzpxFOwiCVF1GXOvH637fvHiRfesF/Pmm29cuHhlz/DgZz79Cqr6&#10;kcNHb167igqqKLUldGP1CBI3qk8pbOMWMbGIQ1oV49XYSvEvJLP4gQzGDHlz08b2lI1Q29hWMdhr&#10;yZOy07c3An90tFrMZXkxH+0FdLsrT5xcnCJBpwmp1gnj4OFGFP6v0wLqRrWnIRrMPxmNz89wAMlJ&#10;bFMjq7TnT545u2fv3owTLkgckqB2KctG/yXXD+NBfuriLcrf//rX7YHXXv3u1WvXK81du3HzmgW9&#10;MF+WGQMDQJq9+/f7iWxHnnn+uZMnTx8hfD923H8aJI4grwCyhTyJA/v2371zq1ei2tNjSJqsJfyk&#10;AC05ukSsDEWNRQOPHsMWkayxcVNekMEXUS9vOdMRH6Nuf/RgaNrBHF9CTIG/d89e9aUvI3ZIHyOO&#10;qCEXi2V5vq2t3AHV98xgFZ3GSaWbXLrg8L4q5QoUW2ChDN6YQdfPV1IU41bq/XAAUQmhk4c9qe5t&#10;yZDKZCBJ8DQDSsoXkRchvc+Oq4SMxDfCn4P81NyqRprx+DBr3MqHWWDjDyVqSWZSSpVkjbms0nQ2&#10;GtP1p/yxvj7dtYwAyHqjBYkLbh4pLwI13PJb77yDiazqeOrMafp1/HHjHGdrynbKOcl9R/vevaMK&#10;cegXR1PmIOY7v/TxTzzFfT5hpA1UaqsXzqqaUOiwgUAm2zp56qSaJ9GBlKdVK1+fbpuLnmhjm0bl&#10;E2eHnqi4lb9KlyQp2ROZ21iJixsJqJyuYyNN0HkxMFpZE+ZN4VLxjSgvIid4y9BAn8MQiF5D9BCM&#10;QnO2Gr1ExVeO+RjHZByqaVfpjpb9UbwFqvnaSJgyWhxImYgTDm80vHEkrUS1mp8RiiHsaOeW70ZO&#10;2OJ9gpFplovv5u9hBivJZ3ZsGXEp9zXzIFJFM77jLpE8OPGNerr0AdIl+ZzlpL1i28lgNWMcsLGE&#10;ie+AzYTkrDuX+wmA4AlLU0qvWkviyTopYKK6KjWYOGlbirE8oUSalIhpPSea5OIbbL/qINcyyhlT&#10;sPwOHU+zQDYUwCFLw3pTn8cKsyJqAwfJCDHFroo0sxPwB0FBHVGqMb6mhDCo046woaJ3DmoeaBoK&#10;aO0tLM9VQy1DzCGRyRh8rtTZaQws0fiO4VeEOHm2j0kT4bBYCowMGyA0D06QmNzIYIYcqOUI39gx&#10;/5EEsf6+oSsuEOGxqVKjodxQtIBSs8qiW45vS350qU8tc/hBiKqRneXDs26qceEPoTlGT5cZjv6K&#10;XsQZo47g2bNv3+jgYO/u0d29fUZS9QzvHuHZEUPyJm0fOsIdkxPT0AcXf+rk0ZqWGByeFsaZMHYX&#10;Y3zu6LGDmdUEC2R32LLDX8FdMhmiRnMdPHyEyuLC1UuXr14e3jMk8nf17Tp4eJ/Dn6BqbWsFBqxv&#10;7kO1/vGPH85MMaUC+UYx5Lf4r2MDENp3CKiwPE+jGkugRl8iw6kzLD6EB5AbobgVpLaYeWQQ+R0W&#10;RUeOHnaCqqLT8ZP9FJ03Go5s3zjDRUi6uZ5ZnQ5yLhZpShazPstRLzUCSkufbVaaZW1slBo9RN+s&#10;xslbt6f8Kk/92nus8nO2KvYCDsTztZVXribvytTs/L79+5994QXfwaPAFANv9fOffgVAYEaaXHB1&#10;aQ6IY66MsZBzZdGSIvbRgkR87P49nrsJ8tYkOuT6OkWKs4ET3ImTx3jv66FpsnOGD7HAW29rjctj&#10;QeaeyTRR5/SERnuca5Ncy3xJ9GQ2zus21jn7+WNUXyLrV9+jaqoswZoSGVatUimwdPUrHpdbYTh4&#10;Vq4zjPRmfYZFXWw368VZD9qAVKex0NnasWAUspO0UP64Wq4sO/pttogAHTyLZk+vPXf2jMPeuAKV&#10;rkinDBrRZtxqOn36+GBvz8G9Bxy74c+Q6FleJutiFW/sWMykn5U93B9o0bbWeS1jK/mawaFhsLe3&#10;YsK7B47Md/TEsa7+fmvE6zWaKgTuhlvFro69e/c77GVH5z84/86P3gQq8ElRRcphFEPEFU5+CJfy&#10;RB4JjPfibXx7S2dXtmOlk72aUGBqK52neO4+ZQQ2S2CWOr4zYKosDkoUYP8Uy6TxJPOgw10OcJ0Q&#10;ImA6AeOFGaLXFo+eDv5K/pbbtyNAl9ihowmkrXH82HHusz4GbR0WAOZACE54+eU//4vPPPX0IThY&#10;Wsx7wHID/T3oiWkhOhG3NmyPixfO6xR8cP596/3ZZ5/563/9b2j5Kx9dKod3VU5IqdrbzjKTWD1z&#10;DuSlN8wmzJAz8NSazNw5gf2gd9DbzyWoM4hBqMn5FQpUOpZ+pvONNq0lkCGqeNC3jDvzDkBispMl&#10;NrbbLXfvj928dW+gv5/ZB02LMoD/VlZhwwBYzQ2VLBaXFBzcyEy4+mI7lUre2YULVz/68kv7uMRt&#10;b5u6w/TN0DDuvFJR6agfF/v4pGVx/jBsCk76P/6P/+CjH/v4tes3hNHf+Z3f9mVXL19W3wMDLl+9&#10;wtVXcvD2O29/5CMv6ko7Grkwmv8zOjKK4HjyNO31KbOB9u8dPX36NFND7q97RvdYHHO0kw5LnceI&#10;8mM/UelQk4mKShYDPkFZxfFQ9UG84lQS1llNcmucED/+K/BS+QKQux47eky+mKHIG+bjFf5UDuc5&#10;a0W3tjae8vwmLl26Agw4wAkWC35rBycXwQiKmYMgJttppal8vF+5cmdX73/xX/yXlOAH9x+AThNm&#10;uiyLAdXHdqp8EtgQXCb8s1jGbEHarf3qO6wHDdaCicd0iJWNs/7D9O6P3MkT/CMhJis/qEljB6SL&#10;liZNEnn7p4EourkGoy5byTkRqwotmxzGCTStbfa6MlT8uXXnNid9KAgTUINDLCqZIIlrzbLB7Ebz&#10;WLl99z7/qAuXLvi8l1765LPPPAelGhoaUsjIXZAC7S7lfUNc48atgbu3b1FQZmsP9BtPDD4bHd2n&#10;yuQ6iePMHkjb111YUoU4ZjpP3EfThbcmMwrIgovzXwkMZNy6GJLsuv5MGhFoowMNaZI5KC8Vg1Mb&#10;YxtDcEluBM1nG2E23K5daqcAuptx1fa66U7yBKtmr+hS5xvIPI3mNLZEqka6EWLUCplaFphMCoJh&#10;5VAboEfHszmGlAH3yi4H3zcXGsw+k+ggIhoOO2TNGWjZ2np37MHe0d2yrEz1WEC6SPZTXc68vshx&#10;mtoU1I4L3uaxLI0nS6pq6U/Pru7Q70pOkT5xcVSyk3PdcXh43F4pJKxxxsf/r8yco8OIKVKCZ2Y/&#10;2FDBJYJM1MqPFMNXNagUqbirmWwZSX9FH7tgwSBEBK4CYvNY8nxROJMT+cmcYEBUweDnZkDnVEC6&#10;Ts4YnBPVOTt0fbqaklFmUVmBQcQD/5C3x9KigaHnKEwKWxltNGFVlqUCrFZySoIy2/RnFYvU2V9h&#10;KQk+pbGrtO/Dg6G+849vn2KM+MtsnCclX3CyShk/bPClGHcl8X2E9naYxOYIDPkg0Zt3eHWdovdN&#10;f6ZhKZ9ciueLcLEjaCiGq3bC0GB/Nxd79eKuDoQnapzdnAmR+PeMHDiIeJKxYwcP7z9wcJRMJ23E&#10;TO9ytmYus0Bz++pDYZ5UQnFj3UK7ddag8qB9U0ma5Ea1sxeX5u9O3H/muXP9Q3179u3pkwytLLKZ&#10;Ilicm58iC7A6rKVjJ06Nz0xDsh0iQCYByXBnPPyO7e099mdn75pPXnwUCLNRpiZ0hGjq5BJpycxk&#10;ZlFyrC7fvjdx6crVZ86eMSTQwISwZrHDA/1mx6m9LIx4WcZJLuyImjEbW/OQb7J16x9iwhfKY4ZE&#10;a+Z4j1mnkQcWax+I6D1bHZS54feWnULWQLgQKgQ9Jb/i/5iZ8r5A+sKO+/69+z/4wff2HTrsOOe+&#10;/t777x49cpjFXYq2tNGQUoypXz5w8OiVy1eoisxNRTVLx7y/7+mz544dOnrf0LmFlUMH9ynSzK3Y&#10;ZfTIyO44881Phw8bHwTcRNKaHEGmxJknaRCIUxtUagqA/qGjF1HPDElMPmBTIgB6WH+fqrwWYOgy&#10;BdSkgCwrpqoMLLmoo2pdFo6YLWl/SQdnZ2iIoA/WKCtWqQVkTi6ld5PJX6Ti7DhilRWKEe8c1B8S&#10;eupS81dArDRKQ33dB4YHezpaN8RYP3TNIJ9tNS465OTEXVfAkygsESPcOnYJ9zgKgtL4xJgqcKCX&#10;qqFlan66u62LVdp3X3vV0XD9+jVOlucvXND38Ey6ezq93bWN1bbmsr0LKCZ/zti66CBb2vr7BzVL&#10;33jzLf7NA2yp+wZ1VtVdAnSB+dtGtYn/QV9V16k6wg9mtupKLHIYN6jOhxXO5Vsol/UZMpvRy3cG&#10;ZU9XJ1EZnadY7Jo8ynqSdjeGryVYfZ4yDxF0QqjeYk0fhWfzNi3y4iM+3mb4JTOF2fcPDvukBw8f&#10;Sv8GRob5lN8ff+hDkZVaPvuZn3T+4Pmp2JRCsJa+XeZarpCEuUDuyuYFSXnv3H0AdLUrfunP/dLP&#10;fulnP/qRj+zZs+/f/fq/r/blRjToudrEu8yWdm0NklM1d6ECeEhB4PnqkdQ4P7Xhkh7GBrduOx4c&#10;gkLVYLgumTgiS4utUuZYc10PvUx8UuOauMzG+fbdB/iIItHBA/tKPJff0WkmtwWvxK5dYPMgLUnk&#10;6GSpzDWqRQWAtBMPHzp+7rmntfwFmpES1jsLxW5XNTM/A99ghjQ1OS7ldzM/+MEP7ZYZ3uST07Ai&#10;tmc+fWriISBK41GdqtD/9qvf+sQnX0ZTwwuOPWbYxl7yemn0uJxvgeUFSL7ZzzzzzGvf/977776N&#10;wOT4lOLW0KRARm64TEc3jTCBmcbCjclcpANSAKEzZtGemQf8H80RbUIhHo6oKGd6dOapM8GWAmDk&#10;0IpZY8iqYfJntk/LzktXrly7dlV/gd6oAb34P8GRk30O6RxsmQXlhKAApec4fuLkxfPnX/3Ot6Gb&#10;77zzLqFuIT+dYw/HqZVAC/i5qangiMlrY5XiwRtFQlEUfh4jdGSVrnh0qRiS31UKmIK7QYeLz0ij&#10;y/z40MtLbXQkql0R+lnI+CG16y2UYii/5cBl8xcDjpxuadPUAcyTw8Ztis2kb67ZEjteffVVta9q&#10;xAzGZ54+5xZY54+NT+qtWi4CMcccGMaN2zc+9rFPKAwsjM6e3tLbQrUzBTzwavCbuGQg/EkTu/u6&#10;F2bnW7V+W9syVG1q0tqbnp2hj+OrKv/MKFVGZavLlOYSU3ekQuUUE2GQGc3q1qqj4ve+sQXYtk4i&#10;ZE7XIyw4CxlEnz6wd8fnNj7eYXI4ZXLw69spGzwdAEUV2TL1OJCkh5iuUnT3SYWaQnP1ToNmZYaU&#10;2BKSfcaC58G6Bu/NA42kAxWs5gjnZQRpLGyz+v0Wqp8Y08yKecWIq+HLmt0yzgx7WmUzgFrE3MGH&#10;e6SxecXTklgzy1jFi6Lr3DkzOcX9i/W/NNHEGgQ/HAaLICNStczZjMdTMPW5JyCzEipApgHRy3cj&#10;OVDxEV1t2P1WnGGpaZ2Hj9Fg9RWdssh5jSHOlRHGt61AxFI58VLdqUgVLDLRh5+A6bQ5yILdpgrI&#10;N6cF6ZFxFsWE9jWWMSUE2ENs8y4cA67Wwm90A2qiaqmqM16UgYBecxRdEd3FFD9r3X2kGVeIS56t&#10;zDtzdrCZ40daMHN+BXaOgUDGivpQ9A1/jk1LNekaqV7e7GMOwpNEsVL+Rie6ga83MukyK86NF32g&#10;sJ4Gs7MA0/TDy5w+1gchJQRFjphDLlVjQmF+NTUrPztdr+ZYB3un4FIqBciQCrxG6jTS+zxiz0SX&#10;MHL4Uj7BLaSfgDq0BKuI88Cuzh579+aVOybWyikdFakTIk0M9CuTV/63tXXpBemNLG8sgPm5L8Mj&#10;ReA4lZt541ePSbvz8dbYufPQkWOICRevX360vFSUuzQ3EjFWV3b3DY729a/SV0Hoi/8TH4SI38AX&#10;ZZ1DyAWdwtvb1eu5PzDn4P44TMHkLdYW05Ozae8DY2I3G0qdIz3YVnn8ZDRnaEoeaQWxRhckSHxA&#10;oApwadnHPh0mko52o24LXuvMBHyYCO4UiKYh5Vn+Dy3HltRP4AEUwL/hSABZyDDh5fHpKf/6O7/z&#10;G1ev3XjvnbdOnTxBSJDMPiLZZtpebvecgvyo6ekZRBhwpoaq9uKzz5yWDVPbeOH3Hk5hl6lwMimk&#10;vW1k97ADTpRRFkLUg2Ezivf+fe7q8vjDSRes5x5jHz677TpIvC52jgwOhtvKICIGN1EBqDf8TQJX&#10;KrPiRWTQKEFeqv7wMFMplYtnreQUuxlL46x0eLr2ZS/Gbl+cm93eULWmM+k5G51sZ5WRnH8Pcwoc&#10;g+3kvnqjDTG6p4XtjYDDHgzBhT9HpXAmPM1ELNjR63UAD+2caGuUeO277G1RcX5u2qgkhXeUhVgG&#10;sJGtJtn5w4lxk6V+5/d+/+6Dsa9949VPfeplRsKODLlSui+soOMjm5LbgdIkYQ3JucOUyF//ym+9&#10;++67snlMNgbMv/rXvgyB1QR4/fUfWcwxpg17RBlGhhW2lE/LWLgailh9kNCEvSZ7CTiUaXdu2a0E&#10;Wo7lskJbWUvYU67qNWIryU8eZoNEHeuQHKM1g4LhFyuceNKu49TGIK8P6DGMMGHQTjt9NOf/5Ywp&#10;ybZVjDtfMK9aQ+pr+dkv/WRM5zJKwsBpWAGyYyBiRYKFhcXvpRlQAfh9+txTioy/9tf+qoKRZuxf&#10;/+t/9Y1vffPMqVMa7XLUaHqXeIIn5FWptCJwuEJEBz1NXbZeJIWBwZ7ufs1lNAi0g/jIxutO84ta&#10;0H5wXxrU2sSMb1KhCoRlvRvhnWvTghLDMvJkV9fN23ctL7kdNM7hgJ6fUjuqj6xGOWLF2DTMZJq0&#10;h/qJO1s7/HRZ++/93h+cOHb2pZdfHty9J3OfV9ZlpZ4nYa+cj4vlyOBumaNXXubJqQnp1dHReEVF&#10;xrLvwOkzp0nljxw7ZhGLzpgE849mHG90ps88+4y9IdWufCswe5mJilEZoIZNEXCuc9e3vvVNVA+I&#10;o5dUAo4iP0prKuuRnzFW8KLVcyF8eKQ5x7HsiwdWCF9yxCoa3GOhJmnAZgRc6sVJG8PDIZ7HmYpV&#10;WLWmtNIkM43qRFz1gPlN3L59jzpHshIMRuNJRUZ4FOvHuAyUGQbMLxOq6AzmmSg9Wjh/4eIPX//R&#10;2Pi4g/2X/8JflIRcunplYWVV2IqZaqjhHR4b/6bqadvSKXNoaLzhhfl5KU1aM8Keg6AcFCtM14L2&#10;V4EtHrcU62R+LGLWgMjRUyTFhvQ4NMkCNmQbpSkMJCalzW6RLBYCldw4jsNK9fTb/G8GZZ7xJGL8&#10;5KSu4onTp3bv2QuyxSWgzWQHauLq3OKjyel5VOXPf+FnMnO9p8eWtiP0pRJYi5tX0EN13JI+bZvN&#10;iGLv0aHFHT9+6ubdOwcPHv53v/4bsk+Tvq1FC0vinqGR3X1TaI7Li6N79gCefFbkSoWB2cvKAeyQ&#10;1aUV4J3EAJRScCNDYGYEHcnt/KzQUCQZhQZCXFriLiZshh7qt7gI8POEgeBlyJ5JCBWFk9VV21Fn&#10;uahXOaoc5klFUgqI8vo4XSkPDIdUp0KR85STYTa6XzXfrqpW1AVlcd17gCjtdWOqrfOywBQ8J2am&#10;F7ixzS34oZkrhsPArjWUyNgqieyzkzpIC7AZU00FCO5qKxuLzAHnl+cmH80G56mqw9mbBLU4mlp1&#10;iYzFzgyqWJfUgNTy5wYuLY1JbRpzuwYuF+RM8zDJblTA+Z+NSJrRF0/mlCTUpLERekXIi/nC6qnm&#10;25Nf51Bst5AJBeQ3l0AL165Nzs7vObDv5LHjnjPHU8dqOrkyfjPwyoOp8KTMEUo2nZ+Q3EfX3WsI&#10;87jo5snSymslTuZZAwqJJaslDXPYGsMMlh58uFZWJNIqcbddZVt11GvT+hDPNSEmMG0t9OKtxwQq&#10;8Fgy3LJyElmzFPxOdvgkd6zjOsiqZ5lRNwGnG4qVUFDjGhANdZZ7iJT11FEHKrNd0zgrFD9ToR/D&#10;k/IOObgLqma4Gtldw7M96bibOCk2mNo8unn3vvPQAhDtPLcL755nAgd4Fr7CLVunqt7R1dnf3AKa&#10;7OcNqnhxMexAR/ftxqzSikx4rbMZcGtXWqBeMUtw01bvPLh34dJ5QcFgvnUnn0ZtWxvF66CSfmHe&#10;+ZM5NmG+Z31UUIUG1rkKZpbTpzZimDyH0X/8+CE8AubqQrp/N+m5MU7Z/oMF16POHLTo1atx6WDO&#10;ww+wncBVQq/YyhbUmGkYccXZ4Zq7UnnFio1iv8La4+GRRebIFo0xjyeutaVksJrN63XFEqk0VZMx&#10;bKIGkhD4afOz07CH08dPwjAa6i2zYqlxR/YcEk8YMwManK8ZuNXSbHT80+fOZHCX8X+zMxxDGQZd&#10;vHR5cKifuMdrjeAFxR+gu7EVJZqcqR4VgaY7BRYq31IXKgAUmwoYDLMMMM5uLP5wHCnEouT3ULXk&#10;wilIi0udp1z0+qSSgcmzagLqS/flD0Gq0L5Qm+TFK7FSDqtbWRtKZMa+qRk9PsEz9nQGROH5mWUV&#10;ZpNhjx0eivzyzp375gYbDYoKDV/p8Go627JCmprmHy0ooi0Saxp9upMDtzCbSYyq2tBwC2LKyeF/&#10;SjcxJRxbss3B/iFqBAPEf/GX/hy21bwR7UZntakPNc2TvTREFzmZt5tkuOT4v/7v5e5X9u47KKOL&#10;XGFk98/9yZ/Tz5U1Ygt84uMvad32dPfClDC4hoYH/c+hkRENWqyS1NLRBe40Zd7hBrIQ0ePgkIke&#10;4mhiXsDdZJK4/qF4Fn+moglzcq+mugieWLmqBKjy8EMkE/NCE6XXCreYeilRHRFrYZ7ISa3nGejf&#10;ZoNsbcFQ47b1hZ/8TPa4rda8oc0f5naMTeTzK++ff58bIkIGDfZHzF06e9Y4yL/yl/4qs1Azjv/p&#10;P/tnn/zkJwOrRLsESUx5Aet4wnDfsbjJ22hFcikjsCO9eXo/xwbWSHmuimftsVphFMdoqKPVx4Yg&#10;nkhtYGs8TH1myAvxbUmzQ0YJC2RGIF80ggy75dCRg9Yz1FfV4nf8waPVT47IwL3cdlKeaBbrk2of&#10;7NrVNz0FZ8ah6Xr+Yx8dGBiO13UeJsZ4SMvhY2VuT/o8CCRcq4cGR9kJkbYEj+0f2L//AKHJiZMn&#10;zj117uwZ2rKnPZaPfuylo8ePffazP4mzotPBb91H3bp99+qV68D8hyjDJk6sRNV/48bNvQf3A8/H&#10;x8a9WdV3YKQQEOXDNld4BTmXmA7WRDiZXHWHArvCEvNsE9bEa+u5UqLcQGJxccg2M+WsqdlwdwH9&#10;+eefNzBGAmfbx0UwxmZbjKCcQLKFdvVTc/MHH3ygc2rgkiKswYIrvmP+U9nqZ1qLUhUJa0RfHZ2G&#10;mE1N8xcMgGqNyNsZaDGdl/SrMWigmCqjkohghSNDteQG3ghvBaNotjSjBDg9/RB2tCZR9Yul0lDA&#10;pzNXwpQ65VKmZ7FWlZlfVG+Mk3LOhUiXznCxy6TgTr5ogytlbnCvcgZXn8zjyPywmFanmg2zM9Z0&#10;ffAHfBGWUSINQs/Ro0c1xhQS1EjiHvjq6Wef/8xnP08SiBWK8hLDyDBpCyaPBkKe5m+SJOWVFTHE&#10;7uvo7qWb0sG3NC5cuszJXOnirPzES58w49hid/ooljXinPdRviwva1bqBbs2EyaoPeC7ShVcK1/5&#10;8MF41q0oHtNmSPS2nrR0OsdMglHOaR10V2PRlp2YM7EF/wEMqY1LcqilbbF5OxEjyZ7r3C4yfsNI&#10;JYhF8RDLGy52P5nlk0nn8VoxNcRBWOB75VUoIBm/Hh1xGr5pGSdBdw4Yc9d4bVEhhFMVhXP7kriT&#10;SrAkQYlc1XqzvZV5bTjmmYI1O7tgzDi9HYXuo2WsstVHm6atSYg7JdzlFpR6KRGmraNaFCXUqAyl&#10;ERMbSU9iY/2yj2V36VlUvfgh4ayRHT2el1LbLKdTwUGamz6wxvlkCXmgcR5JBE7aFMmMH2XIZ0ZH&#10;tQlTDB8+uHIZ327Pgf1yGgd9eO6wFrCuxKyhYK3LMgdBDRPxSVH2cwnhfFr+SVHy4MNac1NUzS4g&#10;AGrysuYtsnqQoZ6g82PU7IORYZBYg2xRsz6DByTn83Q9XxE4YbOoSUlQkmrmgSQFjWtG0pasGAKC&#10;gvjSBc2T8TvU2Hxu7bFsp+q91MDiwKxFmk0+7WCpt5d6IRq4OJS6LTRE0E6JoZNZppGUSbTJEeNE&#10;ZiItk8iksdgMkrigIZIbsZm0E9gDPJudnJODXbjwAZNRcEN8ZzKbpHVXV7+M3dyNe/fuW8wSQfOg&#10;RkcJoruM/KY5W3g0l6ovrzwzkt3UYP/I8MAQL4jrN697Jp1wcDlmc+sezijd3TyLlTVm7q2tmo0J&#10;lAk7N7eahkPGx6T/y+t+XXebgaLJb0sBKHnOtzQtzXEAjdYwDy/zQhC7QwpK4l3z5mq3AGLDS8Ns&#10;a3Cm49yUt5ANU4qTgEB8kbQdmNKlVg8BPs8sh35BBS0EFKWOEoU2VvD8dgin3mmPmViZQqD7stmR&#10;UWRJjonKbNoBKU93SG+xCFhedYj7oUaa3xubuH3nHgNLMBsbasmenINn9DNPnzbHGCdb9nf37h0x&#10;0cPsG+hzyo/sHjIwQpcD19Blg7u8q6AXpijl+A5tjn78wcMHFFruXrqhcUJmBKSs6isk/oyfMF3R&#10;yLFNzjLg3sJKs3IyHCTsmgLPLZmcWzmjY241O/toanJKOijHECE9Cnknn0iPWC/KgvaA17Z00kI/&#10;I41SVUJmRClXGxlsPB9aOXCNjU8zdxnA5usbjMAT5xLCV1RsP3FXa4eG8hrX5+JOsN/KHLiscyfp&#10;SqQFMBT9uppObg24kV3tvekCbu7QUv/EK69QMYc1mEko+hjiZmC/Qk7D/AGpOzT7uvsfLSx/9fd+&#10;7+Kla4iJvmzv3r3yXvMXXnnls08//czLL3/KxFS54Llnnvvc537yRXOjX/zoT33hCx/9KGXMs/RG&#10;n/joS8LE+srSc889673EozGDrxw6jznUuNHZ2kmiohZtyEJqvH25JyZnTbUba27FVon2kkoy72/m&#10;zmuTpURU9rDGxZCCDHEhjF9bWO/1lSx5yxcsR/lnP/0pixo+Kj3zDpwldCF+ISCaX0Tzb1eJt//1&#10;/+W/Nr0D0/zjL358bHLyD77+B+iJIKVIs1Cea8ZrfHh4flbPzwmBRC+ToKvS9Q8QUEwF7EZvHP5k&#10;P9YAuvCTEo9gb2aER6zEtTYAvtZDcToa6FKN7K1pSDkqtreuXr/lGDty6JBta9EgR2pIpMGT4kVc&#10;Ng12xVOMwVzrTir0ajs3d3X3swv54etvfebTnzl95qysry4sgaJOnPyny5fRWu9pHXR0ZVFWA0h6&#10;EIoWcCIfnyZj+64OM1uHwjkcPXnq9OEjR+iIDx86hE2M5eoE2U3TtCtjuVHzJyem7t+/y5b81u1b&#10;ygEGEcHcw7Dwg2N5VccGVKPIUmnTNA6SRnEbkzmHSaDDsqiQwmaKUfZfsImK283WrmSibEaSa2LC&#10;qV0U5TX+W8tAAer440CeiWTtndwQNzjyK8IO7D9QbLPkiI8TssJnQihsivdyTlDBcOfOvv4hJaan&#10;3Wh5A+Ms30uXL2kSxa8nSKeJ7OvQL5ET86dyWQkiHCK8NEgwPWS6tfLUABx1izXlLLTCLbLihlTZ&#10;88htJ6v4kHOWe61eeJwQoghIKlAN8TRjcxSWVUc5OwrVyVqUXIJCvLUCMjUm9QVeNh+vt1tL4N5d&#10;0/luew40Fk9j5R4+BL37+CdeBjF+8id+giE2VX0WcwYt5FTJIFnsMbvF1N70PFPuP+6FF7kmZP+d&#10;ltmuqbn5UydO8BOfGB8XiJ1tvBWVGdiZEdMYGdHbPT49E3i29MU+SBmRyc6bKuO+p848xZIANxZV&#10;1HhDXxGZuRifhqDjTLbPBbCeXeGk4Q6Kyh2t9Ia4oR6vumhlcWV6dnpB4pVhScpi3e0MdUrr8LHr&#10;XuqSTMAM2JwcTibqaMS2k5bGoGdlETDd6PunD9vYiZGeJfEIlS1Ylh2HxVVDxgPWxb7VXcXCpWl7&#10;fi7CVE3kJDLpmkUZVsZ+ASHGxybAssO7NRgGtnTVVjmArgd0alefoLFY4XT92dc2e09nt1dgKXqJ&#10;gbA2VtNNLppTNUefcBOzHR5njRUYc/6G85VeTQ01Jigp8LqRXybZIeoCcxXpNU4EMS2MOWGWZ157&#10;JT1hUkWJfPX6tet372NFZx3o6xPMNetaGGLZjIodR4BGHltwToEmhRVmTVavPjvLf8YmK+8hCyhd&#10;27SrGpldmj5LJ44eYWY2enB0v4bFbsGERrNfb4glJ+Chf5BXfd8uenAYLFlMtLFpNQQ5llhHI7aU&#10;nnV6D7F6qJqq/C/VEsHsg/xWT8oMoeQ6abvHiVdux94ko+jSd9fhS1s/DDvIQwN9Tf5bxhMGG3q/&#10;bLzkqFiuBEzBGQpHzQdmH4eYHAevauj6LWmsSVO6viSCUKKd8NHpSU4RnQbU6dMQWygBYTBa0izr&#10;3nnr3R+9+baPPf/B1Vu37vmY+w/uqOtgTJagZKWobS0rC+SZmyHoDe+5fff21avXlqi/pfNGSfmo&#10;rj4MH20FVosLc7Pu10LVqEoQiWF7UIkGHC2ghMMqjc4t5jD2bBOX4m6bCFaSqUQSMGpp42rOa54U&#10;zM+rT5peOXVS8cdM3RhMZSSBY9qH6ODYpwTHjscQzaOhSfpkQ6XylHFk16Qk82flRyg162tkUpnU&#10;nAfqJLGRsymivlQ9guu0hNvajYyzGdK7I5idNl3ihlIk81iatrV+kPacy2zqiTb2jJrMqyx1U+vd&#10;XT3izOju3YN7hqVD2NQGQjr/JV3IHln4dbZIZDNqKRZImH+6TNsEl2C8SDo6O4k4Q7gKSBQnu9t3&#10;HmJuyRZsPvEk9mktLaU6kFg7QvNEkiCG/ZwT3iuAHMHK5R7+ewkzbG4+FU3TTn87OTUuNglHoXAv&#10;LktebRBpihM7IRG5JdVq1av8ZaZnWY/Yy5jNvKLsmvLNyaw+RGuIX0db58T4DLikCBs7zKmSDnLf&#10;LDLNZk9HJ8B1aWUxuCA4MPAX0hnHQPYELfI4yfjHPv4JR3/OG28kfYbGfoiMODGDUjeGPK2TE5Nf&#10;+/o3QELQB6TYEydOHDty7BOf+CSthZTacSAKEUTqsFLAMtTrHx7imUDYKlytp05fe+/CBWAKMcOV&#10;61etKobYSaxCJwqkZTGk6Zz0sMr+hl1+EJJqnmTwb0q4qvZkroouXOukZuXWHJjDakqBubrKLt2g&#10;KUPX5JmRi3UacoKQsD77aAGV0ots+fznPm2dMjDxrC1la855cfeeQmHg+s2b0I5r169/7KMf/+rv&#10;f5VRyPWb1/7lv/nX87Nzv/Zrv0YKjZusK+/sTzqVozRrt0pNnDYa3vRERCQTB60q/wkUkSpJwCzN&#10;tLFyjFQIjYF4fnqomxF6J15LLsCh1eYqQhROSYab7ZChLM7PGwYIBM4wqDipbTFtJjGr7k3MPFwA&#10;4rzjxDaDAngNxZcPUEvjPTkx8/xzHE4+4lzFaotOrYSwZaYYenm8N2AINQpD7GMGk0Z+bqVSEJyV&#10;iPFTrVsrpnMzULCFkl8m2cWV6RKw9uzee2jf4YOHOCwOo4kYLWBD7xlm0JMy9K233hkxYkGXBPaQ&#10;TnRV+QlMUY7mVDH/9HG6FP6ydnZghzpfKi3hw8V5O8Ene3gzCnacP/cOA1Y94CBzmuATQS0xMTUp&#10;jmv5h/yphI+F62p3b9/s9PTlS5fF8T1794Cqw3OJsjEllJ/sy4rFXTh8xEB28gJWlNAoTRQcbX7J&#10;IlRSkRQlKiv8nc1qIFfvFCMc2zs6rDW5srSod2oto96nElhZENzoV8JR207qGclrOG/V2oqtbN1e&#10;BgIWQFrgSbUTH5/of5jJpueVbLi8epItO/uTOSXn8h6zh/JJGcyc2YDx5dWrLZuXAsCaBcT74/ev&#10;Xb2mzcEY7CPPf+TgoYPmXJOkHz16vLeLZITIK64KWLfxMo4lUhr3gajKRO7xK2pkHOknbtFbhJDS&#10;3nHvwV3x1/7XLbpw4RK/VDQs/CZPwDk3NT3D50FW56od3+juzs3gZkuZ4UvVJKrDNTdWN7AprOSi&#10;fO3aYNaRQydXEllkQvZq+KPLK7QC3ggqKu627kIykmjzy5AoD6HmBcXCMwu72oB+ZhF2DMoz8JDG&#10;uXWXxY+hIyFLqlN4qUIyVmZ5/mXoXL9jjGqhNtmhkWLbykGQUmKhUdd2zV4hqXZJOfQcBhMPp/TK&#10;tV0DwMZnbYdbc8yr5Wyfrh5tH0ySFVRjC8LOE726Orq9K95JnlAXALqGTLgqFVIdxHkLdrQ7ZTiX&#10;RVsd5JRMgYkyXkWQjLQoCHKOdpcWjUXqqCysx7qNsnOlbvG85E/ZwgWXpiWdoCD7CfhRkaqZE8QH&#10;ly7dujc2ODzAtgA3zhrAMQ3ltQgDeUqRLX/Y93myMgpsrrZ87eEGCbexfqpEcvqmDadPvbGCzMMy&#10;wwEoWZQpe8TeOm1Htyo9jfnOXgcg/xikJ+Zb+wyIkR3hRDjth3M2Dg0YrhX+YvEpU98Gd4SFsDIO&#10;cbXGYZU5QrkYPb7T5HgiWjLHTMIIClZD52NWXW+0sQkba8GMtfWVPn2BXZ3JTaWi2+S6zqHg0/GF&#10;qP685xHmqFXYyBSSpIY44FsUMTryTmG1DOrt/XsP+dgYUWMAr8RXD1DD55vf+ib/CmWFM5WLrfK8&#10;sB/GxnNRINDnCUdbpg/zRxw2RclZMTMzPzkzJdnt7WDQET0o97SwLza2nBpdiKGWUPzRLKGEgcev&#10;JxGmlHCNX1VmpLQIcO3f8lCS9FWHvjjRUTFJ/SpJrCAVPkthe1Hh58E5rUVjaYy0royR83l6nbqN&#10;p+OiehX2bIOFNeBSYpGTnmy4w+IzWcwOkzl6HNcahdbw1ho4NoExpBT1dlYyjWPKfxdbg5LT18ek&#10;xOJQJpy/eMndiMkNCVEUpJtrJ04cliDWHJloY/28EMV7BlyCmJMwFOmSboEMI7EifYFIzdJQTmIR&#10;09n4JATu3U6vVsMi5iHoFPQfnV3cYcy2uHDhClth2ERNjRVbTBELjuXV+wsPxBOrD+fmGD2ZB6/T&#10;ASGK6xR1o5kza0vpHqTflc3oL1UaRKKelHZhXJ8CcQX8w98Ll7qcoASgiYcE102Y0Ixuwh+LVs87&#10;TBtbT9bTToG63ez8wl2M1sHOzfy2hEcrwLdodNsqZLUytpoMnB6C5+yUNIXu4LHDr3z605IBVZGz&#10;t7Z5g2kafUgqvJI9uaW7d+/95m9+BTHdUDdvP/O3mpt+4pVPy4kixtjcHBkcOXjw0D/+J//4xMnT&#10;iIGJRWHMGvE6/73vfe9HP3p9amrC4+PdTUyty58rCeOuOMbB0iJMsQhV8gWSVq1Z4FXtMCV0IKSi&#10;zyZQJwGKvEPFFp9or1J/fnpuRt8PS0FqDpcNBQk32zne0qTBhTyjlohL1xe+8Fl9juJUbMebo2Xn&#10;/Cwi0AoMwyN+7fuvnzt7Vufq/ti9xZXFo9wHlpbPPf3U/fv3hwb7uLGgFpZ5GuV21qlj2fGcBnFH&#10;TdubX3DzrsBF3xt7YFk8GHvgC0x3RVMAU0tlfC0qrsQLab2sGMqvJpAPK8FiZhQi0WhteRMaYVbn&#10;tWu38GQPH9wfLK5ICZW1JKm22VL3ME0IrmkK6orkJtTalHpbzlC38PxzHzl19rRN7JuTkZTQs1LW&#10;cEsamHg6QWGhOSPShiqKTbiFAkas8dNASmYie5BY+cYAWwrBaFGbbIxiXuRjiKblGbt6u81uwaQ5&#10;duL4ndu333rrrf379hd5IxG44m8xMxsoQ31vAQw5Qqzhpbh6PmYvpQSoo7A6PEnpFJHsDDxqyV86&#10;7BCNpi0px/17dx+OPUQ7lZhSUeCXC7I2lTKFl7ginpU39PfI4WOZgVT96iQWERzLWtjB0BBhpfCs&#10;WnDnljXtlfLRm9AhpWTkcOEnE/PaJoCx1Ayr60pLOBaOCvOdDB6P7Cg9gtCt0rnIm6XWCLcQp6cB&#10;TqG+RYVQBB9CtFTX9R2J1k96zXVCpfBo8J0DvIQq5Tozoyw9vXokZf5bvXXE3jCd02Ytv7mc0EW7&#10;q469X5kYo6xzwL32vddCfu9ou3Pv3oH9+zGXqBC8NN/m9pfXGLyHUdaAPPPGimmaK6uWZQMIDYPE&#10;kGXEbYOjAjF1APNgxq+8/BNIniZnI3GiXsjX02h05iduCoKpWeOAYECWLVFzGmGBPKeYqmQxr2/a&#10;JiH4P3pU119TUZJVVk3BdBBtOaXDlhcqbMuZ0hypxC5HR4Vh+zrts4UFT5ZdhCmlvn1tfSlooMJp&#10;7pGQ4dztjsI6AT3ePWGzZeh6VmSAsQY2lv/OERnWXpDn9FM97mhVorgsj27FfUY4agPFaioTm3ZM&#10;jk8bSW/5+Z/zU3PaWVgniwuGLW3zGz585GBSLEQAtGATVNs7UazcRYbWbpvnKZnsKdw2wIYWiR8b&#10;MkbNIG1QDEuCkxGRaeSmpswbtjZcambKhpan8iyPoRJd+ILHbuEhmuRI//AOI5DP6ghXM92kUNYS&#10;/y0jwjVq2Z7+7sNHj/YO9GlZZTYtGiOj8k7iffdA6dleIPgfZoeNh/aHOGItnMerOWI8/aoCMlIQ&#10;q9RWjLN55tlng5Uz+aUESmOkDJdhQssmK+BAh/uvEmm4XLR1tQ32GsEqfnfJEAeJ8FQnip5SFnOM&#10;N6qRc5v6P1T3Qswyv0N6rlBbJEWbz5RhVgb5GVWjhjIXrDjDDyMVswYoScOHyWWXsRQpITC+fE+j&#10;uS9R3GPXsrRGSkLeUPy4QzkiXl4NFwgO4KKnJmb8NUDRVtCbA7eDuGQGkccKZRtbN27dePPtt50S&#10;o3v3o23ZWdZlN2ucts45pluzs/Y81bTYbi+eFs1PnmbsrFOpuaRidVI+uDexLvNobeOHwswTK8PV&#10;tKetkYzZcRg9aCO8NBLgPJj08DKJyDiZ+FWlrkg1VdqnEjLlfyRHDCUhFVGNEM+KKXi1INnS8Ka/&#10;XGi3qOOxS2SkXRL5M6dO686xTiu+R6OeCjBhR3mqYBTGimL4rVs3qj5OnM+IyPQNErcyITnaIXBr&#10;ZMfJlB0BsdGLoUNK+Wbzoxc8KApkOlZPGw26r7cT7jw6OmTAU19P/+qyKbhCexYVBIwHk8ygRoEF&#10;nPPXsYtMuyA+cMLRmgOxriScXu7lytyFR9S++HOEzlIK/Ur70UQu5juHjx4htimPBVlaiPQeCggD&#10;qyoOwXHRz3B2ayYzhEsermnphnx7Du7VzGoI5bN5pzyEuS1TIY/FiszwufYOWQ5aXUcLPU3GIKbk&#10;zB+SJYEaB/s40fWjWgq5CF0IG1XOh9roIan22zrhU/mz1SgpdVU4l+464xmlkgJL5y7llCtMybcZ&#10;H2qHkZTr3sT4Zz7zmaeffw4LMg788c5AJU1BWJ2Z8n9UYxtztd0MzP7q732NrycqGpMQxiZcTZ57&#10;5rnQLjJMLzn+//pP/8nvfPWrzPJ4iVgt6PsS9Mnx8X/5L/7F1atXJPdw0K7uTunzDKMM2bNqPPB1&#10;TX4ybCDbcIf1HOkFzABFKt7SVXgmNMdxVWFdLPotBE+CkSQqpaZ3+kgAH60Q53GsW3VWSf2tdvmj&#10;J1+dtmARQAoQVMuf+NmfcbN+vICO8MXb2fFK3IDt98PXf2izOC6PHjsiwMEaxUBP9969eyDIHHJN&#10;KBoa/PR6DbsZkQdIxpeOPiz7PzETwL2xNTM7lRGDkELi4hbq8d649WQoVuamyMpNz+RXx69YoBRw&#10;YRlKoEhqc/bWXrGmWBC1tOzfs+/2nTt6E0dMDNy73yu2yWQ8gl9sOILSZ5CahRXxz86doGs0hcAt&#10;hlI3tV2/ddcnnjvz1LNPP1Ne4sV9L5uuEFaTlKRfL2XxKNXHdZBUwyjrqmRC1TmI8CJROwmmA7KL&#10;cC+uBRkTVCdZSDipm9dWzeTJx1dJ5hkM9g2YSXDpyqV9u3evLXGlyQDlfHCVI0kaGkdIYEs/TZoY&#10;z7xMZ2+oEBPDKkzn0aYgrjE0nb4oQ8/sZEHQZYWOWQmIjuHq2tUb16QgR48cha+Egu4Ib2manpt9&#10;9513kCxNHZSIWhWJaqH9ZcEn2cqs0ejIAOP+RhvAecHhJa3ENGWi4PLqJx4+RLllzTMxNaGpMTs7&#10;7VasuREDSPiddmf8mlajtIP6G+jimWp6JtrjYOH0eVWK1IzoNb8x3dvEpxqE1rDJbuAWj+N4yrV6&#10;X6lQvZ/4Dnohhomr2q116VRM6VKSUuH4uZW4VPXV4M6n9QPY2lA6YwT3RuoUjt3WW++8q8169OAh&#10;ynT1P267HgFujpHrOh2hc5kJHU+TUPLs0MfnfCO3p0MKowyBVYN3rRoiALlYGBB+jY89OH367Ne/&#10;8U3Os5raXuNA7yCSN/8fTUEpRYzf21qc5cCziekJtpoGg6Ik3rl/18d5X1avWOw4jHI7VXvDHTyL&#10;xAo2lZXRZmy3Hs1STVVwz4BUftoNzllyjzJF96eFJVXpEsAGTklmVCQyMmqWqqtBnuJok40TYAzp&#10;InOl+eKXJDi40oft0yC+SPRFPk7akYOuPssRZk0mjwXUmV201aRvHbX7+nqfsmRh0Uu1/ZVwXb2s&#10;rAbbMhXUTl8jjNUoV4bnlVXZpBktPeNasntoj9GHeixuBjCq6pMeZqFK+5L9B9MskDn/p+EbZXHD&#10;WCnqd74PVV8GFC38NEVI2JkNe81smWoHf5jU+TufpzpoHKIhm6S88Kc2i3j33t2oz26pf3BwYGTk&#10;2rXrxcIMg1m/Jj30au1+mFE/ThXTSn7Sa/7D7DGHfmnEk5KGVCNEAJC6u3hlSeCclt5DjHNLDVoZ&#10;ZF57JOIJjsF3Mk3ZoM7FR1oZwTNqRnxFL28GOS0DhcUWXtC8aQZ7ZLY6+3FzzB/0kqSPxtRmPN1O&#10;jEgH0vLCQnhy2Tj1zmWHYnXD07GsSD3ZIimuDQ8OpsWWesnUEGPig6ZEmRlWREraEEPQocKl8uyl&#10;m6EThyXc1sGPzYkj+rku1vPIXsePHZEtQ8uVWBl0Nj939fI1m0ILRk/Tz7bBBQVFuKYj2AkmdPDw&#10;ATYo6jmfyaDXNVy+fMlgtueffeHexMTsxJyh0j27epX1fAo0u1TzxU6JowcwrQE6PP7VqLwzI6oz&#10;rBWxAu0sQ5Q3dBCz8GEHT3gl9Vhy0jdq2Crpq/DIaknWXsFTEI4gETQubJS+YIuXmcMDm9/HWkUe&#10;XEH6mf7nV6Oy8FJUiieOnQiXXtPcBRv8U5P0LKHQfcPJC3gWFneNnUwFkkIlXJ2gY+vrt+7cNQeF&#10;qGXvSP+te3dYwRw/epBu1LmAlOl75eKxVl6NBqkDGUzQT9NFxyVikJxlijFygsVHGW+hPxM9pdNM&#10;suFdLer2juze4xUr9qxJhjjmnWrdWkiwAzM/XWxpKSLi9kjKGIvh61IjmfUfIMnkYCkn2CIueeZu&#10;1OmQFkVGH6UTItFEYfJDPRq4eYJwHYwZORZ114aSe1dXbwbLh2jUzESsStcmhgm3b92RYnI43rtn&#10;xN/UHDjKv8gOnNJo0slSHd2xcMp740wBMK15v9Bcz9B+CqteSpdGtQGdaytf+tkvcglEPS4MWvCJ&#10;NwFsN6++jhifGeuj5ua3337vq1/7fZd08sRJb4yG4fChg6dPnSnnAG+8HMEWl7/73Vf/9J/++YxM&#10;2d4BS+UNfv3qlUuXWKRf+emf+oLBwFLYW/fChlIPqBXTdJKfpaaVzxWWmi2WM70YNqXtC2ZRvbLQ&#10;PjNdPYPmMyA7aFumb6XClPhy0WIyPgCaddlYxdTkDeg797NjB8KYZY730/LzP/cnrcWQmXYxu1kn&#10;SVCiuZIPLlxkd6J1SPRkUYjvSo2UHW3J35lopfRNiyG4PGwgiVXMTmLDWtuj8sWGwXrRifwAtHph&#10;VFEYVnuQmczksEZVBlVohsxqEcbmgcAiC6i4InkPcXWzD9AdMPq1v+/ee3jqxDF9FXCx8g63uDzF&#10;HyOrbpELaM3kbJ5bmMssaBOTunsV+tevXhdxzpw+/eIzzzAS5WpvcmVQ/pBpEhNjFRDSeimI85dA&#10;kmzLEifvqMKtUTIkP4zPQxlrKcsbDP6MTgrjVeG65YbFXKIQAFXikb+v9PJ3fusrogBBiY0dYl9I&#10;kDF/TtWV95tQBUurZmKaBEBvWryYrtVR1mhSQWU6dvUanpMGripBthGzBHb8LTRZMVIphh6zeCuZ&#10;h9ELLzy7Z88IQktKLmMAh0fu3L1z+fJV02Gc2TXSLihinncI6Xn0ZL+yhxj3rK4BgP0XvZEAFB8e&#10;3eINLmOPZL8ZEYZjGhu9TmFCzaeNrgZCcrbGyMl9mlTepetgICAnINaRGIVNibIzGoRALJ5Z5SGc&#10;Bk5ysTIIkK4n0Um1Xd4kwcwCs9rwRK9hi3tnXNSdgWZQ8UEUmC222DWsxzvd3VS5nkLfD08/A+/E&#10;2D2kgowMbqKkzBzh5qaJMWOcH1igZtu7ft+EkxGbtIXM6Kv64XHK2vBkrPzi8X9XHZchJxy2XKSs&#10;vRHIjhwetXBFuhPHjtt/5mgXDNqE+BLBeKQw8p4cwBNTU/HE2drBiU0GoyIPFZmtEmOw2MjBJhFC&#10;dEWjiHU/yaabQjN1R2fOij7rDL2CvVmWUPpamAK1BSVw6gzq4tl01glFC0hbX9BGi8f0Rs5FguhG&#10;umwdBAf1fzESegLeNkRz+j7+Ig37AO7wrJD7Wsg4Vps3hOCmbCWtLPwh67lpx/TCvPjJGgLDXQub&#10;s4HmPprmgdFRhCXYBDu3/oFeJk2BHDbXnTQk5HSpGNl2stQBk5KiEPIh+w9MvqbvVvMAEYbSQI0K&#10;9zEftHFUpx3AA8g0jaKKFvYbXXdgVbT2siSspkvYgA0NSUChJ8f8kyS43mwDGssf1rQ55J3pPwb0&#10;Gx7d3dnd89Qzz6Kt8HpVM8u5Zvniqoj6es1c9Fr/OI6YN5yI/odJSeNn5JPr72pVCPjGuO8e7N/n&#10;YItDkDcTb44y5I46BY5TWGAjTIVUWBoYO7/cFEvLw3kqVBiRKLZhyw5ap34mK6jA0wltUp6IgT1D&#10;g8ayDQ4P0+Gx81Aooj7u5aHMUWxomBtRTvq0uSknQh1I0h4P9jZeMoXdbsarOaZeidIZ41v9Wdsr&#10;XIYc/TmzKqIF7ox2I93F4vm1c1aX/fdChvjMP7h3Vz7MTNYBJHJIbOMtvL6pYYeJadnk9thDrqxa&#10;1wkWK4uxX1he5vbiCMCikxzMzc1PMBGYn9+3h5Bo1+WLV9988739o3tffulTXIqQOAlZ4qTd1RGa&#10;tWViEE6S73ojVenVy4iNG/quczVyh7XlkGH8c+378NQrG3xSFXkMAbEav51nieSPm/SlpWHZhiDY&#10;3KQna7OdOXP26KGj58+/d39szHa28eKPnQohHvuNFjcXF+nX0SNHFEXaZToDoWQl3Q5XOGhi5QXV&#10;+Q+VuSpkZ0RZo8S20kuJ1Sj8WMv6qZOHGMAM9Hcd3LfHcAwFrB+qNeCtxx+E0iOeIZXdxlAEVKTS&#10;LwHszvYqFhZUp35UuAKBObew+S3G+flpIpeevqF4ccdivdJjSJji0wSU5qZMUFOqOYzwecN/24zG&#10;AQ+45icF8ctz9HyCtzhM4G1WqZ/oaYu3toqtxDjMm2pY6IX0WcwWH6UIkafKKIqFmNemVdHYTCVu&#10;AFIypW9emJk3aYZGc6CnO4qSmgifkioCvWw5TVB3noFb6Heq9JzzEcpESrjCPyEE3Yg/FGB6ruuZ&#10;pGe2yumnn5JaZFRiPGtTaTgJ0p5vHDGJl47Nna+99oPvfOe7BvZiCunCUymcOnnamG+1aVaSndvU&#10;8sZbb9y6de2ll14uy9goTtyrFPG7r77qBn/qCz/53HPP2aAPHo4V08HFh++r1C3ZcmH6QooULLEj&#10;JvyFKxXOlQYIgVEeUPjAO1Bae6Oghx1TMjB7l56gUWdgBCrUolm1nP+4UUaiUwMtpXwWM7RFStLy&#10;p/7kl7y/dARktm07H+k8LJiet/WDH/6AaeCp4yc8Owm1LLarPbazHlklc0XrqiZ3wN5asF5DOiM5&#10;nloXV9KdhAoIEboDir9YdTxGhtyt0J4xRO7H/kdrs4fNGBe0b9+6pfrw7+KFbZP6M/Ez2BF0o0E1&#10;vXL1JnT61PHjUSeYb5id31Vwe+bpeXk11SsvzOrl6+fE8UDlpnpbd2/dwuEhfaL6vnbxwvjDh8Hp&#10;VpYoq/ss+dZW7TY1R0ecHZswC+J977UzIAqmBzuBXYgRnkGzWQoZnVR/L92sdw87jJYqMScX37y4&#10;umQ0JqAvXO6MQg/y8ZXf/PWJsbFDFE+RwAU2iwNbNF4oOiGFeCxU/KXAiIAtplGGOIW8Im2NvjkD&#10;/fCSQHExZQ2LMDJOcoStjMfFDRBDsXFi4tDexp9veGRo//5RgSPNnbCwM95GROW8arIiA02pNqgv&#10;TIUyN2nkBg5gn63+xnIT5fWAjFdfqGldBtTevnPbmG+ogR4om+g0qJq3pWhepcxB3iAxTNquF9y2&#10;E4WFtjyEUEj+0lIcQTKDcakCR5JGMUKfweMOfGEwa1DVINPmVDTkkg3fuE2eCRLHJtb2mZaWgWZM&#10;vHZs0aP1SvTMR1lhf/Zo1kVa5aWUTskVYmsmE8V5xAekSkVV7lI8J7/fWrN2eJ16jPbJ7Xv3mSud&#10;OHtWpu1nYib4yoKd4icS04bHo+n/6HHv9ZNtBVxPAJqen07+2rrTYxjcTT6fIw2nCkhAda5czmbF&#10;re7uUiXr9JANwnTgrMqkcLPXli0muxcp3PhO61zwLmFyNgIHkWB24TikNHPG2wLYIOOmI+7qUiCH&#10;CBzSTxjv/tyYL2Rj6yxOTc+eOn0ayhvzRYEkRp6h/YiSCL6ldU6XcHF5SZqltNH7aQx7e9yMq25+&#10;GcIkboONBVyvTngiZYRaSWKdV2mIudZNSvbuNNFZ6mBE0Oz09SDU07HZCPCIZ5553iHx7Asf8dKY&#10;klJdJaNPCYP7nWHWknh7xN7MANKKNi42g2GCmT2Blu3A2pxVvFWwCL5SWVdM++NL3ygqUnhU7z4F&#10;UPXMc1q06kLKbyXfOfurF5uPqSw8pUBSych9Ayhact39AwsLS5Mz034eHs5Pf/GnMQq++Z1vx7Ss&#10;nQmRcKRr88c6zZWClBP1Y2C88tc/miN6sfKtjZat9WMHDymn7G7RRq5gIzN7M7EkNnA1/lwt3p7l&#10;bExz1bdBi4MHF5yy2ZpBPtVyCretxkb5Q9gvzlXpCAglDELlosllHGsb0E7GTuCNRBozLJU/dPCo&#10;4SU0AB5VzpViI6VzEeNx1RDUp3lkwKj6MEEbv+161xjoIomlmrl6r8kJRa26OolJsNvmok9EEQul&#10;np+e5gWtitBH0q/kmC1Nc3Hzj+befvtdw9DxWaQR2fdFarK0uYZpnJ0+dcxAC6WprS8EGXk1MTtr&#10;eOyNm7d0K15/423jHn7hF/7suaefee6F5wgKnXxKNfkinDMtkmRzmQ7ijG0AeOXq1CRBrD551DwZ&#10;eSUb9jR5aySUYD5kexSPsZEbBlTN4pIgpiUWK4bwjWIZkpxmkd+nxbq5cfb0mYOHD//g+9+9c+dO&#10;xWVNLc8k+LuHGjPSJFuRMbWW8//SInfeqRAqarxN2Rpk8EFoHbq3pVkNVJzMqHiUgcoaz1vl2RYn&#10;dA51XR2mTowM9vknnhMgZUto9+iwZNKMAHp+T6FsimE7kWcI7A5ZhuRukx+kWQOJmzjELdZUSC7T&#10;E+N2kXdkqRcwlBGC5d3ZaahGzchJw4jkSLZByhalihCUkFgjO7VxYjNiTimJ3qrdbOXJycquLlcv&#10;l7NpS8KiycHzQe1KD5d5JAqDGocY/qubjBomNBuxZy3CnXh6L4t1lpVZWUmsOcfNzELM+3u6UhfV&#10;uGtnZQNvC0vPOVJDAgr8C75kPzgTLXJHHv+2pIFxLF4X/ByXWENf+OJPjx4+UHLJZnyo8qMPZPGk&#10;9Zc/yLqV19/4+ne+/ep3jx0/5imZEsyB+OzZ030Dw0EeI3tIdvyNb36LVODjH/sE2IZdDmDC/n37&#10;7Tfff++dM6dOvPypT5KcLiw/MgcYJ1vK7awPbJ/1kMLQOpSiCI8+zzFaXZKSL+e/2jKtJm1UfHen&#10;W7iM6SfZvFrqSwsUF6XSa6Lx8eItlgzXWVvziJDJnCaRIwswrc13bt5p+dmf/kl7NYz/ph3gFOT8&#10;8Yf3fuMrvzUy0Lt//15e+bKNni5NqFB+bPWhPXtUCSELWIklVmnAV+Qw2TrBZqsyapOuBvdM1ILW&#10;BQFOfzB/QxJY8dE3is1Jhbc2WY7xc5LfCFx6jyV3TvxLZlUS82zbHU1yMqWIZr+9ZKiuj1X5QEAt&#10;0gi+EU4iItu5Wu4Q+RkpblRDq5nguaubYEoOSo7uSHzta39w9/qNt7732ls//OE7b77x7htvXD7/&#10;/pXzH1y/cmXqwRg9B1XF9uoGY191mbGUu0p01tPWKYg7wAY7OmYnx+/fuLH2aGHszt2bN29QhwFa&#10;dbEwPTxOpS2gOFNbHJCtpB4JJAp+KrPXvvuqkISPaFOmW1c1AYpDqq4GMsVsHbeoqzvDRLab3IIo&#10;b0EKGbbEwsIyLyvVvjR9YmpWL8mStg2c+owVyuRChVDLBsjf1saKRfIBIIAPaBNk0ceAev3u7Ttq&#10;TbwlDHH55vzCvBoxbLAdtjHf1Djnpk25vinfItn+1b/61377976KVjs3+6h/MK6XiS0b63IyIJYH&#10;bgSgkO4F2jpd1BjbO6ajUNuGf2DvRrpk7OEcPrIWs/y7GfUJnUI0zXSGznaMAA0lZQD8JsVsnfRK&#10;+XCY+Cy0KiK6krPXXLW0Dhu4SQqBHaN79zLBh3Ti8Al6NX21qswQp+IyAdAQgDNl0NEfTRzgOFPO&#10;Sp8hVAXlUB34Gzn9jevX0Xk1cIdH96bnEE5eEbQol0Xe9vBmgmAhPJvbVrRI79elV7qPwZlJ9qGP&#10;qTV3xLJrz8Cg7IC/g0LFax0bezA3Pbd37z4NM4FerMzIMrhcJFReTXoHPsGyS+ZJtFDKnphAxeN4&#10;C49HQ96TR6IY3j14/Ogx5eaNmzemZ6aT9+yM2ZhuCeSJZRPxZkkW4jHmRpbXFiUx+GoeuxWnmIYU&#10;CypdPX1SyYCHSqSYXfgmTB3PfmVne1eC39YOuZrlkW6FXIvTJCfdDFeMGSE5UiFzzcXFy6znojC1&#10;mCKXrrUqDhFW2re1SYvrFbsc6ODYwwd/+k/9mXHb6OY1c3VD+EpCn3nuhjoATfaNjIqbZmTJoW9c&#10;vyFfd4B1dGf4dTW3N1RkcXcyV70DPXr1sVF2UcoSVPEuijsXVDWucinD3GRjTHzIi474KCHktQ6z&#10;tdx4Lh6/osH9aPxKf6GtgECJEpiQmYGy9pVPv0KoeOzIEQ0B9fVrr73qc9FsIpVzWIr7iqJ2x9ia&#10;R91IlTxWZJ8Q+CBM1dEuSlWNhKnOd6xud2yZhsYwYHrs/jzSz8wUmGVjcSHkkeVlnx7JxY7m5YV5&#10;AHtPe2df1wAHODfHYkoV7314PfEIgCiroMsEwGag17QG5DvhcbQo4SJttaLDICKaxL5ADk6HKido&#10;dkNz080bVx0nKVObm3R+r9+83TfQK1Hq7hkIqZcOVH+krTNgmlBthAhYjLF5KLyUAZW0Y2ZvZHS1&#10;O9eyBMekCxZuj8e4jGPqNVA5XLt+E38SVz4Gv4PD3EHntNk3t+/dv+s6sOkrBYo2OySiZfzyOSx+&#10;Oabpf4ihSwtzbhPLApOs4Xfwxtvv8b79s3/2z37iJ15xnMvp+4bY0vVbWg8fPtSgxNMUEqOWy4GV&#10;3DdNz4bnqGXiZ9dzKy0cUmYKhqSQHkQYRoEfQkKSJuTrXRtlcVv8UOoJ6uDIw6PSwOKYn4XX7917&#10;4OWXPn73wYPr1y67l5rVnOMsEar4D0i3EofqY+UnWTOKecFZWMjmXY8i2BEa24eaiRBkEy2kRAxx&#10;U11cLD5MOpgJVpmquM7oo9/UHPYgG44/BxPaWWtXB6CofWEm00fby+w87QHd26Tw6fuFkDAw4DGO&#10;T46r4lJW1RuLCcn2NoW107aIFflV/T2TvdIHj99e8ZhFqJBGQ6EuPdkaKhqWtrVXNUOTJuajSPa0&#10;K81WC98rM+JjK5rxTTvN4LPq62SEgPZ7KGm5pCHV8DzNf1cXNeiSI8bJyDgl1kMxnfLjUvvopw6L&#10;FD1dDdsguaY8Iln7akYHlYQIDZoXoAte8Wngf+qNgKYZfNXmLx2fBe0mdJABcRMQIr7wsz9LE1YU&#10;XK94zXtEJLcRuOOF1JhMs9UfIPi/89Xf/9EbbzGyUc8cOnwYXHfu3DN0F3VYpQOr8Prt3/4tRfPZ&#10;M+fiWpoUB2S2/sMf/uCNN143+u8Ln/98P5+nnl3f/f53d3a2Upynqd1wNimKQ6R1GeAJXPSOdDI3&#10;IB8Fg6RCdMg57CIhDwiZMU6xJ6RuNMCNATsNLPm4Xf0o8+HkWbaV9a6bxB/eynHZUv+FuUcP7o61&#10;fPFzn/ZiJC6OnDffeEdB9tU/+JYZ1UcOH+CltLK8qGNP0Q5DVrs5Ho4cPebkeMTUMVMvEknTOHYu&#10;epwbGdEhpgKcPC1iJScadKgG5QXsA6jH7UnFWVTKchw1ok0OvbjEWPXRrJvvyLCT2Mp4GOGD5wCW&#10;OKXdDgnwTOV5YoqOxqGDB929V6WQbBRYaQjWavJDq/WXZZeSc2nVsdTf3T8+Nnbp4pXnnn5WLrAx&#10;v6CQi1RydWlq7KFM/sK771y7cvkWvuiF999940fvvvP2pffeu/DOO9cuXLh79fLY3durM9OLM5ML&#10;c/P7+3uXTZPEvJRYpOm+CY3bOzKcxSvspRwM5AHlm5qe86fUSElSmnSObt+8bs7H7sEhAlj8y4ZM&#10;0P8XbSq2KhHNbG56gmEa1OANVsTxlZeA0ho3tfT2DSqsxSb35TY92yDnAKP01dLLCQ2+9ItCthcK&#10;YQLVIW9qTC8tzUXaHJHXtrmbAjn6HVetcAOg06mV89AsFy9MLPDAfS8Bikj0e1//WteudiYFaNXP&#10;nDv3//xv/19Gr7DmckYikzn1y3tYqWeqxObg8G5O7hcuXxIZDVOnT7x66drgcD+/N/FC79yLBWz3&#10;DfbEB5PBXhNT+5XZhQVVvqCZI2xzm1V/AS9J94tjGvgjnKbYam3gSaWQo5JtbnGUzs/NaNeCQ0PL&#10;3drpeFtbfSS7tH+q/aX/mAWSXyXDaDDGyjUntWVpuMP5UP6aU0nNY1Va9mjmcrW2barbVfgihfTD&#10;iUlooa8tU2ItmAwm8avIlHmQT3KLXLWmbUJZ8vs2BS7ZsjQrZPmmlpmZaVkM81nWsSkKi01brNqM&#10;l26MqqhBhaX9EwfSUSjpg7wxJqbLskycFRe5uGq69AQ9IAJoo5yIoDQu6OGAV7cdP3iZa9rwsAyE&#10;qmEAjVn/CtejWBXSXWF0g0yx+M95Jik8q3ViQzX0MR576BCIT2lrJUnNmKX0s0EmIY+oBhZWFiKJ&#10;Wt0gBiJdwf8pkDujzWT1sAHUM2hCtmnrzkMHmIBkyGl5Oi48HJsMq+LRUqxtY33Q+mh21qE+OnJA&#10;J0qB5FrZZvnhNoXkxlsT9tZ3rOt0y/B+nAIYVlgpTxQVUV8V7WtliwkwnKbEgSkL0o4tWNoRhcX8&#10;eCCeBKEsLUJsevwq40Aepq88xzUMdHe9f+HCm2+97Swf3XdAD1HvHskPRKQWsm+As80dcHfNk1QX&#10;6deQFtKk7xAK2NflkZcQv37VD2nI0zTndrXupCjiAtIs0V+an+CQcef2g7t4BNdn1BZ37s6FaTeV&#10;FbcSXZFnrJAyDrJHGyRWTzVT0MgyrR93muRKQLDKZPXAXDWALgmxS4NLtxkCQA9baO0yYVYMEAyW&#10;HaW+XqR6FLaWj7eh1+EzjDCsCtOmpqemANxwxPCN4jBHiBbKZJLVzLzYkULDNxpcVDVEKHSB6+IF&#10;baW5+M2VmNBCoLCbrl9hEcLI/4AxC42C3yU5A0HsxplOT8c2L1j+mrRbp2p9Zm7COblv/75jx49i&#10;TWHdSSPcmTMvEt3uvulHC7/wi7/0+c99Qc9lYWXJ/Xrm+JcqSaVyiLmSUSDokt7Gan+3WQ/ue4sD&#10;odIqOt7iOCV1y+3klKuXlEBUpIXKJnPYP0Guc8IHBClcKZq2SH3Som3r7e1Xhnz0Ix+/dff2pUuX&#10;ZqcnokuLw9f/j7P/ANc9Pc/C3tV772vt3qbs6SPNSBppPLIsWRg3YjCO45PASQgkYErgwBU4yeGE&#10;cJEGCQRSMHZ8kRBswMa2XCWr15nR9D2717VX772387vfb89Y2CYnydLW1tbea33f//v/3/d5n+d+&#10;7ue+S4cwDPfQkyQHyUPD1AvzIaJFKqXwvdNSlfEUkCWJUYJV8tSSt9K11pGQ4rCxAAsVmlfS/GSV&#10;ugTJ5LAK1zeWlYIxAKT/UlOHdqBrAyNKEAvelqgTmFBJW2s+TFuvFc5cVJfTfA9CXOQISrbUWmrf&#10;lBn+KQzU1Oo1jljPNDRWbJZd66EK/xV/DXU4LY2MfYVqhfxapMhNKbVpQbjtuoWBLSABjBvi001U&#10;dWt9Q+oSMly477WVAdCMX5T8uYqGRubioRilkvE3hfGi0k4ginV9qpGdjjYEKqXIJigx7x1v+Ew7&#10;ZMovZSs5s6DfJUmImfDcHK3cPYmHGFcseGN874NHrqihjjfbwPDwSy99F1W7wGWxLovjSDSBduVY&#10;MYhz8IsSLQ3Nd27d/fKXv37t+s1nnn1mfHqWjrLBiaefftJjyx0qnAx9/F/4hV/k0IuhXmwZI/7g&#10;aIY0v3Pp7cceefjTn/7eGNjubf7m534z1r6d7XLnWMmXj5zlVTiyWSg6lkX5PwYUYcNmvVY8VtJJ&#10;K5VISIyF1wSMk/85ICNcGynsLc1VG3RrgyLeNopyDEW3NssUU6uFeOvqeO0f/oHvF6/n5mbY72op&#10;Xr5yFcnso89/4IXnn/dWZuQ4CxOecP4xJrKBJQTT9GtEIkiMvFDiHrasvENyEN6CY7wQHOTsNKt6&#10;H3n0omPJuKU3tSSJaAMh9Ll9Rg3UoiwbwVuIjCdX6M7RxYgsavFUDdehOJIF+0nVkbHrGzdv0+U6&#10;MTIiQXQyi0kZx0vBF7zEWxd4Jm4lPoK+RGom1VNd47hHPT777NNPKjLg4G1gq/heNA/0qsXrBJFO&#10;XWFTXm638md9ZWpiCnP89o2rN65cvnbp0uuvvnL9yqV333zj3Tdfv3H16ujN6z7O5soyxsNAR4c8&#10;JGV1bZizrJDh/M7buflF4Rk0ZmIvG/zw8O7dO6++/PIjFy54hyB9wQ7dhHyQaIkmZSl+n5i1YdPl&#10;eWujhJqceagoPuLwiAvIG1mRrbZVY/oFosCeejEbqWIwUdYGp7gtTWFEt3PnzrR3d29ushnY0hWW&#10;xk5OTAlnuEeWe0NLQ6lc7Ycot0iP5pfmbcL4tqGhrK3PLy+Z+XURCk3P9+23L736yrcAKyoSiqa8&#10;auy85fmFMmgWjo9GVWpZxBQ5oCz28OD4qRPyBSSBNGTl7tvg3dhiA7q7enqL1HCotUA/Q0ZYBTwb&#10;o/tQfHV9lKA+ZXzo/dgc4ZtyvsrzzN6VfEBYbcqmV5JXhG3jhCXQoigELKr0In/nTH7/kC7uuiGS&#10;Y09WV3MEUsx88Quf9fL9VNR7e2XzPoniyyPBuwz5IZMGmfb6ndSkcnm5oPdnbao2lhRF8b9Csxsc&#10;OqaEu/Tuu8obdxXF0ylS7Cfz1ArzMllnPpQHTaU3vSypj3Q0JFGCxMlp4sx+uLa1yr4FFE3DPHBa&#10;bY2nXOYDqjSMil9TW84pbSzwUl3j+taOWVBoLRhB1tsACrWnwmBuUGKps53cpcAV+8qBWBF4i0lg&#10;rMQLeSJ/H+WB4CdVzWXGMwQBSrNFrCp8pbjRhR2VZnFRCPJbJkH10YLCO5v9QHBQj3tja4O7GqUh&#10;DXfIwdzi/OLKAkS7vavbMbS2knVlP3G8cMN9boFfBCT+K3QWk4Wd8HqK67GArtqkFpdFUr4yLZHh&#10;TJQv0sOl7M4IT+nGRqanGN+VYedIoRxw9DY6duhU3AtJNZVmyE3v54gHVeYqfXbMB/9AXci94pb5&#10;zruX0eDMFJ88doLfvQpwemaumPWRoG/c3M5hqdnS1tQqgmG9Z9LB5nQDXce/2o5Ojlim6NUjwWex&#10;Tvzf/QP0TAqrwFuDD84HabJ7vb40v8JMCVNp9P7E/XuTo6OzItu90bnJiS0tALYFhwdurzSucNUj&#10;G5yO39FePbEtopfbakuJ/LasSLciUSilVvHvLsPcGty6e3OzU+brrQ0VixqctiYg0PFpEfV0SGVr&#10;2718DtxYZHnS+nhlDrzA/oXvkGy+ELkrsvjp2iJCRdhUu/wwdNiquoWF5Zu3758+c+z0mTNOZ4ud&#10;tYwfBB+6eGeqFaLFYTiX28Tmlnn3JQOOp06dePbZp6VAiDRENiwH36VA5jtyf3LqU3/wB/7QH/4x&#10;2NbiqpYZObDNbaft7p6+9Ze++NuikOmN8clRLA5jbgZgrHU1jBiqkLOoLPu6aNE6gDIv8t4GL6Jc&#10;afhkY8YMvoB+md5J4qgJ3+xfRbSUd2E9Waee5+HQ0IAFfOXaFWO2mggYCVlWD+alinKKPZ6iybRX&#10;In/xjEqmKkcMzTSpSoYaM/MP+a9QKCr2zyVHJcMrCMjsM0pRKCGR2IgQpuZ8vNoUAVT6UD9PHT81&#10;eucO9CFVQ5lCKjY6+WbbGndKryKAepGK8y9gaQeW/2PrK681c4vCQVSM4B3gHYdS+CVqOdt1a1uj&#10;dmlpRZiw7kBrpugsFS9VhHrqHak2hc8eInR9smenzIpninpUNPJsLQ1yA/hWncNRK4/aV0V+XMvd&#10;1sbS43RszUFtH/iKxcHWP6WdFF5KxD5RdNas1jnykzuKik0qAV1tVDxJrSmV5SgYcEUjRE5cGHsp&#10;MTJYY7xm3+nv/SSbskxUWY9CM4W40tz8DH4aNcCJe7eR1qU7Oxur4CDBG7Kq/YJpU4p7BM3IOn72&#10;s79tQvGJJ55kMHHxscdJql146KFKcC8k1mqz7V/+6lcvPvIIxm0h7SbdUR9//etf9QTPnzv9sY9+&#10;TDWuwXL1+uV4bjUh6e7oS8TIoOINWjjfFeW7TKiEoVmUrABG6pOyH9//smzzxA4OF5YXc8Ndg51b&#10;BxzcArNqsTrI5D9pytfxkl2JiHVL2/TUlAy+9gc/9amJyem+vs579+4j/I7dH33kwpkXP/LccH/v&#10;mePDI4O9dNf9KsVKl+xhZXV9ZYNiexCzAoekpVRRBsgtUmoDxmsajO9bLh9+4WMvfuxFZIXX3ngN&#10;t8jzXpifyQx06VNbvxtsJIjFBC2tk2NbtlFmPzraJoZU3A7SaC7aRYEHq6pHTpy6P3qfOOLQYP9g&#10;X58HWSD9Yt4X1U/bPM7fkFR4ssWvsqlYJ0d4ae/AZ15bWf/gM09urCzSb5XP2WXseYlPW9aSEk9d&#10;3GOLjjKJL07IVWOqvbGxG8iOgWGnesWdraXF+Y3lxRtXr1x55423vv3Kl770+S99/nNf+/pXMQne&#10;evONV199lVB2gtXEhOAqsZZpbZIbkAg3Nb7z5htf+OxvPfvssyEZIpS+r9EVre6wEsvYS3Y6yMo5&#10;5TBcXl3C67INzCAj+1vaasMMY1RBcfCropzrBmSuOkK1OZmTCcl12puXFd1zcx0dHefOn+OE6KXC&#10;WGpqRD5ZmGfZV2caCbpjSqGYNmQmICJke7yVN7VnXECEnfd3dfmBx2R7hVFCq/fuzJ45e2Jpdc1y&#10;dUuK+hlXmCT6IbqaTG9q4gDf291Xpt3NJDWePnZKxa/JFazNNsxo7NHSarzafEvIBW51W2uGVYsF&#10;YKh31r50TwZdvRv14yjNR/yh8qvkApWBUOp2XiGcSdM+jjergQCkJxgZnOrAToV+FvZnYTlXcst/&#10;9StHQIn1aCv7efpsF0dH7zuBKLaxoknybrgvnestQa44fTyw+ig4w3ujrJWdWUkWD6qMRHk7Gqax&#10;/cE6aGg6cfzk/fGJMydPYd0szM8JslH2C3hgOZDkwDUObpcEMXsreXDak3m1yPj5h5X1ZQniyMgw&#10;8SFxVs3nsVIkkO44nwhkigfxLtYh9SyCC+rErXBK1FrrtYT6+iWC9lus0SU9ITcFv7QP0xxPcvde&#10;dElYlQCUkFRvbzYVeLNUq0kcaiPAUc7NigBOqrIk6Ol5+TBGRPx0OkQZcS1DuMqFZqMzjqf0c92Z&#10;+flZR4g5CePwQ0PHKuz79S0Y5dHSHC/Q9YyZR9C+PifH/l57u4+8ZTQK7tjR2qm3kLBDMAGyHLS+&#10;6D5EK+vBL3hzDsF4iBfoJyICwfFyJ9MFQdaPx2yQmfAn4zMfIWBU6STMD5C+hON022O35YDz12At&#10;tY2u3I3r19dWVrgvAORe/O4XRbOx8ftLYLbOgLVUwYvaARpJCvv4jZTRMK+gainG9g++is5ntNx6&#10;O9uGOjsPtrZoIqNZJQoAYjX3y9BbpCiOqhDM7UNEwgy5F9uW7Z3V3a31lflV8x+zBvrGxhRjc1NT&#10;3LTkde4w4nxja+ayfXaiAmAejUDnDU04DyihT5IQLSruDrvuEFr20sKc6f5MXije7O6UuiD5VqFb&#10;F7KPiqNSH6QSelyVBquOUwzc5Biw5NTqYSPLaMsDSM2/z49mnzJLBjF3DuQpdZhkM9Nz9+6OHT/e&#10;f+bUyTJNa2pn08JxOuc4AcIf7C6aU12Ycy4szVFQ2hwc6oPKPHbxYaDIzPT09tauMsKaN3O2srbx&#10;8U988pOf+gMYgRqWTAVkqtydMsjVSI7NYF/tl7/8ZcthcW5RQG8Bb1dTxQPlm5SGrkkWkWKzorOf&#10;vXdy3Qoi7b9WYgbNo5pT5GpDbPP3ZZJFiuODpVkRWYPSAzjYBzl0dnWrhRSEuNq18a0uEkLZ3hXW&#10;fIxCvULkeCknZO9XXKLE9zSOY3eXWFjN37aMWBUpDiN+fCJ24awjZ85fkJyl12TWpKAqJZ4oicoA&#10;+sHeseHh61ev/+2/+bd+8zc/azFExhhdpLSYC5yZEsqmryjpxCBXvzgdTGAwMe0cBA7iaKN4lJl5&#10;jOt0uDaok1o+kSirl3YoluIzVH1kbTlMkbMo1fR192VeCpQbxIvwTWaPMryV2HlALTK+zOHJYtWn&#10;o+HPssa8tLEVCylz6KFmxHIs5a3pwjiFlnBrSnrbsU33INTqZNVZZp5gUfgKlR4tnYxwHCKsQ80q&#10;7clGqoc5LtNGwrJlNhijopiqB/dNmEs27KF4tc7ONvkESre1dGx4SBP28qV3drSYrl7h/PT6K9/i&#10;bnDt3csToxOzMwtLi0u//VtfvH7tGo1GcfXXf+tzy2trL3zkhdHRe9/18ZdGhofPnTtH97LSpPPW&#10;bNg++9ufferppznc0H9IuV5fLQZ+9Stfefedt77rpRc/8IFnyLxOTo596atfHRzqL9ebvD50KRdY&#10;5lZ9RQip4EqZ0Q7nvsANGRvJvz4IYO61hVx6vvBL3MqkiQE4lOsygd3F+SV/6O/pJXKAV1Zmg7IB&#10;HED8KGt/8NOfliOa+WKt+qWvfuPksaHv+a4PP3T+dERoM6i8cbgHimSY3XnqzFmSS2q6KLskXU3s&#10;iPFVQm0OiITiB5JiTVvmFWpqnlHrPfOB3/7i5+/cuWejGoJ76823XOvM9JRKsvTWqgb7BuD7USiP&#10;Q4MIKBRiMYHQ0z0OBShD3vny+Fnr3rp6wysgGwz29GkxhGtaAV7tBoMBkVjZ29hazyRH4IWwkSwC&#10;Jg2Wl1ayu/fMU08sL8xtx1AIJbpN6qNC0hfOis+Wj4YQjkdyAGdHOPKR08C9MUhvREU3TIYAndC0&#10;6eK72dqMYCW5wRBfW1q4dunNt99+8/Vvvzo/P3frxg0SX0899Uwc0CP8GTbJ22+/884br7PfWVxc&#10;PHfqLE+LdIjCia6UfykpCwUuyJqELWku5SRgZEtgAVJ2ywvL5Vgs6zwpchlgML4K+y4tEtmkWOz2&#10;SWudpnJBEmnnzpx2rAPybVOoidkky9r5IAYRSjOjYJVG2T/xcV9RqGnurEyqfaTRQ4Ke7uPh2oZb&#10;tdNBjrKnI0puW1tYZTZsyrsIZDawLfcJ5ldWQbaWMrjX2gflulRBRK68uLA0NTOvcOumEKtf2NTs&#10;sNc40EOC/ICRU3r6yOsrmHCI7Zjq20c7FZXMGuOyKbjyuAvg/t5Xuj7Kff+aOSpBsDIpXITYwmOy&#10;FhT2AdTqvIaVhpZVxFFLXihRkIiWiFoM44PGqQ5bJd2CCEEWjT7L4OTx4xHU3IvVUomkJSl57zJg&#10;ddGjiWFKuar3yGzAgBClA8rVi0faRAqFi49dnJmcunr1itDitnuwod3GE0OkrgbqZYo2pBnTZ1EM&#10;qYyeSOuctkbD8W9Gjo+QfrI2Qtul1LO5rg8QjKq0m1zCxuZSRrnQgoNaRXXC86G3fPbM+XS38tGL&#10;1LTV47eMkebdU15IqYstTXFJTPZfBjSj9gBckZnbDtGWK/lxsz/kTYuEaMjSkWWJqHnUCOqofVZm&#10;811RnOeL0rlo7HFsETkr7SHzUuaENFEVPyK5HS2dFZqdWMcG+kQW0IsevSVU7AHqzVXY02OTU1j5&#10;fT19rsGruflp2JXM1jqJJFOCcWDk0LPK1wP6V+F1p9WbIyUPK82K6lqIA3TS5wUHeENgBo/kIrte&#10;KbeqAMza4sC2TFRFnjfWLIVoX3Xj5g0gLqEAcs1xfqqrf/2116Bf8DBZlLfTSLO0wpxB1SULF2Pf&#10;gNDO6fdL/QL6etAHg709kas1vVQWElmaJk8YWcnSjWC4KSJ4yoYEM1lFHZ60yBWwLiNEzNa0A+WA&#10;xJ+qa32fJ43+5QBWZPb09VaHlyLx2d5d31JXw0w0CJN3pmtfox7uqK3vAuA1toyN3pudHJ+ZnPDw&#10;je6loFVqb27Kg452D/1gG/qOblTmcCLVmXGfImMeatoOmxa1QeAidFhj8GVrpdrXligM1rq0wqvr&#10;VB2j90bnZ2Yff/Kxjq4c//ovjnPnHIJsNHqrVGtN4gDH5NPnKIgcI/lr3vP8+XPchu+P3fMEzpw5&#10;7difm51fXl790Idf+FN/4t+vb2ybnZwqI7el/xDX4OrW+oadje2f+ql/+Mqrbw51MeEl0BvXBjEn&#10;+/Xo6OatO7jx1pUTwMln1YUrX5Dpiv1T4a4WDmEolZl7DW5fxC5SqB7GxkZLVMfAaYyR4y8/+PRT&#10;XEjuj49H7CIDmLoAStYHuqqeIBZ/+gBWtqfs+WbzhpWURCBsTiS5cHgUwTFtTM9ZplAIDIc6YB3H&#10;T5xELhu9dys/U5zaCt/NFj9wmpax5V2qNPjev/kbv3n6+InJ8QnCIIVY+eDYLBsj+mYl+008LBqy&#10;wbDDrYQ6b/LUrlZUQCjS0Q4JMZ1fZUUxgE1zTCR3NhpK6+3spm7h9jivenv7Czk+RUL0EIsCdvrl&#10;/iYa3rH89dehEmYRZdrVuS+JcZqAr+BYmAVaaxqsgDRrJpVVHha7AaT29OtljXL6FRjy6mpsZHYL&#10;r6a2Bs6+urrpvMaVxHTylnAuW08jeBPnw8ovzgLhYm+R3Qn/HmDqdCCn5nAAZUSaLBrbG9JafQ8H&#10;mcxXx8Dm82qFvbw3dvuOBuMkTsatmzeuXOFZ4WdJhejL/cZvftZ+PHP2HDedx554EsQwcuw41/HM&#10;sGf2qJG65Kuvv/3SRz8mL5ALlRq9dmp84ptf/5oT/pPf84lHHrpgjV2+du2Nt147fnwkBbbiIX7g&#10;Ti6FWQTOouIYyeEaLZSiNGVcJqznwoMoqUzhkYsO0ABk6UrjPkoF8VZoiukoh0PjUPuHI/198Gak&#10;8Pamdl6LijcrTLmYqYZPvPiijvvN27dw3mE53/3iRz72oWejshOzUlAcZCKSE8pnzQ1e1OIiARQh&#10;qMB7KW1KVpV5LylFhFdKzqLn7aJMUI4cO/nNb3zt/vgYFVew3tVrNxCMSG9nNiHFQfPpEyeldLv7&#10;TMeZLOek9AEhWxmIcfuEyxQVyNc7UikGd+9cujx2f/LE8WGhEAu+0Nz1vTMqU9keoqWY6PWF8kwo&#10;1UiDqoQYSNvly1f91Ic/8MzMxJjjsyUNtRozpF5fO0Qc4V9GdgceLSOUuzU2Wh+xpHQ8ZH4wM44A&#10;c6mChKymp1PP12incR3nnfIvfb3IL3f3UrOdmZm7PzH9iU9/6tSpMwA2WjEZJt3f/8Y3vja7uPjh&#10;DzwHbSZiOTk7pebBsZCuQoZ8wGMnz8jTjh87QfFW0q+sEbbCMyTFsoq6EVEG7Ww8nopZK+GA0ty3&#10;u/cyoFj4CgUdysCKHQ5LoGqBOQui0c6zw3nvWH+ri0t43AJBSBL0gSNWAAhIfIjQraq6Bg5Pg2oj&#10;vA9UhpWlgYFBh7SbWrEAyiSe2sXPZFjDAmiVblq5kC2h3MuBGgCKHF+0eryjjtecKZul1e7ONh8H&#10;ypWuoEUmHEaiKfoHKLRFSR6XKtSBTKBVfJmj5Rto3e6MakzRrnswo1B6IRFayh8yTqUfEWbd0YF+&#10;lcVhOIX5ll6tQzQsDordIWRFScIZ6c0eNP4KNhkpLwNfa6tgS9158N9dRmDjk/5w7vx5a2J1Y8v3&#10;hCaQ1JWRTzgEOZAi6PSeuEklR4zNzLbmSpzngqxo3+QCxR6s+WefenpmYeHe+BgUB3DVrGMROmu6&#10;KhkPLATkIn5UiE8J5fFs0HE4cfyExn0k8yNscEiCcWxiNFiZZdzYiEKKAbIu2BGhaIHpBtEBCDkL&#10;2bf0dreLv3qPRQXTkJD9nWknzswZjY8HaYXqEvpTWAupa5yK+TzFbsHDSGJUBhYrk0EpuzPwmrwn&#10;ltbBLtzG0NLARfkpP+xnYKQmGExAOWSaQVjOxvh9ORtSAbt8aYriW27hVCN9XNdgXD7DvJaUVwAv&#10;Rf4pWQg0EY4nd2yNZlgiBOpL5OREiyCjQYwz6ON6/FMoVQVujBtU5FNLpVGus3zQfLisb58qLMt8&#10;LIGuYjryQB9HIp6zOdmkH4vGBxJFuBDYwHUmKGYXZq5cvcrUYmTk+FNPPMF6e+z+xMzMLF3YsI+q&#10;TbAJJ0x44xHBdtyLxFozAeXBlymkSo440tdnkohIMYJCNkAR88XiCg0lDofJ5Bpr2dAF8LYEd9NZ&#10;Enlq2tR+MDEFIAgqfkkeG0cZBB6KkjuSZuimzFuzeKBnQBrY3UyAZn9manJxenpdX6++YQnTcXkZ&#10;GWx3Y23AhMfW5pOPXjRWzNolhAhJhITGBJXiramps0P6m6MdgQl9RQIpjUweHx3BGK3HXydAOlg5&#10;N7uM5MQgzA3wmCBfzi5P+f7Y5NbWytkL5+SOyFGG+uPtHvr2Dv68d1fAORA7unol/qYQnn7i8bNn&#10;TqmjpyYnHLTWqPISPJZMqLPtv/5bf1teBOZcnl9WETE06ulsW16a723rXl5c+Nmf/qnPf/Er7Y31&#10;ss3hPg1z8ak1nPt4t9oL2Wg06tLHlTvWt0Q7O5MI6XmUY7eUapmLNFmUT+rYS0CxqQ1rRW2oCMtL&#10;H+KLuHfmjImakyxP1PzkG0tRWhLEUrKkaxTuYKQlE83iB5uuWZlQT1Xpewp97chKizZZfiIxRpUo&#10;3DXXtxw7dsK1iU5SqwB6FYAt3WqpbNm6DnHPTX3Mdo8uPTMFNiQEBYM5Pahmy3hsMZELNhdeQNGH&#10;iryEgsSeJpWVCxMsdswJpfPgTaQO6D0h2nBPaGtLjinfxVcp3ZRYGthqpg4KDSYpcZklxlvwB0d5&#10;zCK3HFsl7y4TT1ZpqZuqtasFq9Tbe9HKVjQ2Nhv0tCqC9YBL3NzKVg4fq5CjpESOGOeKI58KlVjp&#10;RMbeQ3Dv79b/gzbWtbVGyd9SSS7ehCspHw1EalNbBF7ZJ6fEmUNiz8ThEa/5UL+2N8krwkSB5iJX&#10;mDmgE/IF27uSeysWCThOg5vrRrnBBpNjE0uLKy7g9bfeaW1vHx46Jrt44smnHrrwUAcurznukiNa&#10;b1/64pcw9V/UUM7oWNog5otG745+45tfXVpe+oOEGE+MWGDvXHp9bGpC1zSbz53PfEKZkdSHLo4+&#10;7ogjqdkgYAgdsd8q2nCluVtYzloDMqIiXx9nEPP/kobo9u1w2dhibzU7MzcyNMI+sZgNGOLZ0yIp&#10;WXUbWCfd04984Fnt51t37ly/defFFz704gvPQ6OcHyPDvevL0PgYp0b/pbbmzr2xm3furm9p6mV4&#10;sbB0oxsYe+ViY29z4J1mm0S9b4cwwTNPP9vW2fHt117DdJSJW+LI3SdOHL9w7rxrTgLRSPUjXO79&#10;neBborriwhqNxV9q9Kh953wsAzGats6FS++8q7N6/Niw1KSMwAqL2RDCjYUrEMdE4AgBkeJx7pdC&#10;xZFJQ0uwvX39FuXqh86dWZyZJJWytL5oyTpTZCc6bVHCLf5FFWeAxLRd7d5oecAT9H2i25fJ32Zo&#10;m1l8Z5XFZIyDYbwH5xDwZ6sP5TsDU6xN5iY/9onv5ZucSVudg9p6rJq3Xn9tcWnlsYceGZ8Yu3tv&#10;TLNjYRFfdlZj+u69+1Arts565SZ5JMmGjgd6+86cu/DQY49mGK66huKtDEwKYdvbtPrDAk+m6aIm&#10;XyZlcqwUsL7Yc9s7pJWJXKL7uLfra8uQ5gZamNvbKxsbQqRjF3tSkhrXHdu0uDJitwQDqqNd0t7b&#10;1QFCMIcmeFgPLKpv37gdknDK1vQ+wBj2m0Il1UGC+y5iJ9JkaOYR626AZ9y6e8tTUgs5hKxCmLbc&#10;UcT3IwKKJ1fxsw2hZ29DmO1t7xJcKCyGtCrxqUvPyCfLwe+JZzKo4oZRvgp0lYQke4f4SuYSQ+Oj&#10;PRnZozRHyqYJ80ymmZ99wNxIfVE8dR5E7cK6kwl40qqgvCg0jtIokq6mMx0pE2onh46pJcxB5FBP&#10;npG1X4RZCpe8wimupIi1Ko1iMCXt3oh9QrTma9XBW6Lrr/7ar7777rsuBKPcKWTFep14zDiHU87m&#10;q2yxdHaLLHpGdgg3yhGFVNTuyOs08Gieu3X7tvjl9K6og4SxJ8MIK45AU0SDrKNcDiqPx+QmRpjq&#10;PR/ZCEyWDKjMGTwIMIJArCQKqaW4TPiXKD6W+Uf4pYAY6c4o8UisIuEaOXQtjaSRFB9j11Lo7JUB&#10;rjLDm2ecjDp+X/kHyUBGxio2J0JS/AJCFCFuEAf2gBa2oEi/xRxYmx4+Bjppw1gwwSrTkke796hP&#10;omYRG4mKi0qHNEThfyeHTkVQIY5W48AUgRzXnPO9aNJHaiebBnxrt7gxit5IlngiEZN4cPdDZjiK&#10;P6EX9EZ9nR2VWTqJvQ+hllAA3Lx3yxb2nQiVZ84S5jrjdk2MTTgMDewoK51uliEUueT/BW6tqO2V&#10;L5LoxePkYLi7r3p3izRfwlrBq+IXBfZIAYylivDtk62zJrXhGdFIw+B8Dt7a6KaDyZ1DkgqZWQ2t&#10;oXA2GhruT4y9efndKzdvf/1br3D5uwBLFu2Mxm9sLkxMY10dbO3M3B9bGJ9cmJiYnRifZxw5PlF8&#10;iMxsttJ0tr8Ge/u0zPi2KAVLK7WsLBgE5rb8ncLhLmJfdKlceUE504DGOMwEejqBaZWmlVJVvciF&#10;d3bKJ/IcyW/pZLCJaesgei8sUW1OIRRZ1t0dr6wf6QGa3fWW4fy0tWoQEeqbnEJmXXLu2fWnTjtQ&#10;av/8n/sLOBie5+baemsT7FWdkbpLT8By+MV/8fOwtIaqw2cee/TMqRO2RgJ4PEK6cTdNTyCp++ZM&#10;/oSUVi/Ny/+kP2D9vg/75ibn5oU1n43ubHDjE5EyHpePbOxarnX27Clx497d+xDlzGSoqQ42ArVW&#10;vopUWkgHYcPUN9fF45TAR+B9n6iMUvuPLDz9NbyQ0vQoylCKiwM15eCgoZ1jY2P3F1dWclxF1csg&#10;l4WaXp6JKfV+3AKO9hldPvrww8tLPuUmMIkkcCCgtBKyF3Sdg/9K6pUbZWwrQQeyXKyKbA21iUQk&#10;2fv2NrxOPRAiKT7xxroM2h2OuGECTvD28L+TCStmIAnJ3tIqTlDJ8IfTWS3hhbSDA2Bk6qXIvMZQ&#10;F6sio6apN/aQp3XPVwUySJI0PT3oNaMUOAyR6Qk7M7FUhaioxcuIZFiUqdN9M+u1i0gQe+ia6vOn&#10;Tpw/e8bpJtxIgSKoB330mtU1RBKMQPlz3+Axx2I8mSl5FdlRFBFmsdjbbJZ5uTELCAm7zI9G5HP3&#10;yG6Vb3iWae2FjVNrYDwYsPhGVHhtkwiArNHNdhMff+xR2Epf/0CGCNGBhNnDmi9/+QuONn1WD7Rw&#10;XqoMMHz9G9948/XXlZ//xg//UG9vhyzr6y+/zISu0lLNcGROlvhZRLinQkct3QyhknFwHFVSzBeu&#10;q+8seEjQojRbymxZTQ2CUzkScU+F3E6pEo9Ksmv+ShJg+UTubiNqBu75G2++uboyX/tdH3ne8OmF&#10;C2d95D/46U/19wOWdnV5CFaN3b07Oz3RidQcPq+s5GhxZd2bE46XGu7m+DBgUtFLKKKemnrahWUJ&#10;ajmJ8h/92Iue3dtvv5XYGmbzUeSuOjqjYF5X8+M/+hOPPfWk5W10r0z9Zv/E7SOe61GpDKao8MoG&#10;yCA6qqJ1du3qTc/pxImRTFPHvi1nU74jQLs+Xdx1itlKlHaYKdtzxvSkLCvzy6+88u1nnnjs9vV3&#10;QZiNjl1zXrGNpvnBGnUNiIXDBm+ykgLkWun6B8g3G2FahOREAj5TNsmlzG5HUFIHuKWF352oKJGH&#10;dErSo6Zr1L+mCiHv45/6NGlal9PU3O4xzExOv3vp0qc/9cmbN27oqQ0Oogi2e/4Om8yBNhMh8olz&#10;gkxPM5aaovUlNbly+R3iOivLS+6QzPv4yDGHYVtjiyqEk6lcLCBWXAQj6CT/CK8qu15KV0cW2sjY&#10;4OAg7Cni8rsMy83gN8/Nz+lmtmgPpAlPKz+0AZSLIn4eBVEDy+pEQzk6BYgjar+2dIebFHlra0vG&#10;Mwu/hABKfIT1qlc20kr28a20dlJ/JACqGYp0jY2PewQjIydJwiqnxsbGh0dGXJ6EXyyOkAqWAqZf&#10;fXNXa3thXSh8pTuU7ZrMoKn5knmm38m1JymTBrWqXtwpGnCJQJEVKgTt4hYhfQVj6NpEz6MiKyjR&#10;bwv2yX274h8D2/cuJbUWp2orwvIPvkQfyabYVCQMS4JW425IahunJic16DU4gP/IMxkpK6r5rrpo&#10;SaZMDKKZUBE6dIFTRLfY1QumOmvuialwn0rsYOa8tLh47cqV+dk576OULpy4YHE5FmpDPwgFLcku&#10;qC94K/90BwNxfL4a6/loia2LqytYWSY8WttbN9dknyS7t61Yt6JQJtO8np6dHejlXtmHK1LIyi5j&#10;WyaheabL5bu0NBU8aQsU+nTax9AoToaFVgZGr0i2+j1lKJWEWjmtkorWJFiXflsa4lHYMdVYBNWS&#10;zzvaUkBKRniWpK/rZqGzy9HQDWFqrQ3okohiLRbtJjXKMjSK/xyJTel1YxO9BfG0h8t54d+484Xh&#10;sCtx0KmQOplkIIXjuNHQjrhBYbDlvEg7MOW22Y+i5ZzoGSZMxeukpDjF7jITNZLJktDGLipm1ckr&#10;InTiIUgQzBLFF1cadrjXnJaNzoOFGEIYcV13pKhxHGmaE2D/xtdf7u5qv/DQmXPnzj768GM6Z9/6&#10;5reEEmoMYMXYUzGS0T2seOt59yKvmjxa9NSjqK493tur0eyAhnmrS10HD0zFceyb4hieZDsrky1s&#10;qDFJNgtLJkrs4SPHm9RhH+Qg4OvuNgaJcuGLX399bmll5MTxR86fRaPc39xy8K4sLGyyapVLwahr&#10;agzH4JRYpR6Z27C7vioqba4sbqysKN2cnEc7mwfbGzL3buW9vkFLK+pkV0tbZ1MzNzZ8HhdQD4YP&#10;bhAtStDSEcglU5vpqLrbdHvdfEz51dV1TkhaWtev33YinDqD73tgmBHNWpaZkXMkyEa89sxzrG+t&#10;uuHG8U8MDkSHuW4f+khpqyOCNl2bm7sGaqz223fvvPTx7wXSexDis2J7d2dDGN9aXXn5G9/4xV/8&#10;F3Mzs9/1/LPPPf2sJaIlCqjXlpDchCt8eLi6uT7Q7/XthRSsfEcl9/IO40r5KqyJguv7HLYF6nOq&#10;pHLPiW0lGzL67bFapR3dHWdPn5uanbl65VqnaqfOuDnL0FIQZBxNxzTD9cmQgK4WVdj5wckC9tTF&#10;AlE5mOn3ohqo6srMnfw7cS9GRr09AxTI5+emjdL7qyz7NHV2K/NbednQcYvlhgNl/2BtcU1o1oJh&#10;l8DtOjIruW7/GEjSGgdT6YMUL+hicoBJ5XPYURFCjEqJx2F8c3x6aib9Kz2xJgveNpPXgQWELecF&#10;qAWECtSVmLYDh6K3mjIsWR66Atwh43fIrBSwa02YaxCXXvURzLWyj4o8f7XeMVbc6sYqA3Iltu0T&#10;KaUIbgHFG9s7u4xl2c5yRrgg4IM3dOXucS5RJIzfn5Igd5nYqqsb6qMp3iG9SwyIN12j6laX0nln&#10;iIkiovx4dX3Zu2sCLM/NuDlwHFfEAn2ovx8rVzoIKQ/JhFTr9mZHW68OSLRQAVLkLlAzD3dPjZzw&#10;j+vr24inFvXSGo4Eg1zYyt7JM2fOqxfPnDs2yJbGB6T22vy1r39tZm6OsM35CxcQeCSgDkLoz5v6&#10;yq9+68IjF77vD/wB4ynClxGWINzFt5aHm08a2mtq3ajnCOBdPnva/9H7cOskuamzY1Lmv75NvZbT&#10;0BO0r52kcMQoTfiJTeNxLdJFBx2QwnGF8+Z+xvixVvrYQ/YVhMToqPbiI2dFqHfeufQ9H/+uxx95&#10;KL1UMkJ7e/TbKMILuj09ve6u6XqZ1OzSSuBnM0qyuESnKBJballi8d6xtx7EPn1J/jMf/MAHUQVe&#10;f+118r2erqCrbUS3DdtUKHj40YsSo7cuvUu1e3Ntn0fY/YmpnO+E2+CIKjOwCoC3BsSVBY/8i4jw&#10;5tuXrb5jI4PEwt2QWJvnHHKu7+ltSGVppDvlkRgEXgN60gAUh4HeIXOTTXWNx4eHwrbcXEf08R2u&#10;mehmtF6A7YFAYn8qgEkrFUUE5+oNEWtckr8OeB+Iyfru0qJVNKiWDmtXl5dNwEsP7egVQ0OrpKcO&#10;RVpDadOLC4899czxk6e9OpJkS03T3fv3bGlGqj4OR8HMqxdzrcikJ6RaL3GWsx8ybZTsTShDVmyW&#10;rjkSFhd4JBrYmp4cG1fVYXlOz3IxD/2uoamNCjzCDum7vgFIR4c2nc2grayA6O/tO3v6FGEwbKUk&#10;YbUm2edEx86uuLhSHZLEmiZRwAULLFrw4pUGrWEBH8fwsmT6+LGT42P3RZ8Mmtk8SUEOMSHSkytf&#10;2KpuoUEKY24sIuj+yP6BQNwCBBrivCIOh6j5uXmED0vQBwcpRWMTahtpm8jZKpxxIJVzOIutbZ2R&#10;32xpQlgsgpelyM2QZADmHPjF0htssss5rc7ETEMArTDCS3M2ISrjiUUvJvr6aVlnuKmcRMW0xSrK&#10;Ef0d7MYknoX5kx5ytlukq0LsifP7/o3bN6QnONmnTpwKkwPQSEvWuIngH0y1sGPThdKLqHE2r5ge&#10;tfSdAzU1UqLgKQZ7m5uX1zc+97nPfulLX5yZmiFcefzEseyruto0fQORFssTdUYY84XlLfc6qjp1&#10;6iSPVDPXYGb1ysLS0tTsNIEJvRtYQGSDtFkZ7mkP7e3zttfWkVUIH5rOhdfXMD09CxON2+7uPgpR&#10;MW/IG1kt6azCFQrgjYeeN43njVHAZJHuQDzBDyD9nJBaQu0o/VsdJylvQbzyyUvZGl8lf1jZNJ4Q&#10;0mpoCclDSt+hEEUjJOMWhaxGErNxh8pYBVIrTp5DPX2WnN1YCPWAgdAmZUKgBO4LEYRqpvTWcPP2&#10;nbAPIQHyKs7paWKEzg8/ltBHb6uxHv4R/YeYzpTTvcCZUry69NlDjyxOcSbD9mL7UOYck436tBhX&#10;WW2CnDDh0ARLZO1FRSlC/mibUa1TloY7HOmimNu44NfffM1K0PMCHTz99NPKqvv3x3EuO8gZt7Ur&#10;e0O6j9VvdCsj4+wDRjloz7Y0GzjQ1pYETlFdpl1EJsFzZWMdETCjaBUSbT5IhJaikeaTuzv+F7Ba&#10;7FY9ll0O6XVH+E8RXqqtR9Tr6e2Znp4/deo4zVsWXJjb3l6uva25X032pSa0j+j2x/sn/biwlhsd&#10;TDLCKJR7L5e+s+2orzVCu7lO2IY/7q4Jg40VO5Y+m1NUK7C9tQ+5YmuPcS19iLqlnd0QkwJawXsC&#10;6Wfa/KCqp6svPfOa+tu3740MdEv0c4LS9pKqtrVmTApTStl1dKDzgLKMu0IHp7OrWfsFZQhlhYEf&#10;V0GY4uUrpgiuW9WPP/FYd3eH6PrVV1/+X37mH9Hk/Omf+SkZv9b9r/7yL929fvX5Z5/6wBOP2bD4&#10;1mGzNHJbqNvMkMa+drCaWmllYNESgom20Gsssylp1Eb6oUwW70iqlK+Sx2pZVyqc6A+Y9CoO8kVb&#10;WzgaOHZsZmpiYWGpJH8JQPVV7oaX2mlvatnZWKcAlIrIhHWbxFpTt4y+yJNAOYVjo9dahLVLexRQ&#10;fXDY0owuFQ9J7PCBQbqhBxPxVdpKERNfylr+ArZ7+CrRmXrQy0i/WQjY3czMAFsrap3psTwYsYsv&#10;WwrXiJvKJfiIFkQylCV9+E0jPmH31jW3o7EmJ5ucnNfHV1f5uZPnzkPtgb2ZQqBUv73jVaW70dDR&#10;r0gDFBdLezSkTcHEk1UKZhgNa7O+3kzV9Mx8TpZiahaPvGxFARC6pwV8BLiRnNGaEc0crO1dPRn6&#10;ysT/Hn/T0alpw8tQQCkd0NlsjeaVKlWudGKo36ky0EOiqmWwvx+6wULK/q3Ag5UYgfetPDAGV2if&#10;scgJypK+iDGO+iGWE4P9PB6TFa6sZF64aKj1dnSEaW0i003KmEJoFLYz7jK5NG+tagqI1tY5NTdP&#10;aAnGfIzm3MCgEVbV6le+8mW7lYsL3E46K2rZyL19SBRiY9Xt29ft3M999rMnjo185IUPyel0F19/&#10;4zUDpsm12AGQbETy9qQy2p6+Yfw0EiXKEEPOuRCoYyddHRcDmaC8BdiA8OmzNdZa9psmUC0SXZGW&#10;hjDljg85eY7395CSODRmYMFb1XmaIGXZ/MZaS3tnuEA3b97QZX7isYvN6r9qHaW4dSn/eL0bKnS4&#10;FNutWuXb6tbe5MKs5ndCtjHvo7BWDdblCBG3m4y5JXGTMiyurj5O4f6xJyYnxr/5rW9Y9Jos7jNE&#10;WdD1mVVXTz/1pE/HvFLsGB0dQ8/ExTYNyOYH/FOEKtN/oStn3atXMKmXVlauXrk5ONhr4F+CGNWb&#10;6KKl/CFEJ2m2+oueHugjSkHR6sP83dzt7x9iK/ytb776seefFavNrKghMLuj/+fnQRNkM8s8muKm&#10;NHV1snaESpgNHC5sU6mAcQd7qiHOInLo0K6iwl87cuxEoUMsV1iRPf2DbivdCHH6Y9/1Upc2X8hE&#10;6QDdvHnzlW+/8v/9T/6Tz/zqr5r3cmyDV+NPEnjAk8cfQkEt8r2FbVqZTpIyQtzSY40KphwvX4HB&#10;ZB4RID2U/DHtlT2aFHGLdJMrfU8KPGBIqZ9qavjYsQ0J7OpGf/+gyKKpbdFLdkVtS8sVRHs8Q9vb&#10;EioUDrei4txqT8rklA0KwYq+scUUDmEh4mVEpkiFyKq9IKYw+hL19YorhprWpzHXolE4Mjxy4eFH&#10;R+/dtYuKcfsBuoO2klgppkReO+yQfGAfXR9AuSm9cFUegXrWLgjtLHUxmK2oPRWTKEtOp7sSi7Ma&#10;YxuFgYoiX8koCwaQ2YNQsIVxo+oOA2QGmy0+1zlv5S1FsawCJwaF9iDLRH3F36PmoK2pWfWsNHTD&#10;b928pWYlnOHc9UDEp2AP8mYNwYTXQsCoXGiGlNMOdoBjdO1vQqy22zrbRc0vfvmLv/25z46Pjxel&#10;c9PlrNF6HRRJOIJaVQj+gmkyz9WNddJkp48fH+zvdVONjsmeLEseQpT6xTVK7Tiv+J0eXxnQcTEB&#10;8KSAPP04C4vXFdUfeZdO373RiWMjQ4XAFPsRTb2Mxem2lPsP0QrlKqBaA+QZumxfpb+8FVAn0zfF&#10;LyuJm0O/qqa1rSWEpiR9mikZ+Kzk3e5MqX+BBEXzptAZRbBALplbT2/N01bFWmTiA0izLJoDCLPh&#10;OISEubklyKjt5lYag/PTRf8rWZJvRHJYWVolTgRePXHqZKmmdzJYIiCSR4hYVMyMJfxZCH4qFAyp&#10;tcvzK0PjZXVEfj61Rpm8Lslt0XzNBGlZD0npsswyZ++9wysoqXuWfdDHiuyP+whQh6/4vGIaWoLd&#10;feLk6eETJ1RimnST07N6YxnjKF0+Q8SFYyycl2ZcSp69roamoY5uuJe8LQzJgISl15++QNkcCRPl&#10;670mdSlJLFlkx+SsyOtSwKKd4sLDckeKWFxd+sarl3CZ4cYcyQ1patHJcdYWF+mWmZ3W0ccgwjIs&#10;PPiMPcVNsXSrfu+vqBnlSAqJwKBezd4mgCC1jdy5tokkl+l1hpYe99zKXDys6RJkME4Gm9INtQgB&#10;vanedEqrpGF6ZhoT6+zDFzLGUBwHc2zbAaA2mILEZGtTRXr65CnUFEfxxsb+rZvX2jp62jq6ARBj&#10;Y1No+EMjg5293bdv3CIn0dLZ/rHvfum7Xvr48vz8xYcfMpj4mV/65bfeeuvDzz518eFzCMoeXGd3&#10;99r2+jwWzio/j9SJeAxNzQ3wWpeoGdrT1cUfPdVSMypxWD3SVbFdDlQQ6pD3HIgxNg/6TNQptmHs&#10;yD02wvusU4mFUQTLAw6Ukp0Xs+n6WjMDMdk4ghQStS7uHxZ+5uoqmyMZYaHYZtYmM897uwTrWhvr&#10;RHjFGFCfWlkz/fmxe2vry00onfUmxDN9JkIyRtKRCUfE84GXqZoIDuTMiF+LdjjcJZhj1FZt44Z4&#10;z9VV+za0dScZIppvdWqcPHkKcz0ofOYoU0SCErIgq6uGh4em52d4sDtLfDovlSkIprJFgUYtkYhv&#10;cpczgvM0RPIHk0M6H8QsQ9cqu878kIFFOtfpSev7wymVHylvsggmpqYQ+ML8y2BZtW6dpEK6jHsQ&#10;zkxtmNbICepVXcIo9Cdnq6MkUGrhtuGubomyh2hAZ6Cz2xNamp1p1eRtbIlXETZKDYo2KcY1zIJM&#10;5cmN1D/VEvEG8NNAX09WCeuNamOpHUXPwSPep7dgkzrwpKSU2xpaEy+L6M+izrtqFbTe3N578/a9&#10;d69ee/6551954w3+Jc89+wGo4f/8P/0PP/uzP/P53/7c//g//Q8///M/f+Pa1Tu379AZ/farr331&#10;K19cWJg3f/2Lv/AvraKh4b6Pfexjgvnk+P0vfPHzEa7H7G+mq5rBRp++KeITRdmN6i0z66A6qedD&#10;Dis+bR5twbMq8UMFYgjM1IEzPIOhAJoQsPePnjj/CMRdVakBDYyCGHs00H3BUIkNyr187Xp/bzdm&#10;6Pb3vPTSU49fDPauiG9qYldYkACzGZFQJsenoianwwZDyXVndAzIbLVbxAUwR7Qr0/g5oCNTV0CZ&#10;6oXl5aeffIokxN07t7/1rZfdOllwBqDkXocHECZG0B/72Mct2zfeehPoOzp6bWF+EQmSmlQmqjKo&#10;l2CoxaapEdK6pc+re3nl3uj48RFaRT3CoAWeOBVyJiZGkVOOkSvz0MTHTHwy24311OFAV68f1Or9&#10;yPPPKA42yN8r2uzOqM05ImWtYUtYvdrEYbGkGKqzNCtb153ZWFqXCgOKDUNlj0UIONIflrWMgYKX&#10;fZK7bKKNFtPuPvpHQ2vzh158Kf6zlvl+BlrfeOPNqcmxH/83f5x+JtVgTLUgwAkNhZZReHIVTYKS&#10;rDxIWvwxzePgZmGV+lixZzC6XKPWSoaRXeYgDzYm19mzyReWF0RTsRWOCHylj2UmBsPDm+IAMG5h&#10;QujbI56Cnp/pziBg0jLMboVBwYQMw9oIMeEAwglMXtxgWlH9SGdc5uzzulYUk+z56I7uqBxYOBbL&#10;tAxWCx9J2ooR8NTktNY5SE0nms2UFe5f3Zi5hdjWgbWLGHjysgLmRxFJEjG/MOUtHCcSzWKLUYiw&#10;uHFEHOowjSJIG//JkqkWslnEotJ5r9CF3ssRK2liPMRCXYm9T0J96UOWlnXmeCu3+8HcYmQXy1lY&#10;HLRL8z5r3L5wMVo8MzPTkRw7eUoBjOGwvb7lNEqIz+IoF1qk8BEzPIgWLE9+A0eHVN/crs9+4XO/&#10;+Ru/Xhj3NUxvz585o9ws3iax/CsuBkk74rImUjFIaG5AP8LlDR1nc915lrHqgwNiVWKo8D0xYfqF&#10;i9S+cmlxebG+uQXdNjzBvcN4wTQ1oaY5peEEce1saCBYLAdHHshAZ2AA7N3o1qUxW7KnPIZ095PM&#10;OQHAbFT3xMGMTMVNBAOPRWRaY0JSFCUi71KAx/IMwstIszk30x3GKmWrkDHb0kNUgqYkgI1FOYUi&#10;RLHVCnIfj0Ef3sbUUl+cX4YExv+tpCTwJAZiNkEklorC08L8kuPP/czdq63pbu3S+F5dgU/HKlO0&#10;ludVUOrsJG+Z2ZdCXNI4zrRVBU+JIVrkPAoxsdKVTgAsGr9FpCMU2CTGGdxGdiXaHZXF5NLavIXf&#10;6jXSsC4Lzjei837j66/iZPgsJ44f+9Bzz9mfKxRKFuaNnTnFULEi4pDFFW+AvKmzdW+HTXI/y9CV&#10;RRJQmj4pckqrZq8EBiu7qMkX9c33v9xvWmhlYCsOzTnsNj36iKg3cBKjlLQ5NbdI2eADT1wUSC+c&#10;v9BD2Mlrbm2vLswqCnM3cwQGUa+EnDKC9x1v8a/+8UGq+uAb8rZRDxaZ6pvYX94ZHzdKw0gDygPV&#10;szNlnVuxTNNFdW+RbuOu5ELFEajGwsy0gp84mNviAQAm4qvhScksrY0NGYABuF6+ZOD/5UVs5v3O&#10;ts7jI6dv3L5tjd24Mfroo+dZ7WHNiP243Ug6I0MncHJOnzyOgfeFL3z+i1/68gefePRDz3/QXgP5&#10;xBFgf2/Nwbi1bu/HhaOFKXYdIqqkQlQ3aqSATxc7o0LqohhchJhxVLsNcCz826z0kLoC9YWSHE1D&#10;ahLR7GQNQBQMYlPMVB6Ya+tMe276Y9CCzraO+IkTlwERFYdRS0V9U6FSxDiRwWzM7gBv215woH9Y&#10;jC+WKFXoyEKxNvri/FQ90L8p/wk/pYyV2MJluCowyU5w7qQImQ2KrIM8Mmgl4lpWSjwdy9xMPFQO&#10;UXpU/qEg19cXARQGMavZGmYDtlPPy4W1nk+ePoW1JYT4zqvX7tq8YLLUmWHqRW2fzDl01GCo12vv&#10;6QaLZIQwNI5IpKXMiTJL5Fuw6pFLpXauu72rQxDzoB0icWOiLreiIQ7JblAhGPcUieEgUnB30YOe&#10;miGYdRQ3QGtjcNiJgPopauhPek0ZPLeevh4I4g66Pypl9eG2e47PHKimpMjiqlh9sLlOxbFYw5vk&#10;2Ob8fWxo8BiMdn+fclRjdRMIEAqgD8lLzJNsroljUBL4eCIEMV3ZQutfjy1WbHDq17Ykvu2j42ML&#10;yyvcXN+59O7zzz/nqk6cOgGVNKcoYWjr6DCYZSbyzXfe+fYr33zj9Vfv3L55+eqlL33+C6i3Q0OA&#10;xb7nn/+w4vr2nVuvv/2WHwQlIjRHeCJTRZWhu3JqhWxSUA5M5UBL5dE7bEO+cXmB/zNVWUgpQmtG&#10;XPWPVNqIy2D8xhZkHgivfpRnMjs/D1OYGJ9ItYP8s7V1797MQxfO1Z45OfKhDzzD+9y2Edo8EZFQ&#10;1qQ8ViRZMgGSqqoy+LDudqDi6LbGHtGu15JIdU5XSxGNjCXyBBFl+ZdRg498+Pmzp868/RYJwdfZ&#10;aGbE3REbL859QqjUIzVixifGX33jLTnm6N0bWpCqz+Gh/jgX41f6rJFVoLwQHSM19/Cx41ComdkF&#10;Q81dXR2ZuY5mYii2jvGcA0VSslL8V8B//zdE+2pMv/a7N25Tanr+A09i1GUQqakxEhPrNG6qG9rM&#10;uoWEFNPVhkZ3MrMp9npjrSkcZ6wjEInHp1N2VFz+pPJuZQ68zfXL1y5LttraW7wG2NuKqmtuXVhb&#10;bevte+l7vsfZknayMq2+9pWXX6ZH+PgTj//Gb/ymD1e0AIIcZyY7g6nhO+bjVI6P91Oc4gIZwfuE&#10;59LUK6CGA6TIR0GpnGqRSIjuW2qEKkRpDREDFjdv3JQfqIyWFheUlrqclTpuenZaDkw+OaaZxTQJ&#10;uJhaKtry1fyvs/iqBNC2QqEzILGOeC2N8yt+wjiLgUOc9+tOPscwTE72vLi45k5EGSAWC2hqGCoS&#10;wcjOWdL8slybOqaIkeVMdcf1vigQ2Z90m0KQS7JSZk3xrkA4ppJZTJK8UuKQwgn5ImWcvzQO4sy2&#10;rJ3LgRgzrJV5lCK48N6xVjn0ypJwFIdrmIerFmIrEqCrzKhUlCUrmlIZ3ggttojl+gs5OCyPILyK&#10;Xy4vwnR2dNtugNirN254O1VNOu9lyLMo3xnDhK8kSRUbSS2oT9apLm9nKpB0wpvvvP1rv/Hr165e&#10;FS5VuufPnBscGvAAU46X3rbrL0pYiQcZXWqoH6QfODBE6hp5XDzCMNOO0awheehWWLP4iE4+P+MK&#10;8PkK1pzhBi+ldTI3u4CAIKdnFR2ZVwzuaDlZCYdK+4z/F6g4Uy+RLkw6ldkUzQMPwqeO/mi0FnKf&#10;KjL+IXWmJf6ezBDTlo2imBbIITKLUCkEN93D9JCAd+gDlRmaZkMI0wqU6WmZaxmviUQVrirugYwB&#10;Gb+vp8czjYPZyLAf6e3tq8AbZAhPHRsJOXh3n3cCZHrRFPTS6qMPXdBRMlMlcIUcy4rAqI223M4u&#10;jpRjxq+MnzkEiMwXxkjsTypxoqJGW9DUVKF2SHLb4INOt9TlD1TSFYdRYkijtzzmcOvyWcuEjkM4&#10;Wy8+xZH8qa+zF9o7WrSKaPp46L19/Y8//qQeqCR3amrCR9YuLG+fYeqKN3okUXZ3R7p7+SfzHqSZ&#10;G1a+R4McUQauKkXMg+CWP1b2ccYFU87xQXF5dIY31nyG1JBgucSKWg1ZA7BDZiNJybW3CtaYATgr&#10;ezw99UwQYW260HnhoG2CTJFP+tcmiJV/SM5eblwS19y6TMOKIxpN33j90uzCwuuXLnvu8cppbPaM&#10;cb/SWBdYoOmlJI49aVU15kxzWxtuTEEoqlWwVpeevXTEQba+yem+EVpvutnast7liOBzrIq27h6H&#10;2ezcopbF2XPn5Nx8Zvv6zZZy25u7feembsY///l/iin+5a98+fhQ37NPP4Vhr/ShpBEjpfUViohg&#10;EGLy3Z3dorque/w8Dgx7uoZDo6wRzsqBoE2Z2GJVqNAgZKVaLMlOgQgDBhcDWB/HWrP4db0jChFU&#10;NemYOxpJ//JLDm1n+B6DFx3NmXyaGB9XW7qT4mFRvEJEEeVyeHl9x60qSDSmPZfhm7a2C2dPk8BE&#10;8qY2nzjGMiBLETZJM6Eppo7VXHAt/0qHN2skoxzKCONYhYKbnDYTmhk7iwpJeBjWAAp4VClBAA73&#10;O/dGoS/+IaRwmyHAZtQgcQkEQPnc5NTMhXOnYQ5nz5zWP3QelE2QeX3sFrsDHzFJvzRsM90nqacP&#10;BYGC1OoQiwpSDb9bpktLpphpd7S5h2DChdkZfoFx1YjxrB8sikqRszA4vyXAAj6HhgdR4KyN7Y0d&#10;C5h2vdS6mI7XQIjRGExQ0fLDrRFNi2Ar9FAVfCjcK7wVRZFe2diQJoWYnFmPGrm3Jq+uq+a1Wlnr&#10;z7kgyeFZ55sNFWUlNJgFSkNPy7Gju53dEMaX3UCu1MRzOAUxC6gbw+pYIGncMjkz+9QTj1HDdm8w&#10;JZ584vFHHn74ez/1KS3WT37i49/z3Z944onHXnjhhQsXHvrQh55/4omnOrtaz5473z/Qa84VmPLu&#10;5UsEF/v6usssRzF6No9WxH2tnJwW6fwUT9HEILcpp2dxDIB5RZ6sDJSn0gV/hiijt4P/c8gRl3BB&#10;nwSPYjSHRtEC4cdhBLKSADnH+/oGvUwHgSvqXT/yg39Az7ejI74LBi2w663/d6+8+9uf+wowfGj4&#10;mJp8xem9tTs6NlWvOuCC4OTb9kiyijOSH0ffwAGVXNWfM/dweEA9u6uz6+23Xrtx47o+mnJCqe6g&#10;zQT7+rqB8Cefeobz8qvfftUphCw4v7RwfJhkfDuBj1joZkIBMbwxvoz62rVVbvq1G7ccJAAV4Uyy&#10;HyIGUnNuT8kRK/0Xd4LhVU2YGZ4+yLS+EV7c+u7b7yAofPyjL7BZJjKGMOjubmEu4uIVOM64oXkI&#10;II5jK+smE44uIEeixMgGUAcgkkcqbGc3bcqDAyKIizPTOrY9g324n7kSdoKtHW7awuZG/8jIcx/9&#10;WFpLiSvZj996+RXeO/Dw3/zN3yBmjGjow0YYq2QYW7t6AQXceO8oeJApJgZFmzXqrVFYje1PXQ17&#10;i0zBlXwxTfl0sGI2mq6ggkxqKLxeuXIl6sGlu6ZaNVTuxFpcmDN74VOjgcuAvYAuwOrKcqYiIPgx&#10;XEqeZJuKm+ncyR7MfmaWucZRayLMf5QkdMuU9XA1PGWHrYyTrWTFnXN1bTsu3iwQu7pC8wzRxMKN&#10;BCiaOxhGaZZGhGOjqYHGpI5huocl+OY4jJBLpvxF6aT+OVYOlRB9RXPLJyyIeuZeY4+GVGpaKDLi&#10;MUoRVUuTOAyE5JrvwbL+t7BhokFZBpvDhCm2W0E97adwyqvh7XnnUrMVSF8JFJ+rXEyxsd8Hr2Zy&#10;oTizaeV7X59RCBBIQ+KOdFBICP5cdPxT1zEkQW8mAXjpnbc++/kvvHHpTUe4JURO7zRLyRy6ZcLR&#10;e5UB74xvU53Y3HAB/YODJ44fd5P1ZH0qKPUSRU+oZH09WN2HFm2np+dQns0PyZZCyY1PXnHziNLk&#10;RmZvJS7RGEs7yWMKc6OuXi/fWgaoCOIr66tlZrzSknCcALHKzE5mDyk1Fhe16AKKxlw6IlQWU7GM&#10;awRlDXfwAQoeqM5CMelYHnqxDA2PLpYM2VVBJc1adkQm0G6Cbq5vSLYmpiZZ1/f09kp2rVXYBpk0&#10;IAEbg4999AVw14XzpzUlFRTigcvwwZeWnS5SXo0Y1ULNiipIFU0iuLUddisIgdUCrfMAjCdYJDfK&#10;NEvox5VcJ/+TmKt1UQBmegUWadFADG/UunLAZJWmfrQDowMdK7SijlfEQeL6XbZ3OAYp9lJqelUJ&#10;pcazsbNbt2/ajadOnjx7+ixLriiwb1J9iIFQRhBLTIcB+EA1u3unBgbr3J61dUmxs8uBsFsZoX3/&#10;q3LhGJUVS438E+2F4tNROEpFDDlqqpEbQESBTmaIQYKeYwQhreZwd3NhHstqd3ODo1nmMdOkh0bX&#10;dbR3EeUHEPyfyRFlD+jYVjW03/XsHGngNUwsrSyubl6/O85GfGhwcHhoKANLGcSOK6TtGBUqU0c8&#10;GzdkwpE4kJ+5mVjXFo2JBzmcJnSUeQnjsQrkiNJK1yNqQViV8jiCSJgV49CFiUmInlYVQlFGxeOg&#10;uyOS+AGp4evfftmDE/2M9jqnh44NRTUTRaURbUm7zVSBYwLgTpq5UTq+sADnXeSTaYzBQkU+AurI&#10;7/s7O6UeKkttNJuivqFNaZ3UXjs+LPKMkhBNk25GxSYyYOHtZQjEMq3UqhWqQCkvVL0eEp9RB01f&#10;X//tO3cdCqgIbc3tjk4NH5/aHVBmqL139q2iZDPGvJOZNTc9cv7U+MTU6PhEJvT3POu0jNFEElep&#10;Z+J3FmMB0Y+XnsCVqZfgOHgNUajFM8scZ6SJUgnn90iGlQVlwnJxDWlKimCCGWUlLH8VKysydTrT&#10;pmyS+KyGg1Fb39vdW8ExBocGw7YPEADLjnmfuyfha+3o0ELRn7DLM3sU2kn+w+xBLBW7jHBpzhaB&#10;BcriDaAsoyqywMX5eZc0PDTox9Wy0X4yvRSpKamyZ2V56H4YA1h1CMKAu1t7fW5LuInktWVOlGBt&#10;bez+ODh5fkl43OHXLAuy3DSv9VC0GlAr7Bf8LLBIj5Heg4Ph/gHwofeg6g1tk6lYdTZUtCGPavX6&#10;ghrKJbZo9uEGdKp4l9Y3J2anLbemojcZZnr0wgiCVt0en/BEHn7yyU9/4iXTTHxDqCtubKwJPoo0&#10;1aue3sMPnT95fPj4yVMPXXziox/9yBOPPWqG+plnnjGB/swTj4Mt9dVeeeWbNq+7JytwHMUNReZa&#10;CQU5sABoReS1wj4pyq8CUCQJkacLkITXE/246DSFZp2DWKK/sdlS38QCaOT4aYV3sJvF+ZZ20ufN&#10;q/gVB9U2sdpOL97TkX/X/vAPfK83GhhgJmdKDOA0YLmT4r74xONzC0sN7JNVMEmyuiZn5mYWVvg4&#10;LRDQ4jCbWBnIJm2ftIbDq02a39TIWUsq+dwHnxPfX3vttcnx0Z7uXhlwgDAescHS955+5tlHH3ro&#10;ncvUo66Is2++/WZ7cxOhl/6BPnIYDpBilt5gOSNN7B2AcBGqaq5dv+FGHz82UpHOTp93Txs+QgtF&#10;zrZ8qahkTxkbkO3trW/zm24DtV165/LpE6cee+isbi8Colhlb5f6CYmTOwcVqNKpzCkSD7pIbuiC&#10;Z1a2luBLXW3TwtxsKPPGaIxt7jGSWYSoAWxRXAtfHoyTyQi2HOu7/A/3Bk+dfvoDz1VE3BV86L1f&#10;/vIXxUDJx81bt/jWOHxYF0cHslbvPrW/sZXf6TUXytODFOcBjyOYTEhgFcQrOEGEWgqnLeSD0Acz&#10;QCEc55RSt5FWjgXNDrZlg0344ec/pBiAcFy/cQscj6dYAAfBOW5mHhDmL9SGFHleB2tvbxdcR6bO&#10;uSarwtSBBea9SajsB2H1S4QhqS9QSXoc/5n4JiTbHCkWeUBBHiOLJSGI49mROjvTKpaOZMVCRvbp&#10;7unIFHZ9hqWK3l4Z6xe40t0LMJOGskm0+Dfs9/b02QzuggMmAFAkyahU0rjatg1iTRhzQheSUfRI&#10;spcMrJC0QyqLxh71ffNGQgzaZaahyqoJfyOtwqTbRegw6V2xU5B9x7mjcNCKD3b6/ZFiaW41pjPO&#10;yNvQd2sbKq2mC0qcRmZJKzR+ZVoZq0eO7W5tu371yud++7df/va351eWsAehO5qkIoDvTKeyMHUC&#10;dJVGeDzaFWkD/afPXpAbba6vBRmLstju7AKRSWLkSy4bI0QvaHp6QgvKnday96l9emsueXDx6HT+&#10;URojgWtvsibyN3I/r6Z8EnNtJTrrXm14YMA7awSHNhB1yVKfOiSiKuW8S3PVOVFZghLE5PPpMkG6&#10;sm0KTaJi8ZUxc1lXBC8pERQRx2R1DOLWN0lEEb3KvU5aUx3A22xETTW/6dOnTgECK9//+GNP3bFH&#10;2tofffQROZbtiYvAO62zo22wr7O/rzu8jqNqByoxl5EhVS90eZtmnsuLGxEFZjLspdKL0AN0uVjD&#10;B7kL0/l3gLKCyNl6ZWYm9IPK3Iqs3lA2FmnFDDY6Rz51QN5UaanNK2Oj8q7SZM9/8naJ1al8gvnX&#10;pKmCtnXr9h0GtCSFH3no4v/6j/+XKVIDm9td7Y5Agy/FuBFKsK+KqDozPOhc8t7wp+R3wW5CnPid&#10;ovFBjlhpNhddolyy9ZW5R4EURmLRerVieZcJw0pHO+zRvX2SEwduwu4ebXocLnwvhU1xkyfztav4&#10;yRhW6VD8HyOJXhNN5sFgREGruLQ4+Rdlb7MLS5vrqlPD6Z3dgR6iixKRiKhqZPR99wCBTIIor1Mh&#10;hz2KyQNu2tqKZUDEvNJlthSRf7xL2GIZt69Ds3aOyFtohZmG7h3AlW/K8Kzh/DKhDH3UBSE2JEtm&#10;GbClg7iywRP85KljUAlrxtZHCiqsCC24ugxDQ2p5GyopkLWXV4z+sWmw/m9ylbh7X1YhGFgvdqi2&#10;jCrd/ZGPFtWa7LC0mCPJmr5ePPWouKGEhr6mm7GbJ5gCIswEoicxe1Sth/6gsGmGnd8fn1S8yREj&#10;oRUSrUJ3JwdrGDU1zmxLST6dgF9Xe+bsGYX97Vu3PSmpbRlbiKiQ1y8FM4SrtkL7dSbasoQeNdFj&#10;lhvbqTLGF1EaCy75n/Qr/CRpkUNUsWzIY6DXupWbAtKEjRAQorMJLkniFTXZaFtFM9krtTS3OR6B&#10;dptpPUV4wb97UxFVLm6TlEC149m7b5HGCSgeDRIf3vFvnkVdbm7DO9peHjDes0MoTsHoJVEVCXwu&#10;cnodHykmogQhlY+S62YywwHRMhgaCZdD1hVSFB9GlXj1+lVIM8dg+xCB1RK0EV1GKHpVVfdHx2Gx&#10;bqYdoW9xf3zUkxkaGKYm1tPes03bZHeXfIoRWhxRn0J2GYGeo/g+V6xdcatRFICLmLEWJzoHs/ft&#10;0N/NiIgL8pXGS9euUf3uGej/5re+Ruzwmy9/9bXXX7t06e3L166+9fZbFEWE6wnjPwvzugd5iI5Z&#10;24IEQWryWqZZ8TTe3n7tjdcd2YoY/xhCWaPauKLanlgbzaKiZ5LFonevD66TZDMYpEWhK5y1UkUW&#10;Un0RnynlmhXMCrz2+PAxZhbgb8tsdnGB3gyky6nlUBMkaIyxNppfXBwcHqh94UPPnjt9trUTGT+R&#10;QroqV1Tz9vcN6I/QTME+QhBuaGlnIDZH/GYrnDj8FXE0wTCWha7e+V7VP6Id1gzGIOrbNzAAPhVX&#10;v/3Kq+ICqXyohvaTqKWmB0g88/TTw8eHX3vt2/fu3aW/wIXT7urtZRXGNFC0iUoftmFJ/NIgZOTo&#10;7Hjn3avAcDiijDkyUv5d6ZzisDQn3/uCeFjQvsdZB75ub+2SN129fP3RC+d6u1uX82ziMdTV3lXU&#10;TTIgUO56IAUVuq2VVlUoVjZn9qoaBtJGf1wUcInLYo/xLjO83V0dvR2seOw3N19otfSj7FVVe2N8&#10;8slnn3n4iSd1VS15KZpX+OIXvqhhcvPWbTmGZ++j0QkpkiBBH6LCFprLe4fCewBY5WMVy4CQmChv&#10;5GElkSoIVHShDrRN7Sh80DKPm5fTEfADbAwiaLcLNTBVeHDx0UdtXq2++/cmkNJKVidpCIqVETZb&#10;QukKYdrahFH5sGZhfTTTI0LY9NxizmktTzSaxMoIlcd5vbfLdfge3+omCLhp3Dc0mjWIlH7EGHIy&#10;eOiZUIGWRVu7RTLqvB4a6hPok+LK7Ct2Ixp50e0IsdvNV8AVZ754p9qOuB0a1bpP7N7dT3lOMoCI&#10;9IXfUzo+Rd456vNQmMSFgIIWQznQigBLukIh5kT1vEj4MRDJ/6v091NYlxudG1y4FDEJSE4QDMpb&#10;ZXQ/q43aiNSVY83q0rVrNxCYICIZ8CqVBuWCyjiRVEOXQkfq7u3b3/zmN15/480nn3ri2s1bx44N&#10;nj17Vivf2kvzpeCZOdqz8634PdL/mCnwp/6BftmJkylJ6hEWgbmj+ClJtQ1zLEZ9bU/IEuIliIq3&#10;nK8EziQE7l5UyqsGBnu9vnw9VuY0xgzZ5IHseouO9nYJbuiAu7tm4SWDYTykObyHvSpyESoLuUVP&#10;LYEmJZAb6UMl2UgergGU5lLl+oOspb+dubtoqXNRW1x0byOPD2StMRC27ikqkXGMrA3XVlROG8u0&#10;dyYfw9Dai8330OAAsaeJ6ZnzZ88JSzpQjhLuSuCKaHxubem1tTSyWul2FqZcTNnk8zZXBBxRrY3H&#10;ZoYFcT+4YBaJyw3unvD5HcGijIsIaGGZFbg0RNgwIOM14a3TwYoOUZZBJAPLfLttl+5hRltC2YwO&#10;JHNeWlqQBMhjqeqtWOeNpQKpZRwgBfm1X/3FC+cf+tbLL8uEaPN60kJ+aOYwmt1tA2vnj41syVRC&#10;9c7IVOY4yxoO5y9vmFCVsz6/Msld0sQycZUEN+lk/rfYv/pMlagmw8lCl5WjrobmbbBg34RB4Q+E&#10;21SYuwb8XUO0iorZzv//HDG1U3RIdxJuMuHeRK95fH7pzviEZWMWhHy0/jaYO6MobqPhvGgeHUoG&#10;LcuJiQkJWiwACCuS0SB3sr1z5eo1UFF/36CbJ8e0z2TdVqZivczhmafcs4Tu3L7rBw2ZnDx1suAo&#10;EnxHxEZAL2Mu2wz36knwaS4fPzYIgBc5oyyAhuhys/C3cGrbO6EfPdBegKQQFSmACHIZqT5SP98Z&#10;HX/2mccsT+R1b2EcS5LiFgpuLhiiFV8htzJ0jsTlZE+RFJBLZbYlEbXMuDxAZNOgyEMjXR/kXR6w&#10;EmK9bIz6B7VQ0LK7nt1HaUFMS10MojT7LL/mblCPqECljKwE6wSqe/iA9fUk0Csj7hGbsuQKOkC6&#10;LZpHQgozrNA4IpqVCtmvoOeh20LES8cp82f5j6+Wju7hoZOTs9NckosWXwrE9CZTEybHLeNiEEF4&#10;kzinnKm9NzZBIFoy7USABARP9iDpvRv3lqccuZnt4c9EEhZ6GnS2jTksHNB0MBQmvaZVIdWddGCG&#10;gR0sJSbllqSCYWF2jsaNzZi5mrjLGRXYb0znCgGHcJLmVuM+G0aML1N3Au1h5t66u3u1sxWqpOBd&#10;kMVGGLSpqY4BqQvz1nqbUoL5+QXFy3PPfHBkYBibxd2gxas/lTFI9XwnONl89Sal2iSXxdIoR0kt&#10;p7ENpH6svJa29ub2VukjOlVEEWvqCe1JYPV5rly/OXT85NISWBSrpHFgsH9+YU4xb8hQdfHmW2+9&#10;9tab3/zGN1576w1WW9/IofDGtauXmfHcHb2HCeok1TkVa1559RXTXQq50KOdJ5Xjv2QFefCl91XM&#10;96JvKQmsiNQWO/ESJTKvHhRFRFS1C01xEKd1v42wdOAu0WN2nBbVuyOShKubq1bb5i4GcBJu+V5H&#10;Z0f/8FCNxSf8oFMTGLDJrXGQRsqsGFSI303tXd19fb1FlHzH+doeExEEMjbZvAZkfWnKuKGe3BRT&#10;v7kZVzCNbBTJrhozws6xzVUDUEz2lFBCbQpnjxdtQDQCX9hgmc2p2EZGDDzxd3tjJWkLph0HXpMS&#10;GAq00NDR1zfgEJFnFTQT2HlRuQyCU0mlc9eiMAqVKWNkQkI49WGRy5As397uHuKF9pINhrZlM4DB&#10;dOgyChX2YdwEUsEf7UlcFBzZVLH0qCPZqhqUKnKLkeM6eFws8qwfcaTJ4bFQgdgF9VVq4F01EjWI&#10;bFByu5Sbop45f9/GERwf3ykYhkEOrGxI56k9XBqYYVNlq5TDtsxnVPLH7+g/BxqRR0iC4yMje5EW&#10;VAaZ5eollQlZLM3KtfVigJFZLtd88sQJII2GSA5Oaj62rpAUr6eMW7oBmX7SndyUjlSypCNlW6qj&#10;WNfsxG+wugrkPDw4XMYLgprEL674KekrG1TSQVheWNKM7m3v9G1wlCwD9Oc83XD/PWvvG3Y2mYn2&#10;NqHdn9MtKrY9CiA3Y29/K5S+4HDlFgWVyR2QkQl1K+sr1H+8tQTdZw31JuVzYfPT13CgbG37XJXC&#10;sfJlpeUgzLYphLmi7S9xKML9EiaMbNcJ+AwRtozlFn3s0h6KCkPxX7EYyqsEyc/gckiWVSgvI4Mj&#10;JPFee/llzCfuvcVXOpMR3sjD625t55KxMr/wza9/Y+L+uIOJ8uULzz2LZZ8Z2H2pM/qvFPzB88Xd&#10;Col9b6+9rWlkaBhxPrjAfnzJK5/FtoiDSQBkLr07C4sGV5aJ07nV3tXus+1dJ/5PGZstCNfBkQWO&#10;BkpLoriTVdMNkWZGdCIS6HVAnKTvQjPzJeNCirMyFTc1Pv7ujRuS0iSGBSmzhx3VApOb7LGy8Jmf&#10;nSXCPzU15RUekKmLx0nwjJ19JwKMOUO2sX+olZIGZCu6x85yKhfUIjx9qb9IJdzb/mgM6tp3rryr&#10;RIs9q3AZ4yViSasivmAHbnGwcG22+/q6OiWdZajTvGG8uWy0xfmZsckxDCI4ue4hxNnuEEScKwUJ&#10;TvHxwMJTiHnf+/vB/U39HVAZoBsodNee9dEiQeQUzOBp7NkUyqXGiK5oKosy6JJRozSys5WFMRlq&#10;9Baam0hPS8TfevP1dy9dfufttz21Qm7OvpJdFCeyhMeoHhf9l+B6Gd4uvWuCyeKJGGY60aRBGXR2&#10;8eCfCslNfyP3NsbmUnFJYAyh6FwEzE+zuUre0VRVi37bJFs82KdDQ0VZO9OvlkJ6C2lYG9GPtJj6&#10;jUTR+xvnX/eH4Kx7287UwMXJmIvYnvmGNJFJUiQdWTEyXPglxas7jchYk8fdt8HPeMrz80uk7G7f&#10;GlPNEgr1RTegkI9XpLcspzLrJhxs75Ok0GiG/dP9vHrt1p27Ey3tzQytnKCy9G0k352tEiLEDk8n&#10;nSHJMMd2p0Y8rra3JmemR8dHK9/m8+oCtHf2IPmFjd2YvpniWAxlfUF/7Z1rN0+dOrG5X+0V7P9N&#10;A+AyUG9fmV1icRsjlQwQQk/DQa6hFKYQLj2KqgaSIAEFM+4chlhStuSIudU6pWK6aGXE7Mad++yv&#10;Oru6YkbTwICAo9WaBdTV1W8jxDNtk0YVmhPsvBUD79aNa+pCPl5qdPQoH7XSJbYAEgYPqAxGZx47&#10;GeaUTGHPFosqVrrhjkgojhBSm0EZB4JrEIrlu3BCGJxgdXfsjqAgMhATwE7SpnRIABhLxmA5OSLC&#10;6JCF4BG5z9Pz829duqZsy8BNcYVbMWy1TB19ZnFh2pJG15uZm0e4DKMg7aa4uJT2BFZoHJ1DsyOs&#10;g9vU0RapWrC9AyxlKm0dXo6ZhIkGbdU+fXZbzXfkJpNR6+l3otqNSSvLFrZf7XxNa6MvYs3kFA72&#10;kuVH2Xd9e7ujo9vaUAN7lDfuj87MLSHe9A8OzCzO2zTIi+uoF+HYC+2aH+7antfv7O7t6uuBWO5u&#10;rWVX1ddOzy8TtSEJpH1z1BDvLrAAfA1/g8q/DLp4jUos951NbAUV4aZVWlvw/pv1DYZhcrXVp04f&#10;e/zRCxcfVw8OCH1IDVNz49949eV/8S9/8Zc/8yv/4//8D+/dv6eeIYHiTobzKr2ri0d8ei8xEwkz&#10;BJAacDaldSp6yziQqxErE3URxSqGiTiiscHKMskwHvKic0u3MP2f6uHBIYQKTxdEi48kpNMALn1r&#10;6IyFEo1zzwQYUXP85JkskRAF9uCi5J+XN8mpby0vry06A5aWJ2bm1mJ8EMpaa1N7kZ4QjjMMGGoP&#10;N8Ni0CPRxkGQEFqpsdAobWviZE5sc9ClcM/8r8tVFbgsCYf00afygNHnHz3/8NNPPimv8ryCJIcL&#10;rGPOG3nbiQNutntLImSJG3SOoScR0c5IqBoCifAYMo3VnzGB0t6McmyE1LhgtVscKbAgqJi0rZZj&#10;lULMBgZpB5YCaRRMW8gLcFhVo/9l6eExOL5wZ5yD8PeCQodlv7ayXEEfw8MIv00+rczMJky4iAtZ&#10;0HJXiD+X3o3ZFFJhCLnrcRCgFEiPEICXLZtyIMzyFP9JytjYp5EJkEiDoWQ0QmxpcATHSXpTeHgZ&#10;Zo5jB8aJ08hud6siNv5A1cMWr6Tb1pJ2eUxVk9yUXMtMnyzQcJ9IYcem+sxYD9S7ELGsQie3JonP&#10;jvHvNy+hsoHckNBL8/cBXTtGHR508hlg4d62Ylf2TGdYvikvVK7n0Xd2ktQmJRBrjVLwlj1vwR+I&#10;3TlmiodbVLoa6jBN056oPoqgeJ5ysV0pKide0OeVoQjHAijU4e7omLs6ODRik1qF6YLGP6qiVJZD&#10;G/7nmHZn87MlyXvvq1C4Kk38EJbJdsSu2O7VPY4GfoC0dKcLOTI/hGQk6ypJe0YFy2gsBCaj3KEo&#10;1VZDs3zSl1955atf/fKVy28bX8Jck0R76g5IRcw3v/HN0Xv3cb8+9F0vPHnxInRQCwxhzD6y2V1E&#10;zMqRX23LGBLsyunprmqhetJ6IlJZN9adJz80MztDF1OrzvMXW/vl7P39/EecWiKgIIngod2DIyK0&#10;ewT2EcIA0JE8E0cWjRgfy1IMhbdIlhaOAZkkjBmNJr849ak9UgDKLJ9++BFTYox/skYzsCE+RcFM&#10;vxrwZkGpqlF/2NMBsiEIwljGxn0crksulxAm2wEU8rVVeX+YxXZHgjuqmSKqU/JTlMDtTRFjcANV&#10;z3lwVHXv/rijzjR06dxGKxqWQ98snijx40aBL201WhiZ7ckZ5ZnrWWV8gj/exqp5CCfb8ROD5mDi&#10;7mAiCgPbQEC+TdiN3HoKy/RhK9yCjIE+GGYP/96zN2gVRlQODVOZATpj+eh5ZfopYTdD6JZbmalL&#10;LRFwL2oUqbsC7uWNQs8kgSl8E9TVYcQSyLh3bmjeO3hzoXk4hMWcytRdpUWT9KIEbWplZfU6GBMU&#10;fENpsGQuLzsyAGMFAE9F42QPBRFLUFJjfAW/wmK2dGM5FQ+t+C9klCHQkwVc6NzeJeJo6CoZovsO&#10;mPX3TRPdKRwpRVg04sT2kiP6LIKpIGX/JtbEhylOjLLtrBnaWOG0NiDvuie+jWlp5E6qo9V68eKj&#10;lIZf/OgHn3iMxiGPpdr5RVN3wsvhygpt3RbyRur827fvGogZGMFv74pCcFgkbrXT2l3PWwssHre6&#10;Q9HPXtrN3Nxcy0D/1pbGCDQXiF6GEZW+NfPUcRbm371y+ebt28HLG5sMx1y9fv38+ZP0tkw/be6s&#10;M5DOJEptLYwBNE7WgeYKyo0B9RT4EhkQXmrKwDgV4qiGDPZQ4kSRctXezRKurZd3gMjE+UlkkcU1&#10;Q99RpEtY1/wvMz0RXDlY35EaEqlu9QoUwCxTxfbYvbsIikVjg48U0CywQBgejt96eVuMQFR3bjjS&#10;pWaP1F0/1GIWWfF3bJzKnFaBHZOOGUcFGmlyStbWVzXa1+amxhFaEH/TW9c0zQ430MLKPNEwkmJV&#10;hyYdZfagmqvXb1HTFvid5uofZOLJ6ZmZ+SVYiJowDKAy/Rkxo5LegZgKGmlIINRZp7wOuwAOU20v&#10;kODJ06cHhoekVmhAxkCVj3YrmTD8t7TdM0EWAMdz3FhbBkJ7u9feeJdkXcbdVtftqdDuXb0At7WF&#10;k3r27Onl9S0RVV7ukAZqShZxqMSw5vZI1q5H725Hb3p8chwb5ObN63fu3J2bc9a7Hxtipia9KidW&#10;fqaaWtozQbh/ADpqputUYwTRvCsQbFkIAjIpDNe3xDoa3KQStyR/iiUJq5FBKiDdxHQwGmOrGIZD&#10;U0t9L8pUf68bAHWy6o4NDTx87mx3R7tWfzZjcM0dg33x7ounbJoyGfLLjEQG38GBigC/w26j7h3q&#10;YehhoQaJ+7EqzGhDaXjloQtfQK6WwhoqTWpco/SCOjsIJNedODZUaDnFRjVzz4lmsheYq3er/eM/&#10;8aNiZUb2Ghq5vPkM0oiK5IXcx2XkyKxpkDbdunsfAonyUY71EjoyDFomP83z7u2urpkEj9wtXvRD&#10;Dz/69FPP3Llz62tf+TqSaW4VoCbGkUgbm339/U8/9TQli89/4YtOvqHBoWGYifHO/n4EAoI7cjnT&#10;UhnPhCSX3hnJ4rv3fU2eOnUMx1dtIZcCZmLHqqukXNAFmYUHitwaafuG6s39DWWQv4cSTY1Pubsv&#10;fPCDGPI762vBjkPXiRlYMKgSY5wKOqQJlvtE9jMwVUY+g8Q2uwxqHYqsrY1KUyC5eVCVgJcKWcWl&#10;1oaut3/y2/Lmhvv5gY98uMOQZhEBMdFpxPirX/3a+XPniwdMzo8kQaUDWno7idOFgZSUv2R01TCM&#10;7PwyRlqB9iJcV5yKI+xsaoycSUSPqGoBr9IjK8yYtD88U5mBwaV8Z6Cy2sHBgeMjUS6kiuS9qHLY&#10;d5oydk5MGuJ2coT5kVO24HZlkFpviOv5YWt7p5ts9Mkj9tH9iH+14KzXMuqRpFUhg4SUeY7ChKB3&#10;6Iwni6itbnnIS3J1NQcJf2mA1c3PzfgwWIm2W8EzdtDL4vsW/2uQR6aOMkSWUa5owRYyQODACp1O&#10;0Iv9YiaouHkm0ygBuiGpYZHQrsTu3znkonhQujMP1IXyT+5SpCZ2GZHH7aa4LkWKMVl4mYmxdyoC&#10;0enqldM0/hjpr8VY3Vcp9aogecpYJ40+viIb1zDUgbo6iuHf/MpXP/sbv3Xh7CnbXRKqfoWHzi8t&#10;hRfivlfyheJz73qkel7NeUlUwnZUv+hDyRpy6pAdXVjQ7IgFatH3cSL6s3GjkBqLg4sXCXRg0igJ&#10;rdAcp3UBIqt3PWPjQmZpg0oQEy8EmaTCybrC27Hm0bQ/tnXwR2fXv29l9w/tVH96be/f2Kt+aXbx&#10;wzOLTyxvA4JG69MJyg2P0LqG0ZqiKL5bR9WRtEwxnrQ+/qpoNBoIcYONC0jMbwKZR1fP73oDeJb0&#10;vx0/fs4akwfIIcCrVqCPQCNNLL948aLGXMhRRTvRAWCvJa0rU/65ZWmjxXMu4rH7bDCjyJCUhT+Q&#10;bSiD7+9zGjoypSbWbcHOqsSpZIoxGUyL8F/JhCps2ArTo9QbhZ+XpxyycigEMVn1Ii6vBNZKZ6d8&#10;f6GKJz5WgOSyXO1G12yhOtvsCOWBveYYswwiqxj9YMX9kYNopLt/eXq61YqPcVZ6zbh2FXmLjG3q&#10;FgU3icp5rBYJrZdpqsD80d4LT0CHwekcDkrAgAidF1JQgIHUY78r+Stqi8lEU0FWAlDS04ohyIM7&#10;8PsmiZWIVW5RiV5QlkbDgzfHpqbmF03bylGUQQP9vZt7G74hQGVoG+GgetwepJqchI0WFO7ok089&#10;hQ6h+Y42UCla8PaAHO6Lzp2VHP+9g73xiZnR8fFzD51RBCmKEr13tyJpVDT8Ky3vaL2yqS4DQ7HK&#10;ctwU2CXOJTt0J9fZOzkX6+qbFEPTM1Of/60vKWDEeaxFmlw3b92dmhofHB4E/doshS6SVzZl6/Nm&#10;6VaT5sgR49BJh6MmpMm0dxFbKlEvX1nw2LfR9st9ipOJG7utHKhvnJ1fuD824QWUTsPD/embZeYo&#10;I2IeVdHMDEodM944vsQ5ymeEsxblQW+SE7mMT+Wt3S41ZOkxouXEtsr1il0+rLkoGFcEKBQWecRZ&#10;wMn/gUMUzXItOvJ0yLuJOau6dzYhYZESiyMD/fDELxOKm/ZdI9f0SDTsLKxtzi8vzMzPEAAj7yKe&#10;RjYo38bl44jgjIBNaiEC2MzYlEa9/X4QnG9OQvI2OzfvLCgmfEVZuUgjNpaBRZUYTqqMRNYFaBJl&#10;LXiX7geDEURlNra9tp4b4szW8ocZnjl9StUXzUzpTneXZHNhaVUGvbSwKG7Guf3gqKejnfAn2Kgw&#10;8SKg6zNGZ37P8GXKOQHWvZE8OHzlKnQAFubmBRQgufLA89Ct9NbqDGSOCLm1kpVI9wxrxt0UdXGq&#10;FNfJYhsapxcW+BQ89MjDl69e68XY6+9G9JVQBklLnpVspGL/XSAbchm5B1Ysx8iC/NegGH3ta1/1&#10;lM2vk1cMTFTQuHImOvViA1rZdklCykbM1VbsJIQOmUDhoKX1kTgYGEjHSLEiUFvteq1OeVTvy1ev&#10;Hz9uim6fIVz07EKHW3V7Mq60v3/n9i1+DeE8fv/3/0FtHtM3SUKTzSQK6e7rkzhxMrvAmrCuen5x&#10;hV+zSJd64n11rlQkam1I6/7W5oo75TSlYYFK8sjDjz588ZFrly5ffvcdjRWZZ5ohJjP295H5MLHO&#10;nbvAbfMrX/lqmBMdXYXDk95KtHsDfBVmr6XU2Lw0M4eqrCIZHx+bmZ8/e9qMZ/xn3IyyQEuHpxCf&#10;A+OlS0QnGVc6ikruLFUF+1VTQ4h6/tlnF2dmdCSaPZw95KEjdYeNHgk1BbEtVlsVSaqkB+GHxp/V&#10;+VrytcqpoyqK3FqBH8rDK4W9gG4nFzMcn1E0nCcq0d7xwksvGZzbKVxWq+2ddy996xvfeOyxJ7Jb&#10;lddJNh6IpBV2UWVCIDBd+oZBIJByekUoQ6AgUjsqp1t2bsYYi95s4IIyDmJgLeSpCjbmXnuakjNn&#10;En5JrlLcbG6K/kVfn1t0++4tycTQ0FAseTJlCXMGzaYsLerG8cmI6dk2q6KwjuwwO9ulwZnCmG5q&#10;EbsgkXG1DgafFewekkC3pWPfhKeYoXI7NzfPK8jlUAVcFXzLJ9XfAY4jxWbqpTliEEmSkom2yvRy&#10;1Oejhf0t+xAZK6e4ZxrmTYDB6HGuY1g6hmvr9DoxXVRUYXxDL5DEotiZxt+/evaXHPHB5iraxHmK&#10;yqAy2kodUDVkmVoE8Y6qDF6ECkmKI0CWZrfd5xeIMs4T8QiJOCl1Ljh2sbx0qAOJUdGtIrdX6fHN&#10;r37l13/lM8wt+to7Ap4cHUDrxZGJ6UmJS5vyND5gsXlIxgehr609efw4PUtdetAYPpJLigonSYsI&#10;TNQop2xd1SPPHjmSARDWNabP3MJIdNXRPo2bQHEVoXufF02yUGe8I83MeMEZ78UkL98h9mU9qwsj&#10;Tln1A+t7f2Jp69nDmpGO+v6utoF+gzgt5Zfyuamz9uDk0uZHZhYVka+sLbk8r+f5JeNMgsLmOKC8&#10;rkJRPMhadgjEeL2cT8nr1FeNLfHApSMhO+cSxrcKiyPts9pQGw/2ykKitYT4YyI7nUrVumuWXWlw&#10;h2GFVwcOzF2Jl1La2NETSBZSvC6ixBKjs6O9rQNksiwtIlCOPgmH69JZLWRDPxrvxFhVl5qqIHYP&#10;8rwH6ZEZ4ZIvZkwnoGFsP1JGJ8sppQaZsEK/rGSHlaVl1YWdZso1Sihh2KJOOsjZBBhKnY43+zxk&#10;3ZLhNB3Z7koLYX9vsKOjt7VjeXamzTxQPEjzxsnESiEeBkRy4lJecsKU88FkauBbpAm9Y/IGmaKj&#10;WmEcZm7Y9vLh5JbETtycig5kTGOQfcswlnibm/EdiWPu1nskukowqWTJv/urkiCWeZ9oIISXWbd9&#10;WH1zbHKalAnRyr0DOeLgQC8xSReeAdlSScYThCHCjr/Mqjl2/FjUo4aHo1Ob964VQYreQMoOzcr4&#10;QMaRbw/WePfe5EqMH+gKtUJZCq8vs0HhK4u9Gbxo5Jecsqe+3gimBRLXtaimZ1I+Ld16yaXkXAiq&#10;UWykvT2/jBGEhEPPgcgGovCjD6vizyDWgzNdB5BKXMkCLsadlpw1asuAJxKpQvdLNqViKe2RUrBU&#10;oBsRKmbaCG6NMqi9msOujp65pdXrN277vnNnT545fdxn1n4qFX9ky8pgXJmVK+y3uKiHd28Ke8vr&#10;VXghDtH0XaLgFKX7OJKX+5q9pjOmxb/C3AG3RP4tfkXb9AH5NhVacXPJIkqWpjR2UqeBsL5ORhdq&#10;XXQieQoldMbYuFByY9CiuNo7qGtqnFeuSdSqObJshw5UUyUzS6gP/aZg0XsHykgS33HhEjkbyAG2&#10;ra5vxFP+7n2Yhc/hxmpSafzpywmAshMnlCbGzOxsuIax5dyyNcqCyMghYFCElDnFSrvFoEJsONwl&#10;eQXgjSGfwOupWu+6K4YtfEbxRL+OxLozkoqt6JsJCrCFrnEO7xDzNFt89ugK577ia8XQCAJtcit6&#10;3MZeD4+W1lbcQQSqyanp3PXG1nSO9mjWEkpgoNeSBCAOmdHB8GHtwfmlNZOtwsPc3OLw8aH+AZ5G&#10;mxXrNamIc0VILBIImbJK6Epx58klCLksRxhtChEM5bHSuhRXyy4rrmKOiYp6fyTuCk+5VLAJTlGo&#10;D9c/vH1/FYvIihd2Qhhsz1POrF0ekhO8Wf/97bevnjh1zDEtzevp6vBqnoKj3syxvcnr0qkaq2sW&#10;kxyZw99FrSpqYpk/Lf1aCuNtSXANFzfFA6MSPRyYTsaSyJrV9VqQg2X6b8vL2ArOmtXVNeFWbcLr&#10;eV2WJt8IKFUUO6NQncEOgIHEbnlpxX72maKGofqI1ltsdawBVXqhYQO3qpbW1q9dv3bzxnU9L12C&#10;0PyzLUqjLpb2CvpCQi9VXA6nYrCFi2Bnei++LcBLa9vYOZaJZ+Ah2X6xJ6bN1Wq8EPYbWZAMnxEE&#10;Ds0/Ail6ZNQQIogTzmKbfFHd4fOWaiRyhdotab5FMy5CFaKbzRASvwW0zaW+M7VsyvMyg1RztLKE&#10;fBnWu6It4Tp7qoTgSrR974jyUNGwKoL7+vU+awQXg2jGSbkYjPoFNpfYkwbMPgx3Krhmoa4WWnsw&#10;F7cV2mdvZMY545nyM3Q1Z611ZrsVTmfoDlEMV4fCwdzd5naX7KiOOlSxfgYBWwwCCuMBLYVIP5Sa&#10;VMCVAwm18aem2rDNHz121a5ErTO/uJSDv7bWLF5GFpOGNpgCzvSxQoIWrlo215wCOtPPJuW6wnd0&#10;P5FY3cyl1aW5hVm/rxaFfm8XZ7jCuE76U89yIGREqYTJgLi/YHy0EKlKwlWhFD74ldMhwsfhLCZ8&#10;u1dausU4K+gkgmbkze0fRbPCQI7BjDjPV7hMbC4cNrVQJfrn94pvo1dNmQF6hNubGrH/5WHWtpvy&#10;+uuvfOYzv0Qo2yzz8899oJct3uZ2Z3O7xNMtujd6v62uYXJygmWlY8zT0qY0EejiNR3gu5mjVaeC&#10;OeuCiLjnIY0dEg1AosiQuP/FCcYg0zsjLZlZv9QZGeC1sARIMlUS8ajBIYFlDikwZE6IjBq7aZvB&#10;pktHtYIaDRxV/acTG5/a2j890nd8hPwoq9LvbNDT36/zl/7p1EjfH9w7+u92m07Q+8hgdWN7Ar18&#10;CJcOPoRjgAd9GE30DHs1ZRKqqZVTkH0XW7+aKovBaVXOsPgPGz8FHphc1jSRimaxbBk7QFnO8PJb&#10;b7599crVV7/9RmCAo6pNilw7Ts3k7ltkoPd9kHhKJ9I6b2MJkzH9WOWFDX+wtr2xuLZ89fb1Ol34&#10;rnbtOj6wGkkdYSG3p3eDj+tOF4zrwU6sJER54mr3WFoLycFFg1NqnGVqXRD3PGR+0chLjhRT2lSa&#10;av2EH5lBbrYnK55CPynapWCj9rK3r0tij0aJMCBYhj5DQCyHmUAYElYhv2YwPWYegd4sQAzoAPiS&#10;KYqDDc2ol1XMJxwh1htgleO8KgupjsMyMXwk4P2qzYMqzkWbGujZAlZqHb858wR+T4qZzaDdrvGR&#10;7n3ykrROC6c0b1/ZPqUGt3i+M1P8jsSxNDRyt/yYsAgPjhWNhl6JRHKXShBIkx6+EEpxYGuhiZCH&#10;M+Wdty97bNmzZdQJmGS6EbNP4qX2NQKW8bijo5nZ+dGxiYWV5eMnh23zjOni2EXIX7ERdn/xjExc&#10;KA7dKe3uT06usOghT4E6tbgwNjlBvObMqbMnhk/gUQhK10myXbsxCOdhztHcNjUzd/nylQ88+RjP&#10;UktDo7m5NRXIxu7O2vbmocetoEpvLW/nmJI4NpHipGZJF8yak+Or2xMqUmGWajumWACrSLglM25d&#10;2djkwIEnpx1pAED6Cw0tqVXw2yJAFGZNKUpKfymJULi9cpAwI4LNpAmYDDTpaGAO6Y7NHrd3h1Rz&#10;8/j45K07d1TWtldbh3q7yLCnhkkOHqZ6QZe5u9huFuvZ8xfkLCyKHfOREw7NzUR8KcjxlHhGF0+l&#10;7f1daB/5qDWnmy0QwKdWU018yRi/5LyZxZr01BD/0up6hiA72jvJEGxsyQ5nZ2anVE24JQ6G8fEp&#10;mbnL15ZFb/Os4kLOEfToqLenxyAFAnE/OeXuLueFU5vyRkZy6usWYiWmVlT1VdHJiaQJ3a71NRyV&#10;gYFB51vRstl1lvX1D8j7MwacA3QoQ2ZuYEDhuu7OHkCyHCYxohRn8Y2vOlzLlGnNqXPnjp8+0zt8&#10;DLBkA7eKgp29mueg1v6hkfrGtsCsNS2GkXScNKyK8hwjD4JLGrPN1ran4x7IKc6cPalKxZAoXWJ7&#10;LgSl2BE4vwMvB9QvkHEI/UK7+5BJ18jCMDHZ1JOkNQF11MevDHSmkxw6XCF2x1H+QUVq37k5oRUG&#10;Kg3fumyBGM46aGJzEMJdcCzh16kK5LIthRoN+ra0+ZPviUhtnW0OzbBwjg6Z0ziVZFCu316ogTDr&#10;o2/uHpI/Xd3cpSRKXK3MyR9ZE1v4dq4bqTzpUWGb7+OuPRjAdsxgHEoKbcSJydmvfPXLb731uhz5&#10;1uWrf+yP/MiHn3r6P/vr/+nm1lrYD7KpmXOLqgAA//RJREFUzOlbgtEjlJotzM14qBVbhTIA36hb&#10;gWwdDa101auC5tp1u3uXLl2JWUhcX6vb01gm0VSEyJLaRLmzdFOyn2zKwlowQkSIJ+52cj1pj9sK&#10;QrBGgw6mARHddrexdI/A+46N7cWiOVcaaAHq6UJHbZLZNsrE0eHKwrynZXlZBOsyJyGeaEicGBLd&#10;bY+wB+3XiA/nNhOZR4J0SGcYNBltajK99Q88+yzVsAyoV7RCiultEamqlAXFM54z5rauK13Q/du3&#10;b0mP4gKEq8cbsIi9SR4cl0kJ88pJTyUrbllxfE9ssfhdWClKHJb5jwAU5+fGpnRK07oGrUezw7nr&#10;/sWF3d1IT/BQq9EhLD/UXsccSruUPELSx8iNnjl/AULmTSwT/DaQvoHTBYTfME1Vg7UkJH0zBSOL&#10;yMCSjWqdeR4Ct7EyEUBNbPIfjaJYiSQ8RNn68GhxyRx+tUxTvPRP8oMoZi4tYMDQCjEYkcecMiiz&#10;FPkUnmx9U2Amu5QprW5vWzvFDbsRhxXPppRMWUiB5nNqhFxeEJFyxFVGNxOI6ytE4zIUqgGxr4qN&#10;eFCh2BuVgmabmvYTlQSx8jQtLauizJPaV1jtOzgolalt94sIjkKZfnI0HYm50G0RMZsazXUCrm7f&#10;YsJ0/+uvvT1C6KTMDKKfaiJsrYVXwDePik0GiwOOJI4Vg3ZxIdl+YeBFz1xH2+Tu8OBANP+idhK1&#10;JglKcAVoq3oHd+JgHwMjs9IBg8mLZjQrkE6BTcvninyglOzY+tafvTd7or1BCvi7UsNKvvSdX77B&#10;t53sbPqrC2vnganpcSS4lGrIMEqU7W3DiozMyjIZvKT8Ie/FY01+ENCMWpify7BzFEMST+Syllx4&#10;M1U8TDsyX2xbMaWdnKIVzmlgfnHV4BnMHzeaGyGSRXofoeeEryMiQHmKzV6EsLKnMiFXjUB6f37q&#10;5vi9a3cMCdwdOj7MtC3ynKR9yWZF14bExsYD4PA7P2eFrJARMD1d5BIovhZwZBkSi8JSUDu1VsgL&#10;Sc9TV2Y8yKFjZToGBGmNJXnS5MTEOONyT6qqur2piVgPXo2bJd5ETbNQS6xjCbGYnoo6E2wFNAxb&#10;OWQeTLXUvemv1G2yYZStOiNr6nfqWwg47bEArm1koFnFnr6hTRffnw/BtLgE8F1BL7/XJtGJGFQS&#10;1CIRn8IpUFWGK4qTdn4VV4JSX0WlpYy9hlpZ2Szvf2UPJXEsZXn+1lnlQQCwCz8yaJo/hEUafb7c&#10;nGLEwQ2hDP2YIG5pUSr7HeEsJGXrPWOL6pYqELKDtpKKwcgXl1bYCGlA0mEwp6KhiYOrAskQsRPB&#10;qGwYRlE4zyzUoTGj/Xtj46P377H4ErSj80K9i3Nfbzd9yv4e7V1aUTO41n096dKYOVWqXb9+4yMf&#10;fk7jG5M+3OzDg6npSSok0gi9rK7evtrGFmxr6JHd6GhZ216z7CxZK/PBrSk3LRSEqFtoTFshsSjj&#10;Gtba1qXwvHF79Na9McM3Tz7x5PETJ5HKoO64t3nMWl0adplyD6U0mWJJHZM8AH5DSrAo0taKZKzH&#10;FJw6OkIpWL0dna/qw7HJKXkvo0Wps9YesqAaMrVBAqHpn0xClQoZg4W+b8u5Mw85VsDb6C1tzW2S&#10;nnJ+pBVW9vKRchdOOkoRen2V4QwuMNc/AGBKQKuzDNt39HRF3sheAogHz9InxBBcd5RmG1ZVgc5R&#10;OCsdv+I6sTt6f+zmnbs+SviJWkabGYeGwgwMDHm0QpZvFDIsAzTExZUlG1pGp8bdXN8k4ihxLDSD&#10;XeRFcdxsUEQJcvJmEcFO/P+kXeHXVN0ZnfB/U1SYNIiwP461KIgZTvML1bIM+dbUCLoDI8fa+/q4&#10;gk4uzKG4wkUFiMAwtkx9o6JE04q2RIHrQgOuKF8kyS0oVTGJyFyfPMxJlLtffNeKLlZFdSFUwhB2&#10;Y1FbJMTyOMJPxXSNPgxgU6obrh95oAQ3xH7/mO1XGfYt3JFUbGXwQNgprV8fLVO5FrlcPSVHWSpl&#10;+4RFXewhKMVG7mF1aVGAWloEryZpkVtr+8gtMzxqUNQwwMEhTM372ch4vYUKeYj65b6lvm/nsdkc&#10;/WTnic1OTCASR+wTwjOtjTxeakBJXEaocsQeVqnI+ZCimS95pBvL//s/+d8+9YnvfvfNNy+cO3vp&#10;0iXdgb/xN/6ze3duAi1KZhv5f2ewoKl0MyVGKEjxHZfbwzKJHA2fyln8QGxNnwHxPPr4AdoblpbX&#10;dCDKCZAbVPg5AckSoDPmEpwk5RvgOIbXORqjHysWejZ4rB3tP/O//CPrGfeZsViOEzLR0fyMGZVa&#10;zEK3MMUks6KZjS2SfpHiK/4Z4TFEGYbuVKsVoQuYqiwplKQ3CQmEB+8hiaO2y/Y2qeKkpBkSD0XE&#10;IwLgjY+NFZJfEg0JX8TwsmkLZppfIT/EneKAlXCLj6ziTBOWjFgsdHRVYk7o7PFEaQJoGSSoJOct&#10;0n2lw5HPSwWADGxoaeqqsC/ih6sFHMJ+2os+iPoA5JkxQCJzbe2uSaLhJww2kFcoROo0P+x3gdji&#10;zoetUikux2psa8tbRKC4to7KY2dbV3KtrNpD1YknCBbyFhMT0wbGUNbK/NU+uRoOinHya+sU9mCK&#10;VpStFIZXxpNzGkZtN7pZdPvkZ81joLbxydE7953oyWLL+EhxCQ7wUAaD0pqRZHhewcYODnlJ6OKJ&#10;cdLfqAHRfVPeF7CnEnaLIF2BSR60CNEKE1BD2o3Wxl68S8xkgGDTPaAiV0EcEzfzVSGA1KJCatdm&#10;Zt7VV0rC9KkZfONXgnMsvL3dmZkpF+Pi4xKqp7O5ee36rRs3btUc7PV0tYGoyxGTelfFf1S7D3eD&#10;1VVibaZmy4d0FiqIzPB0iNnw7H2MuirmnnNa9UvLA339vmV12Q2vzcxWVTQpKzMi0aYhuuTFd/ZE&#10;H81ITWgNeluEmjf2rvyVjulgbeOfWdwcygxfQej/z335Zpnin1lY7s8hBwgILgnYcYJrF5Xb0ZDn&#10;lHECaGt1a10rdEU4lcep9PB+kgHSksQMgbhzjg+GzeYrc9aRZ+dgub9npADRc+TYsEVkpV69dsMT&#10;TSO1qS2KjMHBGiFyCRwprFNxZTtmnrSibqxN6SZgwW9ev31nbGzckMK5U+fADIy9XFhpE1ULiJVn&#10;+uBX5Q6kJ1fm/LJ20guQM8WazGYL94f2e3NXh42T7yxWz0XAh+5gSLLRG6xIlzojlQRED5QHkJ6B&#10;nt5jw8aVmgQmb8/EA5cClGALmPW0C6wnY+zFZicLVFjbpS1tPUsMav1eM7m0eHdmZnR+bmxudtIa&#10;YNS+trWBFQ1KUUwqOZSRWiUWQ1tnncK4pcm1VpMzNPWs/Z2p+3o3TrrpGDcJVSrm70iSKzBhJZqk&#10;yfoeMfH9HLECHL7X7arcLS8S2dvcSeh7SR5Lhm2RFyQrYI5oD92AzKkeMqseamm9flbmPsLaixe3&#10;cQ5LAEFdyL342JPL6+uwsbH70/oGdE9gZkWbM63AopvIrmPLfVbJebN45EjhamrRpg0zCjUuAkLW&#10;1xsdt0cfuWgKU1TQgtRjBXkhDegjUTK2TVYWF0k3OCAzBaBeW17wUBjSuUKH/cLy6mgGJSbgKR4c&#10;hMLBCSzgDqT+KeZ8ZQkVh7BkvIkxkQ4NCaexydz1rXv3r9wcNcNpj4wymZ6clP8DI6JX42ct3TJ7&#10;5LnkQHhQdgT2l3aGfVX+qmTzlcZ5MkkPJ2E6RXW9KXJiOmzchgYGZAA5FSIKmP5yaYkUq9zEqUBW&#10;DkTz1Ka8xyfG0gKyfYlgh5ESqcMK2UZfyTEDd98AcO3vT0xPX71968ad0St37iwZrNjeHBjpU9Bm&#10;LHJ32yCWFZRUor5J8I8dzi4hFCftFn7j0sqyQ9a97fRYunvmF2iorIsMOfszAJHhxIrjks+DtNPH&#10;NmBw8Ny58ydOnGA54aHHUuuoCl4nC7JrnTJRn5X0eCEqrxs0ZUpHPGYKkT2qTCgQfH343JnoXgiD&#10;ETk3T2b+Uts8VEiIsIWpzuvo7Ttx9vTJ08d152aXFgRZKBNp4EUztZENb8ZAFQCcm2Yqy5Fje5ce&#10;T8aEddsSDsqb2PSOD9apLToMihezEoZurMwy46ojH+mwPLwICwXNSi2RXDmLJ2TShiS7UL3wWhI4&#10;ETEhl8kvAu8XN05ATsmuS2sAzJxp7KhiBllOZpSeoDUkBrqMYKlFt6FM5FWfPnni7MmTGqeZVZOi&#10;IpIm84+UDTVED6+7t3dxZTWAkEwryplGajplDw7SXVXRGjm78Fz3Jb/0rgXz6JKWIjPziVsbulYu&#10;t9j47KWDnrO5jM8dbN+6fuUnfuInlHQ+Pnn9P/bH/th//p//5y+++OKFCxc+/vGPT06MqcBSPhY8&#10;Rwx18vlxBH+K2UWrJXWq30pgz0BUUHq2Iukmo0Iu9fYNRjOPs3joTbE/SnO0uDaVJpoJU7KM5tpy&#10;NrlxdnnJDnOj52am05fd3gZf/9iP/KjLCA1w95C4Wmm01Wo5xVNYzKmtozwHA/cmjls5VSXONbe2&#10;QwS9bnQmiPnBRdE1tMaVIIVvl82aqdv03YIqRcL4CFEjnPMyaugQIyqAkKecUpzkAUbUpiiRmVD3&#10;K22x0i3O+bMrHIRVg/M72I8fkJdPNokgSCbMlqY7L1cvy8SpW1pdqULD1LJMw+C2SYI3kxEr6Z5I&#10;EXs2w8X1JDqXt/dRaJso1FlcETiKOXfurDvMxVSDwCt4tIQDCok2vi7JPyjXbG+zWr5/7x49SwBi&#10;dJuUfYawwIpLi2qpLkK1bg5WSkMdUyS5AHm/aMuZeA0Y2dDR1u4hWb4q+6GREQbqnhEMzgdkeQwJ&#10;9tRoPSxnxn7ZjY0WHeuw5dV7o2O2mPwbAbiQ0U3io+kkB5Ks2SNL5Bh3sDCPITmpFQtaGn53IXDk&#10;KUV3sJDL6JQFoHlvDjGZflpg6R2H7VnQRA+X1KMg7MRPhVdJMCt6ZKGSOiKL9lzGwb3UDscfLDLR&#10;GPWo5OjB8DXZZ2bnTh47YULMqpnf2Lh2b9QydaadOoUuPCxSOyOxMCmDoukQiKb/LEVVA0fcMXMl&#10;qqI048rYmpq2qsFcZUdXsbAzAdNw7cZNf+Jdb3oLE9FW1cXThct0Y10jUp/xOtFLZAH5h02LLdSo&#10;6xGxQykj26U/M7081NvW1ZH64f/SFyKKH/xzCzFrUe5bPwF1+IYxGI3/8mZS3HB20wFf2/QMV+7d&#10;u8WlyirSsJL2qTWTLtqAYiHfGgoGtocsTGVc5ufNf3PEnp6cnZrSsZq3JTMynIHw6vXtjYg/hHjq&#10;oamiG0h5Wq6pJN5jbsQOkKHC1oaeSScjgdZWiJ4s3Zr0UJrbKMNvZtoFKlCZHvtOtKxo2u/iZoc2&#10;VJLeEGGlf+JemqqOJs/XAJYmahl9sUs92IbI1hxW0WTt6RucX1i8d//+6uZm8UKWpVdhRtp6Gewt&#10;iETMc0VqozaoOxIgyoXayulmVEoZZN8QPSHNUf7WHpEy1DTcn1lkUjS7tjWva7mzNzE/h8wP51gh&#10;PbO/P7awNL64PLW2ubS5uQLOP6qleGYit6q1o6alo7qliwJyle5KU3tVQ/tBbSPaPOy3TMAkSzYG&#10;tVtVv1dVb1pE1bVBmztzFWHePiiTHuTNObTeNy5gs1p099OcEXYrBD7D+CD9mP5mRK+oJvjImeA2&#10;abFOFdfIf1oJGZuljVqvmhIkmXtdfPzJzq5ex59/pbAxfGLowoUz4DHxmkob8olWX0qrIuOlJiCp&#10;AUhJVxHzOyp+bQNDI8eOnxoaGs6pVHh4PT097Z1td+7eMVTsJDrGemUAD7Ju9O7Y5Xevf+jZp01M&#10;ikXlsZqIWF9aWYitYlO9qMpd1yjVwNCA9ov/GzYRtYftPV55+JLSqRD6KwpPxec9LLOm5vCCRayG&#10;JjKf126PTs4tO0wvXDj33Ic+6IwLhT3ThA7FolsuwLynSxnYNfhQGaWqrOcMkstrgixBsiuaJwWP&#10;0F6ooy1gJlfmYYYjtCiC1bnh+w4dRDTHjeWpxLKvQu84IuvbIwD7KTTBLEWDB+nhxhsiHfuoOJm8&#10;rOFEjGHcz7O4saEy1iC0mEOS7BnsiO14Y70VvrS2qnB3kXgFHq7GvVZMeFCBPGuCQ4BS0/cLyiJ1&#10;c+jpEZsgLsVD1CgyGM8fxXYKHdGoe/pzPp2UN6sF47mmjhOjK5f3Q+lOnz6m50Al0aKKSOzqEtAH&#10;QzAq4vl8yb4LBlSa9qb6NmkaNAbVBqV7dCgqkS+y6puMljuV5BJzK0srmxtWFREHeRClkq6+ARPy&#10;TpC010N/jjFHZQ5Ef1nU9uLJP4C83qoMGUkQHU+UfVbXNxnMFigptLy4cqCW7x7KX6OdhyarVZX5&#10;jzz3HM3Z9cFHHMNOBIHcE7YIY9McC+9IyaoRoCIu25iN5MZfZAuYMC4FhOVTaolIm7lGETGZnhO/&#10;jLBEEYbolREczI2JCdPA/sAEBNrFOVnA8fxUMkSgPAUUO6mddlx09Tc2Q1NtbmhB0YhDopOQ0cKW&#10;CaPtaPmJ1pESbOCR5b4lKxNy/SdxOY1nTWufcHFx+fyF86dOnfrmN7/pGm1FJ9Orr7567dq1t956&#10;i1fS1OS4+xPhQoSjonh+8sRJyxZHx+uHW1FgHnfcTcqvzIpUxHiPLICCY/n5+JspJAuJSu5KWTSS&#10;PaKzf8yEWRGPLl/hugJrXWkry+72rqg619VQ/l9eW0hzSRvRmGFN1OA8VFBodJl96nXywlGnc+u7&#10;OnhGhoNVuiDYkYIJgZXCtE5zdqdQgzM2Eog+2VphkVRXkdEy1IxEZjpbERYBChNndVUADOvfMSAG&#10;FWGXMnTiQ4VJmRVYaUiXzk2ZJU8LL7KlLjgSM5KscgckOvp4cpOwkcNALK2hdHPsN+VtrGxK3zgi&#10;XoFxzFXAhklqE6pXHaZVXdU/SIa+SvgGGKOS9Pb3NrQRP0fjq+kZGDCbbEehk1lj6iLFoSAbY192&#10;9RpbdLmMdrW2dvfzPACv+moYGT7e3NIhJTX6L78xk5Cp1V6WnS2rq4uS2ua2JkcFLE32L3/FBF9a&#10;ITkptU2/2z3E8Eh42rOoDJrtwjKz8mWlqKk1dUKYmOWqRFPMpgjYRouWemqdfAo6whpyv6l2ZnX2&#10;5r0b7b297BcoIyWpI/Qf2hwRh2pbvVBja2SIMdZ1CmdvO6H2JE22lelhabvP09JUz+FTBl3yFXQD&#10;EE9C7QPoEXzL4gzyh/6RtDWXpJjzaTIxVSyzsx6pS+b435swJre1XtfWPrOwNEf/6PBgAJR08mRT&#10;W6vLoFPX3t0uVdA1ESA8WvQMV+4Acpl7lHCk6+Xsc5B6WSxrfbPz5x5+5tHHF2YXVmZXxu6M3b05&#10;Nj01u7+xJ++LvSAt5Ii5pePbkwysyqRoZiBDWj5QDJpnBDXubm/98OZOf30t8PL/Unb4/jf7wf6G&#10;2h/a1Csxx6/jn70MEJQXynT1gzKMHoQezc402CZV1I72FjaOlhZIgcKILcx9697dUVHixs075vZc&#10;lduodJVirq1uaDyMj00tLSyLQuRLOBIk5PEICa8oE+/FyR66EK2lIP5prWCqBEeJmXxGw9ICMXUD&#10;5/eYJmfGbt26urK52NBUO3Ksh0ggMZgdnZMSPbJaYOTJbAtBpMjfhSLo6Wo1xmRc/1RFEKXP1FPb&#10;29F6U0aEqWGlF00S1X6Q8vU7o/cXFqkURTRKhSRBtPWEeqTKRFtnP9nUrW2nVOkiFN6BNLHo+sQ5&#10;Daqzd8DzrvGgRj1QWPyCf7PRLQ5hfOjBsIe1Ri+NrIHZeswVXBud3appnd+tmt3avT2/cnV68dr0&#10;4rtj85cnFi5PLY6u7k9uH83uNq3VdqzXte82d+81dex3da03Nu80d+w2tm3XNe/WNh/Vt1Q3dVS1&#10;dB80tO7UNK0jt9S4hCZeHu4DSlBTIGGqT7LAsPW1OOxgp0VxYbeTkk0KcTa3aLBqP8tNMiC1gTuh&#10;HHO3FDkRe6qpWcH5NnZQ5PqExDPnHiIJgw944aGH7929h9AigvubKF50dKDzU0evDEhHZRUtrLFF&#10;CiRACyywPSBbOrWRB3GTooHfVEs9vq7bTBuel1FCjgAEq8kLYHqw1p2Yun3v/kMPnz159qxTQHlc&#10;lESOnJerZNd4xNeDUvATISMHVuxgCXqCvUd37YaGqUKnpsmA9n61uUUMpFSZre37JszCJa1uae8x&#10;53H9zr2puUXx9MyZ0x/96Mc+9OEXPv19f7B/6DguoH4EDgB/m1gtO86JOYSHWOrRGpNngVAgpAVG&#10;CnQgtZGYFkobo0voWROeGCYVdPDECWOKw4qsSk5sFcpKHOkZsLIyrNswxcMGNdCzqAmxuIQSFR5t&#10;pFXTCd3Y3UzpXNz7rPLVne3F9fUxoPXUlF7z4spid1dbHx+ag30CcJFAds5u72r2o+NFmPeoBvvT&#10;DmJzFH4UPGNne3BA74hmHOQictpxrKmvnVuYQySQz6VjSFdo2+7L6JiciYqwwEuyJ5Jsm7Q2o2Fc&#10;nGAyFWRZEUjOLACDDOOWhtMnpkBCi/OzKQchhU70rS1N1Y2VZa7cqhSZK6qP+FD4LzsNrIt9zJ0N&#10;AHNvV9dA9wBEjHrX2L37c1PT6gexIrYn7mMJREHx8sZFky6JLCZTGAJWibVk46vFpaaRR3VJlLg3&#10;U7TsbR/orzuWgWuhCqld018WJDkcRVY1Jtq721gC6RDn+IingD51tFuNfDm8zV8WdZHsncOI7Vfm&#10;VIpheKEolkZqzD/LyEHYV1HDof+TWi2086IxVnyuikKCDvLObmdIiCbBt/u6u46fOB44LI1UEFDb&#10;9iaT5JRIs5MzLoaxrp9cWFg2Bg8P3ojEXQnoYT/QVm1q5a4S9127g3UKSv7GRvS6XPEmiYMyvG0z&#10;+drZHR2990f/6B/9lV/5lcjHVFXhn+OxPf/88+fLV4G7Q1bysSqa72pJtlSc16PWC9AsQbz0dPJB&#10;I84Um+b0KwqL+ZBms42o4o/QIGHDwBKBG3UzMXMjJ8kcKXWP1CkDBRXylm2MURwkqdwniDES5Pzc&#10;rEeRG+yzpL+TnM/hQvZZyYUeJb+mW4h6AQrwFCUi0ZDawRevbkSFRHuJc7HDmtMxim1P9FnKO0q/&#10;kn1Cj48cJPCeOt9cYMpir6NrvLJIucf3ZtYkgxrRIJAGS8Uy0Fp8P2QZ6cXbobYtuFXIKzskql8e&#10;eji2GaNNrEj+XOboKqXre23TymxgtBGq6xVDMk2JgrPTgorycHWtbRu4u0EJe6hrbo1LySZmZx2/&#10;vqwEh6pK1MlLqmZldbOtswOcb82traxhH1tAhJ3oUWIF9fb12CHEL1vb5HxW0Y4Oj+kzuTi0NcaQ&#10;uEEH+5wbtYyjjb9J3X7eVXmI1BCGRo5rw2xukhmL2s3m2t7q8romxArxAlOKdnwYSlXASPJ6Tnx9&#10;izK3LU9NPWst4aTdvHlrfmXl9r17mwe79e0Otsa1vb3rt2+6Ggstisq4KdJpZ+8ekX2wfwpyqVbp&#10;HFeUyd1NLfsiVV80ssNuc6CFI6iHHQUqa95zrq8FVHWY0yqgf+jJJcUsq9e0gGMHP8xRxzDwgO5j&#10;LKoKmbPBTSAvtFCmc+UPPcODzkjORykiyQTVH27trCPSaLy2tbOoinyfAToiNSoZcEmFDWYiwdbM&#10;Emxrlou5lMcuPvrsU8+Y0XjsoYfxBFpkkAcHVEG2VaoafKbCeSTaFBorNXV8SMkzhLi0tQ0AdlZI&#10;r/QiPrK83tf7fzNBrGSKfvy7t7BdW8NL9uT2DqMutn84MT1vdgdIgQdLfQLkIS0N5NfYONA3hPcg&#10;DeSFELLK5jbLT0vn0Uce7RvoOzYy5LkLxdwb0C3wpTIGp3bd3BweGnBPYiRQXU1lzP11rqbtJrly&#10;B/MrFJGgrfYcUpFq6bAK/cD5xJBaY9bxR91t3ECDjtjawiK55pqDwb4uF5mOinYEFru+BFCioAOp&#10;AtJxjrmlvwDtVtcG+YtcZ3Eg00/gKUKDgaFCSuq9jVDI5VhVtcZUJmdm7LtilEpMu2VgcNDWCIHJ&#10;Pi6uI0tzSwK0F+rr7o65QmQKFD7kVDKF7DGR+WmOdHYqEamxkYG5ja3Wzl6pJ7ulnX3K/DvrMKBq&#10;nhx1XCxEZ9KdFuzGYXVLz+A8z9XW7qUN9rK78+t7d2aXbk8v3ZxdeXts+srU7LuTE/c2NsZwRvcP&#10;mUKscz1taKlq66hp6z5sbDusaztq6qhp7Wlp64N3ihpgT1Ep0/MBEx5osZTaVjwRZ6BphSUdba9g&#10;QVFfzSB5CDIlXrm37hl2xwEwhdxZaa5iDtQuLBI9OGBfLvhsRE9zE2nh9Lnz7oGQJXSLBsKEqQjb&#10;MYhk3COc2WkSpAURAlf+FryDuh8ZWBMPHGsMzcCKDEKxo1+ck3xLTYaHhwBJzDJu3bk3Pbfw8CPn&#10;+gd6g6Hs5IgR+nDNhX00EAFzZWOV/OLy0jwDjIW5uemZOXz/jCjAJDvb1WL6Oh0dPacffki+Az3b&#10;oCTirGyS2NdQCZ5bWbx0/cbN+xOyuoGh3hc+8pGz5867OvyKsanpVdNbaUvE7K9M7EvvCBbGWfHB&#10;MHISVqO0PtxWYNwoKIcElFPV8G1rV3Nbt/7vnfsTzvuhkWHS+I5lubvmfWtdDWF93SW7PrlI/PeC&#10;uTsaN5YZEQizEsdCdpW1W4N00ChKhnx9uMZvowJ2KfZkzO4aoJjcXyPVSUKMFL9pnTbQx5e5s+hA&#10;8EmTcO9AgFJQSesVhMaQ5RDmjsgS24lpY5EQxpyJGEKjlrRekUQn4vYttOqs8dD60wPOeJ7AjCoW&#10;+pjZN0PKzXCX+tYou9RWdXX1wXRkXWhh66t0u1cMZOoIY1VmsnttVTt7Ve21vSUVtnGnZBsLi9BN&#10;wVwTSaPLiEl/d4foG2bZ4nJ2W9hrJBoyzgjXKeZSmRRJqzpdq3TstOXEVrNfzgbPGket2KbGExkK&#10;L/9T5shNfDponE/tUhP0ytSB4tUdVvzIqAhMlFHBOGor74CN6WPEgtu0vlGKvGs0LpLGyK3ttWgn&#10;iUiyyaJvULGVC/hq9+3RM46BSnpasYIoxjCB88uUQ34YAikYOgJ3du7du3fu/ENuFIGe7rb42hfF&#10;cmmGznjH6dPnHrrw6EdfeHGQ/QyoqLYRi7Ast0AkoSpbrxBM/PMU8V5w027F3lg34yIDzcWVjpv3&#10;RHqNIhMDxPujn/rUJw3efvazn62cGbdu3frlX/7lv/W3/tZv/dZvqfr4Bff0DURTB68xk1N7Dr7r&#10;N65FBGdFM1FGWHF9Loy2EtkfdH7jNBDpToiaGhGw3xZ37qDZYW1C6UOSDQelkjYXGkixlsgUUJBY&#10;QamtucP9p12EemIBSntCEEynuyay+ZkBPtzMnI6mquFW0R8tCukBaRQcARmgJBH5x4z7GvkwAVBs&#10;cNMtiiNnXoffQ2jzNL124N4bXtK9gp919/ZEm6HAiyAvaaigGjE0hWca9QmkRQckyHrOoTKspndj&#10;p8F5RTEYvdqjwnitpNCll/4ePaj8EYIahOOB6A34IsePSokvQEVn1b5MbCkyClLyeCU5fjc2lRnS&#10;CNeXgeVlZ4RZnE2Ty1wRkYjL4BIRRG6qNV3c2TXRWxqP8xfWHx322zEFKK6kOor55Pq6CfUFguzi&#10;gXvoAYRnac0nzzPEvU5iOnONmWgw+LqJ/NqWDS9qyaTbdCpxg1o6Wvg8wqKGR0bMKYPZoTMDvd3o&#10;NRQ+PVNBx/3Z1KFaWxarp2fmdfHOnr2g4okxQ6F6P/f0c9JJJ4wue4ZGi4WU5CDiSAeH8YUrU0rO&#10;YL+SFOZAy2RDobK9x8qPFYs5RSBeZmpcnpvld0/BAuGVUG58+dn3ZPUqAhahnDgrszrlDD6uHDju&#10;pfQdVldW3rl8CRDWM8hZ+IDie45GVKe9XeMXKE0mdyqj4pUnHDpD0YZM00XTGXJlvLaODeOOZpyV&#10;CoNzXN8bvacTdPbMaUQTZJ9Tp046t6zqaIXKTfHBM4KorVAt3QfGmayUb5w/j5BnhLDzuzer9Iv/&#10;dUMq9tP07PKt+9N++UPi0e/35ce9yIvLmAIywtQebhRBg1Ba9E3aiP3V8V/a2ti1PKJA1tIec/As&#10;UUYvmpE7dvUAompDqxOueDwGRJe06eCiw0I7Ao6XNjD1Pf+cdkFpvyYcxesjjrT42aJU7EwFBdQQ&#10;lJhwQ4zsES5oljexzzSDih766NkzRVulibModJLjBWZiJt8ioh59b/GHTi61tPQpqMYUcpi8MSoq&#10;ee6Va0ln2SoSRry5rMYS6uvlM98ST/CGhsmpiTujo2kkRuFyA8x48sQIvQ+xxlVFlLi2dqh/8OTw&#10;MFzHvQMeh8V4ABCHwkcQ26/GI2S4BwxYoJGjQWPk3Mkzjz386CPnHuKhqhF/+tixs9oyHP/IpG/u&#10;8xfFapGtOvVkILLzioOOGM+mTGdcEHVOxRCvpRUwMDE1S5V6Zn5BM4VU3drO/sTC0vTK6tj83Pji&#10;nNoRrRVguWscSrXb2lwDE1Lt58QqMGh12p2lpV9FDyVSLxm5TLEe0l58Hspz8JcRN5UkeAGtw4gN&#10;0WPGdrp77cZbL782NTmNTIB8/Pgjj33k+ef1MUlvfPY3P2sGXfkhvcZDdQQsr1kOC0V1zLuETJJz&#10;OstAbcYrIpsv9bH3iSZGKmtiKEjicLgg54hsa4ybU8fevXPv2vUbLq+jsy3EWBzrHB/K63pHrtMb&#10;wuIuqkeVwUMjQ6oXdP0r169dvXFL+YYo2Y6f0dKGiT8+MU75Dyhuxd+fmr188/rU3LRbgVzx9rvv&#10;3Lw7at8MDg1++MMffv755xLKZFxVOv9dE7MLl67eWNNZstrpmGqSHjI1jRxbdr25ohwtQQZCQnrQ&#10;tE0nxvxFNDKPjm7ev89XOtPWNQbtcxiEnq5hkmmhcLFiHQb4IEeusVpUSzyL9WUigtplgbAirhNY&#10;S+daQAp/UYYmw5pfXHDKO+1WmHCoe2woEEhjcxnARj0Eye/hxzhiNFuUT85EjyPuTaSH2aNJ6poa&#10;+3r6TDhkRNo0FpwqKFKkUr0cuw0ZP7DLq+IDxBqDe/vycuqH/f0Vx1AEQkizxeIIa5Dbmx2ItuGc&#10;hS/6nF6BaOH6lsCOISmP3RclpacZsWghCOGOxt/Z7NHszJS+apJf9gCH1d0Glbt7JS2aymCRvLVb&#10;1KSObbSufDqpM56ARkj8xRUiRaAw5g+eWmur48HnUVbqeOhbx2uyYDfuDrpqpBUyQN3uvVWQFZFL&#10;yFRqv+Qb6Y5Fw/UoDssWUjgG5XvKrF3o1N4u/dXiq5ImcBlgChMx/NZMMbwXhuNXGyAJNTP+7GVA&#10;uhgbhdwR9nRBGZ3G8Ryp3djeAC0dGzlx9uz5vp6uyfGpFX2ZpeWxUYTfyWuXb8BQ3XP3FnAPe4Up&#10;mhkXMUw1+pyBTIo+n/iXJEsUwNWvXCW6lJtZBgYf+FVkixaPe5mLIu9Tn/rUX/krf8Xr/NW/+lf/&#10;4T/8h3/yT/7Jn/mZn3n88cf/wl/4CzrF7777LqG4TOswQZIg1tfSyI9B3wbIKo7URdSjuNgVzYgM&#10;PSqwy2J389HMlQMCrosvuEz66CVXzZUWOcoHLr2SzvT+C/ssJHRTP0kiI6IgjdMk1aWQiwRJ3tQi&#10;D2vF7NTczBS0A+lL/zQd4+AgaSXYbw26WS3tGcPv7FbdVoydsTsLP1pmSZSecjtcPFqveXbUFoFk&#10;oDl1ETVgYl0c0A/MCFsBdaRTPbCB/kHRWdxJ0Vj2P7X3MB0ikJTahf2MCtUbd7a1RnIwH7eoZgYz&#10;/H2+3K4dn/S9f8kIR6TA05SUZpYhNQhiEV6Xf1jtMclIuexiNCjiclxdm5sQCRUFYefg0JCDXr1l&#10;G7TK5urrZ6amXSn8xiLmasqeOJwx3mhra5evXJsYn5HpgQJOnzop1dZ8l/pHGNnKaSEYu+zDSiUT&#10;BJt86gMfr6mZg2rUEGVyiCl2tWC0srhig2BzzM7MCCZ2pks+d/acO3zy+Mm+vm6HmS1puEEAWl3d&#10;mpyY/vEf+4m2zq4nn3zmT/2pn+wbHKTld2di4uKpC3Mz846TzO5B48AeZm93ecyvg2wLmlGmTgJd&#10;49KW6YoHtc/7W8/faDrTOUh/J9/gFM9EGjWl7AmDIWq+ZG8xYA3XO19FKMYBb6k7hc3blYZU9dDA&#10;4PoaxGL0yvVbLItwsNhL2MGifxDhkCbNqR8JFSK2vMqsWE5Ah19zW0dXr2zSzQ3vKyNsaZlT/Ael&#10;C3mgX1UTQWaTv0TpAds5egjkbu10dw8KgnITuMPc7FR6EAcmGWuhH+hQGOHtdHNaGp9Z2dKA/X3X&#10;FWzstSv37nFVWF73yx/8X3/5+36zF3kx04E53hw4lpuLwQbzLunZBsMm4pB17mtnk7HlDC9mAVgW&#10;fuLYMBOC5vZ29N4g6yoTvVdtrJqmRcyzlVV3sbWj1c2G40v4HIHOT9tT88oDqVxPkoUyU1kebp5o&#10;hIsKaGyXGX8hDPrIQxeOHxtySs4tLXd09sjQGTQ11ofhoAcqvFjT0JUid6hEoAiAkODX+3srb+IR&#10;7FT+rsIWVDHUmTVBvgyR2ela2fwz01PXb/IwXI71yE4YJuTryayAEOIZXb4EN6x+UiywoO21za6W&#10;Nvwes4iehwVWIUbuRu4PMqpvmQZ66atHzRjM3D041ARHauumttTT06dC4NZgiODsyRPHBwZH+voF&#10;oA1juVwgEKFVf2yRD3YWkbrUDOJYgmOOJJ1x9Fb9M4lYULmjKm5jM6sr/DRNxkyuLN+euH997O4o&#10;8Hl9lRTFxt6hEVPZdLi3B7LoCq8iJ52DJJ2gnB9JEQOVBvDNVRditvsVLV8rXxa+srQWxA8HoGfg&#10;9PlzbMfhOWdPn6WjhOumPOjr7nVcnThxXKTmQec0I9wHwzPK5kHwwtDoyBKCsMUbNVKp3lEFpWHM&#10;AYPggoLVjBf+Rxlu02rSo2zo7+kjOTE1M33j5i3l88jwgMUJTbELVcLwaG8ktLvR+s7J8A/3RTDv&#10;q2+CtvToY09cfPwxKdTdsfGMIMOBmppWmLjEzmVbrwrgZSd09/TeHRu7NznV2Na5tM40sv655z/4&#10;zDMfCMIfOZ51DZCXv/3ajZs3TVtLR5ztwEu+t7ToSGE9ICBlHYcOrdgkR2uDOCmJFKonxUADoDL4&#10;yzduPnLxYZPB+uAWVNZkcZspal05sEXRAHXxmHCc+AspmoP3wInnKEzmGa3vKtyTijBC2T1VILdF&#10;WRpYPYRLzTHizA3BF4p0g1m3DIZWVcHnwpGEdhwd+ZG4jNDWY9W3vVW05FENAvFHFCryusUHNB7h&#10;QLXU9ABmjLY7d+/OsW81SydZNMoGUCnybXFbCSPhMLniHpPVnOlOMQVweHDbe5pRXb29Ws/mc/uH&#10;hruYK3b10I5lf3f85DF0QIeAmODgwnof6O9pxx9raqO50dnVY29OzUIapos1YtA7zjyAzzJmGnJ/&#10;0cGLYlwGztPRSufOeWglk3LRxE8sKpqZJWfKBUcNmHBMW6sjLL1dyr7uvy0WDgYYOBibGrbsmJiR&#10;Ftgm89FJaCqDqxFFjmVG6C75u9SnpTvvtYz2ouHJcRORnD5QYaCiW50CjIkdRwbdGfVDOqdhapd5&#10;+cyjFM/CzCWwmZL2Zcu3tRJOts7wtTBVZ6ZmSEVKrna3djjWvP3Wu3YuKeWZaQOsS7U/9G/8kFgR&#10;xbk0zqLc4KmE7ZHutfyG10+jRM2kAnK5WxbR80jUUp/O2KxP/Pf/+7/7n5Uvm+2f/JN/8lM/9VMv&#10;vPDCv/yX//LZZ5/9B//gH6gVLpw7b38GHay4D1RV3b13jyZTpo2iHxlHrIJQlgQHyheT6cBA0JhL&#10;7146eeqMJqYqU8qSKF9PnDM0OFUCwntZ9/lVGReOfixS4BbO1YpkvCjIHNy6eae/t//Dz37gxtWr&#10;qaVqGkEPTlDZfenjU6eTvJdcs5hHK+o9FM6Y6SPHYSWZeRBEZ/PKakC/tFAsZhwz0p1ljDoUkNQF&#10;Tc3tpx95xI27+ORTeHK0EmRjaqmvfflL5PXPnDknayn+itk5xVtpP9NMJe8e6OnWUkeNDFYbfkO4&#10;KJmwYOSys2fnhAZV1o6viqjOd36lcRrsO0iZobC7d+/EVTQLLr6CJ06egB4try5OTI6lA9DSAgv0&#10;cvgfqWByB9IAWpwHNtE5irGm8QMdXqeehiCsC/3D8a4c98iETbmjsOJoUrYxlwOHIJZZUnJcYF0Z&#10;Kz4y2BUyimaJvsDiImoIRJaeHxSIkIunD5N3OGMKWY4qogBGoVfvGeBAmonmXUt7e1Orte4Yjwgi&#10;/HJl/aWXXvrTf/pPP/bokz/5p/7Md330Re8x0jski+3r7vn85z+HqkBmSGKqtatgg5eU2ZUsrzJe&#10;BGEJH7yoshWvzwoT7b0bmz9X1mOgnKLAknwg/JF0Z1Tshuco0Tu997aVq/nOilZ34fKrk1G0VZCx&#10;Im1oFs30mlgESUK8jq3W19+N/G6tYf8oGsPELA51ipC+vqFcCLOT7d3Ru3cttujKRku8XtPfbAdx&#10;+M62HnfZfSk43+zC/LwzPuSkUBYb3XSaQVt72ybCld2qMuoh1oPi3CgJaQ8LVLtPOHZofGRsrr+L&#10;BsSDee/31xInrCu3J3/38qqqkix2dcX96Hf9k/CxsbrzK1WClE0ZOdEKozbVEQUayizbAMI9C8lM&#10;S0D/IozgPqpJaS05gDUtKEzfu3W3v4dcPF6XwHpIurZoURvV0mkPXy0OnyOD8WkoMVRjItiGpCcD&#10;fSE6Z3akoIwx5gLGiYAh5wYTiv9auA1bd7H7DaLVVcdfKHbMYb0biHG19qV9EcJxJDYL1bc8Vb3r&#10;SMVH2WQ3HBTvlSqhrBntM2h9PefPA7anZvYxe954443R8QkdJVuqBKV6OWJfX0/kZsAUzmlV6Pbe&#10;mZMnjHBNzk0wqHns8YtHkp2VtSZM2BSrcQcOsaxI7UEdSd7Ah907KVCUMwwV5iuCGUpYUwcesVMO&#10;FoS+19HVNTxyjH0F2yoKL33YIa3tcjWj8Wonx4Z6SbNC3wO/XqrmtrR3daHTiBizy2tNhsol61gK&#10;jU16sg3+/oAn3oocNI6jrCNTZMWHOXZzGWhv0Bi7cnt0ZnUVglQxiTt15hjPcdz77ZAsE9Y9kxJY&#10;DlhF37hyE8SlS9CVk7mhrbtd048Sgk/U092n8J+bmfURRoaGLCghUWEJsnHbREWbcWRw2PVXTteN&#10;NcxdWk5YXDuKY2l6ZvV2d4cHBg0WOPCDgR1W9fcNu1Q4mpX26utv0Z/jZQTndsQGSsAx0FQpYkrA&#10;xsxhyT71tauwiiMCIhHt6ekSuKIXX1unJgNGRV9z/8DQRv8glCszM7F2VScvLRvf9p2Xr9/k0/nh&#10;j3z4mWefMh4h2TFzMTM3++Wvf/3br73ZHfH9FrlyRFJI+USzOqkGwfz0ACJZ636bZDrazlRTJDjg&#10;nFIfy3lpa/vy7Tu37967fX+itRlA3tTTxzktBbDRrQosYH0WObgyeVj0OGPMGIWjUkUVgf3yPbJ5&#10;NrDRoBO6PDtPX84oOKstJmcWhRab2qKjgKI1I43B9vZJ7RqLUyIQyRZkA3rWO7uWn0Qt2YJxxgee&#10;lmkiK9pcf5k9TwrmyNPcwz5SB1p+9mB0xhzfD5Ad99WpoTNg2DnzwmEDb23rn8DncEXcIvSnPo+k&#10;vePUyeOIT/IdMq1UDiQDutheUN0GQFakWukCBCareRupHzRZ8ispFEniksKNKWMDOSDCp9ZeA8Gy&#10;My16PfCQMpjsftYoaYww+ODupgG5uHYrVottJ/iupq7p2u37ApLE1SYm8A3FSzGWmXG3LqVftM4y&#10;vRX6nb5Bhi/DPK4D1gsOTkkhGox3f3wC2pJZhMwWezJF8BisUPLIyvxkoUxrmeLixvMiUGe8WCrU&#10;jujQRYlBaQn/zA9qLhqI4dTavLC0DPZ64+13TDGzuNOFuHjxMb3mKBPFOa/WMLGgcW98zO0Hw9f+&#10;0R/7I0XFs2QcBVTxKUJuTYqaFMraGr0/niQ0DmlJa0qWxvs6xEph+fwjjzz15DMPn7/w+utviCMf&#10;+cgL6v//9D/5f//jf/yP+f09/vQHihhNRruTENYicDgBE6lCVSh/FQgiR3JQ19JPFR4dE3XcbyQl&#10;hqNnpkP3N+56io1VudjAyRjLFm5FsMLtSKJZXFKPyF+DPjdcquSS2t3tm7e7WtueuPDwvdu3Sfoi&#10;dS4B0ne3DakVB9SCFnlg4bkHWRNH5DKqDWFYCpMCK3Ek6aR2YWjD6poYrSa9ABymV6nSA8S3tB4/&#10;fkL3qv/4iVMXHuKfayjXdtVo/9znPudq0SKLVVIIpj5CwGSrKXA/h9w649tQn1t3bmXMfnM9pKfM&#10;tGqjKKIOvjNBdA88NZy4SnISzatIa+YRWuimhl3Y/ft3dS7cXtOCnZ2tJ08c00YwAzY5PYET4Wgo&#10;8y48rzAnmJTsGlVBKpBHStkFLfAeJTlx3LZH5qAUSOdhZmmxKI6jhcpjdkzCCyj9fd2L6Qma2ivq&#10;dPZVjl5d3/2eTpQVBUqcDCMSigNaLYFbcT8lT/IbrBT9AumLf+vs1YkdMLlm2fg5WammkYghi2FN&#10;ceL4cfmko07VeOmdd2DDH/3oiyOshHb3OlM8Dn/kuQ9/9MMfPX/m7Oz8ktaVvfcHvvfTRvqtKCwQ&#10;B6HzOU7wYX9mxKiCzNalDiyekvZ6lkLZCoUU/52/xFuRLVVxUN80fzOh8qBJHR2E/Ex+3DMA18ZX&#10;pqO1zR59991rY+NjkhHBx3MeGhog5B61sBy19Lmih2c+KEa2dQ3AJprZ4cbt7uthhJFp3k1Nv7Q8&#10;MzevK2jyaWJqQq546swph5jemf0cRDZKY6Epi1ZAdI4RUzPLqJzTUzPeuqu3Y/j46dLxSxauDeSA&#10;oFr/4vTcQH/H780F79+f117/vX/vb+iW9HX/bv6iNbC4tPpz2xuGn6wa7RkxWnQQTdXg9I9sK89O&#10;tRmfUJS7zDnWarO4YORWlAbj14zXT589E+GbMilSUlvBMVKgvl+H+vTpU49cuKAqQ0sPBSim2yXX&#10;L79/59U6IN5+/ebNq6M2cv/xQQchqjXRNlsjbjE9XZqNtkY0ewD5q5H36u3pt0+Fc20AUdUJW1Ee&#10;8BVlxLRKC15WXbc4t3zt6i29xYiEF61WMhno5/dHp95469rUtH+Zu39/Io0jk9p7sjtyj/3MFVMJ&#10;OxxrKNiQ0zrEwCIsenx4ZHT83s768rmTJ0fau5ZmZ0nDh5YepzK9Z2FXgmir8oqturm4+Fuvv/3m&#10;tZvCJAi2aIysAApX1qPtqllWfIXiKhY+Wzw80kGLNwUnaNm9ihmM0NVz5+6tb732slzm/NkzNlSI&#10;fE5BIzyaDw7A3K5DZJOtvSPfvryxzhk1C2Zvt69VcyM1s7MNPxG/UNzVnNDb3zqofuf2nWVM1Jpq&#10;YuiItGfOnRAmdmhjEKnMrSvyRLUNrYqA6trrl292tbUeHzmu8ups7zyoz2Di4vLSjRs3PCnIqJx6&#10;5Nix06fPks0TcZcX56GlUs2RkUGBmMjGrbt3aWkRCulAJ2ghLJ/nBC9T88tX2Pr19/Y+sBUl9Lu5&#10;OTU1URxTjl759ps6jA9fOD88NCgsiP60kjU0xHAYtq0d62ckI4BbcRxxcs3Nz0LaHCiiW0TX9Qra&#10;pNH78/Mzc8vzafKYgNaIr62Vmjz51NMm0l746MdgM1yDX3zxJbwjYgSbu2ZlYGBbr7/xxsuvfvuU&#10;ot2IcEdHDq2kKETlrA3E+thwpLgPDBGZ+oquCjqgukcIgoLrrd4cHb91fxyLEZDQ3dUOUxOxE+LC&#10;5s/dFuokUkFwU+qk4MisV7ThojQbYgwMrIxA+JbkogZQ4nApFW0AVMwtL2dY0Os7vwpyX7wqAkOo&#10;wKIOlnSz5sbNe7InTyCs34MjNHU5Dr2qzFniVmU0E/+vaEBkujYSNwQNRLDYL5Gd4p+0uOSG03+I&#10;nmFsXaI7kgGmJFfhUimxYjxWVSXps6OBGixJoebgTB8TVMwMfQWXxbdnKDaShdAEiSCAX2U4RG6q&#10;p+/UsREqgBAYNaETvZj0tkbToKTP7g+2np+Mw2fktwrbWEAw8WCyRI+n+EaFEQRN1BdoqCPTWIT8&#10;ErjT8FVIVNW8dekaOYMTp89Pz82YAY/bdcRlYrnkHUX78M3K8JH/hhtX+Mc+nRPfX8mD+3v74GkA&#10;zmRceWlTjEBH0To5ZLFuKnBeMs1AH5FkJYEipnsR+gmFDBeTZfoLlWQoUyYhNbqvtESCGSkAtnev&#10;Xr/58MVHZYTucAZIl1e7OnJeyGIMaMr95IwyELVZ7R/+Qz+QQZUkhyXDKnZDnnrE7nfJ+HvSRzfN&#10;G4JMGpvhgCIFXkNcuoX2oviqlWOhE4bt6OnXVsbnc4ob3XruQx85NjKSCZRCngzMV/rkZW6UVEUm&#10;rkL6zg2LDHnBEdOhqGj0B4Wo0nFrdN44QoAdpjjUnZX1LjoHHa1viOpiJgED4JaMNsni/ArsP7wf&#10;XpSbq5t3bt8+d+osYdaNpfgUkXeJ2LV6iySEBVVNarhN09D2hrKIsNIU7w0UtI8yuVacJd0h1CKp&#10;Z5ksziBuSNuSMJ8kmkyUOOS1DU52qNG5Rx/uHx5aw/rNZ0o0/bXP/CqVgIuPPCrf6uhsUQMFhSdb&#10;6FAszU+YiPEE3S470OLwwHLzU3+DO1V3FY+Q974iu5JblVZ70U14z3Yumxgby/F19/7YziYZSAxI&#10;1Qn92CE2OnNL85Bw6lNKPCxuXd3pmYS/EsFrCfC5kpGBAVsHWQP3Tx1nMUxNjTmxBoLn01hmcHzY&#10;2dkrnTWmqlZMl5x0e1s8cALLgaI1Fgs/Gk3PxvW0EU2kDujLFFBQaVR4kGnaOgIWzWiZaG93B/kX&#10;dRO4IRI/uyBAmwqu08pdGuhpNEpLiK42QXXzMahL1Adf//ZrBKiUICdOniZbgJrxK7/yq7dH77z1&#10;+htixQ//4A+dOHkcTDQ7PzM0dIzCbihH39m1dykPMMQ0wvKLQW66ehVqbgUw0x9gO5dp+qi8eehF&#10;8iMFHiJwWA0egG/O5GO4xLVYhntEbDyhu7dH37lyLSN1harR29ul5HUwiAgeKwimuEKLUodamFgG&#10;XV29FpWGy9IKEwJtC2162vIUi0x+Q1uabPu4zO3tj969X8Hlz5+5cOLkSSROUh+sfTwRIW5gcOjE&#10;qeHIKba2AN70JVCbtJhxyG1Byy4CK1vbLy6sMNn7vbngjbHp3zdB9Jcqw+ODPb/3X41rf1Fa1dq0&#10;Mr926a3rWORGdS1ee63MXRGeiHi31SKTFZLAjc510Y3Fu89vufo0AHwRIeNFGaHLvoMwe9ZFm6jO&#10;KahfSz7CISVUl7Za0v0IJhY26vsb5Nb1sT/57/3kn/uzf/6f//wvwtCsbVVycIBwZHJgwjsCBgjT&#10;O9uKlHu3pyfGZojwTU0u3L3D8nO61b1rTaFVClJ66UlDsxdrqt965/J/83f+2wsPPfTVL39poBc4&#10;p+lWGzbkbvWvfOYz6p8vfvGLTz399Aefe46gMVK8ouvc+bNyEWQBB1g5LnGpD1YXNwb7eqV3N2/f&#10;/dpbNz7/8pu/+LVXvnT9rqN9QMeEhhmydebtRUjzn9VmzT7z2rv/n//yv3rosYsUJGBsU3MLLMtm&#10;J+f5Y05OTdLtmp3TQJubX1z0X0Xaqq4EEQ1jH6bWgjSE1qn1fHfiLsr47Pzc5NTsmZNnKKHIm+ND&#10;WjDP5vboNFXz9ca23NmB8sJvHNmuQsndXES4g926MY6izBRrkNWDE964divpdk0DZoNygNWEQ3pb&#10;KVUocdHoLsMuLfXNyGk3r950WIA55bnmIkiCe+SWhO+duD/muj/w7DPOJwFKRxguS7lJNtDV0zFF&#10;mn5/77FHH8eHUb76HgLImo9RgwMAH+yCFdHgTg4fY4Ab7DK07q3XX3k9Xr31tdiBk9MzvQO+YQTc&#10;CMOXNsgOnZ2oC/LZQjTK1Ll0EvTc39WxuLyGHVh6I4cz87NLqOUrS1BbR9bc/Dx6NA57V3+fmyC6&#10;3rlzE2XuL/1Hf+nDusvPPXf85AnSGnNLC8I3Qo6s4uqVK6+88iq2m7t+6tTp+D5LeW0Qc3D1DZ29&#10;fZna2TLdFbgyjqA5nSkUaTHXyNjIULAXvHN/DGSFBVualUJlrRRRO7Uy5hq4KvyxKCDnlMlBFbzK&#10;+o9GE1wnUmhFUDS+BIlNQlkUrcP8a+AVtkDEfGNdONP3D1yS3zM6UoyO2SnF9VQVBOohheP6WLXZ&#10;rYK/d9ECbm/pTFW2tLy4uuo8ilQQMXOcGmLDpKGZgjQ3G+EDmqj9rA172TEL9ImIOhHNbesojYKM&#10;3GaWggVIoIdLl9+1c6VocBmktVwS7aT9KgDARvJvW6Y0MJQEAuyeiZa5SP2oQvYOH3vkIVFobnFR&#10;eUABF1zjwoDcmQ4Nh55IaqVUymxGTlRauUW5S+GBb5ictZhS45ZI/lzByibaaKZUc2Pa2nYPtUR2&#10;b41OEC/zXBADTp85sbFjhEmv1QQVgXcXpp8TccNUnLE7jtO7Be+iN/f2EUY9LxwhzwQWgM2nWSQq&#10;Fs+BKATJ7o3hlgHwtE1CVz04Mkug51YR9FZcGGkEM3uSTnD8tWjXJk5GXkNC7wV8Q6ggIcXuxgZX&#10;TVzf1NnWAfiwXNhiyKcDOejxBgPmqif9LYrUpUdW6bYlQS2jnYL5rmMXfw43MxBEDCIzXZ3uW/rB&#10;+0BR8hUSjrSfpJyZ647khqceHf/wNQoPs7jEl7WanVJIlwmVJecN56tC7arkqQVQDNEe+CT7dPhx&#10;pbh79y4IJYzAQuTPIHwosXK4tBjCooitQuF9UvLj1hDLrKheQ5sQHwf61KIjbe1dkSG4ece958ld&#10;r0FjXhD619jm3eze9F9h/x2diXlNTersCIDFuNlZVfEJjM56ucrqimuFZSqGpwigLrK7B+kBjLkI&#10;E3nQCENejjtMaaWP8QIMifKdfjraRerOJJrBjONeiurHt8TZcBYT/eTxjq6+CMgXBxD4XxivEUJ8&#10;/y65b825EteSW1i5ffADs2BqiFTA2CSpTc1hVXHtCuYhV9ddir0oSYimpoH+oY62jnOnTp09drqj&#10;hQhCbroNCeyI5BgxZyyZI+31lf7BkdaOHssLzywgqypqad7+3VxdzOAwfkNQihb2bdYPyY/M3lVX&#10;d7R2Orn3toBdWhLhIYHQ17Gat2mqm+iHHyBoETIMgxKIKNnd2AgAqZs2PTUxMz2+OD+3MDMDpwz7&#10;rPrIaIwTQlzWNLRG33znnUtXrv3Cv/yl3/rcb//0P/xHP/eP/7cvfOnLTz71zOL8olTp+IljMipN&#10;ZxPbFy88evPaZUx7uHGBZ9L4ijYNYhZCZ0kD3+N7imVCTaWP+B1fITyXMka800ZK+R7GvpWdmfTy&#10;wxazuWb1nziSafHpaQtXKHA4RyikrpbJXk9fd4bj66oWVxeBT/ghWieFULWtgFNsRHM0Owycf7hK&#10;SqtokGosxtshlGuxCLJhldcoaYRKq93TD+uosamvv29oePDJJ576xCc+9env/f6PfuyjL338pY+8&#10;8NGLTz567vx5eIthIMuWepzuoN//dYng/42/F6kHBvp2NnaXFzf/+T/7hb/0F//jtfX9waERMV7Q&#10;1NYRKwiURrwsQTIlstTa3YoDqJXTQu5V2thGkHgC4X9mYX5ucWpyNj0mIHz6bzwtmsWkHYN4WJZW&#10;Q2nxJ++oTPaUh1PYg9XLSw94kw5IZmnxiAtf28hvsbqtJSEb50JdWjHaIDWJrpANy9fk5OTf//v/&#10;AKsNIJhiv3xZIdgjUARRcW5+ofKXMLztFAhJ9G3n92+aqvLTn/70n/tzf+7EyVPq+wvnL4CHo7+j&#10;xx8sJcQjF67rQ7jxC9/4VlvfsCaDzoevL3zhC3VnL/7TNy7fX15Y3llf291eoR7qzBNf6qvuTD3I&#10;3ReLQSVKhlSmtjXDj2Za4SimO6saWBntKSrGZxcZ05jyuX7j+v2JiTv3R2fnBVF/++D687nwRuJl&#10;FxdSgywidyrkxtbhoRMnR04+gS7z9Aeff/7DF85deMig0+kzwDmVisIvqhrF0De3G6i5X8UHJXod&#10;RSKwrTG+lUX1FjoospZtEbx+1zf7C14j2giin6qPshTgKZpjZeK1CN103Lx18+d+/p+Njd4tQsTt&#10;HhoW7/bmxsljx5Tni0vrQEHRNcMEVdV0TwAazn4AkZzYK2CfGTpZ21wrePbe8urmhUceVSNNzS68&#10;8+7VMjs/KGeemZ157VvftNnXV9YiixHILbtZRo7ZKy+GyM2urEt5nbvm+aYXZjd2tkj5iPMOdba8&#10;zoP2/v7mjjao09Tc7Pj0tPTn8SefVGPQXnA3j586PaI6HxxQkPvo45Pjr3z7Vd5RTFYRHHOkAGwg&#10;NygK7V2W2dT87P2JSZauQqi4KjEhleW+IEy4s+apGareHhu7duc+OTq3lwgchI+iHnmuzd2drt7+&#10;ju5OQBT4llRfxBfjTxg+2gNTK88Mkh3BtUgEySqka/rdUVBwQsQQGRodLntvb58dap6zPi7DdVRM&#10;rY30N+Pvon2fNnjUK1dX4sxBC6X0aqJYiZQvAytMTSLzRSYICTJ6SMrhTBRAAcx21GHOBRML1iF9&#10;buRNOin1K1axhwkJqOsdbYNDvQ61vq7e9ILQmplV1tad4nV98jSdinDhFBIBcczQRAslyg0qwDCY&#10;trEBBHKEATUKJHh2dppyhrMNCJRpU5I69TkTlbBFhKjRpixMUDHenEBmDZJYNLXKuSAmbotrcm/d&#10;Sw2e7Bf9McOv0oNA8WL+nvzBh5EqSPexFaKOFy5s4ePumyIKLBUuphMnuyd/U8bujOqnfRJEwJaB&#10;V8WOHMMoQn853jNFR2Im0sKV9COQRIZRqjAwwR/HRo5B9GKNoV3m/IjP9mHmZDKRkfdPc5tuWken&#10;THptd1ea444lPdU02M6Av3MZNjzYP7C6aMASYovwRoC/nfhU7Y/+2B+JwmOcrIr8R/FvlYs7nNJC&#10;Y/C8smo2Wb7pOCrm84m0an2wfBF8CaboL4uXbmRVMtNdAK6Akknryv/HPUokjwptUf3JMEVYnOEA&#10;VXCwkFzfj7P+H5YiPOzGtWuj90apEvhufIJizq29S3Klw1HrG6KCJhOSeyP2RfOASck+mSMzBupO&#10;8Mrde2PvXrry1BNPv/nm6+IzVEAsnp6fAzSaGbAoGQe5JRAy+bjfkWLjmlW0h1CpMsQVACH9SekL&#10;yoXjyuaXLxvscgk20ub6VrJKSV9jy+TMPPrOcy+88MGPvXTs1GnzFidPn52emPin//Tn9U1MhEiA&#10;THebOY2coqO+WNhpv8WCqzDuK+KIrj9D1aghFv1WrDeMajY2d8CrHQal5P/dc6axR6LLdXAwONAL&#10;fRFnQ2qsr3Wwsn4y9iE9mpyc0pwiXY6+GpqDbJtTBaDJSFfSeuqYWysrJhSJPNWC8wWQUMrYh5g/&#10;0AKAHiesbct62am5LFEAQqN0Flac7AWTPhQfiy2LijxaStqmBmUs4thUHOzi94g4MI54cxyRwt6V&#10;JUgSbJpijRBL4TL54QG2WTFMJn2E4qC9rgGkhpXwBgNolILvjo3e/6c/97//9hc+/8rL6vNv+/3q&#10;tStmX5559oMvvfQJz/fNt974wpc+n2NDVzdN3jpQQ0AtGyiKZMUDtTB8oyqQ//iljHnPWKWSfTxQ&#10;0S5mZSEhRb9KlHRoxiM+hr+ZSLe8PUPBUZy6eu06jkQEVOSRR0fCWowiWgxLElmNJWz8QYr9+vrm&#10;fktDE5sxTRrFj7ITVUI6VZjKBUMrXwcEEJxsdl8sFhzt6ZtnvWQ0CgrCCS1CaCrHQscym0lqQbhG&#10;DxqgNoWWFqXunl4kCgexvsNjN+51tkdn+nclheMzi/8HaeLvxREdRcQ0fpUkZUfH0sLaD/7gD05N&#10;TX3+85/v62epVy+XUn1sbuy++drVW9fNgKIY4FGEzoutd+Pa2LXLd69fG719a/zeHQbWfB1Roxrn&#10;Z1bQSbNGIqx6SGnEKNLszHyF1zE/vfjWa9eWFlYFunu3J7/+lTevvnv36uW7CwsrVNzZj3z4Qy/Y&#10;+7/2a7/W19cxNT73hd94+eo7d65dujUxhvGWoVrhwmEG/qRT88M//MN//a//9R/6oR/6O3/n77z8&#10;8sv+8NGPfvSf/u8/j8odia6CNNy9M/b2patChxLoR37kR6Agv/prv37z1t1r125ho8AVgOte59vf&#10;/vbrr7/+5S9/5Wd/9mfRAFQF1vjnPv+lazdu+TU7t2AwrEUPJ5GqXslKEf1v/+2//eabb+LX/r2/&#10;9/fwTf/iX/yLr1+5Njs5Or608o++dunL1+5/6eroy7fuD3R3vHtvsvLWv/yZzxB4Gh0fJfORo7Op&#10;cXp+9qvf+vq7wuVN+cM9aixpU5rAWF76yje+cg0R+/rld6+9a6XubK2rzyqXOjY65qg3EYrxhQDk&#10;2CszbDnt4vYUHjTJlw1IntJTj+Bwd9OwVWAWjcsDbVlKpVx/asxOTS8uv3XrnokGp9na7o5y58z5&#10;07oCwXDSzix0IsF008Ghaj28fe3e2fNntIZNC86ojdub19aX3Gl9QZ+IIpvDaWz8/u07N77wxS8J&#10;ld19nTNMOaenSUyePnNOS0cBqSsWpdjd3anxibRMieE1tqKeiyp0ns3ddQogEepgao0FOKf1JUad&#10;PXuSrALqHKTk+OkTiuGmtg6yDCk5JC6lmxC9xfpmC895r04pArQRKDHFbGeJP9hq5s/ELoxGlBFa&#10;NgazObGMjk2bmJ6enkTUHhkZ0iKzKXp6e51VX/va1954401Vbl9fn/5GQ1OrvqulgHkVVhWR6rYW&#10;XEw1eWaT1Qas33Q0Ch3eXrazQZJ4X+9cvTE9vwzUimsKU0YHA6ZTY31fT6fb4i7kXI3Cp1ZznWsT&#10;IOLgEaXmmNHJHTMhK9d2epG9KVIiYXg5rhs5HFaTWh2fmqehCnYxOqyq9OoCQozeiy0HMAxnwG2f&#10;m100Q2RcxhOOoCAPgyT6dTiXAqQ3RA+D+UU5zGvDlmNPEIX8EkJL3JWTF+ZvhXllLk23urAzg1MA&#10;N52GThqvnLShChjRAZtR2BRr+IAg+mhFCd9QC8hZos9m09m+Jaw7rAFRQizI5OQZagZNkzMTznet&#10;f4mb265KjISHz1PumtPKe2YcxppNa7IuY6x7+54OQKqtsxuow3Um2jdFmWpdjQilglhEr8DQ/SbN&#10;HSmpo13l4/Tc2jV0EQCPmoSLD1k6RiRppboVagOtQrsXSAjPClm2wRREtzuJulVsuGtljg6WtJvy&#10;sCQO5G+i2ChT7+zq8BjDjjvc/cKXvjA3twBlcN+cKRX5YIBUiOdFrLSoMx6SlJpSfy8skvg24oME&#10;FcJAQ/O7ly9Pzcw6ascmJiKvchQIzD7FrPPpksfm/ClSyLn0EO8y+CCOCo4eZh6ABkI+X1JfKzLJ&#10;cfFalGrr9yHOg3ZmcYznZhfEJEWi/g2W2WaGQqTEJfFNlz/vU84j/ye5aMZ20lLOPHfMVuXFFfnQ&#10;tO9UKyl5fDTLPdljju6oVUq6IyUdhkB07IqSUnyq/Jt2iSwn0iexnHb9UbfbliGdGhwe+YEf/tGP&#10;vfTSj/74v/2H/81/6z/8M3/pD/2Rf/PCo0+1wK/6wS8S6H6zgSGLO5oAsyEbVnMxAOlWzLAJIcud&#10;wwp3s+hitOLlHK4sO8n2B4YGDZbKOGOqW1/FHEJ2T23IhvQH0PT41JRAw4Is40aFTVC5D8VnOamJ&#10;lF4dBwgMFgjtevAVrKVSrBtfhzZtrC/RMAf+1Tfjx5VvqmvOL7nXTpVbjmSZif6tbWYqHmXmFvcJ&#10;j7fiiACWM2C1K+LbSjJw9Vyugt5/ZbG6DDTN1XmaVVVcyd0AjUKDWZBfgpee69zsLDQUw0+OqHgI&#10;G6MM1diTPjvxHwQjr2PSJYP96L3Uag72iIrhSajUfRabXxxmoOR5ypKGB/sRLOx5miDi8GpkDWJa&#10;jqeKyy/RdJkLs7PLizOZVw32GVjeKtIJIRc7NHAMkYgZ3ZNPPP3QWVJqRxMTo7duXZP9PPzoY/dG&#10;75remJ6ZsTd8c2NdCqyNNQojdYPDtHta07CMI3KF4xACdwjqVfodkcjKva1MruSLpGz538p4Sh5g&#10;GhBREdrkdqgRpACXuxCQq+nq7hS8zS3euTcqDqZ6OtBEKzKzjfWeS5LgozJ/09LhlDJSqiHiwop4&#10;hEHpFAkAmRRakRZ4D+C05KppM1V+RVgrv2f/5/8KPJVfFDEECL6byIw6U0RQonPmgVUUt5KwKuAz&#10;M93R3e1W5gJ/z9fxvr7f52/LX/2+/1ScZmM+ayrm/R+UgRmLdF/4vojC925N/cd/5a/dvHlT81ir&#10;9LFHP3Dn5sSld2783f/u7//dv/v3fu7nfk76dfXq1R/7o/+PjfUdDb0//sf/n/w8BQe//3v/7p9Y&#10;W974r/7L/+a/+C/+65vX7x/uHKI4/uIv/MoP/eCPfvULb3zwmRe8oJf14n/y3//Tb37risfy/mXc&#10;vTVxdND8S7/0S16fQOmf/cn/6MbVyfV1BWTcujys979z5GR/a9fh62+8SpbhoYceeuaZZ/78X/hL&#10;//V/898qMj1y47bf/Oa3/sD3/WDl+wcGBoB/3tQ1f+J7Pvnt195+/3U8RMpftMA4iam18P+gg77T&#10;u/+//tJfvnb1bjCJTBbzMNh64oknXIeP//CJwY+eHcDhvnPnDoeqSzNr0/W9//yf/3OXzdT0v/t7&#10;f//lu3OVt5BzvH+7vvfTn8zcwv27nIV/+qd/2nf6MjU4MzcxNX5/eZG8z/w/+kc/9f7fL2+tQxPf&#10;v1SDfeLw/bskzEfNEToqrl25ev3q9XmxfHqKZCwl9HAsdg9Jjimb8Neq2bWT8QNawInqqjNuCfk4&#10;qoooSeiwVDC34a7FbECukqgSYEAtlhZZkxFIXLSN1U3/t+iy1G/sb1VExtRvlvj63roeNnktMyHL&#10;S4t6SDrnLuwLn/+SQ3egv1u8Inh259qN1ua2/q5+daRUFgKNuwK5wD/LGXEECDAQVkt4woFtHl8G&#10;dv3WnSs37o4cG0IWWSYjzzK+NW4tjh+mOUr3NdpLW6smyeIlJkVmG7ixKVQac7TZHTXqt97+QS4D&#10;rV0dlOEi0tjUuH24K9hBGVgNSX5kMg89fP5f/OIv/uw//l+/+a1vDfSwvK8ZHjpmwchQebVbeMdG&#10;hh3kDAdEEuW4BB3VW5dcDrp9uNfS2cEQaW5l+UvfeHt07H7RHVEL77R39zjcb9y9Pz237GdSJtbX&#10;DA/3nTo5curcya7eHuPEY9PTPF0o6wuTrBcldItrm7NwVMM3sQmIVWCriNveEaW9iCxWWEo5jjnm&#10;bmxRmFfIRFtbi0PCJFORJa/RoIKDBvfT0YDdNDoHy1BpICAgOuhaFuC7DnYOMgpZxFzEsVXSoTmy&#10;gz2m5VLshuUg0R81BgS62t6qMKqjRt1YzzrBpBdmjTahAkAETIlxVL1G9mJ1FR5vVgmYJ7v1vMrk&#10;x561uzQ3z46P+wjUNUegEzy60Qfq4+6Bwc6evg0fwWfb30OH045ABnvltbdu3L5349YdiZ1ZB4bC&#10;hErS1iM029qBPFfb0AKWCEBY19A7MNLS1btOfanoWvmRDKMIejv7QGXfI7aq2GfnF2/dvnf23FmZ&#10;kgaj+sGpTWiqjHUBJMyvRsIIC1N27IWL4mn+UCQyMwdSTiE1w5Y8EjVU6Ja+yL7D08DaSliP9pkO&#10;klN+LaM+5serhNkPfeC5p556ymNdWlGgGSGKTU70KAtsWbFBt4Ra2rrtxf7BAZDQs88+88M/+MMX&#10;L140nHDy1Klnnn5aujA8MBxA76hq2szj/XtAr3t37xZBZglZRruLqzgAK96rsSYvwuDRc0mHV3x4&#10;rxtXFNcyQUuAII5gYG3/Q7V1bZWsUX5RtjDgilkquc0XSfd5PgmOdvnETponeKxydhkCRkJL0WMt&#10;7dQkTyHGSCUUPmVap4b9SSb7ythXZcI8yFv8uB6MQsfsJgYJKYk0LOD3kceLU40xz33LtMwDNEE5&#10;nnz2+R//d//kD/yRf6traOTSzTvLm5tI1qgLQdiTqLRJYjwG+XqGZmqPzNVbaq7fNVBcihtlUXIB&#10;iJHLCMfG0bhHS4fL8wqIzSZHLpUZ0P26d/va9PjYxMwYnWDa3SXDyBhQzvy62Dn8rmO4ZIr+Lk38&#10;2OlQGCwJcKnb+C+F0wYjkpiGorW9FxfOUIjz5cek2DaWLQgw6+sdpnfhCWYHZ07hUBdA5ZIYtE7C&#10;OtqwhKVVr/pvlBciG7a6GmYGTezOVvYOVigqmA1ndAYerGJbdkqvb2bsyOtkxsqcbJc1uIb+Sg+y&#10;pQnNnJSYpqGORXw74eSi8zI2PcBm35wLj0/8lU5dGASOpmYCBSR/z5wcPnl8ONoS7C7YicUgI9vb&#10;E3OgWFXwSlWp7oE7JonXbgCQOH1J7H7pa18kVzY5M47Ge/HiQ5/8xEuf+PjHP/bid334uQ8uryw8&#10;/Oij/+Jf/NyVa1dZyCth3aW1DdNs8uwVOAHJYkOymdmx6oxxlJI6tEB9sRgflcwxwEEZXTnaqcws&#10;P2g/J3FM7lamYoWCKMtkq5j1yY2uv3373pWrV5M7FtUJql0Dg70nTg4bYxwhoB3PcWucOxO5kCiT&#10;9YIyWtsyVh8+gT2I+lYMd4qWS2rV5IschpyhmbDVF8neIcEI3Qzi2RCY88Evm4bIJzoA0S/AeoMT&#10;MW5f0dqMjmDRVQhx2cbnEMLU4Pemg0MDbVynf+/f+0v/9Hv/XltnvroO5Ma76/1/zSGRBRyEY2lx&#10;5U/8iT/xvd/7vf/Bf/Af0Ez9yle+Qhirs73PTvX9OrNAx0cfffTXf/3XfdtDFx558WPf9ZM/+ZNy&#10;NYiL3//8n//zJtnBMEybHn74kft3J0lrQZ4hdt/zPd/zl//yX5ZLedm/9tf+2o/+6I9+93d/D4WW&#10;9y/D6BpfUJMQZ8+e9Zowwh//8X9reX7FzbHJqAm9/51uCshf4vi7PqAYhtL6u/7S9fyzf/bPpJKf&#10;+cxntJU/8IEP/t7b4m/4DssXX3vttePHjxMF+77v+z6epbNzYNqIe+N+jY+PW9if/OQnP/f1V3/h&#10;62+0HO78qT/+7/z0//jfg2L+5t/8m3a6T/r93//9Lv7P/tk/W3mL33W7YMPz83N/42/8DZNnXscX&#10;NxdvOrMwdfPOzd/793Pf8VlovrIhwXEABXV3tK7vbvrfaDuQGmC3gDk/MQF/vHX1XcgU1r1h8Eas&#10;ohKpKuvTOrV/gEHCQKb6AgpZxvSk01iMvU82jg6FxBE1cRsbxh0u9Ma0ruKJE0Cyass3YDKHDHy0&#10;Fh0W47FEQPWZyUhVn3/oxCMXH4LBqzYnJscNQxnDwZKCMMgy2Co+eu7sc08/298zoAR1ghqLcAbc&#10;vn/3lddeuXz9+uDwcZaVYxO3+we7z5w7tbW/yTJkbQNpllHR7NTMxMr6QiOQqxluJN9rKB/Tjqv3&#10;kUR1ES9SgrX1vf3EE8xntAmrCxvrxNQ7OrWOmnA/zI5oDjraBob67t2/1dffefXGtb/3P/9P/+yX&#10;f8mxOj0zhaX67Vdfte/OnT6tOSuTpWZQBESltU3B56qOrt+9e/XOrcmZSTqSFy5e/Il/5w//+//h&#10;Tz717AdZm9DKJt99hWDP6KT5xe72VpYq3/vp7336macfvvgInFJKBa6j0L7tbNrfXZMwUf0yZtrY&#10;MFea4MsRnIs2RWQktjZSORqf2ZRgw8lwqQ5bOgkmrIxPTofdAnNxCARpcShX6yITinJSp/0S1CBD&#10;VyHdbKzph0SRqYb/quOPugq9zOroF0aKzsfaTSwihwLxCWoDGBQoD5VJgpGbOj8zD+4RkaRo0MGu&#10;rg6FPbWGolV5BM0ovoLAa8QtUpgm2IrU+BanOwe2/nYLd5m+4X7rU9hTtBN8dOChBUst9IIVJO3C&#10;bmf33PzSpcsOi9l7U/NocWidJb2p4ZH4ztU7X3/l7a+/8e7bl2/c0hm4ece3Ed0OIbiqRmd2AV8t&#10;Vr8H3C/1zhASN8j64Op1dJjIn1FwrBumqedTgO2jSx5NwSKfDKUJiEdS196gMlHmGfMV0C1pAKtP&#10;J0vFTwXeradnj/iIxsWwJg2brq0vV4zMbaU9YtmMT+bnJGC3b43KTs2B+NSONaeDGM9e3OEYwjqt&#10;N6Va3nQXt8v5mz/uH1B9cjjr0Vuc4rPesIeEwnzi1MnnPvT8Jz75yec+/KHv/8Hv//invudHfvSP&#10;/NiP/8QnPvmpf+ff/mNameH0qsDyvzA07Py03OpDBI9LB5OrnbBco3qaCEXKV+pRuIYZLtZRL23Q&#10;sCXSLzQySZE/xB3TwxGCMm4C2NSgkastLq0AHdEOgsnfp6hzH9V6YXF+nclGET0WYjJ4FQnimJbk&#10;AE/KZII4w06RdQkxNuLMYkTynzSErZwyvl+mt4SjNGpJVVH7jCIRJikyJQ32VsQCFAREmOrmRpZe&#10;bT29tL70XXQyoTa4QdLbDJOl46CI3M/fuOIlBgQ7kgxAEDXVGMqFF7XnUxlep0jmdpGEorIELvK8&#10;ceZwzhDVfMzbY+N3747OqcknJ5986kktcsG38H9+50BhnZyZlfKVP5RFU8aUk5Bk3NYVVVehC/d0&#10;w8yIUSNA7EICkxNUWRnyPBS6A7XVseH+xy8+4ToyWbwPJIyiQYXIFtovhuImcfoHezVzxu55qvw6&#10;cdBzssQ9XtNenvv98TEjIZKivt4BUQU8LDBF3GE/YpP0a6Big/2SwkRweX8EBxQ0O9vkWoyYuHso&#10;DY0NWsodPTr43R3etjfN7ug0upeFix2xq6hOoVttrcHSsGVzsZWwJHsrQ4jwVYVCd0wNmo8ND/T2&#10;EY9sIsH4+tuvyxeksAimtHCVO5cvvQvLNqaNyPHEU08pU67fuunZOpMykl9f29/NS7oWbWl+esqO&#10;7+8fxD3NMJCkLI6c0RkOWSIEyYoCXuVXcXYuHi+heT94VhmIi6WNmipMKGr1qNPhqF69eYPYjS3j&#10;GQlrGiW9fV3Hjg8rlIFq+7urpVUQg9NYU3rbI3n5oMgSGRF1ExDx/0fcf0f5nWbnYScKlQMqogKq&#10;gELOnfPM9EROIIczwxlGiTKptDqS7GPLWunYytLau17b3CPKFhW8oq1AkRIpRkkcksPhhJ7YuRto&#10;5IxC5ZyrUAH7ed4fGtMTKMnHf2yx2AMUfvUL3+/73vfe5z73eQpDufBWg2QahSJJm8VAnBZQ7rvM&#10;KN5fRBVc851foY3UbQelyYyAlZJssppiuQmK5Iue3jefgGvHD0HUvju5UesfwU1o/7Z00F/9sDTn&#10;v/Nrbm7tyv4BBHwMogf/hq2rb5gRN027hvrf/M3f+Kmf+imIGmBMP1dmc/z48cqDP/vZz0oEl5YX&#10;ZIGS6gMHDmi5OgzQBNWX/+bf/Juf/dmf9QeDC+pVwNu163foasHbaK+Ojt35E3/iT4DQPK3mqazm&#10;kUceeef7+9CHPuTu6/yiI8nnII7PPvvsZJEE1724L0pffmHsztTLX32rq7PvR37kR/SYeQE8eJ6N&#10;dVvj275oe3nP9mOlp/y+973vuy+Ln+hZe88eM7hvz8svvwjh8wHLIyFQDV2trW++8fo//sf/+E/9&#10;qT/lzf8v/+vPHXz4iZnl1a7GOm8Sz9vnOry77t7ixD/8h//QwW7I48HlOrR3z4PL9fzzzx8+fNiD&#10;B1B3W1r+3t/7e/7qhw9+TjvE9n7w8wdvlcqB+bLVpXnS9I7t1kb2GJH9Kn6DIRxpDAB10n6wXu4u&#10;g/FTkRbfUcEqRF5SkqUlh4eTXVJU+ULnDfHIESgNhxjFjSgdk4iO61RHbysKpDzHkiPuUHhv0oCU&#10;WxLsqzKzJXIw/24kd7Cro+3Q0UN9fXv5zBnhyuRTmHZrevTUfu/eM9FZQ2VBsoNyTemmZ3dn9HTH&#10;x155/Y2z5y+ZLjH7fOnyBTrBDz/21N7BPUp4Wd2uzl0pnDbXpryVDK5mrMC+ESacfyqXKI3u2EHZ&#10;2bHjr+G/CrJbmyQ/I+niJRsi61PTsIsBCa0csoCuAP8P4bR/7+CJ048cPHIISPFPf/4X/tyf/89/&#10;6zd/8xd+4V9oUj/++OmOrlaEFzOQGdpSrgf+iFkTQSsZiKmXpa3NwSNHnn7383/sp//Exds3ugYG&#10;5tZWCJG8+qYPdD2RrHYnKbLi5HrXNXTu2M7hcMWxJlJGhlom5pYQM0QM5tdHTpxECJbBSUzizrq1&#10;yQkJtMY2NurIEltJxM5qBFyCjtJT5Sc23sLSqjA0OTljfiisPr+xtiyOlMVTdDmQwiGLhUKg9eqv&#10;WoXhnaqYo2iI7Eot1VVeizJd/D7u5fJGsXsjHdamYqBMYg9tAEfEwTkzR5Dh9s2boKXR4dF8oAZC&#10;4h6+YagK2V3SOTs7TWLCO9FUkzNitBuQhdoYlzV9rzmS1uvGph+Spdd7NfnncG/r6pmeW3r0mWcQ&#10;tB9/4onDx48++6530WNp291L7bKju/PokQMgaiX02OTE5Zu3v/7aW6++deF3v/y1W2Mjr559HYfp&#10;a9986dylyyOTk+bYx2cWVlUPvKdbsAgMcu8qBqFE1qKhbWhsaGhEr7G+uR5zemENs4IBIFSrMZlK&#10;0PTMDeEBlCspQ9y0ovACZBhpZ9U2RkB7G989npBkYjP4HNAXGXQH2vH+Q0dlAv/Vf/nnGFyBwxob&#10;COhW8xAC1pkb1s/XzJmemZb84HQxhSJXBB9zpuoiQq81VAub7i5Rd935rp7u+gaHfrWTWtTt1Zzr&#10;64ueETALK3dlra2zSxWYUeD4TJWGbyapiCSFEhcNQYtPTZBBkfsS4WmNB7uK3pzhYrep1i2JRoN4&#10;kXyk0McBHmn8yvUiR1g0EMtzO+DSOPapizsCtH2ZVuccghIdOJnjKPuqoaHJ8XFNksV5FtvmXwMJ&#10;FBWujF27bHE32IlQLAGFX8iomOzG2iYCg2E2xrm1tDUpijTJe1VORJUyQ24EiYdvbc3Y5NTc8uKa&#10;acR73FbuOkjNkBFcgBvrelBVAFYZ1wILu/RjU2OxKqkNjVezFediZXHeXGJy8JVNuoU+cLHEIT3U&#10;DueWASDEwHhb2zq6QPpljl4WdfHCRYPYridcugJKlSSg7DcZdaFivs1ILbuwSDXnshZIyRhdXDrD&#10;VfQLUtiCMYK95MSFUYeHwtXs5o1rMtG5+UnNC2FPqLZZidporeJFOneRmWD6ETBwL2BNpOm0p5eX&#10;VOStTS2d2FItsbZcmFtMOldTOzYzGTV6BBQH6vY9iKPU3wmHuE6QlJYTYT/4YtGwZd8n7KwfOXpY&#10;bghOEH7h4ibXyPpVhm8K1FoFrxWOZajLbu7OHeZS5K5GdnDwk7EGQiwO3Z5x587W9pZqzD1yGSXQ&#10;yB6B7U88+sS//bXf+J/+X//Dj/7oj7//fR/42Pd9n4wEZmlhXrp04Y3XX1eGWCYH9h+8fO0aFh55&#10;VA0IQvOeobYB6ap6cmZicW62o7W9oakN4i/PU5v6uUhnSrEQZAltVr7Rhp0XSeQljPcFUTKMFfDW&#10;KILLVSqLjPGO3GE6fBXBFTpgB0mUjVsiyEMtQ8/NmboFkV1ZWxCqcyaGPQGVjzd8MmY9pdznqGjl&#10;uLXJLYNIUZUlE+/O8u30VViWdDUr5Fs83rKK4kunXgmP4b7LZ05AxFPBIRzedCB819cNPXwaNY0a&#10;4nfnNyVN7Hvs1IETB/p8+4O/fs8EMdLi29u3H33kfe9775NPPvPgqYwUmHsgxCXL8GrWxk//9E9r&#10;B7tHhmoN2j94NgdWfByCi2f/+tObb74pBZRa/cIv/AKJfo8fHRs6d+7c+fPnmVUMDAxA1ySajc3R&#10;V5M1Vtq+JttAld/xJmWcH/jAB3SEKyMpML+IDcEn4rGIUXo/vyb+X3kAo3nNXGqvTKsefJa2zu7v&#10;uEQKUartAwN7PEw1KLx+9zX0E+imf/WYnt7djzx88psvfuW3P/ubTiP3LA2Te/ceOnboX/zTnwf+&#10;kZKFjsMm/9k/+2dTm9VtbW1Sz+Hh4fc8dPT9pw/Xzg2/8Ju/LAP2nC5Xb0dbU0yL718u2STw7Nat&#10;W3/8Rz79Z378R2GTVpEfPvj5Jz7w/Cc/8J4HP3/wVkGPduKe3h6NI+O9yyuL6XsuzTuDMbRCWVki&#10;TbVoTiEyFiyHDOZtr/MKMBBuFFjhEuZD0cATAwqV9/7AeZHdSHFSxU4pDKqkYPEei7upsK0F3262&#10;cY2HL0Z7yimsaKIzm1PzE2OzmIg379y5Ob86R9tOI3hhbXF1QztxRdTMLKsBRZtx8y5+2OLswsuv&#10;vv7lF776hS9+GUoWeCMMirsesbQyh0sAONGxJVV96MjhmGfwWeXFRj5fmuapWlgVV4upkTQtVkIx&#10;EyRGzSDeY6p3Aj5W+eDw0r171xqGcsHjJam2LgYbas4yHWj9dWTr6p2OAy0Rx4cku7ONI3T/5MTw&#10;u59715e+/MIjDz9C3mhvXw+9N7ldWrShiWGQw2dwQDKj5qXxHSk1Xr557b//mf/5o5/+5P/+T//V&#10;3/u5f/DvfvdLX3vpzPTcipMpQj/NutWOdmSnTRRdYIs0L2Q/PpMLC1K0Am3W0OKGMK0K8027Dh44&#10;avo7STGeQMbLRf6Kr0GOu9r6ZgHs7MWrk6Zw6MBndGztxq3bt4aGAfmaxShhjraFuWU3MaqjhUYg&#10;yEj8RGssxfQzM1FgHKSpjCYHwBmfnB1hojCjXbdS9C5gY0v2m0AEszDh4EAvacbd4tJnnHktJNBi&#10;1iUgcF2eHp1IhhQzdIfsWmrr7U0NSuflPLxpatpp4RUjvkzoJ8opEdJ3fZz4Zm4cjhMU8+dX51e3&#10;Wrp7t0PpqiaX1tffH0/TIIztYu+jDz984tRDH/rgh59+6l0f+/gnfuxHfvhHP/NDP/iJT3zqk5/q&#10;6R/s23u4rX+QJ/e1O+PfeOmNq+OTv/3Ci+179n791TMvnXnj4rWrr128NTQ6x1QJbVFYW+OnvX7X&#10;IUvgVCnRZj3gj9E0ct0qAEMsMbSPyl8cOe59TIg0JZNkKWiJ8KTEwswofffk4zCLTIuYxKiBI3Z1&#10;9Vy4ePkrX3uVzNnw5JiPIuMGcmN49nT3SxYDIVlGhlBWFrU2TfEkUW5rFyRpc8rL9UxvD92mK+Lq&#10;PfbkEy5XeptNAP61ybnJULzmJk1VLq0twSiQOwoeF9TBRYZAZTNnHseUAKF8+UsYu2Ct+4dj2ptJ&#10;IKM7jeNW7l9tEZBmTZCR6WS/hWMHvMv2i/RNkcKN4WGMXFDZIpZeEs9KtAouEuGkdCagagvL81Nz&#10;U7PGa9ze5SXaRD58ePoeWLBG2XjgxQzMU6ItHkVYj+CeGNdIRFY8f54awU7ne27GcrCYrGYUGo+q&#10;IwtZlwpDtlbdEHxRTkOpy8danp1dizHB/OXz58eHxkBtJgnSf8euZLerYIM/g/R5yTVoke/MfJZh&#10;wpbmiGZVV8mmjL20EqDs6Tl08ODgAdjKAU87NjpqGsOetCILkTJHO6ZDmelO97QiY1wvV98Jq09O&#10;4M8g2mTj4WvKIWr1qTXrC5YnLUfaia+Rm1UXb0ZJsxprfnh0VOWmKp6fnZWMS9lLYpCMIOaOyfhD&#10;oa1MpYUtG23SPOPo8IgQiRPgJWTVGABG4su9DsKsXQ7olli2ybb1fNt3mVpLk7XQ2U6fYoinYT3n&#10;Y9Ek+/7v/35Cfrs7duNN5qrXmlegaRLDStcmwu4Ra4Kj1FuXmk5yeUV5fCoJxerZhJQYkx3XU6Sw&#10;zWJ2EEHmu96GZgpu5dj42N/423/z5VdfVkjZQZ/45A9+7GMf+fjHPjY2Ngqvdj1spEsX37x67YLg&#10;5sOKSiS7LKRwzwuDWy7mSawwjEbVIATQArND4juQ5RuT+/vfUdIG2RZKoiVX1lUG6MoIZ8BF1yJW&#10;p5sjI2NXLl8196ogSu0RxGUH/pNpITXY3NwUSzMtG7qJ9r57iOSQeorTbsSKox1YMTbPf5z+cQ5N&#10;+IgmibwwU80lU61oN+ZADpBZqTgK4ljE8fLvAf3L4yqyoUFs8Jqjvl+pKMT8CiJatePG6dNT49/b&#10;PcWziantVHyQ+r8XfFjZvFPTS7ceeVjn3gLTuXuQf3i5KM7EsLphfGTqv/gv/gsJnP+i33360582&#10;m/LgkZU/OGkf/ERu9Cf/5J+ErvmDBvGv/uqv9vYY3ev56le/CiEj0S+F0mg2MPSu557/G3/jb8Aa&#10;NXMPHjwoWfyOp/VX8KH2a5l+zhc4c3dPm5DisqOJVB7/Z//sn638q2zPAh6fuE3a+MFT4cZ999NK&#10;Ey9fuvLdP//DfmIdmu0wLBQehs25sTY3u3D2/GXb8ulTR8589Ut6yp/5zGfIwf74j//4gyeBee3p&#10;6j62Z8/pfQMPfkiGhu7Xd7/QC3/wO1/50u/Za99BZXn2iYfe9/x7vvvnqjXk6aNHjjx86uRjcu2T&#10;x5wWA4MDYDZd3OZ22tpL7R1N+smB8+vjLV4XAzAqJuERJNqGgRGDLEz/lLsp4opUQ2TOcrBk9jJl&#10;TKxNBXzgLXsnp2hza6P8SKtziZrm6gzeMNvdmfkJG/PSlXPnr9GCnAm+ImvQUqYhklEAsna6WNWz&#10;Mkbt5Lt35d93t+8eHNxrNrC9BRmohj+vNAb4ceXqJXxJuRt6nSbJwL5+lNzO3k7sggjyAbfq6fJi&#10;BlfMD2rSOUgJJ6Ja9hkaDU1ZuYYPF5m/sLsjl1G9FTAh0BuihGgl30uJSBAH9pzDHjAm6UmHZBOH&#10;23JSzIgPguHx08d3tbUBF9sQkcmuwUyTHHBeqF4xDBS1DrRyKEONZzVddujQwY6edixDB2N3b7cJ&#10;mMeeePzQsSNE5Y6dPPnU44+y4DTh+9QTj9gO3knaJU0N2/6/2RHUHQeErW3zvG4NxkqQj8bIj0AO&#10;o2ZSdPsV8C2tHZ3de89xgZqY1kWcWVh86+Il8AHsBQQlgDi45IgZImyW06cAFUZDftlZZY5DUJGp&#10;JM/bSTzlLlAnk4U10cijUS1BgI84+CQD1opo79Awmu3W2ASOfKcnRmkAVUadNfX6djiyBtvNpgxN&#10;jK4SzveYmmrjarJz0GlnW9vM9KQmpZNT+xGqtLg0Qz/c5pLG6h1FRGRpZXyc7IaURrrb9tjjT37/&#10;xz4+OHgYBjwzb4b3BlhKk3rw4GBHb++pR08fPnFk34F9Xb29x0+fPHDwwL79B47JGR957AMf1nL9&#10;iT/yUz/1X/6Fv/Df/s2//cM/+Uf/wl/5ayceevj4yaPn0WFbW3E8Xmd0c+XaV776zdtDYyNjU6Ya&#10;rPODR+i8NpS5+AxhMGJKE/l+ghhrLvmbxeO7hO4iVpSsKlcj811BZIogkD57UWKgkA81d+I4WJ95&#10;5lkiA84aAI1sv4NieVeb2TtqqZcuXT5z9vUrVy4zs8hyVebhV4W5sap3ld5U5p03axVGjS1EW61n&#10;3pY6sh3dPSQBvFO9ciIwHT1dDz/22P5DB/fuH3RnIuwWG76o9eAhrAfSivtlxMAsDlxTloZFvPBt&#10;Fr9PVWbpyQ7ZttHHrnZeQqPu6oT7Nucie9NDk0GIwlhm3/r2mZx80bwNf9ZulAmBIhs1o2qpI/F0&#10;M+gbHrRh9BqwkwujdZgh7TjulmEaE0JG1g2OVGXOvhb+nHeeIiZXF4dSnrFWJqmha1WwRqwvSrBp&#10;S8vEgIttnXqDCyT7HZv3di4Ftcn4PX5oxqhwazbgW4tIhk6g3r19YpwUR80oj4mA5tamGx7jJsQL&#10;shp2iEc2N+M8BJ/LLEsDqYPilxtnGfUMtiIMMmmQ498HD0b1tlNYRkYqDeWKH4pp7vtD3uUAyPhl&#10;RbwSXS7mhwJKLRVD4uHS+jI/nq50tLz9TcnR1bErNgMUkpJdbpkatIeLdG4LXBcFRUKZcbaoBHn7&#10;tXasiyqPkKZlXpi4QCwm8xjXXH+VZZbzrE1Ejy5Qi5Ev2RrtLC/K8w2VAD6vNKGlCIhDd/ai1ihe&#10;9pWrV5FnB3r7MrRU+lMqRZmEJSgpM5Ou05LRmQwyVTwHjU6mNlH8WFjFqwl6nEuVBDqlymaEW+T0&#10;tdWyw6987YW//3P/y8svfe3E8aPk4Bbn5gYG+oglJDZF205x2aS+V2RPTU5FMhaoj3FN7jEW3KFJ&#10;aM0srSysb+lSESa011qtkY27K7ZwKppIj779XZnsqMwPVUC7wE9ZkyE/4Lo2NAMArt64xvbAFYir&#10;esTAaoxCHdw/EDX/u6shbkUyXW8NWh3l9opKkfsExYwqhPXpQE3FlQ12v5WcbLGI/0U84X5buSg6&#10;B08vG7Oi91KZxb4PRRc9+Xz70GnuhOEq6JfvCiSZh0b+6uJTTy/XNf5hJnv/0QRobmFtvqrm0hOP&#10;K2ciZ/MO7cli/LrVaZC6s4uRG5AM6VAOp1SrZGPvfHJ/tR4e/ATbzwCvad+/8lf+yp/+038alvPU&#10;U08x2dVudgabm3YeazRbV6Ay+JmRFCVb5es73rNHghKPHDny2CNHnnv2ocOHBw8f3qcCYvhN9f2d&#10;Fpf7Du554rmTz7339Ic++vSRYwd4kHoqLwdwuX7z9nc8rZ8zFbpx+44nN0Ct0/09r5VhEf/qMRp/&#10;585fbm3Z3b/nwMzcgpCjE8Ji4q/9rb/9r37lV7/+5oXDvZ0fP31APnHp0iU0Rzk0TAJi+ttf+tqv&#10;feHrX7g5Od7YaXSs8ipaM7uIP7/95TNCBPfv33/m0pUzF6M76F/88MHP/9f/7ef/7t//+w9+/uAX&#10;T588obL6gY999MPf9+EPf9/3Pf++Dz3/7nc9/czTTz31xKOPP3z02OFHHnvowMH9Dz1yuuBccT6I&#10;BZ4iWvKYsIYnjEi/hd3mO3YIRWY5rKAki/Jg06mZVw0IHo577JfsUAMH0GUiT2TVDIowC5qYxdIc&#10;lcrwEdq3/+DRwwdFhdJ1SVNV0bO+vQFYyIz/jhpvAfdaxyP/vgjgW+ci39s/uFjo8Er6ucWF48dO&#10;Cx7tu9uJ/SBZSsjuDN+ensNF1qBgQ5iw4owDcWWEArxG0xHig+5eXNfC0Sd/c3eLTKADUb7k2UJP&#10;1jmMjlEsoWVKIaAbOjFDWTj1jkJxkpa17Pj2rRvnL54ze+GHHkbXTB4ktaxpBFDUGjOUIzXX1bQ1&#10;NRK/bjJoLSrT7Y5hXgY8iWSYK2MJffDwgXc//25cHqPQ9HIODB7c2y+lOWw05O7qInmUpmYI0S7B&#10;ge3MDuyvLfeIds4Ogmpp92tcLC/xW4ehdnZ0242ioyRlFgMsYuCJIQbebw6NGN00kSNUyK5U8keP&#10;7scBhSPKAbO7q6uIpNAx44u4gafirkDLYoxd2wwraqlLEV5LzHheg1Jkk7DSxeMLLBvTLAHDOLwc&#10;TM4ssBRQrIQmysTsHOKFKAlyaJpHaWvrlCKL/Glvbm0cGOiHU9luPOOd5ii8ZLRsN9OC8Qyuxuka&#10;Nqsr8YUEN+3iobwWw7+N7enJOXalcMSPfeyTR4+f9gHfunDprfOX6dufP3/pjTfOvHn2rBamxNyV&#10;7h/YJ2k1SLGxoy499bvRpSfBQN++uMg0WFePPfr44MHDH/2BH/wv/+v/5t0f+/hjz777M3/kP/uz&#10;f+5P/9/+/J/75A9/4sRDD73n3e/CBpSKWeMYGpi7CbWSHClWbDyJmeQcMeyVnweuTh8gkrdCcYhy&#10;ZR4d+TISvFkL0pX4XITXkT6cDt7q0uJXXnjhH/2Tn791a4SomyxDDja/tDqwb+DcubNSgqeffM5B&#10;iXFoM5LLReltaOmob2yLhXR7l9fQXJ0YvrkLTKcJ3BCMopYxWnu7M2JhcX587Lb+Le6hBAFTFgYa&#10;5Y1i0VExV8w3Yma6glKfezs8wjCv5C9M5KLs5cH5LNkreChpCEqQ1SLZvXHXiM5kcCBGd3HEJhRc&#10;XKMqMsTlG2ZVBqliXg4Cybc/8YoRCCJvVNRAIuSdGWg5zcriosQqqiLSMjNofGz1L2BKQmz0ULTt&#10;C4msSO3oQ4dW6akyCOwpWXeuSoRtwvSao9WdZqIBJx4ekULevNfe1C7Jlc56nwYw/RyJlRNTa0dP&#10;Y/OuW7fGhY/2XeSsJbQ17QoxUqsrsXcEs3mjlB2ES6DeqhjDlCmMRkTBWmFoaklb1pDEohxldOSO&#10;WY2KA09BgCoWcMnj0FlMn3nPKS8y1hq0x0BPxpEC2ErW82uWXaClIkxd2GycT2OpRpUpGQRkNbu1&#10;LqCgBsT0VPTci4aR/UadwafWLNL89foo0h7Osz5yDlFwX5Xd4lVoAOlme0/qYHiHLpA6ktORaTLz&#10;KJ1tXYElw7PLuiRo4t7KBZEeWpp2KS98SzQ9//Wr11n36YZNzzgiQxB0ZeSXFnRkEW2hCMdsiCZA&#10;AlNA8iTMlRlvmjmwII7bocAvcxZQd6Wno4hfk1/RUsDpo5/W19srltMkZ+L8ta9//R/+k//tc1/8&#10;4gtf+9rNG9cdlj6CBMrL7arfRWvDxyzJcU6t8ErJpCdDoX1vLCgbQ40BNEKb7OzoxGV2zRx5Qq1a&#10;CYRZzDFihJivSoaVHY6vq/dLl6vKMUBz7tb1W8MjYyFaRNPKZs//7h3o1eaHRlRvbjsabIA1sIAx&#10;F9q/DCciAgalYxW4mbhcdCiCx4cgG8p26Nc1mMF2RrUWeIYPC/8Arq4Ory6Wv0VvIHQEe83agVFh&#10;HGUmLGeExaBUjaGbAw2MqgzDm7XgI/yXnkEDDYyXP/yBqfm4Uf9HM8LveADRiMnp5Rc/9DyqgRl3&#10;2e3bQu554PCd0X/49//JP/lH//Ln//EvgNuRHLSJtX2ffOIp0xsy8nc+m97HwUMHH/xEXvXX//pf&#10;BzdaNibvwCROBZrEw8N3zpw5I0f8xje+MTjYd+zYUT+XG+lHd7b3kY9517ve9R1v8ktf+pITyD9h&#10;2y4sbv93/93/+yd/8k9Qu90teSXn9I6kllKG3As9X5dHJBc39Ygfe+wxsCJsHfr4gEDpJaSwkle0&#10;J3inZO6FF174nlfva1/7mjvrMbeHRhmLG0MZGNibu+uumCxqrP/93//9yjDNy8Mzr02v+cOTTz6J&#10;NPniiy/K8EzwDK1Vb3b06X37OTZF5VWilzQ7++AVwavkyf74H//j01u1y3UtBoP81Q8f/HxsZXNh&#10;u/rBzx/84tWrl1995StXLp6ZHr+5vjjVWLV6YKD3yYeOv+/Zpx4+dkiclcLpsjz5+Ond3Z36iPVN&#10;u6o7Omnk0PoiQb6sQJY4Ckco/DFYDF+8KMhm4iGRZH3Z5JI0RMVU+jjRhIhbnVjR2JhpQeTp6kzy&#10;aWq0dPZGlTYlWrRnHBOjY5Pzi3rccUHF5AfgZa6xporHSagepAoKRxyET44EAAVRadhFEq+Wk05E&#10;Rbeqb14fQiu6MTaS+TvFbSyeGRDHSqeMe+7YRdiF8rPDaH3JtnPKSDuXzN8kJGsB40MzMiCxGSQn&#10;gtRILwwDanfOLc/xDFD3mo0wO9bR2YEuaYwDe89yjc5XTfXBg/sC6W9tNJI1aKwfunk5qnw28s5o&#10;bdrTZc7MddFUrCM4jQBDKSZ2OGig9dVGahysGkTqbXAvmowPJTatrcjDlvwOxtvde6vT0yMCSkOT&#10;4pePVNQVSErGnscxm/HPhqWVjTmUU50TcxhVdT19exsa9RYbN6prdTKu3L792rkLLa3NPv7o+KjD&#10;CNjpfGnfxXIhfRd5ktNWku+uOSlkZkKNZnS4clq2TU1ynfV1MYm7Sfy0xJVIOdwVf7SVDbH4KEq3&#10;jJ7gOMpRwDi5HSvL8XupQnJYkwqjLOMc24NyB3HPDjFIKtrdGr5l1EYHemF54dK1a/PLi5rF0mhR&#10;XBrMmZuvt3mHWyOUaB1wi22d5kVb6lsa9gxg+BA2r3vj7Jnf+Le/evzUw//NX//bv/5bv/0//szf&#10;+9gnfmj3nn3y5l/99d/GNfzXv/brL3zj6wQvO6XIRRILABz94fro6MVBbGH24LHjz7/v/T/yY3/k&#10;M5/58e/7yMd+8qf+VLQ65qZaGhoGB7ofPX38xHGw7/4PffBD1JJgNk4N18qdlSToFhEhdJwF5QKh&#10;lSyq0KaKVDesXSQuFCvEyqKJDIeqjqBxaBWIVtG9cQRI3ClOtrV2Hjl0hEXCU88+HfP3e1t4nHKg&#10;ffsGwZBnz52NF0uKMu6RYVFnlyVPQ6+avnn9pgmtQoVqmhwfM9qS0YuNu/MzE+ZhobcOICLeGWoE&#10;n2/TnmzQh40ds2FehQBO5c4aiznUhArJKSNcbR1+wdllsQHGykvfRat3UDndxaoo121Qq07XvIgD&#10;xGwj7uQKBJ4KW5uWpgMENq/ZFUXH0C6AoJF181SmdXA3ogUuZYmgZZ47c0DB16qM3LNdjASRCjWg&#10;q7V2bwVLcGn69p1bly6fHx+5PT45smi8emt9fHqMAASNUzwap6+cexJ3ZA06SDqyNQk7qarmZhIJ&#10;3jK4Tu4racy4EgbBytpchi0mkOJ6B/Y7JACC7mlfRx+V7aSDYekWk2+S+ru7IdirGdNKzJOoLlKU&#10;IQG4HuHNVuZinR33arYoJ8bn1bhT9K62Sf+X6Fe0+LT8NmW3+vLeA0fXuD+7fi5w9pLtBouW4FJr&#10;zzRVmWkJGTxlc2WK2fKSleUCpqkfUCl00KL055kUeUYhJM2Z8+EdVBy0QiOG1EXdUq0Ty+IM25fN&#10;hq6HXik0pchf3+gOCs2SvAZ8XcbQ9XOAvpFMwAZgZSRvW5pdyCycPFKk2yIz2cDLtautQ0uKqTmC&#10;8/Ubd1iFYbQgPYiAqVpIEW1uS6fwnqSDCIiWhkfCiiOuFOl1rLUVjy+24YEe1AtES00acuuKPmdt&#10;jeKJFoOuCZMxp4gM7+qN64wTzl+8eHPoFp6y9I9OgyQM4Q9QisIi+Uo6mFshENl3evtpgGV0DrFV&#10;zrbGomLJS/b377VyxPwsc039IrgTabKAqm9jeIWaGNONuH3cs4s1N8hK0W6DmgQGrKlVpqs69vaT&#10;ROrUAeHhWpyDxc6a5prW5rpddTVN0nQfGVzdsauVIqVNGNPPUJijLRBhmzA9kuirnJsbWxvl4lwQ&#10;8Rp44QQCTKoQlfwiJxWqapLHdJbDiHYxsRkDJBp4KRLeUZ+IeV3ILmEhUMwiaGxFbU53dVw7fXps&#10;PGMc/6fSxLGRuesPn5ju6YkLRS3BkQDQFSTvr/7Vv1qh9/mSaVHjM3eCTkew8B/9o39EzkYn8e3p&#10;jbzm0RMnTj50+sGrm1NGEPxLf+kvodn9rb/1txATf//zn9PH+cjHPih/kgCZFP7UD33qB3/g45//&#10;/O/ziP+bf/Nvmht1NpuYBuq/81PML47/5b/8l5mdmIDxr54Qx7G/t7O7o70bE771W0M2bqgUx6nF&#10;+VL129XZ82u/9muwT8/vyTEL38lQ9FQ/8RM/YVz64x//+M/8zM+cPXvmwYvGtuHtL8WhaWsgKC6g&#10;K+AJ/8W/+OfNu9pSIVdvtfd2vf7SN//iX/yL8mC5LD6lqed/8A/+wa/+61/aW72thy6RApdqtcuM&#10;/+7f/btlLC9f+9ola9+ayN5bv8NV8nPvyhtGZPTX9wzufqq39bt/fnoAnHD/q6l669KZV1/55hde&#10;+NLvff2F3/naC5/75gu/+9lf/1ef+/e/On79Kt8b9hr4N+yVv+8jP/CJT33mI5/4oY988off8/0/&#10;+Mz3ffTYs+85+PgTHfv2bjjdkTaQBYuOrC2XIBRgG/6zcwm9P1NYiDFVOdIKd75vX69TwvKLCfom&#10;lVmwYHNRG0u6Jm6STRP8DEwIy7du8dDbjqfR5hbMcApauLJEhnZkbOLmneHR6Zk7E9PD4xO88Eiv&#10;aUJoNJl5kWGvlGYwTuSRwwcX43UmH4vKfbFKqllYoGRibDZ1b0jtDp1tAxth2O9yvNfXGcuTLclH&#10;Q+XVsWpsWs7u0Xlykm0hZ43PjVcGRzS/Ygje2JQzpman+JjgzDFohxkX2oHhlbQ0NfR29eoaOHdE&#10;cdmBGEKtbG1ZsrTuYH7msSff/cQzRwcPGvwEi6CVm4Y29CCdGh2b/urXXzx34bz5Tgyzmu27uIhw&#10;wxUMUT20hmqWxp6SGzojjjiF4iFhTG4hf5ty9h5avBwBil27+9a2qm6Oz20LQbs6aprbhxcXX7t4&#10;YVQisLk6sjQ5t76wfk8neseRo4f2MK9rbYU1gOqFbrgAAiMGuezBgODc9MLNG3ciar0ac82UE6Vf&#10;JNaCDFUImZTvao9QrjM9HM9EtkP79jmO5T7h1aSmTRdLAPSOV3RLF5YjZmeurogw6K4hhOoDEvBq&#10;Ng3U3T06PkWylMRvTVMdqSDrPBTtunXBLnZu9dV9e/ua2lpqaNY2NqAJY1TWNNb//L/45xeu3X7r&#10;wnllChbsW+fO/uAPfup//pmf/R9/5md+9n/92T/+p/9MT8+ert27BcXqmm3nz8rakmaWyKgFvq+v&#10;b9+efbduXR8fHRqfGAMWOKNF8K3F6QP79mWyJBNdoT1Y8LtaOui3UApuqHdmMLJa0YlrLKHc0R/e&#10;uZK+mIOHjaqDH2pZZbA2uEwWYVEadxHi8gKy0aetq3WuV7h289qfa4SiU7r1de8B1ZmoVUXrNcOG&#10;veEcbsVbpFnGH75ynPZqG+uc3zRl9AHNpYCmmUAO9PWOjAwZtVpenB+9dUuLa2N7fU5MrmtcXJyC&#10;7yPxRZFna0PXtOp/+Xv/k6tvOkevy1C5KG/wmmwNgrCtMTs99daFi/W1uySJCFOh0fH12lwdm55R&#10;ONpQO2twVOOZoaCfnZo9fHgv7r7P7fCLgpMSrahluowFPIKY3WvSlc2QpjqkpH4hT4l+JqMDxUmn&#10;2FT4u3+6fvPK9atXnLFtdOSrqw8f2d/Ty1nLhqxz/ah26bqq+ZQmdbta15bn8EIT3VdX7FgP6O7s&#10;/9rLbywur//kT/70vgOHdaxOnXqsv7f7my+9+MKXvzp049bG3PLW2kJbM/hxlSZK7Y67gea2SHEW&#10;n8Ayf1R2+F1ZgmRIAWTrdnV2LNxNq3p6Gbk7kxCyLBPlnMOujk0++vij//Xf+BsN3buNYdi+HS3t&#10;v/iLv/J3/tb/47mnn6NdaZClJI6hmgUxjGVsuoKxtry305FQIN24QlFkvEsiNGMckR4KFlRR6qj0&#10;INWID86ISnvNf1MNbxw6eIhnkZFezYhI4y4tfeqTn3zk0UcX5mZ+//c/d+vm7Xe96ymt1fRz01mB&#10;eBYxlPQ2g0XdunX79OnTyAo8Ua5cvdYVFJotDOELeqrzcGX8Ep+WqJKLLKoX1HmTjgwDTCmfQlBp&#10;OTYyqfyVffoseieqTed31LBXVxAlrfg98TnQc7inGqtoBJQwlAw4xoZrzBJ2FefJoNspsgxf1TDa&#10;3pqZZ5gR85ubN++QvCoA+A50iqa6GG5mipYkaD3trm3/XUEaWJx7+CEWC7tFXrXErl0R5kneraGd&#10;bwv+nhpAVIKPEpreM9BHFs4cutMdSZFMt7LHuAsT02hbxn4953TxadmAHNCPJ5dw4+awZDe9pyL2&#10;6Sjq39NzYHCAd2lkitZXQBdyT+sbiu4AiqR+JFu3jDHpKHFfeOSRh1s6O2il22eT0/MMfSTp169d&#10;MVWD8GcsWo4nU9WByqaLwkjkJ2TNQBZOcf6c8t0gWGqP3MdMiSYbDGNMumtMw7/awW6W3kZC8b0d&#10;biGmUkVj9enf/YN9U1N7+9v/E9NEVfjtts6vffjDMQwoBM2wbLe2tXM+++u/9R1P8tCjD/X27/mD&#10;3/n9Bz8XUh9/6gn23BTjLI8nn34S2P+1r3/j0vkLx04cPXn86CuvvH7+3MXK4w8e2v/M88/29HTd&#10;XVl95aU3b968/fDDp55911Ou3vTUzL/9rc9ev37zwTM/8eSjDz9ykmz+5MTUu9/z9KHDe1975ezv&#10;/u59nM/Z//x7HjcY6Cq5WaCp4WH+aXcU8FRHqai4tBnt395piO3O0B0SXu/sR+/dG11Ob8CTP3jF&#10;zs52mjxW1/Vrt9gtdvd0Dt9hF7l24MDe7t27x0cnuAFVHizRPHH8BGFhB9Li5toumCVzsKXVL77+&#10;1oNne3Rg94eOD7Y37CKU/Iuvnbv/i7uaP/3IcdnJK7dHZTHPHugjuvLVqyNvjU6f7ut65kA/ha1f&#10;ffViJTaogD756LGH9/chc92Ymv2Vl85Vfo45/pl3PdLZVP/q1duXRmeOD/b/yR/+Ae3LaFCoBKO1&#10;wV4homvKpocffWx8ZBgP7Mz5Sx9673vAb+Jn7+7dOgfEWhwDDqbW5vo7Y/NvnLt4/ebwv/vCCxuZ&#10;u5evbGlr7j8y8OxzT1K0kabYJsoTWor2Na8Ieo5nz1947JGTgC49xm1yh3KoOIMh0IQaYUDFvndY&#10;GCvWXujqQBXrQTa0ZsyrmcD2mMy0hfK7HTl6g3fFMlSZh1sHbeUOe+HiBdEVK7pkKg2ku3OW60cB&#10;2yDqMQyNNbIiS7WmvWDpGpwounpRG6bNI56Gg5lZ4EwNQy0EZtvbGGTS2NhDxPDH7SvqJikMDI8j&#10;jiN1Of3DbN6819IAp0TL2rDRrb1aFOvq9O1MA1DXk0rmmJFG1DcJLA4InnI2QnzlIUDrHO1n5ydm&#10;RieRxup6ulppwe5u39XRurujtWWxamUmwz+rKsXSqrzXHNCRnqVyVNNsvTgMA1V8gKrJ6amOxrb+&#10;7t4V2n6F1wGXMVBy8fr1kYkR7hf9e/clB9qxDRrf09dPW6e0BnIuIAuibuvk7BvY523RlLDbZZWK&#10;a1pna0vEcXeiicti2PigBRs76Ovvo2lgFFLn14gSACyfPV9a1jXRL9R41aNfzzxK3BtrqrSVRkbH&#10;vQE5OaQQwy1SPqE70buh19bsPbzy+lt79+5ppXDRQt32rnkd8ggm2SdmpoQxjRtSTtZDDFJWN8xc&#10;SMYsxfe/92Mvfv2rzz75zF/5q3/9zLk3L7z1+l//K39NMo1CZuT31rXrb50985WvfhkSjAMwMTa+&#10;NLdIHHiP7HDfYKqdupobQ8MOiO6eXuRO9MPu7p6r165yz1mcHX/ysSccJjRbrCHpwuXrt948c7av&#10;v/vooUHr01J0EcQHpYsPr6FhE1m0xfey2hlkNYD0VC1KKfcLoxo2wgeihVSzsc6NVeBLpnQ1+hUW&#10;d7dbG1qcPWWQY4tUjKHgPb19IIRdHbvPnzvLTqmrsyvZS5mZtrrixRcnv+jIN9Y1ygU1BpPtdbR/&#10;4H0fJELCIV1FRVIT8s1ovq21Q4oGls9BXEc9pl4vuKrbVu/swJB1dxnfEaYvapYtRw4fmpdSr2/g&#10;iVBmylhKeWGgjvuXkSIJgvNSvZgZ282F+Vk3ZvDAgJQ2ysKqq6KDEJq8qiky19EPwVuMYVMmdcBg&#10;mUGJxLYVDo4qzM2MgNQ12X/TE8Mzs5NXr12mzOzXWztaTz58XGmaPYZYmPwb5dg23ALdIA0xAZEj&#10;Ovk2EZXX7rZ1dxoC+3e/9wXlzI/92E+2tncxtH38kcelGy+++I2vfuWro7dG1hcW15bm6neujt6+&#10;rjfesHMbxt/T2Y3jDA8rQufpKGKemEvNmAfnosibNDrpPWZ4bBic20CRYWPHroZduDWjc/OPPfvU&#10;f/XX/yqKL0k9uE5Tfds//N/+9//5f/gfP/bhj1v0ZaT828VKYgaUga1wFGujOxr9JzQf83fR1y/O&#10;ND52pliVGtCiEu8TE779II7iRKwpjxw69NWvf51ajWiFlC+4fPwHvv/IsWOT46Of/exvI1G97/nn&#10;FMfogzEFimVCWBHGQsBIYHb0DiL13d17/LeJlHZ9k9dnsnLl2hXrmwDm6uoSQF6UccRajv4sABTd&#10;ocQ/gBbacsY82UbXm+019bfiLFdVmiaRBUZHamEBcVD2BVg2uQ7WlSVEPz2pYr2mpEaPUyFlJucl&#10;HzVM8DKjvXGPd2owM86SM96Jc4Ucxj18r30DPXfujLiUskJHBXl/xtClJ79xhNvg/gFnjuuaxgfY&#10;HaP0Hnr4ChKhDI72ecYXOEk0NZv87+roALyRtJyemXE0Gn8r9NtSIKEmIUJnpBEhqcpNwoXhZg6T&#10;ADWAObVQ9N+R6Pfv6wd1OpO0gYj4xFcJ5IyVKFwGL4l2PhBVT794ftacRvmS5KUD3DQ2YXCviozV&#10;V778Jc7r/b39mHMYpZlNNj2/qyXZYR2vGtzTehM8iA/ARO9TlmzLIQAJW34WlbLYENllZZylkBYy&#10;n158n1xDA4u2j0mu+ElubX/y3/xG586Nvp72b19Y3+NvUzNL43erfv/HP4OzlZ5DsaR5e6jtPnEz&#10;gNCDJaop6YrHhg4aX5HQK5PhKZcJDMh6M/MXGJMica5yvnK9I7aFaJ8qMgPbaUHo24fQ7M+FFVom&#10;obF3sn7i3RJpTj4t6fTkmqtiBTT0ASiUE3To9h2/ReM0udD6qgalhTu/YERuAl8OLOMO6uY4ZiRI&#10;pvgd7QN7+1DvO9tblXRZoXVh1s/PLkgsRobHlFstzU1asaK2vYb6XboEDz45XCnXhjNWuUJaTWkA&#10;aj+ZDdYr2ZyZfvLg4YO7ey688U3dSh+/XD6ELcSa/JEpU/ECrEgcVYDeyp9dyPLc0Vosap5pDLw9&#10;4u7OsgMhdGxhSyNA+FH+3Ghu7Yg5J8ZOTiYWHZlmcydswADsxa2e6q9tePnKpZGxYcrC49NLH3zf&#10;u+G+PDLTQCxTsbERDeE6JKP1rdpXz1z4/a+/TLgJz3d1xyam4sHj+55+7nGb6+7WksyGxBKskA2x&#10;OHkeJ2zo9tNPP64Nob1oe6CV6EXHmiAlH3mEpbbmtsiSbt+9eeXGbs3RgT0yqWjgL4H8V5RtmgBl&#10;XCzWiuHGBdoje7LpftFZszvd3P69/W5NZGHNkYT15EhS7mrW5KpVDALTANd2bUw3QJcmQE51jHp9&#10;ITzZ9bYwyuGuznZqyDvIjmmzaqAnyyxWE8w81pgkNW0ssV2oGRkaRek5cuKQvkHY5xt3tTsc4cJ5&#10;eNVlTMQeTCpcOI/WLhROBumQB2NPToxzUW1pbkO4EnN6e3dfvxFvmd7ODkuO4VpMzbe3JM3p5dZu&#10;L5oe0MPJfGbmvLGw8Fj0lPS+fQQFeqVkQAFZnJ2XnuJR3F2Obpo4zyn0/NUbd6aYEXQSyJSY2pID&#10;e3p39/ZiKi4tzrrUESSorhOjSlbnsA01yVtVapJ7E13FMVHVRnCdzQ+J+cawtF0bmhv7ujmKoTZl&#10;/tWhpsKPwDVhy/Z2wwdBX1OKGKJfknpa7cOYcAsLPi1vsgP7B2gAEavq7yFt2J22NBC0veXW0IhZ&#10;AheOTIfrp7XND7q1Ff/ena1FaYRlWs+OGzkHTQnw0L3NnYr07Y0q6c0P/eAn+/gu9Pc+9tijPT3d&#10;GcNOFrz9N//O3/ylX/6VP/2nfpoIy9TMuOp9ZWGZyhpftMXVJQM0U9Kx+cUXX36ZPiXQ5LUzb5Ki&#10;efezT7DOOnb4ELyQhLgpn/aOvldfe+1LL3z5qScfIyUSdNB5v7GGmDi3vAqJKIPLmWkoLjiQZGhi&#10;rSludQnUXIWtm+IfvvilL3Z1746QkMTCB6jjPRZemsJhF1Bg8971W7c7Wps6OntxOUJMaGWfuwOv&#10;i1B8RjSQIqXiyRGjOe1XIRM29tISuaPFA/37kLVOHzv+yc/88G/91m/17+t//3veQ7pEy1j1pVa0&#10;x435onhKfBVj8P7qn/qhj1E+EySvX734+isvO6v/1S/+8uUL57754stvvP4yl3tpAbaQwksXK3QE&#10;AvGbWwjLCeSVwYIE8C36Rt4NRLKM51TXx7xRKz0yE+CKEC4Su42qVplZkjvDscWpehqp4YhFElUH&#10;TVCTI6bkqME5jQp3ZfLMMGhHe0tffy9R55AKZeL00Bsby1hz6HsZWcmoFU3ABEcinwbCJROvvnF2&#10;3779JJHcEckilXZB4KWXvjk5RvpkXi0pxDz77DNdZnk6d7eb6ekdsHFhvTMgVyDD0jz00wboaNsF&#10;VRK0jYGZupfuCEmo0/p3kYDiDU0GfXv70sWrz3/wvVhX6zkSgo8KCL//+19AbmF9s7qyWHyAXcK8&#10;4/sOGkJUDPS0F0PohrQ5vEJnMb9ii2IPe2YVc5lIKFTQP+QED5xD1SxB/9btm9GbLGmB5unDpx+i&#10;RTs1bdT3on8mXh0BxUKPyIGjGWBVVVVbz4KAuplRjrngKDCHQ5tq9MjhI2ffOpt8o2wqt9YZ7QrT&#10;j0x8qqHFn0ET99SZAV90lAMCG+tkdaAyBkGy90x4KR/xBa1RNzrDcAG9CFA0FhZBxrtiIBaKUiQb&#10;XQpvwDXIOJKot6F+qCEMZhEvLa26Ec88+6wcrqdvj+yQjQEsvb4B8tcwsGevkETpKV+740PnNkQp&#10;gzxygr+sKBPTgYkjoh06Z8ZFTEltby3NL6Vsra8f3DfoM1UQ8JR9WXZpE6SblMLO6Vh/587w9Ru3&#10;YC9hYW2EAK7Pfvjg/odPn26ktrOGjFWQxWRAyoCwLYoZUDC3IJ0RE/V+HRy1ewcGInIWo20+NDQ+&#10;Ul9hKdy+M+L6CG0AFe9KicfuCXFJHoXnevv20Mz0HO8v+tVjIxN8cSye9PFjvnk3xOd40jv6uUJn&#10;MMiOjRNLdUwrAx9qrmSeM5oRjtDpE0d6zlzyIA3s/0CaSCtnYmbphR/9odWIOd5/YGVWwa9lui2b&#10;sQx/x7Kt5DwVwrDULXkushEyqG5Ztm0pjhIy7z9TunAGTpVNXBkiwqpyUqiVgW3ykVUNRtZwCHwE&#10;sJjYUsv2ngJR9CZFgrW7MpnlWZgeXwidGOOms6KI3bzi9NK9cTCR2XIrHfZq7rhIg/7a22ADUsMQ&#10;8Js4pCldlif5KlVXnzxxtLCd7xFmkzKmEqiHYjQpcoyQQMdVjIR/g8Qa9svbSBr3dnKca5BMN6hQ&#10;pQWQjY8GUDjr2+CK7bW1A729iC+bq4tlLq/SHYjuUSRnQ0PJJ3/HtFRO/XKlld73SeQpritkGl/J&#10;LxMLXCIvD1GWeYmpAmscSDLqnkErt8vAyN3FeTQbEX56YnxilKrgKBEyTmxTk+Nrq6h7AaUIpzML&#10;OUQCvqebSKHdxGMDpC3lTu0a3lD15Vt3hsam4BuyVT80jLK7p3PP3j0hH2+sST4BXq5tqojtKkRV&#10;b9i1k8AjXUkQNYJKbRyvtzIxxnOl0VZ11cRgAQMd3FnIyMTltXMl/TG0tXpThkveGukbCB2ebXGR&#10;jiO+2/rg4AAWi4LeRZGoxiMuiqvRHaHzajzWccM2RuBx+pLHUppSi7QUU/fKhlCNq+v0pYsHRkRy&#10;4t3JGmc9OFw0e60S7zeWznEN9fep6HFP7T9o+iHq9k60il50gRvzf2GhkJbZ0uhSvFFXiCNDmtNu&#10;tbJnxw6wEyKmi6ZVHNqDeKirMD518/rtUyeP04i1hd1hBptiytbOrRU5RGKLhozrnglaJDKC3xkz&#10;qOiTh3mUvp40ukJDUmVQmPCXSXqMs/OHDu3rROCLqRXlcPOzW/Ik4GR4y3dRemLhHIFrcwGryz4u&#10;xgsUXLS0y0Qud9CVzyDuhsQiHgmyw87d3eAVFwE47H3Gwi0AYkxFuSyCX4Ui54VL6MrYw963PMcu&#10;pZ2sDdXeBsI0PwSRaGSTmzllkjkGC1bW+NMomDva2lEbCPeWCQwA8BZweWJsysAAQjm3HP12AZBs&#10;E+7TPTPdd+9S13Rnx8cmv/71L/7BF/7gK1/50uc+9/u/8iu/fPnqpZdf/mbIB1tbPAA1WPSs3P0U&#10;cjWGPDoMwYjfEno1EuVzu1fxH5dUncDt7SMH9lELNnHN2QsUwqnIg80tDu7fGzKoZkRN6g11GqpD&#10;auCk9JvogOnnRMUvdYSazBlhMsa6AvBlWHtk2A+dVlxI5eiCZpRAaiJYY614odTDiQjJ0U2Kz5MU&#10;mZ+3QXhrVEKqmd4U4BmHSU9W3aVzDd9VMBIatrQeOnWa8etLr75CYxxgBPewjamCfO7zv3f85EMW&#10;D8aXmwZv7Onurv6Tn/nYI8cOP/Poo8899eSTD5/qam87eRIbYb+ZA1NBY5Oje/p6+KfYF86bhHl6&#10;SKYKBPVwJqwr3bFAk2Ojw73dnc5COYGzSeMVKrWseY32G9ayveDk2W5qqDGNnWM57rlRzTIYnu4F&#10;Pkcmmx2XzlDFxw5PODY6lBTd/etqtzqMb6mfIqSe6rGa9zxMGWPDeSpGAnu9j4TF0C13dPftmZqZ&#10;vXDx+qnjJ06felhscNn0km7e5Nk6rOgheSro7N7d+Ud/4sc+/nGDfe9Trn7m0z/4+NNPPfLIQ089&#10;/cSTTz6qhWSltne2C9/SDBAnYEgpQyAmBOfqnZSnxRpkT63w2cXlsamZD3/8Y6efeEw6vo61TBJl&#10;deOzv/27X/7yFx975En8QkQ7wdyNDwhaSfcKQ7Byai4tSvU1TI27ZvbLfwtvM1YrSVAKi/MPzRHL&#10;fHSsPuob2NCpqQtWlIPwsccetz/Hx8Zwn2lH7d07kPX1NvksFjoBhJMkJXHaWf3wQ4/u7ukdGhlG&#10;fePWbWXzHY7wdc6h2O8JiGKHuGR9yflgNTB+cZwyjhsvgUvT3CiicaT0kavBilTWnLtCTpKzUJKh&#10;vVIoK19sj/edYBFmRt7YlgVKQUY6aM6aCo+cJrR1fExp1sa2zN0ZnRnw2sY//+f+/G/+1r+1x+hv&#10;Qxllt3IQYuC9XZpizSN3howGasw4qJrZ1vsISehxHxNDc8Ds4O/XYCVLf3N6R0Aba2pDRWtS2yEH&#10;/3NrBMSMKUegPfk0FiDGu3Y03bXJidkEX5t5pzmyFgni0aMHi9u20e9tHHyaHZlD8bki8LmTHJmz&#10;wb6Vy7h00kSYMYxwz54+SJeL4OV4gpWtVkftH+7V19sjlSQiKtYO7j9Eev7kyWMtLe26GFaLD44o&#10;+taZc+7s7OzizVtDd0ZHWJxzTMYrMPOrgUXXc3x8wiEIbrHvHMf2nDeJI4VPk/GYeLHEhHWuv6/r&#10;jQu08JNBf68vSNvIxMI3PvKRWUyGB2AZRkTyuKL1VfmtkiZGED1ZZAR9ymhZssWoM1t78suCqBWB&#10;lKCI978zr5YeYE68osWV8SqiK7VNCZMlX3O25MiL9EqeuuLFuZN0v6cK85UyY5P0UaTPDNYmDys5&#10;nwEbf9u0eLq6u8+eedODycUaWTCT7uWVNHoFFAksaCeRk0kvCcitkPG+pYPIT3ZqV8duGK1PIQrp&#10;osV1o2WXcksYDgPY3O6G0quCaZbS4P53xsMqWkqlSCxSl2sr1oE3faS/P8Ymy/Nlqup+gpkEPsO3&#10;uWBFsOjB132M9b4VUGWEKmpJJa0vPHJgpKpVHSAIiTd2ZgCvu5uRPCraEOoUxYFUw3NnwFHuLhnB&#10;kYrJenoLZJmc4jHzxWY2ksV1QrcRk396ijSYnCCVvy8K0uhiK6tXEQOnpoSQtIxqCBRs9PbvRsdN&#10;CNLeRbRFKIxTbSjYw0MjQj0RWbB3UVBdTmQr7q4xgI38rXM6hsVCbcjA6CH1TVG0DY9cxePIrAJV&#10;qkCAvv5ZVke50N3xR8vIKJuMzPEDca8MCdrePliCV5ki1aaJ/CjfizBO7gpQclPcnhIAsuScLjmJ&#10;QiyO2o7kVv3p3U7PEkckeRME0ipGevIewpBBbL63E7RMB9q6tXJIgpQE3WtvGpPMynSoGaNeBwFg&#10;y2DwS0EFwjLOX5XhP0O1IaUVvUT1sRUh2cUfu37lOomint27cXhK0yb+QFQAVdLzG4XfAo+yunLv&#10;Qt4q1npFci+nZOK58dNEON2EaBtnU8hV1PkHDg26RH17+to6O5DfZeoGIqJQsxGVX5YJfl8ls7C6&#10;KIkyOOxLXHJXTBaSpYOll2I3w5X+1XGfHG7PgLDm+WWFiFhBe7ynEGnvYUq4JhB6x5xSnNyJCyka&#10;QjFsHiyC6YkpVxuseun8OYFY4xgEdHdtUStAC8GS9GF4uWH1lM0VhrhuqsSipbG1t7dPhZCx0TmV&#10;9eLuzk77ejWKMPNOZ2M+vT09awzBzVohsw7f8aa+8tWvXkDKunQByxPY8fDJk1pPiBbubi7T9mZ4&#10;CNXgjw1Vt4lKgPDf+dv//b4DB5GGh0eBppgM7kzLK2+++uYZdGSOtZ0zs9Oa5ocP7cViqozwB4XB&#10;RNzm2daQXZmNw+cses9iJBjbFXDvYKB2Px0D/cnRkVExzIdV9KaFHa6n+lPuD5lO8yTdZBP2gcci&#10;h6Hj52wDGaZ5kvTcDH6evUIBSopvzAIDukz64hv4tyMHD/fv2fOLv/xLh48eBYzJioW1O8PD3mF3&#10;T4/+7qY1YDtHIbuq+geffQQVhQKVxgdDYUydwX1Opa79g4Ouu6pavPnaN7/x+pkz0dQcunXj1k1j&#10;B5ERXWGkUWVbWK8wQCi0BeOfdC5mFxY453l6EzAh45PWD+PNaEIKuUK0z1JOnzkhFRAN12nwPqPn&#10;BsaNQOMGFxZ6AWnYtzT19PLIQCHS4y2LUoae8ar8X0Ju8YDBLXC+RobAHmCkXV3vPLhy9cbjTz4x&#10;sHdQygQwOHnkxI3b16EvYyN3jNzOryz2dXcdP3lcfSNz7e3pbNjVCiHff/jQwOChw8dO+39tLCky&#10;SMklM/NGpQm0LIqFG1pfq9uoYw46o50/s2RgfukHf+TTB+HPkdkjvN5Cnevff/Z3LMJHH3kCoyIu&#10;iuHhFWiifIEYPVHBWlJHSqdcqeLhIYxnLtzzJGqFs1gyyu/GESvN63D39B2agGTcV+VD7rdjcaC/&#10;n8uZF+JhdenSFfoGFkdYm1Hby29VcsRITpa5ZcX0wYOH7UGF9dDwHcvL+qZ2IeFzWlTEV/VkI6AY&#10;B0NsoEZmIfgTPpG8SrQH4Xhi29V9zJGdEZEG6zj+cGkAJj92lMYya7OMQlMqYP9aUwtdxm3w0tZ5&#10;sZQONCwQiyDWqtUFEKOaofkTF5nausOHT1y/dl3TOfi9+14dKrT3RtqIHv7E+GgPvkFoMOG7cPOc&#10;VQvu2lXE6zM6n9oa+bWxRUUTX844K+QfrDAnVCS+V5ajKdbYVLpsGIIh2nLZccSCXJDSTGIn/SvQ&#10;FwfEE8cOE1W2OMHBORolOVF0X1NDlUQp7olUxGSJqmudEaeRV5mbne3fuxfJRqcs9l+GrVbsT6oH&#10;1d988Zu4YmGrLJDrZ1R4j/kv3wgIgPhgtQCd0RnpYir4ZVVd6UpPiv4De/vn55fwwIwJri6tnblw&#10;Ro7GWJ1MBMyVo/rVq9cx4u2zNPTQreL9nMpzvalho7mh5dJ1o/DfrSPjtt4ZmTnzxBO3Bvdn4lvZ&#10;HesWq9IuTo4iKt0fAI9+ZFmxOaOT6SQilpyyAM/xR8qxmd8nk3cfeqz8oVgFptFcah4QYxQJwDGl&#10;OSfvjFBlZHozyxSDbK307Jci5xSLHrBKXOAx2xya6e/V1zVFnyzgPUn2dstqiFD/5DR1G6U55pvd&#10;nUG+KgebhhHdsWabE7O7t2c3JrTj+dbNm7ZMVOLiE5QRBkddwMj7okilJ+At4Q/oxqp8iwNm4aMX&#10;iKdMcJQ0Oil0PpwWknLk3lZTTe2+rq6l+VmVfiHnFLCnJDaubGlJlZG+CuafX1dQFRTy274SFisp&#10;SX4xGg9KStdRKkODI6RVNYqfeHr5vyW6DszIQKWhDWpQdqhiIWd5cooc6QBvtT8ATFu/hPeNjWV1&#10;U/i9c9TX5uckjPOAKCtQ7n7u6g0VchnR9GTx8unb0yVoBxdVDOv06Epk2rMGLD98Z1gkaWvbpR1s&#10;d4nY3BPitWDKHomiuiH9LlQs8xxmkasqchNLOjY2lha3O6oALtc0RavPrQHimaPwtHUP6hSTj+27&#10;Go7lnClSECDALThi1bqSXSSx7sq9i17j1r3oFuU42ikXjWkrdk3RPHJD7bJ4ujSQB0HkUOGL6ncN&#10;rxR9gYgJ8FvPi84uWj6Zj97YxtgyWOugy851KkV62Hxu+AxBHjGDy/vOpJmjZdsIJoDHHt+KrEQQ&#10;LewP1/weaqipA4OxtBp6MWB6esi9uJ42uvPb+4AjMncukHRS8/Brk4dqZ0WBP/C17eBdxtqkcCtT&#10;5KZsk4KqEdp42KDzF7Fr7W43ulQ2EcT2BssldR8ldhsaF5rPeOsI7lnjBawu4pfJbyoSbOHlr98V&#10;XS2BgBqFDxRqDCudFGeblCssFSdyRjNTv91rYYuji4iz5ODQS6aps7yoDQ3yle35wN4n7jjNZUON&#10;tFOCO6YBx06hITBvelNoM2AaNmPhXfgnVR/oiwatGn9qfBougCgP7HBUWW8SgPe//71Hjh556KGT&#10;lsTxo0c7QWJtu/AODx3aK7VeXeHpEGqZDE+iyQoPhJmuPfgmNjMbR0+cfOyxJ9544/VXXn1tbXmp&#10;r4eOXrBqQlrQEtfEplC8HTx0wGisXKjQNwIogBttZYhAN9KCZlEEXnI6F2++LONQf+7d6+jajUI/&#10;PjrmVK3I5QYnSkA0s5XxcPvPOkn1mY2KTUAdYUdRl8xBV9HDky8qL5Iglq/Ui6yAfJrFBVipOT2E&#10;BDiiT/elF14g4KwLj9MpT+Ms9a9/+V99/8e+X9auwJ8YHbWlaD1Xf+IDT9wj6Ehmkba+lVG1rdRR&#10;46aNy83w0hV3vW/Pnrgn19aShhkZ4iUxjKU/OTF66eLl66abbt00WwqruHF76ObNW7Nzs5L/b7z8&#10;kumHa1ev3bhxfW5ymkGNFZAZgXVAIIn2CNoHFk2jM+2poPqBdYLxOkdhzJAnzR133PfBwcEyUmMs&#10;qEwBhQVFXnMNjymicylnUAk1IKQPRX4Hj21nrSljmcJzz76bdIsqq79vz/mLb2kOmZMA3sQlkAtz&#10;c+P7P/h+SqJe3tQQ0c0lioyNchH2k1Wmov7tb/3G1SuXdKJdWet8enquCNQ3aYoYf/RmBZ0wdndU&#10;jRuYb2z5wc98WnDcKEPDurHDIxO//e9/B4l2cN9+fZMi6xPAzqLOrdsOjI9znfJua1Nptrsrbk45&#10;kLIMEuVjWlOXUFhyxHJ4vvMrKV6hg5V/amvZhTviSNOgkWeDANE7jh8/5qrcuHkLvCSEdRpYifSD&#10;ZopVVdTdo1cVAM/ruSai7ziy9Ozcnp5eyyUjsxl1D79Q+LEM2INK9bJmkBMXib15o8o+nVBNmm3b&#10;Tllc+IVxdcWhyTL1ecohkczDAtwMHKjkEcp9nqyKiFNC43MgEsFaml8sQ8nbK6ubuAruPhKHRh8a&#10;fulfZ1JPpXD96jVdMm98z56BleU1GN/DD50+fPCQbeOAVf7Nzk30G1hpDBfQRQIxSercAx86Umhb&#10;9yLVBqlozERWYblFrCkmCtuIlWwVZrQ2MMU93uumMrm3A+1DgnhneCRKQ+moVksmTh7j7XS0OAii&#10;9oX5pGpSOod1l5fL2VthIsb0j8fDjm3r8LXXzh7YL0btB+a4ShJiH68kyjGtImh34uixvfsGFegY&#10;orjG4ih5OstjEQCD8LC9LTztam9bXJjt6+nVnY99jghSWzNyZ0TktfI9TmLT093rJFIO7xvcJ7jf&#10;vnnLaMXewX3idGBqHal4tIfiPtfd1Tk8Uju/2PIOEenKijOnMlnX/Nr73pMagM+LacL0NCqj9mHR&#10;+cN9/LGcofHIrJwpRWa55MyQiXuoJ5lYS3u5ZILv/IrKgcdk9DxNZwsvedNW+d38ZFMyWlmxJWX0&#10;IzmbQ6tyTDrzirxrEoiIrWREVLYtZ+Pz5BcLiLdjx43r1+SIilsS9929e95mTnpaKqSK/y2jxxpw&#10;VJ9s8H0De+wUe3x2boFEvJdRgqbZlI5wONXBySzo+7ziIs16b7O0g+5/pYmRdBF0VblQYFeIAvbY&#10;antjY39nJ2dP2gqROZUXZB2WZBruk7LFjyrwYHJELIlCU3l7Zq2khdHGzHBuZMHLI+OYFUzOsVEG&#10;0VI5Rw4MyTHSzUiytl4yEYOoKpWKLUZ5w8DLtCxcSUibk6m2jp9Vc8CMKlvamR2hZhelWAlkz1br&#10;C21cvzNm3DeppkN9Y9277BuIbXxeNx0YY0D0OEKOsrjNeKlh4BHW3aGDB7x8/Gt5vuMy4j9a3xou&#10;y6u9fT3aAsUceQc/BdGjfZcCuJq8DJF9JLnS1ohVLNw94hvkYwji6UcXXRtiLhLfdAlqdrY278LN&#10;p5aPWhBvMAujdKIyNCrIF9J8yBj1BfyLKsR9K8y4ou2Ib0eSOH6460vpTZdaRzSIQg+wJyhy1V3U&#10;usVF5NTunt1Z77lBrmAR9c1hTyIoZiT+wQsVJmLyUK9p4tvu868ITAVizCwOGBUW7G1j7ugbGCJR&#10;nbs2Dh6VkR2egeIIOLr8AY2iZ5C8oWyNvHuQiANVizmcQSdGOt/g0txxE6xbdSDjslxisla+CUfo&#10;GrkPLn04FZa3jEPUDZtshxzE9tG7t7CbqMilio5Yr16cTy3bQHERovHLmlt3eTfmwLq6Wj3A5jaW&#10;xM/WAeQakhiT+JdUolZfFZMOOgk4VqW5Ho0NLf5F7Ud+BH9jb2+PO4giEt+aMgsYbQZtFmUAXw+l&#10;4I6daSgFfto+e+4c+1jtYEF77549J44eHhzYI1P0qRV9MlSuSCvLCxfOnZubnZYLKjq9BO+xEpm8&#10;sRb2Qsx4OvBGBKia2iLXatx4rbgE7RwdI5E95p2/69l30Wn/xV/8xZu3bp4+fVSLCc8ChVesP3Hs&#10;yCuvvtncwlgrPIeFxVl/RhMXkvw3BAAp+Na2E8daddf8JB4lbKrQqyD72/fkrFiUmIXR8PAjccv2&#10;yFRlGitZmRklCWcv0klYBbZxAKTapDQprNBGV9VSCRVv15XuE1QraULkz2r3dPdKap996mmA9m/9&#10;9r97/PHH9u0dLM2x+jNnz8rXnnniSfHLm+Q7YBUh6lT/wHMngnuHrJJncYylFBeSa6pvDA3NT09J&#10;mLRvzLXoPxJx3c1/17S6Whu7yzsRgXi/iDjrG+DC9u4uskr2hlw+iW1dlY+nUaHhNTo+bvxwbHyY&#10;e6b5oKGRW1MSLocbNkFgKgKTxDiwUtY8RiT6xksveQIbWK5vPDATFRtanGFTOT61o9CyHUFFPThV&#10;ZepL2yOTDfQXdu7Zu//q9ZvKsuef/wA01aU8e+b18xfOf+FLf3Du3FuazWnhNzcO7h+EZw/dvi39&#10;lSnI25iyBL0gbp7mWfXU2B2Pn1tgAD9LUtXHF3Gz7Qt+5PbI4Ow6PZfJ2XmI6E/+9B9jjumQgtFi&#10;SFy5fvP3Pvf5ItTiV9J9Lhr1BcwuGogiQgJZUoqcbJHKb9qFzeu8SH8ggIsycVOiEW4M9ljOuWQY&#10;5RipjDMHokizyfhOdXgkt4duqZwyTr5x9/AR7pTHIfnqUQot8g1CgNqaUc3L5Lm9VwTS049wJTnH&#10;MNdemJqbdXJIhSfnSL/6QLsI4ijyFhK1W71vi7agoJFu9w7l4jgl3rni1B3y5CFbwHIjHC+gVGYO&#10;ospTjAl0ewXZDblkoDkj7ZDwSg8uzNz8qZwa0CmXOogG8C0e51bu6rr3A//XbFXxE+UP+Tv2GLsS&#10;cn3qu+t7BgZoWmkfzc1Mt7fHwtVCWllfMqngVCiZebn4yU7yEcTrkJJScguLaQ/eDQpWRu8LbRRe&#10;Wso1mLp3fo+2Ks/IDFZuZMdKuyGIg3v3iJRrzpF14TKzGcGt2PKG6gGVCdilwnVPCqNRv1WOXqPp&#10;pvNy5PgJq9e5ISxLu5d1hGO0Weti8qwVdu223gzM7h7cO8DQa/+BfYcOHWAJcOjIQSYuiRS1xpw3&#10;5ucmfSBMsl2t7ZOTusEywCbnJgdPD5D9a/dnymBnnRG2ufmZo8eOgE7KpIgPoguzVulGTe3b2//G&#10;WUnDO4mJaIhTcyt/8MkfxAXmluqQLV3scUEk8kvZqWJQ+AKVCJV9WfmuND3ug4U5N8uwde7BdyaI&#10;5VddHgOlAQgDtSVJivp5sNgwn0tGWVqwOzeS2GZwwMqNl7sfx8Y6L5ZsL5pQ25KZxFmN24yT510h&#10;ADWceeNNB4NsZN/goEpfBgPHlTMky4lwaabHSJTl7Gxvd37oqHR39xn2FyLcL0unsa4pU6OB9/Np&#10;0s4A/FWGzAo0W3pw9/mC/uCgKZzpRKpCT1SVRQOrq7HJ/ZNfGPTwgnZLMsKiFJteuxSkKgNGb+OI&#10;+dy5dN9CFt9GaQtvuILY5naG2Jh4kotTwMW8ndAW4waZiSk+v5GRyOYtjd58V25THlAhPCpQg+tm&#10;oP7+1Y3fabZKbFVBx4TSamtYObx++XpuCG3OpMuIsDsM+uB5Gvcwhu+qBOZ1yGEfLSwLa/Jvu1Bh&#10;BswaHRsxM8HrHDYhybNEXSQUEYwmQxt9e3rNYAkFSk2NPXW9NxrdfZlKedPYwIUYVyPNCgQVmD9a&#10;c66CHwrXugeCIZFtodUvHDl4CG0gVvXqDxkny+PKsBw6sluyJSWO3m2I/lBEE13phsQKQx27w5Lz&#10;irhSpdSIvIbBt9W12FFTCWjQhWrD8fcRiqp25Ks8v5ELH1Ykl4Ag2QmZEXYpLNyYT4MMEdA3NzkW&#10;C2sZJNIGjwFyhlf0ZOfml44c5ISOMFhsNEOdjk2P/ahmjatkuRAZGczwZka272+G3KdsF+1JcF/C&#10;XtpSMseMusSpAN8695ofRFNoawqGmkjk4FN5k3GUiwwDRh9Pmox+7xsYhEY7rl0K79MNcsTHpZAz&#10;ijDVFIU1NA+3oLurzbtSkMh+zHdlQrmhDnYQcnm52u6RYyjVknAZveGdIIOR4SGpEXxOQMsGrqnd&#10;3d4VvfRwsXJupHldj+etCCkpflUNmiDBeRlId+dupDXzTAxdh25j2gwHvdxaO3zogMh25MgBwthR&#10;PqurMTgBRLp168bN2zeHbt9Up+FTCY0CjXJa+HCAenI14e7d3Q7BwMVVVZeuXAG5/dAPfeaf/Yv/&#10;g3rrF7/4ZcDn8WOHpqaQm2tX6ejtqNKufP2NN/r2aHR3YUFHy9oYQ31dV3sH5wgdQiCRFLDCdHIT&#10;XfNQZYDP4c2IIzvw5wH0EEgApGsFhXRHKiTUwkFJcZFmRPxABCgEXI5/oMT4wRYohwhdlKWLT0cJ&#10;N2FQ5UzPLNh2WqmDA/up1Z4+eeri5UtMqD/zmU+DvWkM2eavvfb65WvXn37yKSm4S6LeKlJ429U/&#10;+L5HvPbqOlG6zTT+Y2WSrormwOjktLRMxyZGN1lC9ETqKb8M9PbsH+gj/ravv/fYocGuzubBgd6n&#10;n3yku3PX0UN7HYSOroMnjhw4sN8m7+nt6e/vhWia9Nm3bw/0wsUqrlC1cDwl7ZUr7taQPizK6vjE&#10;iAQlQvwB+QyoWrVV+/b1QweJ/LGBiWld0aMBOKcI01NOEyNQhQsNLXCrQpfc5k7YcfPW7Uz9tLT2&#10;k5cEXm5svPTKNwlfTiM+4LjOTPFitvn/4It/cO3mdfYGNPYI/Vy6cvWtM2dffe0V8OGF82/53KS2&#10;7KhUJLt7C8W4VoUfFp0/B2yv3aqu0w1Z3dzWjfgz//mfh/aSmk/vqbb2xZde/dKXvjLQv9f5nLZP&#10;OURLmZr/84cAIVa7PkjEUdUBW0Kb9vr07GSOxwI4B80PVleQi7ShgShlwrEwV99mI4VqJw6KcSNj&#10;o4Z8dCc9hLPt/v2DwN3rN2441A8d2OeKxFNQgBKJwgNLpmkGqnR1AeBRUYn2aUMDcTLkX3dEIFMX&#10;4BzG/2p0ZFdzGOUqyIzIxWAY+JLZ5EI5k+bWI39YskhvykSLXsHuplhAEXmGjjpTkyHtTFeINVAR&#10;SEpDBDAYudzkAXrcKkJZKXprHpNLuiYjlJfptEIgQIluKFKgwrdiL56ShKpZS/PkeAatLJXzF86Z&#10;O2vFO64y5rIYa4qESVTgkGuDhaWSC00tFgnl/E4TCKk7+WH81yUWFacpG9Aawz5BKJ6YNtIzFcys&#10;rhZb19z0YL+5S/chDYQYFRhLjH1iYc1Uo8BH71HY9f5kgPlx8b1U4YmoruHefXt3tTaZU/L6CDEr&#10;Lmh5KzAq6J7tG9gjvt8BeBS4EcBvqkc0B5aofXv6uoRChu6HD0PF4Dc9QhDBBYvUHpdbs3gfGR5R&#10;4NlWCEOFVHDv6DH5ZWe8bKJOhXZW64RKIgM5wTKur2+9fqu9LSN1lS9V1aVTpycOYFvGvNfB4NOq&#10;AtJD16CzEXzYVEAPfuPb/nA/e6nkMCU7/96PS4Eg2mQNPGhT5zgNTe7bfwcpvzzpfSjy/p89K35P&#10;Rn+ippBsJypaYSMw15YShbOx/eI3v47mDMxwUG2srxlHm11ahIZUlJad0clgKDxUN8gbwBsWlfz/&#10;zTfOhpqRXkcSlPAbI8whBEHjMtBUBgMiOFRpK7/9XQYKSu5caTmDbSv2N4CR7pZWnp4bK0tE73Ir&#10;kniWArAMpIQMkbnmd16rymV4+yeVy/rOBPEdf6206+9f5/tZXkk/C6aX1RYx9UpjP9+R2KzMIZZf&#10;LCyy9CitXg3+SrBJEl9SJAeEG6COIKFydXi8sneElbWtNVozAwM9wW/WlsIRdEON4UaapAksdP3K&#10;5b2D+5vrE6mg4noOksV6E8bBKBug5hTy5YXOS2eN7KTMq+IOZZpbolAk5KFsxo9CK1xaWIs4rx0X&#10;Q0v4l8S1vg1RDMG/pp6J4ruee5d1Pjiwd9/AXmrnxVmbZQits6h0qa7c8OgCxPSyFhhTkq1w3WxE&#10;J7n3xPSZFceiYdelBWCKtniaXV41kKwrU4NShStvDhNvBBsvPuAGEJOzbhhx0uBGL3RaEeHzx/j3&#10;BQ7bgkqoUkRXyy7zguHbmvVsMlMDrkHCITOiEYfZ4jhNPruTOJocK265yDCafVapJS66ZIw1QTVu&#10;q1ZoaFGFfVEQ/AwSwU2s81A2Ii1iMijLqlQP4QqXybZ7ZME0lL0ToTceE4ImkbzgjoX/09Tkl7XS&#10;hC63TR4zMTEXdGvnTrmUYFuR8dKa6O7uTfM0elyhO4AnLKl4BHW0u2gujound59+kNcwIg04XsKm&#10;macPGgHz5SVXWJ6qL+o5o7gZzUXWNaE2ZtgF9yboJSJQgzXQ3tVCeLKvZ48sH/PpzsiQHX7s6EF7&#10;Vps6icTKoqWOWGJeorWFWYSpiR3xdOBisuMe2wvT/DeBgbduOOiHhoeuXrsWgsf2ttlK5pkYETa7&#10;NehmvXnmTfj8N775CmMgofXUiaOSVHePalR9YzMjKFCcdMXpkt2/gwUO1RNihc3GqNGBZudn7HAF&#10;Ugo2O4U+YOqBHH0WhY+5r38vtSkkojLii5SXVn4oKNvI/VHPcUmz9goO7qmylIorF4gvIERhmaSH&#10;lkKiGDyX9kKyfYOeyyucqrE8rfNDBw7dZDgzOvrQqVOdHR1xgr2345VXX8ZHet/73geLMbqGjIey&#10;dWvoRvUn3/8YvNr5nQWVtZZgpiXGAun26Kj5q4RY0GhK0sJCSNsmmaTVb1RWsbinq/373vduW+v0&#10;8SPDt4aIggg/bjy1LZ9G78jnQfUwl4L6A+9RNfb27a6w2gC8bR0tnZ0I44xMYxmHD6e+WViYE6cF&#10;VtjRoYODLlYxiY9xJov4jRiahepisVs3JW4Vp+wCX8QIaGcN+VNZEeLqBz7wAbsBpxBGyc6IDsqx&#10;o0cOHDrI+FUjD4ZH3dqlxH7RfgL7vfbamQvXb1wbGr11e5jgEKY/9SDBi4qWPBWmJpbBVdHqV2Va&#10;Rvq3q5aTSksQt9u6un/ip3+Keqo6y/qHdX3txZe+/OUXTp54qKisOfpz45LbBUPJNYdqpG8XMYO7&#10;bKlkGCI+DwgbovhEJSDKI+zx8NILXJNxUXl8hYaYxDFJfJm72Ojp7R8fH8WFsFAEDAvt4Ycewkqe&#10;mZ629L3E/v377mukFynv1DOx2inATBiKeRFL6uTJ0/v3Hzx27Pih/QdPnzqNkmXFSuHt2Dzz1iYk&#10;DdWDAZe8TYSXivtYliLu/8T42NFjR48dOoDSoYNRALusZi+VQp80Vz4j36RWN9qr5toy36TnuRLS&#10;xuIKh+5amFyavhhANICqFHPRaLUkFL92hZBhCMMzS52EGxWZUGDNzExN4DxMT47o2hM1XFiYbWtr&#10;0Qh2dfXEdVNy/qfeiiqOat6ZXqieVVFPtrJdhTI6IW1HnY7bUKjH6+L45NQUfMUUlQ8oJuQGbG7u&#10;7e0+euQwAWSaRagRUQaNEBXhI437UsML3PEzDdfb0yONuCP2cdrQG1sTM9Ojw0M9PX1Hjh5N1pYj&#10;mmSD1s3diF8k4oerVGQ0KxKWgo+uZrRGg0DEPWWH9ePm6wK0OP4Yh7c0CVWA857uvv2DAwcOHjp6&#10;+AiDkMF9e9lqkZK2/NwypDLkqCPHjlT2jlcwuBCq1Nt0V8Nc+y5eraPWGzFT7fW1mdWtr3/kg4as&#10;i56CEcVmBr9ei3cbFk4a9CHE/GEp4h+WEH6vn4POi//Tg+80Vr8HDbfkiN/25YHebZGGCT5SScuS&#10;uUZ01FMaVzLosL567q1zt24NHT1C03cA/QXdC8E4IKLoixntJlXXObdBgyISjMH0OkFESYJiQeah&#10;CZvOLeZ4gQEqDaFCHATYBKxLWXcf5M8uzYDq2yNATNLKNU+nFyeuu62VAdxdpJfaSKYnCavs6wIa&#10;JGf83rND/2eu54PHBif8VoaZNmpFsSg57f0E8B4vg++VwWes7EHfovIJdtYqapz6d8anbo1PZ1Ad&#10;6lnAyJbWFnAAj4i0uUvnzlVtrt9lpQ4PjZr/pffpFJMvMVcQdhw34o560ulAuNghaGS89AQoZwnM&#10;yJNLqTmTmBUfh8CHS54T7du9CERb5dfXNNGswYik1lZb6pZRzGo3t55/7rlTJ0+h3Kg8lXn2L4bG&#10;0O1hohhyDhHQr6hzvFV0mszVlSIZZJU5gFD0NuUkMrpkhhCTgKuO4FqWdPokzTw9DLHdpcsTfFEG&#10;Fhyg/F+q74hNmfPALshyROCa0wFdwStQXcsO7Ot4u+TptFzkdltp4gskjm32Bbdu3DYBY5gXSS56&#10;SIkeXBbQ+EO6AXnHExfvX3+W3wxIjnmJJ6kUTjGOLUZnFY5FIbdGgSEty1IhuJQ+Tk6VJBQZKRes&#10;UrazZI6IRCi8O3e2ytQaSU/U0q4xDd3evAtVHYRgpWtc6uHCdwtzLu7WwqOPjTEQaxAuTwigYTxt&#10;AfkKNkyJCX0w2WNGq1DCTC/MzBlOCuGVOss6iy8OhbX0B3SuaFvKr5vknm3tN65cMjRtBbh6Cn6R&#10;znkFljt44KAE3RSBfa4/WQR64Zd39eJwE0V3r6tH780szs9KfUoL0GG8RehHCSFx17rxZpyScD54&#10;p+2qCgd/Xrl+w3y9s9WhMzo+8ZWvfOOVl1/56ldfpKw3OjE+0NetgwQu8BEU9q6Vp3r11TdAY3zh&#10;XO1oOIRhVK2D3T/QT1fYdt7l+DOIvWTwK4K+ufmZP8pXkNp9+/S0Xd4g5ZG2VIREr6EgjtZ5NU5k&#10;SGdl0sCdkp4GWoRDULkqT5M592hIWQPJv/2au5kaCzi6sxaiWRT9qk+fOPnqa6+jvD362KPhyhQj&#10;t69/8xsS+YODBxcX0QXBIgIbjb+71d//7tOh9AmHYl5GbBIybJuljc2h0bFsh0BluXCCW9ovJVMM&#10;ZkI7vrGOjBzHguaGut7dRGHg+tOgsIxZg/QC0SehTKcoOoaKeCx3XJlaHNip6QlWZKMTI/DSIiHR&#10;hC2iEWaiQqDobN9FgngPou7yHPqq9eqzw8iDqCnbnR/B49LlCRkpbXK60wSBQjHTzuho7XCC4kLK&#10;zSE3/jUju/RdyZTv1I+o7aRN3NbR39d/4vjxEydPDA7uP3XqoYcfefTkidPHTpw4tP8AuMX7cZ2X&#10;1swvxxt+aGQMX3RmfnFuZW2+gD3VdU3gVm1XExvyMkbzz3/g+f6Dh4Zujw0eOBzngNqm3/7sZ7/8&#10;la9axxKg8AiKV3MSvgzKhpjomotc4aDE35amupEiW2nTrwD5/ZYEu6hMpcBNdVDQxdK5LplmARcl&#10;OpU5Zcado8NZZCJdUTFsOXnieBSepiavXL3sRbUtIqqaNl+YTyF2FR4SdM2fpbqiD4euT3/6Ry2+&#10;n/yjf/Sj3/+xEyfkQDWnHzotWDk+P/Lhjx46fJj+B4yxMniZhiyqdcxYNwb799rCaEaQP7CoBa1Y&#10;d4PwNuRFJRImIvkQOAplC4X4JGeC/AXiE0FMTqzzL1eEq8DXSRKNjo1CvzlvSkSidA2b7rU0ejxE&#10;RPcchjBNHQn9no6hHjChWDxQRqjTI1QNaq0IQLt3t1u3Ff5lcrJCwK5wQ+NFkgnZwJkFRMUTihhH&#10;xUhUzlDZyb3duwUFI9fjk+Sm+04fO2YSVrqI3aoCD7MkgFV4xCHKZy7D6oxMjkMn1ylwZa150kgS&#10;xP2EINYpQ37AzjTbi0GOI0RLJcKi1oldli5LZjyldOG2F6BSMeD9FFudJI7lIcTmmOyJH9HtsKwi&#10;1Jw66q4hFxCvdrVlANFv62g7cuTw4aMH1WRdu9uKpLacVUWDqxCt0nyXNIXkccvQWAVKpOP9je6O&#10;9eNHi+m1Hu8mAzQJ9B/5sR//3d/73YmJMfYv0fB4kLR9z8ymkou8M3363n++X6m+jZElIykjVhUm&#10;X6TgwuezJ74tR8R4qzx7eeDbOaWPVfyGks6lTctBbmHx7Jtv2nSALryZlsYm8kkah0W6BaBSCHw7&#10;7sEhJEzqnF/6pV+GkF6/NlRfR26wWgMWD02pIwYJru2tXa4VZCj7L912hvOZFvjWpHYZ2a7kzhyT&#10;Cv0yKH4O6M2tbrPt9t3ygjwjY38lvwUKeNdxhw+38D+eDnruSmr8zu/vTqqzzaUXFomzJ3yX8l1e&#10;sZKVvv31PSDeihhSZWm87caT5qzFfX147ObElDzC/Kwoz6Wmb0/3/v1sdmNlZEcI7Y5VnUJhRGqu&#10;fXVg/6C/652KzEo1ZypbZlCNPCP8+2b9REca3sVaSuuqiEuzVW1ViO6Mb7KOpFOj8BvwiyzHsIAd&#10;CMwghK/Sjd0pJmtNiXjMpz24r7dvYmLSsL99J+O5eOkSuah9+/di4Zthd9bCJvKHyKzoWCA45hwu&#10;E0duLsmbRO+ISUXYd1OkiLKpPZNCIfa7khtajymhmxsZY2V0oxSjflc8scvsQfs2fKNkjgXdkJUW&#10;GrrWLb4Tsw6BPzOKpcnEs1HVO3RnjJhzX1c32LSM6qdVZiYEMz4HSdqWtF1DKDAUCP6RSQZACnsy&#10;saKSfYQJUZ62TINxbQiaUNDGYtcbTkyoPVisHqJxBEoMLRBpOBzxe1TGBE+XV45I9sgvQ9yds4wN&#10;5Ry2kGukh47z5xTrpB++s4axhM8u3yJMXUGsM+VIISjcqrhvqyimZqfSW9neYegQj5Bbh4svaQsu&#10;SkSvs7O3O17vKGGZW6yrfe3Mxb17+0Q8ys/gCW8fADE5M6nM69y9m4KhVqSNNj03ffzEUQd4/Hu0&#10;yBvj1CAddvb6RFZO8Ag46OwMcRJX3opVkIASXRWDBBIGAjrCPqVGDJM9vTKQaBVPT8/3D+wROZ95&#10;+nHu9lJeq/uhU8evXLnkypt96+raLRe+defW4L59cPSDB/bjgpvVMOOB0V5In0YnkUqhpvOyfwHB&#10;+RYWRmkfwAs17ih6UhtECgr1KJSUKDhGjiDcpOjm3OfKFueKyJXh5Gf6LcN5hfKappeucc6SSoVs&#10;gUUYmNzTFvqfdNlZ4QMe2H8Ig072AADq7e4+fOgINUreIpA7E67gQ7dG6px6WU75sWdO5TWC1vtb&#10;EoYIOqGjrq6PWfQx9zKYXF1xU3CMwLAq43mRKqiiJ4eY2XrsQL/zgdAMLYO7m2uFiZeBJkeYwFfE&#10;TR1doC+jqeQSCT7Afnm37AT8apbBgdNHC5SCegylt4LVhwzXcQXmZI3piQTnwmylnebgzSBeibxJ&#10;bCOUJb4HcJFpxSHPWIYy69btIWiq6QKnujAiY1AiGo4LC9TgT1xtt0Eg6e2yeiPpvFNns4VSP3v4&#10;gYH9IEd5vXXS3dNv6ff2761vajHWi1BmoI/k2h1jOzQ3Zxdvj080E+ne0zcyMXnt1u1XX3/jV3/t&#10;18+TP75x48Kli1opOh8zcxw2FdLh2pcqPLmKO6ejassVWYHCUfHD0jUAb3R1Y2PwiCsmZziIaZ85&#10;wPIEsiv9yITr5BY5tMoZFaGv61FpCgjlJTBgTp82w1VN++T69es+vujsPCu1ZXFADI6YHBEtg+e3&#10;Ei0aP1u2TYzVjX9+9MMfEaROpWF94EtfeuE1QxZvnXnskUc/8fFPnHnrDGZPJMK2qvBQkOcUkfSG&#10;QFZuDuYAcX9PqKDv6OjUxoe+ShDlWu61DUxA4f6CKmYgLowY538zzWh2iwZ9pBtSZIAlnBmy3rb2&#10;DgCnUVOSN+9+1/O3b95GGlBwu5rLKwuqmIbmBiEDGSmT+V3tfX27qTmoUpBRbLb+3l6XQqxyZQxk&#10;CGHqS5h0xBtC0Je4y3QjqQLRwfOATSaiB/8j9dNi/c3MLribqlUX/eSJY/v26OrumDW1g/Vc3+QX&#10;XY0gLtWs0LGeW0r3KgOwZVw3Y2BR7sgGzij3/OK8Jwb+EwyX8zu1ARva+86AGoKrCqwyde6uZ+DD&#10;uwOjJlXN/Cbmgbw5UbkMUCrwMivLGdbzNcrq7E4PJw9U7VUxH2wTDGKzBiAHPW5NOVIOQH4aeQVR&#10;iNZDeCUPMoaqnUvdfQOvv7GLZ9SO7cmZ1Qsf/xhvTrEMZOA4b6BMuKuFiIwmUumrRFf4ARx1X87z&#10;OxrKb2ef95OSBzngd/whv1VBuJILlt7murJG10T8AQb6gxLDxXkn1ujnMZLNTKgt9nbyKLDFGz25&#10;USmE1y0odezZN8/KUTSA+vv3tO2i09u6dq86MwXxyFY9N0JBltdDqEIqoOZw5fLNU6cesQYscyTU&#10;aIDfk6YnRe/DT19elgDBdYPISiy8gwBb72Bklrcj8XzHzEp+Ihh1NjcTndlcnm+ozSxJxfQmE/2Z&#10;y/5PzRE9VZld+db3H9bLp8e1nRE36UnE4O5fQhe18p0r+o78+h3ZaSVHlKE/cHryYAFda/7a0Mj4&#10;nLmoOnwkzUqXZd9+9L+eXAdJX6kVzaAIaGtL6zT8kdjwXe0F1VkhTuU1M5iJiQ2vMnVU8sJCV91J&#10;nskmApA7aMnRiAMuCmBeDlNGNKokdWSKKbEL4NL6lE/b3M/p3O+cmZ703KpT61MxJoEdMl7Q0Cj5&#10;+MrXv+ENkWU2xFb03NLbi4OFNRKdlxUSKp6ZBjKaEyKNKW4TS05NZ1PJyeJ6n1mRHamvvFH/omMO&#10;OdJbBHBGliRzspqQi2mhm7rgv1DfRCIVWGf9FM80POfm3r7wl5Bi5XIp9YrBhGgY2uL6xvT0LPwT&#10;0TsrU6kZUME1v2tsTvJXiH0mqFTTYBkyPRTQM12U3Ks0ka2j8FwU8FoSFKuNTieLSO5eskkXn6RG&#10;Esms5aKxnwn3OLqJ1V7OMEK9SVgdLRmVvZN0Vlt8e1NXV796d0e7ECrhc9zo/qrYMTIzXZFWUSiV&#10;rr9E39uzEkA/3q6Lkey2hAAvBXxJOmsGpaoaYVFK4gibnZqKZtnuDummYhigOzM/8/WX3zx98jB/&#10;Aehdpo5kUVUGYhYwExQG3K7n52YgBc643t6uiuaGtAMmUXbizraW1oxb4ehgBuzi6WBajO5Txj09&#10;LA2Qmpq2lvZd4l1zo9zfJSCw7w0fPnjECjHq9973PP++937gxPGTJyldu2LbGyKJC6qA8bdo0VMU&#10;uX7z1MkTxl7pDqIFEhih8mGFYH+Njoyk1TU/L0yarQ2ke5+lE7UQIViO2N3XMzYy6hrDp90UWyIN&#10;8ehnOe5FvyB5kQoL2pCRVDE3u+B+ywFFMOSPxI64GmRn2YwxFGGPHiHSe8eOHXFt6QfrnX75K1/R&#10;WdILctdam9tuDd362te/dvTIUdBwrBkjirlUNBdXqz/x/GP2SIUiHQw9LVyd5Z3IF5OzcxBnqlPR&#10;L0heo7ZNgqIlH1TROZpJmuXMTrdFLcL2Hh4ezikihsbyxHyiQZaMTqSj7rcsWTmaVpp/10BNepcb&#10;WFhM9xBT7PN06zY2ZdNSftpZTi5oNkWczEHDeLKhNTEKAhV2bpg+ZXGnA5Fj0n+3tjvb2l3Ti1eu&#10;aGjb4r29na+//qZhjMj6y47DuHbESl9twhlyuAQy9IsLG4+uow6jT8YXjsI5WeYGiWzfnr19A/v4&#10;+ZqC3LNvf9/g/r59g4zbmtvarSYVilJUS/qVN8+++Mqrl65eHR4Zw7L8gz/4/MjoqAh29MgJzLk4&#10;BZdLnPsoqWXqhKY9Pxv2dMhrEQaLl6j+Ml/j6Wn5vq2VPbZJkCx0+tCFgFVpUCTByy0ptozpsOMR&#10;FpoFiSL7z3WqCI0+8vBDPgJ1ictXLtuEg4P7wFSBhJGEMm4SHYjcTLOftK90RbdJTC38mT/9Z9R5&#10;zz77riPHTjY0iWjxX/jqV796/frVm7dvSJ7/2B/9yd/6zV+/ffsO3pt5+jQwhAlSLE3NXLbxboWA&#10;sfFxyZ7R4GiLYA6RNuBup1m5ta1q55RO4NrPMQ7xKwTGsYlJj2xpNMax6A7Z0c0xmLRQI9ldhqCb&#10;+nq7yQq8+93vfuzRx3/l3/xr/R19B+5RhOlpl6Cw4Eru24v82iEW2uE+lQ24OD+D2WBgN+xV7SEi&#10;DmbW1qNHaJyQz0OsmSvjYEVjyPnhHUZdILPYYSxCdGPRTkZkY80QDPjx4P7BNm+sirtXRolRdiV2&#10;mWbPGJDzBrSwjqNsladvED5hPWIzEnLKG5hrzmI6dCsELJWPAj1JAyGY2H2ssr3pB0lGAaKCjgUm&#10;jFNH5SSP4hV1jNo0X7x906CUA8tUz9qrb7ykX+AM9tC1jdXmhhSid4NWqJtp+To0tv1iJrWjPJXe&#10;auxEE1YsJ3tNR6+adPi+azcaVLuMyKvrht/9rKWoVWriTmQE1s5MTq+geS+vCLpYptDLQn4oJ0Oa&#10;V2m6fidq+B8HxR48ojKi6zu4VVFB+tZ3RYjxO77LOeexb1trl7tp8tW1pIXnKt712aurTdC9deYt&#10;55LTiHQ5A1Owd4WjGugrHRIQMn0Ql6WBxuQ3v/5NNw+gCCwZGblD0k6xB6JwTjhvhGBdaRi5eB4i&#10;euFgKfBjTf/O78L1K18VJ5V4twn1u/A0HAAbG6iywRGjwRIwuxjClQf+J+CI331RvwcSWB7kmWsF&#10;0bR2KtzI7/pWqhTJlO94zkqOWPzmH3zBOusQg27cGRU6lR3ogb1drKi3Dx0dNIO8sbmWMse0x4aB&#10;+hkwP9aFxqLL19vds3x3yZOB/GxYB7ZsoLtnj5zK25KFRH02vk3kzEpTnoBwswQ9Oin0sc14JOLH&#10;BCUM4IjmFqM3iWZx9cgxoRWXDtr6XSQBqefjjz8hUYCoqD7trtffOCP6wSbkDH6/qPhhs8nb6uRt&#10;0cevr5U+OqHcZbO74Dq7XxQUJURj42sRz1rfMmQzP7VcR4hjeVEKFz38gJtpD3lKPOC40VgZdXq1&#10;8T0SUnQmcFu1T2WJtoes18ws6tOjjz0OsEhLvblZeHcGRYqRgH917b7+Ab9I69jRm2uyY5Oie8YG&#10;NPeJqpZZN1Gn2OrE0+H+PSq9v2ScRb1Z4lsWVWEhbqlDKihLYWjnMVqf6Vi4Y54HOzRY1Q5ci3iW&#10;6A8a5pXrwZmcjfKhQue4JzLLxtIZC+4gb67V7ocFQGs8zH4MP5JQ7iqKalORZuMFEyF9KmnKbsc/&#10;aZV2JMEO1EMmQ4a+64tDakBV5LzWVhLoO6nMegNvXbz+xKMnnffwPNDnSpRJlhyansCkoD8LOW0d&#10;u06cOgEUzFg3CIhvApZagcqDg2KI3sOtTAcPsUQeDN2UDxeCQWhA0GItZhZlDjX3unN3Z6hBaAxJ&#10;Yf36OqHvyxcvWoE3b9zEjvPEJq6E9vGJ6eiQ1BqImT929Ch1MyCrJSEnLFZYrU5zlxca5KS2eCqK&#10;Zq68sWeLM2MJHIAa6sUBi0R3uAxscLihsi8vD7FIaJGvp/QsVIbiU7MqOGi+J8FS30cjrwirRTSj&#10;ouGQ6y9HcygJ/I5oRnwaavxjLOY/+IMvPPb4I8eOnyBN7SZevX7trXNvnT5xKsPu6HzOOTt2ZTVJ&#10;6afe80R9FPkrSUc4rSWG7FBH8YFGi0jNGSZdStwwyek4FIpNIRWwrlp55PRpUhaWFHuD0YlRx4Mc&#10;UXNXmRoApSgA5DcKWlnkl8tsQzw3Iwmm0RAIsYzeuTpsdt1veL6xGjda7sQCoTRGI2dlVLOtY7dl&#10;GPWQgnciNQcH0dVzdKVDsKUvDrsybwFG1AIL4s3kqkp1u296anRxcebOnVvWPK81y9d50Nffrx1l&#10;djzPAxqNyppKKHRx/02HL7L6Eel2wDAs4MeA9sfg0ijM3syWHm3r7DTTZNYVvoKU4IEIDZqGQBqn&#10;pQEDt3h9C1DfkOm/YEopMYVCB4z14SPbPGlrpEtVjj80alqpqjxaLVVAMgOnaY0mURCoA3vlw2f+&#10;o0h9KDCAJ96bLJvYUJnMqkGSOHLk6OHDB93VO0McQa5DBCXc9E7d0BQllM+K1m/GkGsbFJml41y9&#10;/+Ah3f9jx07sP3Dwq1/5sqzFVfrc7/2eQat//cu/fPToodOnH7pw4aLpafdIHexEtK8koNH8qgCk&#10;RoiS7GZrZWQsfue7ZBUDe/qRfejCa0hFOkrnYuPu9OQYwh8RsrSNoiUeBI7AvQq1q7MbGEceKPIQ&#10;axt9A/34vBC4leV1Sj5vvPHalSsX9+7b/+GPfEhr1S9+7CMf+f6P/sDxo8fsrrNvvs7Cm66YYBbD&#10;ZQZi1BwbGDepQaIIpqoGFagUSs0dEn5REYp0sesAw5ZUBTHgh7ad6GYwx5V09exuDBjCOj0dbW4X&#10;fRF1CnsIOHeKraK0nd1Us5NLQGOx8pMlCoil85YmO8kGawopeGR04tRD3LF7IVHuAn4nZrSsEtKX&#10;at3eKGlSKdES5ySa/mMlpOxVCKS9G+aASCqoadORJSJdYWtaCVGF9ElXdfyNthGTWlJwl/Mjt1yQ&#10;EYoLcyOuG0VZBnYlvlQIcdm0DStLTTdvW6Z3Hn1otK9ftZJt7zpQvBOzILKYWCafNtepEN73/3B0&#10;BS+8P071fyIn/L/8UDl0MX+KrlbJFEuOWKNjiKYCfQw9zhYeGRrmCu2G41KlUdDVB/2Qp8AYHByc&#10;yUuGUKvVoEgZGbozach/bsHMA8T/xuU7uLeYWoK+Gn/NKlnC3A6dPMNHNKoCErtG39YFf8cn4350&#10;/wT3/uzpJrfT1GcZOC1TLu/o5t5nLv5fvi7veAJnSsGmv/XltlXww5A+5fmA9OgdfGenWmmQf3zQ&#10;wi+/1NDYwozq+vCoLYRSZyrNkmrvaiMWEaee4hRCdtBQxujoxN3V9UODB4Zu3RGCfHK6WeqTIuwV&#10;MASUpr5yOUuX1OrEKokIs5Mqc8r19Uvzq5Mzs5BCR6PACVwMKhb1gxUfx4RiZp1kSkm17W+7shrl&#10;RhaQDbJlnPkoaEq3xFW+c+cOv12JAo3AzJeUij3dGkVO7kDJ8/M38ynGlOubIizQmnmXzIqFEwXU&#10;1KscuzNFwd4vHti/X/4Bk/aKY2NTMJLRoXGXUbiR7+jwqWOhOcq3YPU7o4lmC/qwIyOyw4OIKydP&#10;nrozNDQ2MaVdLpaWOfMEbRv8ycceM4ccO6Z65xHvk1q5Nh1qSWg+aFG/iz6GL8VcmpFOUT21wl+O&#10;LLnoxPZCWsLtLfE5BaccsUL5edu4qyL2o7UmLUXdkUqnmynNovVqeDRdi7ttre2uh+gdD5JO9Tb/&#10;i3qzQQzu5e7CpRYD1Ysw0xInc3LSGyqocBoNmKARRytvOXhoXcOulra0SzeV68yXJ/iUBCLeXDfu&#10;urujY2BPXxRgYntWRWD80pXrTz55qrRcYNMNpr4yNtu9Gy9I9e5t9PYNBBTg7xIRsSgPe+4wLXMl&#10;KoJR0eYPmlhEc0vLLt33ok8iWRHkG41E6I/nynDA1Cbu6HCCfOUrX3MpkLjfePNNRWNymZ33Ojrb&#10;vDR4kPANsFYwMf7i8qNRgoOBcCBDGarEziAOmoqTQirmcJApFlZOlGsQgDT33RqFg0T50KGDY2Nj&#10;iLluvxIFqpmm2uqKHFA0dxSFgvW2yJb2RRFJd24yI9fEgsFVmLDuMrA23WbLWwVrBjLyKbX1sgH0&#10;AEnq1OSkfcJNwxvwe+gMr772qtYfCRSQH0yfZ72KIe5rZDo++e7HU/In58+5UPqgMjwsgVnSmegm&#10;1Bsr/QXO4ZW+QHLETNZqnqnRqwf3DbDY8QbNOtHVM9wgk4pmXtQWVAYpqgqsfV/JAuYsqY3eZ6Qq&#10;0jRK0u8NhaCXa5fZ1YlJT+7maj8QUioIQep8u1Wdp2mM5GFpBCZF+m5sTlHAiEnT1nh89c72jk4o&#10;/ejEWP/evpCGqqJRYlorMG/E36tbW1qUE9cu3dp38ChGBdg5Zk3k98IK9H/yW6dnBvXXM9WVBqim&#10;ZBGLSh/J/s9xnst/d7t2J04SHxslCFtk98rbwv3kaGknYGGjrKHuiWCNoXMGRJQghugG0SzCRG6r&#10;vnx4NWEWpxHpSqAuyb9dbr/uchszkFdbWnEi0KoA1oZRnN0XDKwcLnGpbay7evVKTkac6M3NY4dJ&#10;PRzSirhx/TowGVWipa2jzAZWtC0ikVjkLjaWyRA2NFidnpcm0Wtvvv7SSy/+H//0n73++hu/9K//&#10;1ec//3no1NDQMPEKpI2nnnj86Sef/P0vfPH59z5vFmR1ccEcojtV0rv0bkDFy+sr0cFGP3eDynAi&#10;tuzc3LQAYWWJZTLjiuFV8pvGRqoAhkxF+e7u7oG9e1X0AQJrdza3NlrsKu9Cto0VpOyEf/Qo9knh&#10;yBpb/sAHPvhvfuWXe/v6/p//w//n2JFDJnt/6zd/S0d4anRocDAj7ao67X5DUXyQZhZmvSIBi3LY&#10;GMeOo1QZVCw6k6k7cMPrmlXQpK3QGMIEFNTUkWv1jbsQw6G4Pimp5WUiwAQ1YtyUHG15EU0nhB/7&#10;WbqeBkHq65Ag2MakbIVS7GoNUX+D7eEOnZHB/Qe7OjtV3lHX3VHlXcVpXnngk8eMAbpfCrP7IwVp&#10;390H197Gc3wKGTWSb4GNu3r6ejXZETqbWSZsadAbPsXP0EVOAQpRg7v6CNQ/Jci4r/HbVankTCjT&#10;eBX08u2vpZ6uA2ffgoed+/D3rcFOSeSFWV/ls1Np1CrAt2pr78x92KklXb6kaEnP/v+RI1ZYiPn/&#10;7IaSI641ZLwvhOg4bVMLv1d94xp5xJvZWb09dgSj0gleXrwOeZGHiFZ0eutq2tp2O0+vXb318MOP&#10;UWt99l3Pd+/u+7Ef/89ee/1NllCMQll3Sh8FBPyUeF9XNxFVxQCBKZfxr8qXy69D65oAVAozJF+J&#10;pMoIXRUcu7iM7JS8ukE2Y8HwCnZYa5XRywym+x3fD5K6fMLvxvzekQF+5x+rNKwqVMS3v6IE8fa3&#10;EiYc5++RIxYl8yyMylHg9wmPxCl0aGr66p3R6Dab5K12/q3sN+Z28OB9U6iE/VoK5vQtTLYZ1bx0&#10;6XJPd5czSCKD9xf8q2rHyOjw8uY9I71T42MicPFQwNaVscRHXjLR0dGjh4B6Pz0xbRzTwWI4I0IQ&#10;EfSNbJ4jHrKb0V+iRekCh+XkCQAn4+P4L1Pvefb5l195GVlNXMecI2oBDAkLzcS0diQO9Mp6xTVP&#10;ViQCF87ehll9qo097Z3AfiBl0E1l+d0NaqPU06bGQ6F+5KFTUo3HH3sk6cv2jtMnTzuqkJUcUhGI&#10;qCMPMoVMrhadGHVCztGO1qOgNSGb7O7pvnb1+rvf/R7BQQr5xutnDIWoZMt23JyfmpV6o/zZknIv&#10;YnNOCkilk8NW5v/W2tIWHK8WhSlzJ95+oWvhsXinRv2iiSHLy4xuotiGbntEuYp2RJQVCqe/UHVT&#10;N0RyvkhNQSi9W6LuAgImomuFu6+M9yJi2PDQkNG47t2dzuv0O4smnf+RwTTJsVrQxiSv+QpAW4y1&#10;svuABUSFNjZI5xTJP/oMUTLi4JNxaddc4a1RDYDpaNVWItulHMahcpdrG5tGxtDGho8fP1KyuvTk&#10;ww3wpKHzxVczo2m1tRwtk0CAQpOdr0QRLvBRPm3J+Ju0SElVWL+AgoJylc0m4Ner1OzTzHh4w7xg&#10;JE/l5JVM13/hCy889vBD7l1HW6ehwL7ePTL79rYWnm2jkxMq85aWNt9B7HbsdK0sLR+Nqk/k2XFV&#10;1zQxqsAujbuaAorXmUwKryzwXR1oZl1yKUPopwbS23fn9pBGpk+jIJHyIV/6QmHxRmXS6FimweXX&#10;WaKYnRzOmlvShIwtQeJ2skQRqanZKaZ2yAx7/FjUyPdc2/ZdrMCrD+7fb3FKwb1v9YDMeHdn+9m3&#10;3iLr6FLp/mHmFoEhhGAjGHerP/X841kl5cipaIxBjR2Y49Mz0gLwvaIu0j2wwSSIkS1LkR2Fd4/M&#10;Yjhy6JDParlMECq1CcO0aFEuhVILKC9j2CVui8+ZB1PMbGAWhsXp30pHSlYUnFEGlEdV0GYlIwSo&#10;6FOQJIzGNvqCQ1BeWGyViuZxkQUpnb6I+0vLGLcJuXSVRibGUSiIIGROpK6qLvPI2bFSE5xlDXhe&#10;zUTCXe7B/QeUNCt3vVZTKREqRqlpdRnviINQZTomVX7S9PAYE38ixxG9sAA7dbioV65dgymqXJH5&#10;pDs3r13v7GbhNbOfmsPu9tnVubbmVmSmpUVTNFS+SMwk3ZQWb8tDiS3HKslnCseWRURyA+jj+qqX&#10;PHTkyNjIcLxJtTtCSaQ61hwpyFRs7r//JfA739HZJVlhhKP0lc4Smz1y+Ni+gT4d7Zs3byClItKC&#10;oZKUFaCj4Fs5SnVdNQ2s25TgxaoLnI6UIJeYg7jOTKMvnD9/SYvh/e9//r3veQ7L7dd+/dcuXD5/&#10;Z/hWarLGZvfD9KE015KCxBWqdMQNojeYIYBkXUEINhjNKUNr5zBEg80X5bHUtibBpWvVxFykiQsr&#10;C7DDQOuudkQv0wJEexX7NAXA5sZpI1C9vTExOU4aHQfx4OEjzzzz3MMnjv7iv/yFhx9+iD7W1776&#10;VUtl70B/5E6MutO7h1tjDnTT5dkcnRiWcmY0hM9ETk5xIaG1vaneUDBdCQvDSHmFH6TKU5ODEui0&#10;ue9FxuSeEeozb5x1F2T7Tnd6DYtzzAYjNouSJi5YbnPzs0LbTc04Z04kzKrJK1DSd3Y43kRJQuWM&#10;PZiba5Qrq3CgZBSlDVh2fBlJWjclbVeGrsFLLZMRfvb2f52OfCbWIwi+sR7u7G7awtXGupcXZ2UY&#10;UfXZultd1+zW3m8CRHS1qJknVO+Um6Z9JprEQDAKGUBX7C51hbvlXl574snrTz6l85oAUen9quI2&#10;0w+PcrNUlkAGPmtS4fJdwkhSBDoX6usCcwKcigxY3nepNH04u5hFZ40it6BQlZ+XL7n6Pf3uAusm&#10;Lvk9eraOhDi5Q7MgJSoouzRoV+U7gSuUnnBcwkmsMBrzv1BBLj0BYiNNH++Hq9eu37p+3W/wP1T9&#10;O/7ji9ZAZSMvLqDR2rVDZxFdtqtfeembbW39t27eGdx38K/9tf/253/+X7DxPHvxUkN988svvW6U&#10;59q14eU1wEZ7fUMbv+60T+Ft6SenWW22BwM7cwP3L13iYJT1tvi/LYX3ZLLK6PTyfFVNAwp1DHB3&#10;1Pp0GY9wUNTFXCAxE2OvxqDovVpj1EFpycgtNPMnjDZtvY313S3peqMLbg1kWOm9xcfMZq8nGHnv&#10;HrQ74ojeIjwGmB6Cq7UeBN3BAPt/u1n5bRlmJCBL5l1WYPqpNZbN0NQsAW118oqPDIC/t0kTXm8B&#10;iqNQQvjm2enmnj55QuN+dHj45o2hw4f279t/cPXuEsJbQ3MTALaxpX5Xd7/TkEdKe2dbJeFw2rEt&#10;aGnq2Lvv8K2bo2fOXLh5e5gtgsQoliRmPnRagXMLq527I/9pg4P+rDuBITN8G5u7mlp4k2S2d33H&#10;q6++7saZTlX0ahAPDQ/v7umIHARvZ4hmEbotmo9RThDsNSJyKFI9bG7wgYU1PQeP9Ip1tPCram/f&#10;uo3t/f0/8P0f+sAHujq6FN55P3bT5l2QsxqDgik9AQQvHLQ0cHb3PPHEE6QF3HHSP5ghBw/ul/g+&#10;++yz9P8t3ovnL6TtEBpgHfR0feXuyrz+aSZ8UVDQ1mejb6pTtbljg2zKekdLO8i7iZE1HlBEPjE3&#10;tdfQ4sL4N1JTv9PMdaPHMFkmFgpHCUiu6iwcBmWjedfkGYk0mYEuTt7x38vZB48oLHE9PdW/L2/D&#10;OeJol3FH5aaNwSmsEcaXXARMFdVGcyR0kRvrddOxtKED0WKJoSOkcH10lAqKwQ5QKLAE4BcJIS0y&#10;DSi89mK5UE2vXsPfcLumMCcv9HVJTlNb28WLF1dW55544nEJj08jMER2x1hsbf2mXloJRyoWh78g&#10;b3FE7CQ0ewEmc4mZIMsnhjbEiBW4mmMlWzLyERmcwNvDNN3eoCskYKLiyDbMCTBuUdCfO3cRwZZ8&#10;EvUcmmPhESTc3Ltx67pR6ObWTmcl55IbN27bA8CI0gHvIJzSuauLVG1vd++hg4du3bqj6ki3MMND&#10;GYfKtKWbu3F3ZoboytbhQ4fgGGYAYK0NtZLtZicCTiQNWjMxECh5J14c2LLMJyii8lnCaqitLaPq&#10;Me8WQHwWMvFuXgYcCxvDBUcVc9M1YPG7tL+RdN1EqKkbqgDqaGt76/x5a1VBEpUfQ+LpKiDdrYbf&#10;/UPve7KCDt5vc0ic6xswdQlzELbG/BQIKuJnZcQ5Iiv+6M5FBqCMWQzs2wuJcCAhnUzwGtGyqauh&#10;3WRAtPJJ0nuPrEORw0WaLtNu0YYpdPTM4sUUIcYc8RKK7EeUUNwFOkztkMO2DqCUQlG+Sd0oiUXY&#10;jUnYpIc55NJpxffH5VqIymPB0CdnZ2IhuXGXesX04jxaeknJwM87CBS1NFAzFu3M3O0aGNyXjm8h&#10;D6Wt5wTKRF4J6qr76MknhihR448VxuN9TnymYXMBClNTiXz1knxUZgMMmgMztO+yzYgmPPv0U6OT&#10;47ZFRvs0WQ15JLeMxkRGeizvcBlyhUvXIHzE8CWielNVxtYzqtq5u1faIUBnaCiDHTGCjBxWOUSj&#10;4HcX7bLPmDkFUe84AGF1NbTPzBcM8srVazKgo0eOqI6DvJfoT1yoIskRUcYy/KmYs/+KcFq1Ngpv&#10;D61zFZXTJeKr1bQkP/9vf/vffv7zvzc7u4A6QQI3M9VFDSQqNo01Ypl3olbVKRaTUv2sLPO4Dkar&#10;3ozEzzr4STywO3x4LWYLKdlbxlMUQI1KkunJSWGRfLFONMjB9T12+BQUTrEV7Hxl9crla0IbImNf&#10;XzfOChlnwOzv/d7vvfTiq+Njw6+88vrFixeuXY/x4L6BfuFd1WFjKEF2dezq6u9eDM81bJ6At+kJ&#10;F9cjwxBB2qrjMrSyopwCiifChFGYlgd2RiHKrNSlekEAWLXLUkxksNl2rTHWtLxmd0mUQyGP3mVR&#10;88GeBjib3B9nWn93TWk4PDaCmkkeih2zwKc6L/zCTZoIQfSd5W/DhAnBb6M+7lrRxK1gVN9yYysy&#10;A9HmVohi4g6P6d3zOcxkaB6noxcH+u9wb/u2898eTG/QMn6AIWZVRxR604x5JWss3z4WmEHKWukf&#10;3Rdv1wMXGcKirOgHhH8pabUvWEoljQ51pvx0ZzyC/SZqYOWrQUpVEsQHX2UoB7F/C/5Qfujx0TRw&#10;hECeZK5AckEvlUcl15Q+anxkoKUElJKn3v+q3sG6IWmn/WYv36vFAL166eLwMMuEHXv39g8YkO/b&#10;g6XuBiW+meZOayO2jM21xuHvffELL3zzm6/u6T8oyP77z/7+E08+8Tu/+3t79w5+4hOfOXLs1Kc/&#10;86Oocc0tnZcu33QUTUxSdI/UsUa+mFmRmBeuQqr71lfJtJjdF+8i7JC29tba5hT0mreCpyITKF/X&#10;aEnU0rY1e4bmBrrG6Y2phsaO3V1fv6upzQyCKyOS584FPKvAjeW1QPTVO+h1Ge1w3Cp0iKTFsje5&#10;qggOOouxjiQSiS7UheqkkqEuRLo8HY37See31kNiXLm85fgNbFO9UV0rQRyamEY5cEjQ3Ovo2LWb&#10;V3pHWwbxI6yXIkv41DbVa5Zj3RkaP3hgr/Bi1Kqhpd4Lwc4XOe/dvauhqzz3J+eOMj5zFbVNne09&#10;Vy5fuHlzRKmOTeEw8xbSmgiXPewlgrvde3rLdDAexbZEqsjHbMWZIYwwEhrqzWVnhDHDA3sH5yJu&#10;vKH5ENnUHZgwSGMLMWuQX1pPhc7ouG2pa7DZBWKnMq/eZc1D+1k9WczNJSTjk5Pm4jfvbh84eJDa&#10;10vf/OboyJjcyEcjse946ujYbVZyz569r51545HTUEZ+OuG/6kHuHexHmnrfe97j7Af5xAx4fBJ8&#10;uKdvj8NlRZiTGswuZUA0sbhqVCksdkxMYxvPLohCepf1pECYUVpLMa8t5ZpWarN1U8R7dm7HNBU4&#10;asYzPL/6OvpyaWIlv6ge7Ntr5Ie2RzyKXHSZ8eYqaooD15WAYkZpzzTM3W25nXdAewgsaDacBdFa&#10;3HS1WVqtkZ7dXaVgY7rbaL9r7lGu0fJW2xYRHEWt9blha0hqkfyU2GZV41FUhjyw5+mp6cK7ffQR&#10;dddomMiNiLoIPGESKtliu9V85vwlecGRwwcylKAtEhGr6Inh1y5vrAJJ3MHaxqgEAksTF0rDD7hd&#10;VH1Em6JJHA4ITkRx9QzEIlQLHQ7GiOYlCtWwOvREcBRKWAjH2/19AwyrXFtaYmZhY+Gj4IhAwZrL&#10;KowvmNltajaLvXffoWvXbtpvcSwM1FWFvPhjP/7jEi9/npycOXv2rdm5Sal8kXjEYoodszckNUdr&#10;Mnx57Mhhdm63b91aXw0ZCTvWHrEpO3Z3wibm5pbaO9t9Hjh0Et7s5GRVxfqyQm68W0rO9G8NH0fs&#10;tPBQ6XE6IDyV9AAzo7+nV2KtA0oJvDSNqzL0s7n1ymuvakMFAwbkaE3iuQL7w9ndVf2p9z5xP0dM&#10;1p3wwj1N2QT0FuOttrvF/wHvJk9YRGd8xTAvlh4b1j37uM42Wncbt++MwMiw4uAlEXcReEL9Crhd&#10;apWiQJHv0htNY6siARZJinDFRVbHTyxqLNYFtb3119HKiQAOv0LpUFsQQufVHZwl7yyU9KAh4d5a&#10;mhz81leXQb8mHYZGRwk0IgUOj42Dm823C746O8m50Bx36obbRfqJ7X17BiSR1Je9ISdrRd8y8Hsi&#10;oY23s2jDZ748x2wRrbiPeFSaNE73kEZF5c3zly5dvXz55s2bshz7yiva4+9773suXr6iWxpbdLGz&#10;EGAtf6AIQp4hplwuFyrz8PjwBg9zsYrCdTpQUENxTING2sRaAxEERUQPMQKqGe8h5J8xYJAADXLF&#10;wUTcx1u9Ie1RC/TY8aP066/RBa2uPn6UEXOjNRSCW8U2rajlCsdO98pomzCi9gSgluUVjKGjdTfB&#10;0TpsmG2NxWamgr3dfWBrtYErHYZ/UexzHdwpUK5BjdI1jkRRSNAU4WuaXVQiL+KciIKip7pKREbN&#10;cXNVis3G2dozilMVHf/FJYaHMqtGF2yaxc3CysUrl0VS+SXUx1AGLnBneyvPItiAj3b+/Ftzs6yq&#10;4h1w4+Z1LMlzF84TNu1s3XXwwIHlpfnltQXevLwmpxcWxkcnRH9rGsxjcYq2EbwmfQxLCudjB/EH&#10;J5bFMT05bZVltvG+ikfm0SKhl22ykzyr+TgIGdUe92tkYpTjn1gpOgkZ0XdFNmXi3mSElIpECoDo&#10;NIVc1QB4oEY0NITvHLIB3AXQ5CIShk3VoUz9D+WI35beJY+qqSeBjmCDBmBU06dzoGS+q1IAhLlQ&#10;7Ny+46silPIO4llwhHe2LmPesMX4M1zgb32nRVNg4hR/5TsQZFhQIdVtpi2SZITKvZpKpVPlyosC&#10;uNmlwRJ7PjUdqmS6WkrGYk4oSkejw39LAaagqpH83ReGcCzzpdjZUMtbLIKZKSYy2fFgDtcHE7hL&#10;2hpdhm/liGVgm9TlutIq4tHxxr13/q3zU5PjFiT9JPiO1gQZShsK3bsFhyO3N4xSApCTY3feOntR&#10;c/4TP/DxqhoNrylew9dv3hFq7MQPfuhDZ8/fmJth1dqxtjJ58a1L+w707e7uR53dWluqbSRNTEsZ&#10;PyIqA1LhImUR6MKT++CdVNOLdChKT2NL+8j4xNHjJ2+P8DtcXEj2V7VECRR2yvZJuAUDWBVoOVEK&#10;rnP9xmcmnYzNnW2UA1v7erRwkFc3DaJVSBOGbFZXKt4H4oTf1VHy8OTwVbDYZMPO2lUGlZkSj9BB&#10;MvPCiwiftvL9dn+pLJygvrWZdiizQyKwyFRTf/Hm7fHZhejFlxyrtb3FBOhm9V28YXi5wBBGVP5v&#10;ZWZqnPTt6tLq4P49jobIwXJW2ViZ05WTX2xtgklc2AjFwZkMhykga+sePvXoa6++6gPo//gEPpHh&#10;AkCCUiTIRdW2Rk3Pnl4SEPG7olNWKHTT85PqOmi3xBdKN3jwwEDvgOSVE2BreyvOrjRcTBdCnXSg&#10;IAlNRS6wqBdFrDmkrozEgqGrTWUDrRSL1hHRZtin2Hj12pABWw4FeC/ffPEb1Ioun39LOJ2ZmQIg&#10;ffPFl1557RWbG29n/95B0cyilT9BDXRvDTrs6dlz8tjx9tbWMEyWFo/s3//wqYfOX7v01utvJWet&#10;3mku8CMf/vDewQMPnTwVTV+KbEeOqNkO7t8bVwIaq1v3RIys7zJtCqZVxiigEY7cTQ0KNRVIwsLI&#10;9IPGpbwcaLwU5YoYmwE+CwdMULKjcWO43npaHy3E2K3IbqffUL2DkM3toZG9++JEP7+wYsQhdow7&#10;dxpMpFghWiY9yVz/llamz+icCyswImeRfYysmBHslJD1YSuib5l829h09jkHVOMzDun5BYg7Qr9Z&#10;w0CcW/j3gQDSEa7aObd8l7HFrl0NA/v2yKhsZ09uocp7fNvI+kXCYAa2k/yVCcRKPHKEhl2qy6KP&#10;7CCK/kkZhoiMYCF3K2Vtynji0LsOgw7rAIpRyzR8zWe4dOEKWuORwwdnJmd00pG8lVWlGI5nh37E&#10;zOw0mFADWf07MjyKbKWJp3VgJe8fHARMODiNL5BhunDpgkTTcQPujARWEUCVh2FAWagC5ukTx3He&#10;bt2+LUUx+iMZADF4D0k6QoLaKZd2+lR60MEO4pOUQVtgV/4TRn0Am4yKZH4jMyyuA1UgGZ8dpT6Z&#10;GZ8i9Ufy49/99mefefyJgf2DbhRhCtf/13791wv8H9zK2aiukvqj3dMfKjki7fWirxFhonRCqpdW&#10;7k7NzqRcqjNKFi1FwTekWILxG7GdQdxxeygeueJZ+qry7R13Rka8ZbE23WTbWDILXA3a+PaoXIlG&#10;RurTSEinP6WgHmtFPDbZV9LRtJ59JCtRoRMiuNx2KzaXAFOVR/kUpdFrLLcqPFAXxvvG5FpeZGd0&#10;1/xX0652yBnxdguuu0d72n1RUceAwZQNqqwPPzQ8cWPoFprvwSNHXXpxx7JImFC2pz8OTk72VCzq&#10;Uo2UWXJMxGgRFflzyZzLkm/ZDCqFWKNSRqcDoPn33T1dSiKwwKEjhyanxkbH7yhFk9vGiUTLKO5C&#10;Shh7x0cuNNrs1cAJGcBhK5xugJdEcVKwvvXWubnpSWjH+PiYJQBvO7D/oEvNx/eAoNu3N0OYDY1D&#10;d265SBWiq2nfR04/LGsZHbnN9NObHFRGz0/H2r2CHJevXMvIejWH6Vzs+eQKCiZXNaoGqfiFiyL3&#10;LXUEDWYCK8IjSH7ZMKDc+6GqmpCpZYse54N7D2kymsVJjGCCEnscHZwIHCjU4uQcbbM4Y3pOs2/R&#10;mIikqpN0ZdPh6hSLVQZoPYSMwGHbFG0YgiNYAIIBY81NrVShKZj09Q5wSdhaXxVdZGwyAMO4SAIW&#10;woF9hiXpyuoG1snPjV2DXBeZvpgBFifCcaiA6LnJtldQ6eIpbBw7VWOauFtwSIVC8e6KJwEgLceP&#10;YhoHOUzhjLSFeDQ2ge9cLmB6LEoUF3piej5uNve2YrTjaGSoiaVsVuYu6yBmrKP4xAHf6ui97fQv&#10;oQTFHfE+gPO9cMRvy/XWdV2J9N5dBWBXDMfmZudZ7cWuKklJTVC475EhlnSwkhTmu+ITV7HweUfa&#10;GI3x8Lze+R2dKZ8ngqclWYQs6M7Y2imVghtFGQC6JVnUsRKI6+qhNdLEdLUqw+PZTZ4yqlUgwHCJ&#10;4B7SjGIeGwKGrRq2KZQcKG3mKKNUEPxQl9UeAa1NZFfyWU+Y+iRfJXtJPl/5WxSto8ljKzkkoAek&#10;gbEwYcxELkUhxobWj2PQCL/me/rsQso9/eioHeFKTE8v3Lh2NWebHG50wpt39LqPprl3te5++aXX&#10;2ts66+tYsKzevDVMxxa+xXNicXZYfRIerROOyHkN2SJQSjxWox1/3zkzypaaYj6h6PTam2du3Rn9&#10;3Be/DP0mHHD20rVLN25c4f0wPnnm8sXx+bnhKTPky8LTwuoSCMLQb3uP0eC7cA96h85cdKia+mad&#10;ltBj9Go0NJp3OYLsbkmkE4OWAUQh0pY7aD+Ly2GolGrnu75c0Qcz5eU6JneSrYYAU8oK0/RQd9mD&#10;xOj60Iy0wwpuatLD7RnoOXL8sICQSfIkukI0KkNMVnQ/NVXUFMwkA2CuLyqiIHO6YW0t9UBG+iBX&#10;b9wa2NPtnNPSdW7n7N/YIj2hPRJRiGJ2nLnKXMPNNNm3nEjLew/ujdZJU8POFrPNNVy2lbIkPFDy&#10;B/cNkkP56Pu/zyiAt0eaoqV5F7K0YAunsTThC/17+itIQxxpneBYoKUvVJBgijN1mtep7Wr4yqbj&#10;FdkXzquTYyIql4SJsfFk/dW1x44eRl4goTy3uPjjP/ajPOJkbUKcLqGVU4TrZ119gV4L4tTJkzjx&#10;EgVPjrVmWgXVTGx86bXXSDc88thjf+Qn/shP/tGf+vQPfea5d7/ngx/6yKnTD+3fu89zHj9ylF4J&#10;z7cL5y7QscMEUlMMj46jWs7MzZC10Z8xXCUI63u4cRkDbWrc3dUtV3PAzS7OXbh4EfZmLzrPuSXR&#10;nrOPZhcWip7GpuFCY6GtLe2lrYmCuWmMQ2fZNSfc4ehZ4qZYlEQcuOnIi6R315vr0iQpR3Q8hoPh&#10;FRRdQe3ORGMvom/bsYGW04XEGDG9wmTEF5qEcYyNTw4ODmj7yFkBiCiWOs4kt9VY61tVb52/0NXV&#10;RkPtrjydLMs62Dilu6hSwZiC+wS4qheW7tNr4+ZenP/SqEyLSAoVdbwyzZPZXDsh4Ss8NltESmmp&#10;F1W4it1dQvvDJx66feuOP2OrQcHphQVgDffPGbGFR+sI50CbhbBrl5rf+hMKJyenxkdHjas88ujj&#10;tDFcjVs3b7380ivYz4AhN8Xa8hLeR1LneAinpSgcyUMc1a4cHNFNwb4oNIBoZmsIMxCanV9ub232&#10;DOu6B47pchgF0iqT9BhPKRfKh1N1W8mAW/UA9oJ/bqlv1EA7feKEbXV76MazTz6jUZbO6s5qkzdf&#10;/vJXHn/iccMrqrqefuSHezFO3LHTxHD1p97/roSA4gwQ4/dYedbTtsfgdvpEJ1aiWMzOpRZj0+OL&#10;oVcueffyFcI+eotw7I5d7Vev3bL0UbYzXxzKlt8zqqZgjblkAk05HfxvUPHwSkPkK1I/eqrlkI6N&#10;Fdt4BItGHxsf5+U336D67UQ2UOkSRCGiXm2hlZm8vZwJpeOsa6MiXGWIjnBa39rW4fkuX70OCMPQ&#10;amrZFTOfJg4uyxZ7esm2TaNwUn9r+A6S7eEjR1NjRbAiNIn7z5o3XSxlkxdWELd8i7aRn48joqWU&#10;bnPRX1IH393X26vvcHj/fkLWz7/73dhOEbKp3iHHHRodpvJoNdt4xs5BihaHex/Cb1a7yVM92TW6&#10;FBLIWNshCRWSseeWQoLmxIVr3B5uXpO33rx1/dq1q2fOvI5lePX6VTqF5y6eG6WgMDHqmfnwWlcq&#10;yFj6HoglkSG+81InwfEAAP/0SURBVBfe6urq9h7UbQJ0dFbfbifZIPkc4a6BcQMYZaKtTPti8pJY&#10;TaFV/PNsMHcq8/BE5B2iSRwRPQ21hxWhbIi/HHdXVWaFRhtsMlA+8ICblaKKjI2rIen05EtLnic+&#10;4fyI03dm9t3aLMXkvuBuwnNK3lwzOcNVjyxFc3sXoZztgPCZO/VUzQjphBM0Lck2jN4Z8cYq9ifg&#10;VRJomkxEv/f29+o5uTs6HbRok3QQxUjAL8LZRUGq2PClAiiVSmS7gJjeqlf3ilGW2Y4/pio8M4Qk&#10;jjNjaNXrCOfv3puSRw+rMCqMv83DF10Nk/VeISGyLtwMj1FTUVCNJBuLiLvrBJKUI27Qk08/GTiQ&#10;q9DqWqGN359hr2yYzOqWL4TC0mv+tq+g6fXVFtGulmano33l1ABmCAvZc0mbtNG/G0V8Bxae57uv&#10;d5NkwMK/3+QtLxTU/9u+IyWWe0v9P10FoTf2ypVfKZskm8Uw+NIiLzuZOoZ+zoSUAHKUYlYYdbHC&#10;5i0NhULZsJmCXgu+EWJyd5JPyrEKUTkFg9OOJUY8m2yNSP+SsYh9+Tsy2iS4xgPu/yRkyUx25c6m&#10;i17UrRcNSF68IFZ6dpK8e/v6Xvz6Sy+++OLU5Bg9kauXrzh0X33pNXf/xvUhm/xLjDQHBu2di5cu&#10;3Lhxzetq6y1hXVcDuTevBt4elwuRulyYnjx+8sC+fYfGR4dIJ7EFKKamEFDzeaXERPRFphS67sOp&#10;gK71Qj+rn5uZGJqY6tzdU0q0OjnvBpSPI44QUF3b3dd9/vptkmpff+PswtrqGxeujMzOjE7NWpeq&#10;F+RFFY/81KLhBRVLF+QN+M1OmmUEw4iXNdil8kUBt+BOaFxYQCWC4qdpt7m8iQalO+UrD8iUuiS+&#10;TBxkcN9CL7+wTgmC0weiBue7icXlK7eHTXS5DZaI1z9woL+nvwcLhU9kJguLq7uCNfPAza1Xr163&#10;8gm5rxGlzhC1uB258lWaun6wubE8v0pdNec2XLx6p3nh6u3az372d02PeSttbSJAglXUg40YaoZu&#10;AlpYGRCfqVrZWG7gMrq2jG0WoeZ0o+tnx8a9rj1Ca4sZ35UrlxUvVirNEzIAK8YastiMxQh1Cevp&#10;SIaRlJFMZKmszIiuGY+NqL6z0TKWRQFGkd2feuJpvnmyepljLP4wguHp9+TrzRzV1BKSM7qKxqg1&#10;5G9eu33+3KU7t0d4sFN4hXxKqDI1QfNrbPR3Pvu5jp7Ol19+ZWxk5MCBQQnNu557zyNPPBVLvR11&#10;+mJuD+mMh04/TCD2rXNnvvTlL4+OjbO3nUbl4zJctc0zDWQ4OqbdMklzB3uSY5Ndx4hcRwbkyvxB&#10;t0E909Oz264CiknQ0F1I7cibDV7A/wwrFMI3PqTt66TYVu8fPXpSX2hsbNLg7eTETFvbLpgqIo7E&#10;b++eAax39EdjQCbhHAdQRju2XemVMZp0yqMgRmg8sJ+xz00/E+QFcByAgwcPtLXGHkrxzxcdLwCY&#10;09EKeMqpp1PE+s+BKKt44+xlWDAUpJIPJp7gDpp74BCrdVNGNZIlZcuTYDSMhNgZlLSMEth49r4D&#10;V0/drtXKCwii/ebcgXTovwGyzfxl8iolqvnxdEjQZfGVxYdzZ85JnuSpRw8f4PESlLSuVtNyeGTI&#10;ehYCW1toPEuBbvqvU9IIptuSuqm5dXdPn2Lj0uWLZqJxn5JC3NsM1JVzygvJkzP4DZWKps/O6pE7&#10;w5lMigSKzKHWTkAuFxW0hmmMQ16sLp07fctSEUcDEAUFqk4R0N8KfqYOUZfG7gvjFLM1sP+9qhPH&#10;j+LQnzp+gmy9/P3U0ZNFcMcibbp+81Z3V/eTTz45OjFxc+hOGTiCp7QgR/YP7K3+1AeeyelUuHUq&#10;N9ghrJmQ7+pmyIiIK47Y6TlW60vCPbyAxIO6giW492gGs7Oz2/pAGSw0guTl0eEw15zIH7vxGH3a&#10;Y2VyKuhTOBFBDiJ/fd/D3n2M+K0Pl/qNcUlOoVpub1lGgweANEU5LBo3JnEc4bHXTBlS7BbMFoR5&#10;UER7CBezaeNRvXFP5tS0C+tzRxPvoJk5RdX8zCwBYQvJGlJpXb91B7vlySef6e/rs7c9v7DmaSOn&#10;oB2c1pW+vrMlooZqkyhqbPIR2izxvqgOv11vO9aMXICp0GzbgFtdu83K9vfs+eo3XhBBgNi37tzp&#10;6KLevuSDSMGPHj0Sh6X+PdYB+NqAfaXVZoPR4nLyqVSk15nvQyVR79Iw39ganxi34HFsImdVLM9F&#10;Z5Q3Kyx7em1138C++flZfzV2YCtJEE8cP7axsXrT+Mz1a4cPHGrr6F5cnAtXwPv37rN0AkznPNiR&#10;XDWpeequkjlV3dNmpYmFWaThEg+PopMMituJgxBJAYiNfrQyMu7KMpMQQOW7NNjSC8iEYEyK6PjI&#10;DDEHEIUYWOVQCATlcFtcRcqGOEREidCm15VQejfTC8TGOF0yaMnjlbPA9Mibs4E3EN3QeGDffjtC&#10;RUu4lUyte8qKCiFfJKKVmvGIe1t9ZAy72mF1KCOcAZksTM3NR9E6Y6dqmaQ1diw8F6J1P+0qDDcD&#10;b7GDkWOVVCWFZQi8Rbk62kd4O/ZetEHjDLFjy4ZEsXD9qWShsTujDXs5HTVUSO7G3ypFUBG/rNpW&#10;1d1h8Lg4L3ALbTTj9g1aBjv3HTxgTUocY6Qgnik9kmiVKbJC/Au+/4506EGeWDxrgoHBxlm2O3PM&#10;GNFqUbwXGofT89taht9KMCs/vs+XeDDpmonQb0tCKw/4tu+cmyUjzAA9HN1xECG0pLH5zlsvCKK0&#10;w86y7MnbYtXbqo6lSvwtKWNRZKs0riPakW9JQ5kNKzZmkVxNdVco7rp5KHyZkQxn1ySwM7wywFOB&#10;XAMIfwtETKqTgyNr6/7AWSLojvm5xQvnz8MtPHr/3oGu1l3sZbs6KHRszS9ACSeVmm8xbr94YWVl&#10;DrWIHgcx/YVF5LBtYyvutfjc0tqpxelDhY0gW9pYX5qf6u1tty8t2uE717kwEOMAekZew2aVgb99&#10;E0J7qhCppdHMAgKxVN24eau2rslnrKtXmTjimih8De7fz1p9z969Jx95/NCxYwvIbutrozMLMVZv&#10;aJ5wixvrvvjia1dv337zwpXX3jw7OjM/PjszXmxDJJT2gMuHUC+WVlW3OFNzS1xDUaaxDhJJZkYA&#10;kQEWcovw7GFIzPe1+hPhivRSmf1JZ1pM1OBHpk4XGlpZUzu1snLx6i3snNi33NtiOCZBFI8FhOA6&#10;Rd7Xdmupb7GtxZXrN4ba25s7uztjK+VUcDIbm2uoi8LNGsQow7WGK2nxOwhg/GZzEVgvXb7sTBW7&#10;ytPiwvIfQh4Ne9hok3S3ob1xeW1JgbBdpRGxc2pu2uQp0pEtLIqiLbEn3a7eHBm+UySuDDp4M/Hx&#10;E7XgQHEZ0X5dpJyglWSwYbsxMlUAi8htQKpSD8X6l0ye94tpjednc+/Yu6/PylcQOmWtaLis2Cgy&#10;2MW3hm7fuHUD70VSXiYReXssK7WO7BtUCetHDvbvMzwoply/dRMn7/LVawcGD2R37NjavbsLNPXR&#10;j/4An7iAROLwxhr+gOYJZEtb9/bQ7S9+4QsqrQMHBhyI8UqnH97qD9FOYD3iJxYzOGBucen6deJN&#10;nv+6tCo74N49VTaPCWmxy05/1onI/UB0ypJeWJDxgI7wHybGCPH0UH5+97veR1c6bejNzY986AOM&#10;JcijXLl2k8Xd7Nyc5n7Gg5qb5+bn9O9kt2hdzthizJHR6USWTEpvCtZMEMIEubdzeGhEXAxkiU7e&#10;0oKsKSsCr8BWhV5x1eKQkuAdSRDvjE09dOpw4ITqatRNwj/pddZWtzRxN+kVJTAaE+jCaxdecrB5&#10;Ccm+l/aegxpWqc2EjQ24cQyl0DIzoOlfQosWiDw0Yzeh1ccTXANJI0qS1N3R86UvvnDsyNGVlYWT&#10;XKZ2bM+tLPqAGF9TM5Pj4G0t8wYDDq1YrzyEjKvGDdKk9ur6/oMHjhw9bjCRHyxC1NDQrVh81kYQ&#10;PrJEbqSlovfiHA3mlSzQPhseHckQbJnOltBKVtxi96soe2bsD8wS9+WiDJOMVs4WsdP09kXJgpii&#10;muRGh5JIjmoddHLPbEpl4v2D7/sgPXQJ+5HDR715wI34/aUvffmZp59leCgGd3S28xqC9/l/yf0H&#10;3//B6k+97ykFUBC8SHNTNLADtxnNucHkP1x76JJiJS4vsW6Wu8DMRAq9IeSKWgQdMm9Dw2PaBPOL&#10;y5glGTzn5RAsN8PIxTQvw6s+RuW7MvHhonixDFekW5fw6D/Fkaa5qOvdG7rBnHsr2iXG8tIHzZf1&#10;JDeK569rtinQM4fRpSu09B1V7FKov7hPzsbX3jwnF6Qv0NXVMUUMfGsLd8wiELj4qCOE/e7vv7D/&#10;wL4nn3rGqwtYio3oZjuE7PaQprybejGRaGnwmBydWj3JF+KbWMgrkUHOCD2WNxZLElm0m2J/tM0L&#10;XBb0uc//DjAvUamOv63Khq3w8tWLV5WACAqshacmZ6yPwsyQYzfTFSPiiCXqYY5UnL94g6YswJzb&#10;uHH9BnhLkJLym6LCejk4ONjR1aXaBhjKDyw7aDzIWjv15IkTjuRjxyzre7eu37h9a+ih06d9NKhY&#10;GOrpZrrDkDDbJMn6hk+jUMZzjxB04HgFpfuWNkoJcp6nzHZYlbRdNSkoDqrtZVMR2pJMuVPSOL6o&#10;LpLwhCNpLsyfgQmJ/e4otlSWdD3gkH228jc6s8yRtu/pInjPFb9jsbso0dQ6oTViWIuTxaEx5rN7&#10;2yr4DLncuzezsKSWMEEtLm+t3b199ZrjWVGbEikqRfdAqhMTI44Qq10T5/RjD1HkcfCARmotvcLi&#10;kJTUR0qqkmSUhMPp7QzJ+E5cFPS8ZtErO9ucpuId7kAoxjEWs72xtzdUJOAHanlr61owsHM+LnoB&#10;2aAlIttaWU4W0Mrdddi7W2noXUB3PRw2Lt0eADOB1kzVhPCQufJa7qKFFFu+8qa+F4J4P5PD3IgZ&#10;310ZsavkmJmedjTwmI+DZ3Q0S5D+trTvnX+p5C6Z+y09mmD57/jnyjX5jhwxD0v/tuCARQOvMslV&#10;eZ3CWhFqNWHdSn+E++5qQxrRZiobqOg7VVr80fOtsBsLwREBo5JDhk7iK4VK2j9ACkzNvM3MuUfc&#10;qtCO7gOW999e4XAW85P7d1OFlUMiTfcikuT83d5BGOyKGcllhrk7DxEogUwUZw7E5N3t7eoK5rNH&#10;jwya/hPf6GazysV/pSgUc8t4JW739w8aU+XcjkTb398DG1xfI0gZRwfhRwiYnRrm+ijYeDli6npj&#10;Uc7/tpsQxLS4C4V7p/q4c2fYYRAgq74+eXO8rnZ27O5taW1HG/hv/tu/Ilc+f+ECjQyMrz39Az/8&#10;4z/ml7/y0ssAr5MPP4Qhl2LOKXVn9Obw6KWbQ2evXL0+NHz+2o2zl6+OTk2NTU8s3d1asbNamlei&#10;o10PKeSTA6fdWYOkID01Y+0bWbHGkMwm0bWUNP5bXcEIS8fO+FQ4oLQcrFFWG4aazew7nKXvaUq2&#10;NB45dlByplUS3fnCuC8mI0pEzZD5N9+8wiTNdQtXFqPj3qZN6iwM10i7vKkZS09HXbOx3sQulYl7&#10;FKcdVI0du3cjNwURJyHhverdxDZ202gjYL5jN38OBz/SwxLEcaO4EeWOA//EdOpk96qvX7mGz83i&#10;lWLf+uaGVlihYhC+ATgkyOLmBd0ucsTwyGAO8rWqamlTDp5Qx7DUaivhFxP60sVrjz/+qARrfGR8&#10;z949hp2TvG7h+LcwQVE4l+ngap6lqkfL2AbnEPvw8SNQANm+MIXaiNDl5HdeHDtx7K23zhAFEzHE&#10;f/MuH/3w90sulLIByFyMOl6jNHUlLvUvv/LSV7/6lQP793b1djOdUWZIDcFLrbuaWTaoJXBONLRk&#10;YEZWzfSICYSBmtsAdYDp8HmWoIQEqKudR7r/2wa+vUktQcdHxAvJR7cxJWBk7HGLRw4d4YmlMt83&#10;MGAqbv/g/jfPvDEzxX2xYX5mZl//Hl2tpvoa9AyMcNuEX5/COIIbFKHTJAspNXTECJAYf1mW7QjS&#10;RGQsArQbw9oShlKSxMkADhlmiyu2se68UERevT0yPjVnqxbVcT4Ru8JjDrun0Ruz0CoC18HB7zuT&#10;ht9abBGkEsEzA4okCwmYXwZk4ZFp4lI9sN+hnmFHGWRtDOM1cT4+zY2KFgypL37xG9//oQ/+yGd+&#10;+F3PPff444+fOHbcGsMqeevChdHJMRekeHdIXmfRmwOAWHpFmMKxfvDAMagw4hx+/MgdGiCCho+B&#10;gRAeoSOSm3UyoSp00jpK8g4k9mRFKFDeUSMBgz3YP7g60BAbDSlXTHTQB+t2/oHLsOolvyH7xKDI&#10;e5YOQrwjRJl+YM7BTBFtbR8/ckTa/u4nn7525dJAH7PhvfWWSHPThfMXyf+RLvFOsORdeeoBe3p7&#10;rTbb5Iknnqz+6HOPVtTzo0CR5o2tu71IAnJtxcsSJreYxPqiTq2DSQE/tty+Yxgh54sZ0YbJM+4F&#10;6lUP9C4TUzKyUOpWLGpRJrwqFw+f3c6LZWQwkogoEn4JZyJWy4XSLfEs0qD32HW4uQ+degiKLdm/&#10;MzLmPfkHW0jBJ9XPAV+kMFMPVGHm4IclrXcjADkTU1Q5J/YM9EW0Sd0WQ4WWIB7Y4u0d7JZPPnRy&#10;Znbm6aee8XIm1pAKUj7w80AzhSiSzMiAKr4grQ3v19+InFk3VMUrIb/Smowkj/AA0y1DfyjjXsHF&#10;pGdz97U339DT0AWw06XnPi+cjMJDiirzNDNzxv2Gx+9cMRF9SRsiyq6XL14em4jNqNeNgJ+sor5O&#10;suVuxY4RW3Hnjn1790nFPvSBD/Z09/BbPH7iBGDyhK/jJ4hwHj/Ggvo4cWC4/YAxusX5t86dE5hM&#10;KftFXJmIiabIYwtbsXVRWaWUtgjKXKM0Jez1jCfjupaWL86cR4YjsMOwmyhDasKAKsrRitrFwreq&#10;vcN3Pfsu0VNBmbRhO4SGyAfKk8gQ1rVMT08UL/M0rYUk006OfKpfwYldlzjkNoibUk85FPKfkXMb&#10;fWJ21lSD1F8O7V9d+Zjz3GPo2a72ZbQtoBhflEVBWaiU41jYUTaYZWxA8s7IqKLmPe95rjQXVjMI&#10;hhQYOyrHdDi+6S6lxky+Uwa664pigBpoG0ANB2Xlki77XS+9U1fGuDIWcHtrO/RAFeZdgeVlMLJi&#10;TWf5DRqKHBdgGXami0ZEnfDk3TW9DBdelhkl1eK8LHh1d3chPol3TpcibqvdvIqcn85IJniCARZH&#10;ifvDJGlLFEzxW18ZtU/vzWIQx6Mtasp7VROACnQqtXTRKyjht/3atyeCFQ+ToMoPUtO389MHswuV&#10;bDLQI3JH2EXRuMkbSzmYPzz4jtCaHaF8MnUZfhJEJwOSyFglYMveEgbfyX4saWj4p2VaP0Yj4swq&#10;gummyziV5vk03r3TJSbGIYRmKM762lLXxdiGGUOdwZQcCAFd058Onp3RurhGAQi8AHjjpobx1avF&#10;R7Rq30Avldp77EDQYZNPR2o3My8ybgD55l1GMtQfHc0AbHF577592oJFPe6uMyUmk50dTU218dPd&#10;3dpMJH4nT7b59na+Ea05r6qYhqdjXtlu30q+i1e4dIsWsgTN+rl966auliOcoeU6ntfaqhFXtkB8&#10;4WWEiA0x8q2qgm/6jM898sjO+pbTRw689PrrrW2dbtzpk6eQcMbnZzHJhDDPjW8NTcRERJyfwxyi&#10;mVzfsLC8entsgprFzTt3zl+5CrVeWNog6LIOf5P3kY8ktkwHUbRKc8aYdQMMzW8qlnMuGLIWyU0c&#10;weCVxA314zOLt4ZGdQD9RMLBUmBgX5+kZqBvTyaoc0bg9lX3tHVkamVt/frN4YOHB4gCLvsna55c&#10;M2WR1OQ7m6qbqe8tzi+bAJVU7G7vBvCt867kxlFbd+3qNd2UymSqTBFsyRcaEi0b692zu7mFceKy&#10;mh77e21jOb8S3lvWNBhiYyW+73Rb5Q3d3bstLt1eKYaMAvyPDF3pQYEJ7RoXU+ATa+yjOIdgCsWX&#10;kT20PDxy3KREKW+LcqjnH/7w91np0KTR4TEwLco77arMhevsuv1kkJt36S7xZ7MfDvT165Md4ULY&#10;LbHbOvPWhc9/4QUQ6etvvjU0eockkNKOlILzFRfl5MmHwNtvvPVmzOFneVmQFRN47pLOefGll5x0&#10;v/RLv0SU59DRQ6zIAtpV87hfFeLmlhbIZnR1Qcf7WIJZSnSOa+GiO3d293bDVmROIVah9NAPXF22&#10;SAtRr5ZfjORpfHRseXlteOgOyIKTrczEkZgjcmv78UcfIwpm7nB2ZkL0unjhovF11ZqL47hDvLHT&#10;Tx45TAwDqnbt1lD37h6VOXady+q+2JESEgcabd0YBharsdi1ZqR7suKOkWERyrUrJqyjoSN8edts&#10;nEan5yhuxownlN4wE5ToUa83yylJVMmZiSZPlkO62hRn8Qeh4bVh+FFgciNdO03Q+CawSHYwRNHC&#10;QrIDob/2Zk04Sqbwq6p2tyGDgXuUIuJ0IypYU10L+Q4o77UbGrK7xXy0Ttv2zXNvLqwsIlGIM/sH&#10;D7z8+lkvt7ujKzok1D03txsa2oA3GoY6sdeuXX7r3FmjUS0tRd2odiecUp4YDnwhsnlRGh1SHTz4&#10;0oA2JL5TP8AJ5WZNTU/cvHUTF0Wxnew7ozzRAvVfg5ZSs+L6uCphHR2fXGOGXLTTotomktHc0PjT&#10;ekAD2FH1yKmHk1EaIajaMTp8B2ne0NXrb7753NPPzS7MkaYxizIxOQVvdU8NSoyNjVd//Nky11zQ&#10;AoUmmHRxZdXRR3GReoCzT+S3OrGLUYdlCdqHFlV/X79mggMIjOQkENQH9w8U4bpuwLuKwKHojkTO&#10;JV1FkJ+MOWOejhex0lwG6gd4KeqOmU0yZ3rPkhXhRT2cIQDb9Nik6mhPX094YPeqjSW3m2HpaCcl&#10;CtdlABoCcfRs+DuvE1rp6eyKYpBI09x6/fpNMwuHDx+CiuuYp4yTQGQIN/AHKlsgK8T4usbjx09a&#10;We6WICg7jGyho4rw1spyhi3WVzU7cnhGXqSYZ5QmbcW3NP/xjDKmkCJDBdCKsvBkUo0NhDAm/v2/&#10;+61nnn1K/SKTWKFkVl9Nf6irr5viJj9yMGFXT4f6pWASTel7Wt+Q9DL/O3R7aJQj4diInjsrej+P&#10;Y6bkg4+ToRuFDCqeKkF+e3dF3iYd8cbde2uHwVTjLkGNZl+9obmLFy5YQABziWw6nxlYi6SCpSP7&#10;yewY6zC9k7BPte8KZymsy1i6hpcjrBQB5qIinh1VWHIBRsL3Ip3aqM3rMzaNjI6UNCsMMNmtgiYa&#10;GRiqGHhVjOai/8m4L6MhpDuTZDVFuDlvINRGAb3oM1oVof4onRRGd8bGjK14ZHx63B2aHdtbsqi4&#10;UG5sE2sQQ5ndAJgP7x30WXjrAVdcT7VaS3O9eiheT22t3tvVq1dhQoKZYtdBlyKlTIAVUCx4ljMA&#10;KlqwO910LIlNx6szVKSAgtjgEeM3Z1MKYgubaLZTAYlHdxdbblerFkSb48Qlw1YhqiHhSydru0h+&#10;rq+rVmLuJM21dlNM6e9gDS3euTMELhKUyVt4J+YTenrNyuU8jCRTSe+iSZ353mDy35bsJcBFXsRU&#10;ml2s+KK5gGtRlGurFF7h7bpL7zCo+zZMsbL3K2qzMSr59n7298Qf0wzOlHAoF/dHXkIj+dZ3ZbKh&#10;qPIWLkPw2kw9RCC1MjFbrnF5WJQq3v6LGJbLHwGH0kFPw4W44IYN0MoVU28ObAKVQLFZW+vr7t7b&#10;34d7JWglJ83cQHjCQpXgWAYa7gFYMnEPwQbrKrjX7tIcoGznZT37wQODOb1yWhiN0BrJ7qt44Np7&#10;Th0dCTvi9EMP/dCnPkWU+Cd+7EffeP21M2dek6LOzSHaswKDG2Ha1ToQu+M73xD5hIgsgVddgNAo&#10;Kpj9/Rz//qXP+GVieLzCRLNFfCI0L01GqJdTTwHZIx3o6jr71ln9DD1mVhzKydHRceN0u/v2MEUA&#10;GRpWYEPc3z8ABXDYnjr1kHrDFIiuhGirqmptbu3u63vsyaf+yE/8sb/4l/4bYyuf+qEfNqwxOjl7&#10;c2TswvUbl2/fuXb7zs3RMSMyN8YmrlmIZBEsyInJrer66UUTx5vyI/C4gpJOvhzKRlt3Y+ubQnms&#10;bTx/6bLICf5cXFk2tOHjLyxRqZ+xHOZmF2J2OjnD8ED3UHA5cngfNB2ERl5Kq6SI9KncaGsm/m6u&#10;2VBLE8PTKt7mhrbuzm6IwxqOWqMAXitYmOjKXJ/to1O/hec6V5QRySLuUNRbMZOc0xVl95BVFvin&#10;btAU2TBHvGxYRJbAdHGgd7fjWYwBM4iWQa8CNwpI9+zz0fEpuqp45NYhNXT4RcknCMdQ/tJbk5xs&#10;aOM5O6enZgANOgCI+bdv32ANYEGNT46vrC1LNxHssMOCKDnsnU27Wgb7+meWVx46dWKgt3t3Wzuc&#10;Umv1my+/zlZQJW+uMT5SzDZWliRwBw5GQJJojivlCDbKo2197uKF8xckZhddt6XF2c/+9m8bgOgf&#10;3DtFoi6ZXKr63p6+y1cvmofoliS2duxq5IYMNY46Qa75CkOgjCoziVEYCNrwMPdUdLVxdAtJWBs2&#10;gAFJEOeWl5NsraxTtXZACT/mM2bmMCu2r2PB37yWSmp766knnrLo93T39Pd2D3TvfuzxJ7xaT2cn&#10;1o3oLBcEUsB0rPqUiPfuLSxas4sskwVQ2UxXd2eYSCSNOtsyJlp6HjavgpuoZOn2NuKjh1xCz3l9&#10;5SKJKej4uUumuZ597skvfOFL12+Pjo+OyISMiWDrUZDEMoxdRTOTSy4MfIrrPa1xHg0ESD96yODe&#10;/WG0FexVMuAXcjBlyNEBXebhwirLYGdUgTa2b90efvjEiatXL49PjN0ZuXPtxrXzly5iCl2+cjEq&#10;5RDwDd3O/W+ePb+r0RHBWCGz2GI1TI5t7Jdf+CJmPHoAGpazI/caOYv6bJGtA9uHGL9Fzr2+b0+/&#10;/gbcChcE2BVl3kiFpxdsaqJLaVHK6+S6azI8yY+6mHFLRoq7uvckau6s4f51++YtQw4umiPYnZVU&#10;4Kd17OpwdPbu7hPBpidmJNBfe/Glz33+89988dXLV65hu/FO0x8XRinjSqxx/S2VL3zxi0O3bld/&#10;/Pkn3EJJD/sF/K7bt285E/FvpmYWpPCueKSn7q67pAQ/vS+Mz8bWtmVYygJ/oRVMBVlHV2c7zROp&#10;oNybop4VwPrQUUY00c22WdSdDXrxJOEj3gRi3EwgJ3VW+s4B2HJzggHs6e4cGR0zm3nowD5+2L3d&#10;+I4MMaOOSO0g3J4Gbnjy8YwUgNasEU06YjeQ/aLzuWqSXj9dTeuUtqFQdskmq85nJqdW1pebG1uM&#10;EeDkLK+ZY2CVuw/PZG3H+q56gJY2Bi10S2d7ze0xD19L9qnK/UR2DV6YgYIynFgBZUqvLSOe8qci&#10;q5Ux+vwbCK1mdHj0lde/+aHv+9Ds4ox54fmFmUJEtcviUAxWlFBApwF+UF9Y4OGjxMgPDRB93iPs&#10;kzEyot4JV4fBRLQsiFRe9/CRw5h/737Xu622Yh4amdwy4eWsjHJE/hZ5bOEAP0PYTY4IN947sEel&#10;hUSAygODjkVVEVjKPJeMPadaMfd8O0mION6D6iF/UL0Hor//s/yp9No1L2riK+Vqa5kVBURTnDnO&#10;I05bDdJoC9MxYp7618CArbqUlcklJdbR7im8EH2HpLkhJEd9W+RGdUWRcZYqxx3bsKS41zv82JDc&#10;uzc+TXa1KozA6hoSEkJkf3+f0y4CPW3t+wYHySv6qD3dnV69laLhTiIOqy11zcIUFLTIN0RyqL2F&#10;+jG2QsThyjCb+5vrg7mC+Jy8xt+zXSOkQLfCJ5Wmq1NTrRZBI7msg8/diiopKI95Q+mTRrG2SGqJ&#10;j8EaV5b7dvf4s+zRPsr8b4ic8z6C6AApLjdix6VLF1WfMFQYmNoo2V1h8aYzG/r8gxyxMvscsYLY&#10;GNTsJPSXjczGZnIKBJJd5l8ePN4zVBDB7/4qfZf7eid/eFP6W79XaT3/x74qjhzv/Kokhd/xdT9H&#10;LM9ZMQW2CDHjZIeWkE/hD04vFUgZgYowSYZ67m09fOoUrOLm7Ztq7pzeEvkUGFtnL14ELRRx+MAG&#10;kQ1TWoQeJZbWmTK5cfUaEqADsr+vKzhimgRhWeTgELJdQ3PZ2c8pb6Tweg7GSf/y//0v/LN//i/P&#10;nD3z0Y9+cGFh9vHHHp6nt7S6Mjk5tLame7hA5zhNEZ1rKWmopNbw21+VRLxyOQqm6wdWuQF/R/SY&#10;uGSqlGU8dbraauO3CgkSjFbl+NjE8PAdvDbY58zUbDgY9bUnjp88cfyUtMrYbu9APywGdwXnA0xC&#10;RgT5pLd3jxAwMzcvZbk5NDSwf/+JU6eee+7dzz7/nmMnT+wdDC/55VfffOqpZ52sSlXAI6ELtcft&#10;yVkumbdGx/CY70xPvnnpsmV09dbQ5Pzs3PLqHKwioF8NyZubk7PNrW2f/fwfrAi7+COkOnbufOj0&#10;yYX5GepEnbvaVhZXJkg5GPUcnom5cS1IfvmFb7x27PghvaSIhgLXadUUz3p55PpyaALYogQKOnd3&#10;Nde3S92hP+YY3A6cVCxihwJ+Fcq15hlytu0TO89mggBhY3ket0r9B1ZGqzSPoC5raWhenV91h+ni&#10;GTvQQrRZJBJRp4gLlMGgneZ23GtFD6CBho5zJpByNP9M5NVYxkBW9Djncej1abXUAH2NCOw/dHAR&#10;jDW3uKd3r+NaPirXxzY0oTzGxjeHtmS6DsocBcN7fH36IgtVVQWQvsX5e/g2dU4ZWOpvDTc0qrpG&#10;LDA1x8kTJw8cOuxKtzc3g3mcU9yYyBMST9GWffONV5hg7T+wlz2x0WYpbDKNKOpWARUYJvsVZTk4&#10;Nn3eeG66NMsRFSKMt7Ety7QUtRSN7cjuATeRrlxa9vGJ8DmHtbpJcyvQFleWOto6Tp84LcOOVHM1&#10;W2q997mbeJbRskCp2kXQml5bbG0Suu/hFHohzTZKhzobGmG0vaX+ip9SL0bYRpo4J1NspC8T6p+K&#10;SNNVuhUnBboDKzKbWkbF0D+jLeL8pet3xLFPfeKTGLouVHd352OPPTI8MloEbKrTa1vdnplanJ6i&#10;abEwQeObu/P0rMlis9LDGnXjI1hd0C4p6K2bQ08//ZREBMQSdfqaGgRH09CwPU2xutSwaU5iUmdA&#10;trZB0vblL37lyOFDYT1mMGfZMaBR5LC7eesGZpPjH/HX3SPcg4zujAjD0DxKYtQ2D4VTp06eP39W&#10;PwrYKSh1tO+Khw0SW0XaOFaBO5BbFatOfXgH0Sjdt0qznPNQ+Es1O4wUuccB1JJQ5sylOKuokFhB&#10;fPAxBvfu3b27V9gMLBTHLy1Xcnixt4V4odC3t3fpxd+6efPsm2dNklw4e15KgYP2yKOPZUxON/yt&#10;cwZrJuWYLkg87Bpfe+01GYXzq/rj73tC5BZiRMSMzWxsTC3OznoRh6H+QPgcUV02vmB3VBjmWF+g&#10;eJBysQX3SYmerANpoGzwLU6L9qqmiRyW/V00PazE5IVpwDu9vMU4IqcDFPFcqrDGxbJ6om0eTm7R&#10;Q2l65eXXDh3YjyGBuaaTAZ4sMqdVkmLsE1HDJ3G6U6+AWoNqJSnD46Oer3N3n+LjBmeRMYpc8zE1&#10;Sf++HP/b+I6UIbdxlQOz11ZjV9RncL3VTGBmNFF3aa2amZAxbG9ZAzWBwGQ8UVaP5UwkNKsKIzep&#10;xH08UT0cN5CIh2RohwBvY+PtoetPPvvMnTs3k4rt2CbNQP++4s8iStqfxZuwhjSRPA2G751A1I8e&#10;pGh47OHMr52gdOAnx48elRceOnTk0UcfPnL4CMJshblo/0j5Cksy7jX4B5ubqznrKyLARR8oA33z&#10;8xcunBehMI3lT1kPMVKAEd5XKEi8iBR5zHTuNxMrh1maj4WFFCCk8BcDFb2daSQ/yceXwuZs5lVs&#10;fy8v039RJPtHy2ZyetIMoNsUylla16RwMg+cuZbgcCXHwWkNoRFlMwvT2xZhNWtEruRgweH8zeFd&#10;drXJlrvrprNNhMC40QkkcxQc9A9pI5+/cln66FVEpb6+PfAY15ywAtjp5NEjPrWuhlsIPl4zgBUa&#10;UGj1ZbI5R0QZ08FGybxKjnDFEZtUmnIGCNpaRVEhwideW1y7PTKJ+wifUINoORW5UIcUqa3orWcR&#10;xzvbu0ibjDpgaa9rjGJm8oxu9sTx62tp4UZGOI2jFmpOGanP8aNIETrhpoagSxc3DZdAt1G0LDni&#10;/QzNHESSPtIwdpPKUx/E5oL46zUH960mqmx0rgKxla//cP5Xufv/6V/vXC3fK2X87hyx8txvZ6Nv&#10;/6FSk3x7jljclxBX0ivP4Kq1Gp6DkSZNIKs7uaP9Mjc7OzwybE2Sz42Ews4d4QYkimXKG28n8iuh&#10;KKWTpIIVzi5fvDg6POJq0xoe2NPb0dHqNlM+V7/59n8ioCrUkATgeWRs/NjR4+977/s+80OfGZ9g&#10;GrYxMnzbqfO+977Xucw04trVc9J4su0YHXaAmw++BQnZ2g9qrfuf7kGOWLl/7otkVxVdV6ck9rZP&#10;HTtCMELhAQa24jVAYG3AfcuYJED2ydYOtaWQp6PU2t72//25fwBs/sAHPiCP/PrXXkBpphsCa/Su&#10;grfV1/Gq03WVig3uP6R///z734/YBktoaGn7xh/8rmR3u67++KlT+CWScgmanQEhKwTWakf6kRPH&#10;zUpGvKJl19LqRl9P77///JdoN56/fOnKzRs0VxbXNvv6D5jlFNEG9u13Gh3YP/DMc08vzE617Wqv&#10;2rzX3dNHfr9vT5+0QnZVPIDXO7u7Mj0TGqu6SbOd6sHm3RXDIfcYnYmI5iQUe421u6anp70n507m&#10;DOtqJHYUG2bnJjZZATO37e50BO6GR9TWtHYYJk1FSkTRGtYq3Tuwd356rth27pyfnteHE+/J+Jre&#10;zRY2IJ/WuVVRKt2o4DLfhqlRt6PVFSTS4SVEKxMkAetF/lMLvtgH0Vysm5meampoOXLg4Atf+grA&#10;N4GiviEMHIaEdzl2NiRzXF0lcAEky1M31sRlc2Hu4pVLQqKnjkO92RfTEulnaW5KufBeMsEAnvT+&#10;addtEbcI8aHs4kwUxR6EvPrrr71syh6IIH/0Kro9wpQgYQVfuXpVNglAiXl89L/iESnbuHz5trBp&#10;PdhBmsIsmF18EQwLyMmlp2l2BJJu+VF072xvX1/Vx0cZqnLfo+re1tzQ0sjQdWZu7sL5MzEvZvPT&#10;2IyMqP0LAnUgiuyHDhyJzZ6imiKe+ZXqaoTIluYGGlJTs5NuVk93twuu0k4faydzgRYCFJ5EPhlm&#10;sKIO9+AuEYxdTYzgOf1W1d4Zn1hYu/vMs8986tM/8v4PvFfq+SM/8sOWPcET+qY/+sM/8tjDj+jw&#10;vvzim45WgKA/U20cvTM5dGtienIBv2lifMHM7eTo/M3ro9TQv/jFFy9dvj47TZB8KWBneEHrkjA+&#10;JPqK6YJrFZPb267aP3Dw+pXLczOzzz37rvCU0hHGm4mmw+LaUpSAcpIG7jAYfvb8RRMCxcJObGn0&#10;+PrmiCGGXsVLqalpemqSfJPrHMl654zjp6Lnqju0Y8NFVsM4rTBEcprQAq2r0SsTz0X1FUwC7VSJ&#10;Fx+Hu0tRkU1gVKdkONCpum/P3scef3Jw8BBC/DNPPSs3GBsf9ekk3sC1FKbbVRhcVB57dvewkEKn&#10;o5wlShgGe+Psm9Tlgn1IgU0hZyCn98UXv2k0++VXXjWUX/3xdz0RDlKK8yphBXatuJuaX3Bc6aNF&#10;3bHIMTjmEWJcQE8QPWX/uriYmeLSydJDBJlb7E62gf69p04fY9xutememB3W24XaxJrdf7xMgdxC&#10;gyhjh6lz5IVw3kx6m8+oNxSsAScfAlYG7tLvMNRUXZ9xkHg1rrozLn+RRqnViitzZ3JzVokGnXab&#10;FTpz7gLOEAgNf0jsMIfkOHFzBQjpKvxW85GJ0dGjxxgTwjNRGpQkMt3MBWVoukoKKpGKBGjR7SnK&#10;iAEmoi8RLkXQgEyZlyFQVY6jOkhFDoSKyknjxUsXX37165aLVRVbg5IUw2K96bjh1ZW+akRe6Eoo&#10;z7cpq+EFxu6peBREwqxKrpm3y2SPCKKvHo6Ovb1HjxzLhYzgTuajom4RobPs1uQrhZ9bTqaQ12Zm&#10;Zi9fvmIZCdbiRVSryriBC5t5cHl5ijFOeprUPmVFBzKd9W9lCxKUUvL4/0ySP/iHkiPGFmzD5FQV&#10;QskucG5bsxd16bwTQFoZTU0KtUmYJjzcqAAyPwBCh9ugoZ+2dRrg+Z8y62omNzMxS0ToUKqiw9Db&#10;P1DRW/e+zYzLACwl/AfcU6XVFM/AyBlspFWnp1lTQ6VMb113WJLqCvMy5w8m+VO9trANVOuU5efd&#10;x8ZGslgMP4pWVjRZcoVI5KzpjG8iDkRkm5zp0lJEB+5y5BP5yX1nBhGKqFsTjxG7PlBkzKkrEq25&#10;htATbLwyxi15TZLA4wsXNsdeqvIwFzKTFrcACKsWoyQVpaxMGgomrX5XBlM4f8UPUuZfLn506u6n&#10;W7k1zgAe5sYsXMclB9HMDBZe5oMypRcdgcCE/4H87z7VpNKN/k/LE9+ZIPpzhe/47V/fM0f8zgSx&#10;kjN+e44YOasoO4eh7P+C3GcQPeLaAXIIjG3fM//40KmTuvOTExOyBMewI9jhLa2RcZP1d2Ll4kYq&#10;vSEa31R3uBZtrKFuwFrsQPD2nt7dDiO1jXWXESsQrwaogQlAQW1U8RzPCPUH0/sbHB+f/I3f/I3P&#10;fe5ziInPPPmUQUXiwXShofyWNO4LwRFNJa9unQSPf+fXd+CIlduXG8c8pn54ZEIF4o6bSAabqVEV&#10;xuLY6jKdC7nurk4Sdvjs29vUbm1QVbE+w/T05Ic//FGUyH/0D3/Om9m7p4cAAhXASxfPD925PTE9&#10;HXJMSh6o2I4Pfuj7Xvrm15547PHrt24DX0hdfPWll53KOv2vnj3TUgxXLR7PICWChe/Z2/8DH/vY&#10;Y489/vBjTwBP3vOe9567eFnjw1Vk88H3orW9c2X93tTcYoS6jOseOgp+eOrJx/v37F5kyDo3h0zR&#10;vqtTWSzxvXLjCgxMmOloZ1lb5yrJpQgnExeMX8iuNq0TI3euG6N20+K7O3tv3Lg6MTHFMQgk1NvX&#10;pc3XZAK3oaqnT5rR3Qm076KRYnbcV4vNaxIiMuA8Xe7VrMxm6sUQkrEDlKS7y2sWxvLyOl3GdKzM&#10;vW1mOLuYyG3GKI4vYtpBoR+GtEGdl8WCFcA+tMQCC8GJzpiEhpcViehy7sylp554TCQYvnMHk4bH&#10;H0RNnR+P2Twj25Jt7SxSaD/4A5946+K5OylLeAVVWX14N0oQke3OyJDMHlANl4l6Jg2g1bWhq7f5&#10;RPR295w6ftK8i4vmnItGWK3sxUvXvvXm6y++9A1EJhMk1iykPCIYIDEzRtu4j7f0DdNgNUXErST+&#10;W3yxyxBPIVPlypO1m8PlW5lA6Jqdu31nWMqLZ3lreMQ5qCDxZyeFhWc5GohMANu+d+7cW5II8+NK&#10;YzJ+nIokoejUTqi4gpFRamoyzSMYOgsWV5dFeC2+W9qSBIlb20E8XhUon0Nmu6qjvdMhYDjn0KFj&#10;sevbyYvVlE/YP7yGBE5hCy4u870xMnL++o0f+/Effebx05JV8pkhku/Ytmbcf21it/Rf/svf+Lmf&#10;+7l//s//+Z/6U38KH0MVw5eV7dbP/uzP/p2/83essatXrv7yL//yL/zCL/jrpz/96TtDIxcvXxgZ&#10;HocgvXXhrPnLtoY4aHAnxHO0DRUANo6i5eyZczRbDhwaBF25DUTvYV6Zwdm4K8uX4zqDLBRVwMTk&#10;LHm1jLcjoLe06O/ZsG2dXWVmK5cIuomnC+RzLxCOUibBnso4J4RJq8SCjOijgeC00SLLsLXBkSQz&#10;FsUCVk2ne74ZrZ0M4ng7NeC6qanZgwcOHjt2gli5lulA7z4h4/y5ty6cu6Tn1treFdUhA22I/sxI&#10;72LN6qKSvEDI3tnBPqAICcUJZnzSSyyvko+9bDTeFWNXwfsjoMfH3/sUOa6wFu7tQFMIfBgHwx2g&#10;OA1esRl503C9oBcnLt2UuL6FoGgkKiB/dZO2uA1ATEjl4ShDOBPRIKKNUT+819W7x8AQ/3EUb9a0&#10;qhyvHZaDzpy5fYBhat0mCbrrEtC8NHNxJjAl5HYO3kyARqmvBjxJ28r19udwMRlgBLQLr9GvS47S&#10;x7Sxq2rOnru0f3DAPhflFeKOVvs5cpeNTb09e5w6NifYiEDd7Tt3rl2/eenKNdv40tUrjosDA/1O&#10;CdMYYAcZU/yukkKnhxxxoNgSpqD0blMHFH3zAjSWAz+oarEyqNn52qsv9w30jo3egUfsVvVSw5JR&#10;RUOX2ERAvIryh3WvwJSc8InXIEAUCJyUQcIk0dGTs/X5DEYkMsMTskMBMZMx4Z6l8kzKGkfXBLSk&#10;jgWoCMTpf6uq8DAuX74sXxd3XKTCXCkMt8JIDOCYVHintxK0qoilv50jfke6ENu6b/XP3sYRV+h3&#10;xO8lg+bpCyobirCTuxsUp2R2yh9Jv6zHrfPmCzfZY12lWoVj9NgjBRmPx7w7haaEMhe11tv2v4rq&#10;ygGp0nrkkUcFnfmZBeqIsSESRxqwnRhGMQUmnd5ucAwODzvUznBOZDSi6l5vhwGXuhVCfeDS4jRW&#10;KVjK25NVyqIiC+l2RsrBAxhAFfPwyl9Lsbit7C5jEDU4v26EiAdhtqJ8TJ9L7xjFx5MUiwE4aHif&#10;Ga0gF5wih1vDigCabDhsO2s1r41PGwDMcGuRl/v/0fYfUJqm13WYWznnrq6q7q7OeWZ6Qk8OCEQG&#10;wSCSIkFBkkleWSIlXQWLpHW9pCVfSZaXlpdpW7J4JdvLV5YlWaSYE8IgYwaYGUyOPZ1DdeWqrpzT&#10;ffb79wwGAGlp+S4XmsMOVf///d/3vuc9Z5999pbRYaoawFRW0b8I8F1ayQERc7xFESlPpTInUvIr&#10;GwZ7H7rc0RHej4EhE3DBR9PuDMIcmffSxX7v17uJWdK7/IqbV0lEC7r73l//cUnj93ef/5gc8Xsy&#10;y3f/+N05Yka/aAW4ekVFMfuuqPFEcDtyobqKi0LqkUOHndB0PYp+K8FqzDlkmEB4KtLklRk5yMPN&#10;HlWMFW9P1G8tXT5sqtfuXWFBRKsvnHY9r8V4fGlitHa6EVrMFV1V+fyTX/yipt63nv32xPgo5mjv&#10;rj7InyEw4d8Ykz4QkNgrWVOWnJGCxId376GPWfl95U6+m0/HRIX3jNWuNt9AV9dUpRctLIiQ+/cN&#10;+hn/ffiBhzFSXEbiZDTt1uWNYHLXf+rO01/44pOf/dwfOeP1HGJSvLk+PjUDDo0mrbTGsG5N3bFj&#10;xxUehgmGh0e+9rWvCF4m5N54/TUweA/SY3fHxz72sZ6uTtNv4jp4HjXqjjvuGBm6+c/++T//7Oc+&#10;d/HixUsXL9vY0zNzh48cPXPm7pOn73zwwSf27d1/730PX7l8xeAtq4nL167ee89dgtLiPBGJHTCI&#10;YRFFK7rP1Mz0vgODyeFqtuYWkStW37pwUZMYFqACRjKXSmKTa2XPzkw5IEjVyO1p9mnMHT1+dGZx&#10;Gnt7dhZso6IlMatDFXChYvBjnk/YMn+BPEcezzEgL7IdRCSFm0kUBxMaxvDwxL7BPRXLUwNJITaQ&#10;rWkmPBTg152PEgncJVOvjvyGDbG+trFoPaf1lQp5Z4cWG2jCn25eH3n00YcgCBfPn4cAIWIZD/Bs&#10;fbun5qAZunkz5tqNtd/45tMWFUaB3Ti/xPFiGWFUxFDHE0CANnHds3Ttem9Pe8mIjKd29sy9Y5ba&#10;+AhhGFfo8enDaQ5K4K5cPn/p8gX8KwOzGkZCq1WngoKtWEKjN03a9jhQIxCYYJzC1bPHxY8MYpzm&#10;iKe07du3V0WNOAizZPGiKcxjuq+7+8Spk4ePmg7pAW10drSagHTcf/vFZ2+ODp2/cI5KttAqONqg&#10;8RBs5/LTKZuLi2MORm/XyPVrZYM51lxnZ8/Y5BguaZT2tKQbG28Mj8zo7TT5qW7l1+zCKndmLRpk&#10;eLxuKLNCN1U6M4uV5alJaet6W3PHpWvXGztaiXI89NCjxlBl2IvGwto7pTZOB6yz8eGp/j37Hb2S&#10;P6zaT3/6008++UVywoROH3nkkb//9//+l7/8ZWfHhz70of/iv/gvfu7nfg4n4Ud+5Ed0kP/SX/qZ&#10;o4f2Hdizz0rY4FBMGwiwjD4Xf1jRF/u84dVXz+0b2E1UTglqQTg6pSr2FmqmiXrgisfZRdBna2tp&#10;ZYHZHZ1UvEmnXUJabbU5AwCaSOxYm5wguh5xIndPWMuIbqlLqMqIT7g01uS0i56fEcChJ/I6YTkj&#10;02nXBniVj+5gVxujSDM8QAECGh8U9/PO03eiP6KOGGbAVwVYfPOZpx0hJh3SINMBX9sQpLS/HAbW&#10;n7K6rWtXhmtYAq5vArvjeZ3jeAvwqWiZmzMONDsxPSPxqf34+x+KnFD2SWi5s8DDtbUF+02iGieE&#10;wHuKksAkDQ30jQEoFJ6c5SIR2qp8EcvS+Tc0MuJOEezkfZQx9yKzJfkIb6uU6mGnOiOjX1CTIcC2&#10;NsVRp9xNv8eAoFHAjP2YQDcfqLeYiZQwGNgzQL+2kYgzdBYtGJoHG5vYk+srC6vLCxn5BqTEfCYS&#10;9oXkfhtwcjAQYIqJdUSMgiL7JLaxWwBkMsdmdpv0Y/HFqNayyc2V3wHGVpYIrzAGyL8UK76044uB&#10;XbLSwDPR7ignV7F9jMt7fAtKorNjBYhVpPCnp0YD61VXIbanjuR1WyAdISlSOmuClRiXySDyV4OD&#10;+71E5TSJEXeYuukf22MSMPtQySj62JMGL9CSnP0BBctAbpaabVfGQnNhFOTLkeTS6Bqcf/v87l6+&#10;A/0ZOS8Ncj8TlFQhEnw4c5dFK/BdreUi8vsuYng7S4juVKxwUuLcHmKNfE6wZAr+5NKk0S44OkVJ&#10;qTSwIqnkaj26TSWB0UJRjJK51NQf0ifNxKEDcj0CoEVAx9JHtEjHJSNf9VMaRnU1R48cOnHs5IP3&#10;P/gLP/8LDz/08O///h9YUZeuXgxaWcSwLRs2CyBZfupGjGfVyGuraoxIaqyuMs42EMCQFpPGuGY8&#10;FQvMX4iHxqpCU7stRxpN7/AUMw5rnr2M80cyc2eHQrm1KZjaYFaTdYEz7uRGHu3V3Ojq2r9/X2Sy&#10;JLW1VA+XkBCjC+NDFVsg3++b1UPyxwrIZHeWvkwYCpa7MbzM2ZTtqlUn4zRZnwnVgjmVbR7ss5L6&#10;JzssI8h57lTNV9dZNUYpt66OEJVmaynEy1fR0HY734v0ZbG8Kyx4G5IsZNdkxe9Jbipr8bsRse/J&#10;NW//8Y+DEv/4XvP3T0nfvs7v8BF9xggMRAM0MzEpx8qntkqdoz6YWtGmPnr48I0bN3hhhaKQBafp&#10;4h+jB5ZZJEkhSCNgOxAlm8mdhNMh/kO7S6XaRTyieAjJ4YmwqLviG6ZYSg9uY0dYc3JDWl59+dXh&#10;0eGnv/ktcyEuwwGPJoHrND05hZOkWyfDk/qjJy4sze/bu1eGcRuGf/cGVhrN780RY46yWdeI+kzA&#10;b2l88hawx2xKxQZU/pfhxyQ0NYZynL1YWjNzM5O3JpzfDnijAJ/5s58RA7/93LPkHh0/JopN8lhp&#10;oET1QmDyrR2Xphof2NP38vMvGKG9jIt55fKzzz6zoH82M7d3oB/FSj3/K//4v77/7L29Pd2mjG9c&#10;v6zM5oHsI508flLyd+jQ0YnxcXAXShNTWoMdfT32gWnN1ebWTkMubrIsUOPozjtPb64x9l1P0lzy&#10;M9WLo2NodHJ3X7cAPb0w69laAqUD1CBe6D10tba5A5z5lpbm9/T1nzp92ufD0LWX773vLloHd915&#10;6tCBvXaWsh+9uMjgFZFVWVfG2qKrDSvFoR+fmIK7AQIR8lZ0KFc2HBE3b4xCXnUbDhwkwicLcY9T&#10;EMeoOCBHJu1D8kA+hLE4doLrF6X9YqFuRCBu32W4CjihW+0o0S299+67R8bGDKBI6CWJXT29MjzS&#10;vJCLuYVbIt6hI3u9aSrUqpSXKZ5L2YmeIoWap5W7w6oEMxIvXMtuySyVYxAuqoHwzLeeeeGVl65f&#10;v/GNp77x+uuvvfj8M2++8eqzz33r6pXzAK0rFy/6+HedPm0+D3YQeddtZM1Z8MrB/fuUVMoh6h7O&#10;iAyMi1aNLRsrK1j62JAiQXj9RUzPcTqAF99F+UVRtMnNC0ZjNavBrD3Jso0WQpsYu8N+ulMU0t8v&#10;BhbuFSPZJmND8pIYkKhg0GPgZ8ZTOYsrDmrrdFeNrs648/sPjo6MHj54+L67794/uE8v2J6lHrqr&#10;p7eookVzSHniJmitGbX04PT95LQeyLnLF8nqfOIHP6mTO784Z7dK/b1jPp8NslMzNHLz2vXrqG6A&#10;Okf88ePHP/e5zz3++OM/8zM/8w/+wT+QGhI7RYL6+Mc//uqrr0Lcn3jiCe04u+B//Cf/w4MPPPzx&#10;T3xKfbbA0bGvbxDzc2A/oZabM1Nt7T0K9ZdffJlqCPQkZt3mrGur+pNONMnsS6dIT0MB0K5ZB18z&#10;JRED2+UFuKA+hpOk0Nkt1BhITo6OijxWYIJahnkFgERX3mt5TAbsm5uxqwihR7keaQqNaWMN7Y1M&#10;Htg8jXjbidIhADGk7apWxn8tHTABwxknj57CjJUY0CRXIHzruW+q7Pbs3ROvh5pGZadkI6ZuyRmc&#10;bnrUdaoqU3YWpKGdlBPpbVWmUXe00T/24Q8PDd2Qluzu7al9//2ng1SxSASPF9pvmN+ZuQwxq+jj&#10;OrbjqClZsXTK/owpvE8bRK+6RvDi0GcS3uZXfEScc30Zm0SKkIQzYFKyOFkHSkpE8uMgkvQohLkM&#10;44S3meHmLGhjIdUEQdU6PqpDV7myu2cXqc9OpK0kGqQI4kyptR9TcFPQPT1wTnCPjxo16YhoVg+P&#10;TzXHvK/FGNnuvv4TR0/s2d0faSiSKEVsE4Fa2lpUr0JqBM7PajfX1KJsmpNSx4yNjrlrNrlCpxBt&#10;gwyD+iPRWa46jKJY2YbCWFwKins4akgSl7iHff1rX+3anT4ITMdy152MNGaSwAqwECXn+NJXWX/r&#10;yr6oK9kpa5KS2AD5INqsbrpzK8ICdXWeste3u80D+WzxLUwymSZtlkxeNcWunCZoXyEmikkjKFTX&#10;bgzs6TfJ4WWdvsXSsYBWwaWSLhaExiBIJkYi15KZLjVThrnfkxPEHTDTVMXJOnThHIH0JsK1l/zh&#10;Cdu6dmM6s+XLZy9JdMl68XQSfeLR4jJitWkVRBdU6l/rVDPfra/n9ZWqrse567Nbzupddxj/+dz5&#10;t3/qp34Kx+b/+LVfg1grtv7SX/oFC0spfMeddwoNPV09WjBEHDQXzAHs7uzU/kM3aWtv6WqO9PrK&#10;woIFHZivRqQrPcwofUbBNAziJI7FmCMpWaGxq+Ri5xQFXVWUbFgH3FGqFkf+M8ImxllfOmhJEzs7&#10;IAohgJuRU23XAsUpNCX8KeAC8WZCzULVpE69ZC1kvodXEqUeFrRhz8fiUp5nKQZY3dlxIGVoIxeV&#10;9F+dgltwewD5HRDOcyb6rvMSwm51rRQBLBuYtkIdjfKN3e3t3vMkSyqYY68sxmDf+diFN/veb6v8&#10;RF7knZ+t/Ob7v8dffl+7+Y/PEf8kVLKkU5WZFSd0Jfe1N5ITAyrisxKlRKvCU5CmD+4lodJ75coV&#10;a8/zDFe4NA8tq9Cao6uSYfwi0VccnHBFt7fM28ok8P9zM1MWxTHGt1mYgd6Rx9fTXM7E3pTFHNsJ&#10;B58IRnlHSFVMdrYrB3aLyxJCyQlLG8e/riKXHUDWgUMHRZLIqbyXqlG5ge9NtUvmvc03LKKbdZRN&#10;5uaigAali0tEY5P3IL8CqiRCcWtuxmLWPkZxg3fu2dNv7997z92dPd3x262r/t3f+R346KGDhxya&#10;3tcWTDLNbbYhPuA+9unTp+EH595848Xnn7t+9RLKwonTp4fHRhtrthEuP/LhD99/9h5H0dT0+Oe+&#10;8MX4lGxUAQsfe/jx5198gYQKMEZcQVgq7hKQ2vr+PlZdTMNGgPj0euLYGqYQU7vdDOciLWxio17v&#10;sUM6TQLw1uL8oUP7nSxTt6achfg2BFZ8OlkaENExb5Jys2oeECVfcT0UarStjx07MjUxptBaW13S&#10;gz5++IAn2NM3oM9+6DDQa5exnv37D8ipenb1esYSegwec2myxpnJSVORqOMCDrdS55cxFz1qQaBi&#10;Sy1DFbxjUUAwX41ImkLOmkG2KOyUqgq1NPMHGtNgAvi6dSTxTQNqe2tsZJwtdTwR1tf10wQxgd2H&#10;1RO3WY0Uo9ygjvXvFRy64AVincKPQEmksFJ+BvWIHG8RxwXAQUaOHj4CkXKyae+2t1PXpCYWOUOd&#10;e52TifGxF59/+Y3XXnvw4YdeefHl3r4eZ6GXzVYp1j0offKwyfFx4ciuThpXVMphIRGM5RrS3CZN&#10;F5YlBEZOLdeQVqojSpUYkRHSLd2eMl2xYD7AVoLt2IeOakMPPqMZ+bbOdpFKyxhspkYaH5+iCK3H&#10;57KN2fX39gvpMZ2vjSoFTZpoiNXVcYVFOZQaulbHJsRIPQzD7urqcOMX5+ydNdSv2HMZ96yrR5iT&#10;nVPkhqKcu3KRZMDZ++89cuioMCVkOuF4xrQx/XNta+u0Zk+dPkUJ5Pq14V/+5V/+d//u3504ceit&#10;t8796q/+f/7L//K/dC489thjTz/99I//+I//nb/zd/7u3/27KFv/9J/+U/fh05/+001tREuq337r&#10;zSc//0czI8OH9uy99/hxHUWbc2R6OuT16h1DYBkdyKhzDlg/4gnKzo2t1NS0TN+a80QdZdz2Bvr7&#10;9ZrNvUfFOXMnES0ze0AKXu1hg/f196KIFGPTnNoGW0QGeYAgoPLQDUGO8qSgjdCyKB1m1qtVqwTz&#10;JE1pAGSsiUt+n4wK6rRN94oIpvVjwqaUxrGX1Sy+cfOGfKlJ1dNQ7xv27QFhANdx+4jyBPFdX1XO&#10;kXeIfTbJFOmTXKuo3xnS3Th66LCY2buL5m577eMP38c6T0NVt0+qh75qTZCR12mP1HctRufGXCz/&#10;GqH6DjdMhyDbaSlqZ4nI0SjubGujxmQpIOBDboDGZv0suFUTVUhbgI5U2/6LZ2aCRCqUhnV4DhWd&#10;zbj0ZMLWS5Lnismi30j94qpJfEuHobq5vRXEEqqWRhHWD/VHFO4MsGd0P0LakbwKPIbNJyueHpt4&#10;/fVXTDaRaLp85fLw2E1rNwlrDEVWJqamLVDAAEDBzCBYNW1crbqZqZEbV3Wghm/ecDzfmpnUgbox&#10;dK3kfxFBKH3J3Bi1a0YvpRXh9tmM4MNox/B3UkZLBVibmDuTQws8+lCY2gUT9OFjcxc/sTJGC6uy&#10;Y/ljyjai+CJ0FQaajNCdcJrIutLlranGzQvojIJZ0WcpUteS49tHexqYYXGF5xRxfqVknTyLqqrx&#10;JSgXWD4jV/EbTpooXynTt7jYkQksdnueQIT+g4YmOUhafztLSEayWbNjhiMJcYF2go3EB5mtHD5v&#10;dZWD0uHdECUF8MyaUCtnyoRUAm+9iJnWegyIYj1uKTt0FQtxSUqyWWMuPq3dTPLHtbfiMKQ4dcOG&#10;R0auXL2iKtKON6jPWfLGjTExd3lhhUAdEOIf/cN/KIm8Sojs2tVJWlL2Ya0BrAWnkTutzlCaF1G9&#10;1YgUZb4HsYoMcAQSS+NXWVf5vGaO8n0Rdrh9syIy4CETIb95cwTsweKLHJmY4UgGNGpWwf+Te4dT&#10;nLa770b+TfZlP5Kgm50DPUcPNILsJfG0QIvFV6nZqmdmAxQx5UsncWPDstZ8NGsVTeRVxjwILunX&#10;F5JDZLntyYJUmduICluayjtGXAdbmmNLOHRzyGexRKKpGjpC2PYxCiozYWVwPABqqoS6KOkUOZ2g&#10;39YelDg/FZsTNGfrPPiEV/Edt7PNSmP69kR1SpHy9y4Boysmuu+lG97uhX9Pf/n7cMjyTuVXyVaT&#10;SsWUL5yHJHfG+nIdXEOK91TywFDHDhzYryhnYp7J73gpSsHzSpazI7Dg5USsclKWgaTcIvGniIyu&#10;hBwcp8jMF3lE3iRnbZwJyPamJnO44mk5WUUvLdHiO4pdhARpVqQH984ADJDAA4FPa2eQVllaXiCk&#10;QEIfWp+5+/fyEStoYiW3ruD85Y+GIjB3LJM0q5sa+vp2CXjCnbO/iKc4ebGEM4MDWhAuDxwc9Mo+&#10;2qHDBx3PRmouX7o4Mjz89De+7i+PHDyg3RkpvxS9Dbt7+6GkRR6ymnAqJa+Pf+yjhw8fBMYos4NF&#10;Xb5sNmTo+lVlzsc+8uGxcSZuU9989lnJsT0lQhw8fASm9fKrr4yOj/XtGXjh+RcRpltbOusb28/e&#10;+9Brr77S3ra/qbVvV9eAIZsPfvAHnIb79qGISQ2boIyQDxLxPgJBS1lEzBNCrWs0AeaWSiCmJqZ7&#10;u3t8cpHHeq5pFOjkyssoACdPHVeNj9j1Fy5apw5P/MxIlBBgSw1b2KWqx65ueOb+wQMKBvmi8d99&#10;+weJzsq5NAsPHDhKU3pwz17YwuLiPJxYSmlcXa8sZJtSO8WcMDYqFn5OM8EnLg6mADiyigzZWXrN&#10;ztUUZtE0Sw+sRn7k8T1431kePHrF7rMt9eobr+OAenBeTQ40PDSxd1+furG9pdlAAF6Kvl+Od0o9&#10;GQvyxOQQskCoWK3AHhJ8TG/hUlXuZxxfVpZ9ajQtPCXnnKMAK5aaG/LSwYMHLAk5Co5NXKPYZyd/&#10;b8QslKLJmYROWY1yI73RRjGwRuDHQoM+YEek4Wb6O7Q23MmIgUCpqZCuLixZdS4ebGxA0DrC4BIc&#10;ISjByXd2wPDOetm2eySoUg0kxQG51ArMWVZTZ1zVjWYudXWIhtKk33ji+w8cBNv7vDn09ABjlBWb&#10;BtRwMGp0lNXGZdRaeh3B4w3SyJLjzdbmdo3nN8+dO37niU9+7GNdvd32qeiN9dbU2gR8JI/4h3/4&#10;uX/xz/8HFLNf/7Xf/Xt/7++RjWxva3j00Qd0z44fP+y2TE/PSBPliJVe85/5M38GlPgLv/ALn/vc&#10;5z/8sY92dwQc/R9/9Z8+dN9DgFgziGxObly9dnMCwoX63Hjx0mWfMRaCCjDGktVs9FodESkLQ+lp&#10;1BZzxpmjlSaiQjVF/aUDQiiclyHkcGQBIM6TaPatzL/v8cfTdCbGntnG+pATJFQba/Tn7d3woTOh&#10;kXEuMQdSNo06UvokQR/WdeEUsLk55bCPThjBV3uTndvly1fcVQMoQyNDRNlwsmWlKhDtb/iibu0t&#10;1G2vo3BeBQ7UMuKK0GnOOain2jbmurpbLuncufPve98TioT7H3rg0uW3az/6kQ9GJZXyfjHPgSCJ&#10;k1BOPyPqhx5gSL65zaCzjW28hjpMklCTI6troOnoG3LwhM6Eq79e/iZDOgJEtD31IosJTHxYi6qF&#10;AtL5J2apkOQNRUBkJdMfLrS2fhcGShM/VrTN0DaKel8MOmu4aSaIV3y/RNfYsce0tySLsfkKUhuV&#10;QdRGX9YfpVboDgU1UrS+wFTa2eKF09zcA+IzLoNuvSgvwZOl2IdRxChcooW5GTmtWcW3z73BIpkD&#10;7zQfw+tXsG5lDKYWUHbcEPlR+txRB8cSCEnMXZAUd7W1Aha++MUv9e7qdM5TCp0jBL25LRtwAykS&#10;qGpj5bZBerQZBueJusLeXf0FUAQlZ3an9MfSlU5SaBQ/g/omrggLqz6jqF6hFubIvA1RpDMXGlxp&#10;w9jcShMSfUTV1JcH9u+jmiZfcPKAVKLtjpejDZehlUDiBVOMz1UAxnK0li7nbUXlpJXFHaiYQxRR&#10;sWJtWdGgVu96zzyPzIZmtFAllCllyTJ2br4t3QFRKeyL6iqkjOSOOm1t3DabVK4+F86yEzr6JrW1&#10;A4MHdKAgKF4R9qxGtWmsv5HhEdpcL730KlUiTAAjwE5SXjJjwyO/+3u/39/fe+HieUpyMlF1vIyS&#10;M6kySFdR6xVEFw+3OKjIdgGiBZ8LfVh0DlqIfeuzB7DKkEkZD8nBkW9TKZFw90mpLfoz+6oQ9Ut7&#10;3mpPTh5eZ+57PJQKpmUJRdtQG5nhBmalDRneZ4W4AwsLmGs6wp2PFAXsHDurjrpBIGCx1J12XeIg&#10;9Mjk+8TUxDwujxjGpcDGWVwOB7VQLxx2wNgBTiC9fefefisGEtUMnBtIZGIYZlUWR+U0B1xAETTM&#10;EGlICihUMc4s0/zmUDN7pXII9aKS4oSf6iiN/n1Q80DnBaIuHAa5FUwgfZTg6LUcUCOpXRLQdAHf&#10;ba1+X1L4PX+hH3ybEvlOPRKUM1qkueLKN0dqrlBn8ADCwaneoSFn7b3x5htxa9fUaJSvJ3dwX4uz&#10;eGGA5IJKkwJMJQyvrVIk5pKly2Hxaa7lPMKLKDTHkC6Ujwm+DXnXiFNY2MvypE98/OM///O/4C+v&#10;XRuy8b2s6OEF7z97v8pEX/jw4QNHaPzSVTc62BHt35A/3pscV3DWSnb4br4Y8muoKWKm0XadkXQx&#10;89/smqSNDUEXaIOKYLo0Ip8+io2qrM7Wq656/rnngPcXLpzHSXJJYoG+BDyCdrHzRgNEuJN1AyH+&#10;+a/+s3vuveeBs/fDvR9/7HFLykSdi6dgfODgoY985KOW2bm3z1+5erXQfIgwNhhzAZn/+m/8OlrI&#10;5OSYvhv6jVEQzqSD+06jS83NovC38m9j8vTklz9/1x1HgAh9/ey8Vgi0milRIYvkyzCAQvarSNho&#10;UVowAikpH9jSrjYWKWABAg0b7qLxsEOHD128QITuCp19jDSHgOW4e1e/0spxoYEO3ZErVqaPdTa9&#10;GgSMALXOtqrv1ZdfU7Tfc8cdnA4cBrJP16EXqQdorhYOsbg4C+iPdgEf1NgTUPPOUF6aXZEGAyJU&#10;R9wyj7BgdI6HqLfGhcxYBYQQTmpW+czpU4aLjRQijQObDwyS2zqA72EXm9AYPNQXb8mdLZiq4wu7&#10;TbPvk5/4UzAh5/DMLfIi7a2h/MUomSSNwBp9n9ioWsfkDkDhXOPVoTLOFbH35tiIzxKn2KjrYXzR&#10;ENcCUTjpLkTEB4N/bHzYpgivJmKDse6ImESZTiilvZ+lsYLN6Y8EYsPdlzDY04GCHK+M36l1po7a&#10;wP2iEt+Mz11NtASxtFqPkVC53QdedWewG7PNa2R0Ji3WLJsIObS0+TuBanp+lm2cHdDb10uow/V5&#10;+ulS5OaGjVTETzd0KkP5CXV7XcVlrIGukuRjYVYQM2reilz30rnXDxwe/MD7319P3JrKe7KIDOGr&#10;f0ZHxgXMEyfP/LN/9i//q//qv4Ig/s7v/M7rr7/11a9+8xd/8T8n3ffFL375M5/5jFUgR6z0mjFx&#10;z549Cxr//Oc//9Of/jECojKNt996+wPve+L4YdpzR+mnHjh1xn3bd/CwNeHgvuOuO24tzjlyV9cX&#10;AM4yZnmhY13wnZmZBBIe3D94c3gUCNo/MOBfWKotRFzJSet2Wt1N2mmqsgvn36aDAxoHQMyvbkpR&#10;PCBowPbmmtzu0IH9Ju7GRkZR4DwXh5EBBgHPo7l5bUSIBlJC3aQ7XlBADKazFQj22OGTqMOyWFDl&#10;r//73z//9sU33jh3/OThl195ubuzPcWAEqK+HjNhYmyUzRrlyMQ76HgatsFuIiEvuAdcksBU6Vyg&#10;RX7wg4/bia0djV/68pdr77//7gII5aLkWJ61oMv9DD9GqixwerrkseRh9NBtW2savUugtH5BoTGW&#10;AKhsbfb1dMgab7J4X+d6nrZXnvg2Qhi8sHD2/FnEjndbnLdzOgXUAg1knEir2BkkRtvtSkaVTRTo&#10;Is7vDpJKDgoV0CwOGOXsKJKRVhiKoVcGQmckypb1+pmjzaCN7lt0QUjcNNZqSUg36b8AfGJGuLpM&#10;hQ6UeuzY0RA5bWx7tqVJkJfnCPco4kJJWOKN9cA+cuSzk7cuX70i1/HNUXosU2+xEA/uWwzmQRQ1&#10;MS+xtSdvTVFiy+Wxv5SkdvVYEGkpephrhk9l3KRzl/bvO8CfxiPERAFRSFncl0A/kQ1czaQVDCqp&#10;/VZSWFS2eFdELCH95TKLlyP09kma21I5nmIqXZJpHX9CYroV5P2VFCGXCGk5sMI7Tku5+F5UGtaV&#10;WSfAWJmcgnILNVGkCe05VkqZ3/Uv5e/jY12QPka9jG7nxQffFPGQcJFCUSjmIEk4xQp7wF+mTK5v&#10;kGHbgYqkjNsq4hMmiEfOy3j1ZeJcV0OzfYXNkTcyfu9WQ6OlhHCO11559eq1G0Kv5gbrqTlScjO3&#10;IL4aDffce7ek/6233uzqaMfku/PUKTenQCZbxPXsMZlWSTaqU9JkrFxyEtjMeHOSuYxrAKA0F0rK&#10;WNxA4ssXSm4IBgxPaYtkx2fWJcVWkAUttwKqVTAz8SswMzKolJa3XnO8ULXAKL/LDnWaMldVaJc5&#10;kAyvmJRMgliFku8K8g21Vd1t7VFkKPdT+jg1Pq2s8PLsPm0GHY2Lb18eAmoO31TL8gsW05EwlGEX&#10;L563zMR13++Zpb6QWIV/lLn6zrbWROPikGbfIHNoPwc+KbCcnLj4FzoZgzUSKrbLiigkbXYQYfIu&#10;4F658vJJS7iv4H8+vbMQaOV+hWr5J3WT/4RksdJfrnyhgOXlbyeY5aX8p3SxQRe2PyXEDCtsb955&#10;5x2iGyqeKstDUd3GsrL4BllIkTIKiZk70Kb/F1vxCBkhObFMNImS0b4yKZ294rNkeNzqt89lJEgC&#10;4bIocrClWURyxT1oEPibz3zbRuB6ArNSByo0QFMzszNO7kG095iYkpRulouGURgB8fdwECs54vd8&#10;ldmpgKP2cwKjXCLEaKTI3Ony83ZPe2uX/RdPn9aoBMTmZ2Gejpo47m7j7Y2O3ATIAeey2yxseVZZ&#10;tFGSiAdqDfsT3M1MSHe0nzp+UsX7la9+NSPSNdUYb3/qR3/09Kk7zl+8QLH/2WefU2NDKlzNZz79&#10;meeefy4jgMiay4ukdPft329kKAzvXYNQzBqGAN092t9zc5NOvYceOovwt7WFr0/IeqOjsz2jGTS0&#10;l3DItm7NzBtZKPN2i6b4NDH9r7+XXXa7b44N/eoyxGh8dOra1eszxDWMCI1NRO9hfb0HZ13QCKFK&#10;2wooro7L6Jh6wENXH1gYuRubG+xKrl2+Ab87e8+9sBc3CvZo5Vy7dlMm6VUq43pCvYPEK6TxVmbF&#10;4h2B1ytfjKcU4WQjTMDKCE84uuBhFkNzQytSimEpcpUWj861HFao1maHUfR0717Q0UZpX55XnQmE&#10;phz8OJaYxcVZXssSoDh9a1K5Mzkx20APsaUNXCJPNR6ZiBwSbibshSKphXPCELHPHLUVGGMKeVlE&#10;9rKhabC60wSsJ780XRHnqhVc0uvtHS3mmqGKFS/QglyS/siuzwARuB3QEI5XZHK9nYzBoRMyBtw9&#10;EbnayvKtnQ7C1m7RGFSpSp9XlXIoyXBiCMEp4qpqHNOEYklyahU6yPX0nOnzy7peO7qcDnvA8MFD&#10;h+U9zEVgH/q2GUhOUZeh3JiDp3e44ZWXNpfAoW5mxpnX1qk5WuqWyMLa+uUb1x974pGHHrpfrxqc&#10;Ih2IBX1NnaqKr7eaZ3pyxg3723/7b5tWMbbsa2hoCCXxr/21v2au2RL8lV/5FYG00mv2r8ZZ/uf/&#10;+X/e1dv5yU9+jNgySvxv/eZv4fydvfteGc5F01Rwhzvu6dm1G6XP6YbboHZc317VOXTE4KPCa3Wa&#10;5a9FvqOahRsLFqTAdEBqag8fOX72vgfW4RDrfGK7ZXIdzU1ShemJ8Uind7aSjRelMRPSuQvzIY39&#10;w4f3G/UdGh2FAlhQEmp9fPtZw969LQNB9WQ1YWLSjwoArBubOqyV5+qO9NTZeu+9Z44cPXD0iFH0&#10;qn3794LL3Ez8KGoob7/5hgNcPuHoxIQTV5MjtWXOKRV1qN+BROAXDpSbo8MP3H8WieK+M6dff+2N&#10;2gODhnEkLCs8hCEVLsBohDyPK4uRfpWEVS/kEJRfXl1j7OPu0HgWRhViJQ9IDZbNz3BibkGZRSdb&#10;wi8LXlyMjGI2YaYT4CIZIov9dGnPln5yAO8IsmzHOEtos9pslIy5pu6I5yZY1TSznM4lii/SO5ca&#10;16RsSFEaPM4wZy1gBng9On1Sn2xRViRKmw7nc8ERFeJKfkdmEErkS93kkTHJ04VLl+BYqvUMUdpS&#10;NXU+gq4KaWv3nRSZ8X686ui6KMw7Oi3fyfGJWMLU1cgjk45tpQ5wtGZgNtaLIULZ/HY9JezTJ0/u&#10;7d+n0SN0grXk5seOH9szMNjXu7er3SbMdpcB79sz2NXR7ab4m9LNDRID+RDIEPfYdmcuJLRZBqMS&#10;xOIaV8EPi+h1yK8VR4scqzkmo2G9vRlD6BmKwrM+TowCc1gGMEpvOWI9ykcTJ3HWFERKz1rwLR+i&#10;6FeFIJK9XTLIYtPmBcqIVfBHJ6sQJkBLePX8M5Dk5EyZGFmv4pURX8cimU56yshb4rJQ4opu3ByB&#10;AfR2d7r4uBfU2/P0IFYgHx4KlWmCkJ62ctYpyOlI0LRuTDZLfBzmuAliIBP04ZGbSgkJWd/Abq0q&#10;ZmWuG31e4x6BlQKWQCi9djPpsRdL3IqGTtqTscdNi6cyCl7IooX9Fr+QIKm5D8HpwHsbG4KI/Dd2&#10;9VnEWBnkwYuDYYYhQi8JjAgMrd7RLHbqp/VaYaxGwZH8hCYNQ0QqegFolaFRTGhucdgnTS9Seema&#10;cvWJU1ZIv2KQ9Gd5kXJEO/rjQP/eRx5+TN+E9A6WhQEgw2/jIzdRSZ559lkWDJfOX3rx5RfOnXvT&#10;GIfup5voznh36XVRgotsJ893X2nYZsS+tNgUJZFzCiKZNYVgm9S+JGeZmtrBaYGiBEUuK66iFZ9B&#10;sWLdUtZeoMMKZbDy0Cu/vqPG/n8KJd7mIL4jq1TB8DKLnQ7zbd2pEB3CL8w7e3Jarvqn169dpY3i&#10;r1SGtPHTFDPlk6OuplAR7SNaS7XU8F2WdQ+6ApuhtqR8ChaezRCXcM0T5VY8FWw1MIm51nReFnWY&#10;M+9Sc+HiJXkVENEG/IW/+FfeeO0Nh5pt7hSx+A0xDo8MhaiAw3B7fCzJtzsjH6n8Cofk+3PE3EE5&#10;XKwCY+ys8ohZfChDUvOwwyooVkG+kyWnYAziX7bh9tTMlG9VveuWxEZcPCrROK0BabRubED/hH83&#10;RNT83B/+0SuvvPqtZ7516cKlL375i1JGifD1oRs//qd+/NsvfBuColn1jW98A0ukp7PXq/38X/r5&#10;O5m+nzzh7b729a/YvzhlbDssRRMhwyPjO1QFaxumb42sr8/j6N59zxmw+Coy58K8lY9aJ0Qrpkdn&#10;Jq0yysaWX0REaxsAgoXIb7KkQ+4bsi8lWg9jfdN5PzE+YnjhxOGjKi11kUjjmzK9J3wYWyz9jQxR&#10;1tcC3iM8VJwh8CD9fkbyNTXd2dZy9x2nhocuy88kyjKsoZHRASqGO6YtuV0zOezW8Y7KIvLwFh2J&#10;umKwa/dFYwaAIT9zJ+VGlXLRGVTKlago9O8eMDxrM8sVvH6mIVv5LFT17N4zNjER1kZKy3QGc56l&#10;80ObOf1EEay/38Sb4TRY5nxXWzvug2XqEInJZzFgSj+qCo+rnngyVMIMB1g5OMuG0caV5iassw7o&#10;iTq9t6cvrfAcZxGaFhMll4Q2c0R1UxRqceJbFWtbq+xqfBuf38jtZ4uq6jetMxtBSEcNkOWT5XSa&#10;6x7b5tpONoAbRQ3Kvrbm9XNKtz2N07K/iq4ZZhet+4rKh7M6RGH9X2otbh0Ho0OSCtSgW7PkLFoD&#10;W6qB3vHqjOBAOlZpYVkI/H6lvEKQRe7AECWthDRcQLYy0MXZu++964nHH5PuCosZSnWPMoQR+yvX&#10;YpX/b//ff/3zv/CXjTBXvpQ0D9x/5q/99f/sH/2jf0Tv5i//5Z995JH7f+Zn/tPKv/7qr/7q8eOH&#10;fvGX/6YUU+YNCPv93/udJ7/01QP79kguZ6cnDAZU1YPsW89fOC+3PbJ/X6wza6upZenjC84qK48+&#10;J/cmGw6O7Q2cLXURmtq73WPL++Mf/viLLz6LP0fvvUj+c5WkwEr7YsWoSqyI82V1Ye3W00uSA+Fp&#10;GLOYHJuKD7H8ZHlNq1R4VSHogy0trvbt6VteWISmqQosuuNHTiDjOkN2dXajM9kNdpQTUy5ZFFZC&#10;19KWlOC7uTLps/ecGbp2w8+WNkZ6gb5f2WmRuYHlBEy539LagR1tJPTE0WOm2QSb5196sfbokQOR&#10;50hNIBVbkVIACy9fuWKlP/LIoy5iYM8ednB9A/s8tqOHjjAFAYYkfQnAFKkaL05xaWJ8Cu6HeRil&#10;uu5unzPIUZLCpByWgpTcK9uUpUcXCUlx1bA0SKMunAkCyxk9VsbFlsPsWzSHG0JWAHLHBTyhMvLi&#10;sdDFE8+X+iB+1VW6D9H6ThYVyl9wbX+cmZn2Ii6zIjFqf/pxI+IA21xA0fT2GDAMfIfuSZKhAmUj&#10;PlZgf58xfWssdOaL7W18rzMLSbpFvmIGxLgylJHloJw3brAqJWdxaWsZzsC1r69/5ZWXjZq+/sZr&#10;sRipqcL1gRc+/+0X9L7vOHXnG6+/Pj+zqKtESCIDCj5yOpsM3zZbbK140q+ruTTobQsJlpttjUaC&#10;WTe5HORy8IA+OvK38dVkrUiFyYS2t5yKRuhKk1TvIx24HOpcBzJNVvw5ynS9xZQeZMn3NfULzCUg&#10;OyJZk/lwSQRL/hm8zSungVFmqj1BKEwcNhtFgYgi8ExLkriFsTEPVuzq6QLgFee6zOOo6oyLRvWm&#10;ts4guzfxce09s3zOOL06F2ykwPe4mETz3t2CHRzCvUV1vXD+re72ntAaNT/Yc7Xonzci5BLIGJu4&#10;qe/mxnd29OzbO1BEbeLXCU52e12b7r/qNmW4jLvgYemsZmQvWj9Fka8iG+QJBBL0sNJTKXM5Vuz1&#10;69dlt7u6hFEAXJrU6cnCXl2JIbF63iqRubLeop+SRsCmmkb1bktMIcWYsrl1ywXTRzBPICnUlnJT&#10;oc5FQjv0oLTzA0xG4MaXt3Mb8YgFYqhRhIHW1wTf+87cA9k6cZSw+mGSByeMfB87igaHvKRh6bEo&#10;CYaHb1y9fPH60DUf86VXXkQwGh4fJhcqm1fKRPXDJDiKsQOxtBYt25D2KlaHiVEpCSJA6vjcZEuW&#10;Wtf5ECnNrBHqTWGlJLYUEmGmTByL0ZGnjZ8XsuUjQvku1/AdEuN7JzcqqaNvQuQPeeHdVDJczndQ&#10;uEpIi1/jutQwITM+bFv33Xf23Lk3pifHY29YvBF9mw+YwzJamzii8LywdgpNOdFnfHLCuSv3spd9&#10;cxw+09ZnwCXIRNnKapTRS9xF0vRftqpVpDp7JLocnE60/r7+Z5/7phYLUQ+tgYcefOj06ZPfeuZp&#10;rdhMVgFv4m+OVFAxP38Pkhg47/syZU9boRC/S/eubLHchdTQ8gtQSRoIyVvqMjaRciP3wdIK9ayp&#10;ETmyotYLj9rOIGkegvXjxCr4Wii1ASdra4eGh8699Sbhm/HxiVdeewVcrbQzj++B8nZ//tvPswl+&#10;8ktP+i/JujJYgDCzKiN84MGzlsy/+rf/6uKlC06B/v69Au9B1WZtrcpE6znUqHXwPOgL2jqARWfG&#10;w18qK/f07UkdWV01jCZhije2W/kShHxDrNCaixJHXW1f/wDxr8h6ERxdXE3YWl11WN5/791S+b5u&#10;ox5L83O8ZOUqpl9MC9DEnrO5/CKOvLwwm/k+BOgQ3eqffvr544cOPHDf3WMjIybYdGccdd/+9hv7&#10;D6jPD4J2jhweHBsa4lRbasM0oUrNbOHzDI0Itp0g10nBFljFBAIDlcTCnD8wiwwSGaVvcBM1CmSK&#10;SSvrGqTGhR9uc1GcSHnVuaubHYBjyPZHQTaKjjb5poMAyb6xqYcDa0uLeBVzCvLXtalt/LiJUwtw&#10;dTtj3iJXIWqDC1nntUFts8hNuEvMR0evXr4cBlcE/3c8cm9psqp7V1dWIOw/R36uuATd6KZJL9J9&#10;i2wt0kIbLNxxpxoqj0PeZXnvEbRVmPoS9HziZbdBzD+Gfu41HyO7rN2UQk6BBAG5jvvHC9YmkuEJ&#10;KcEjQ3fTrMYT28RchBy5qYN792ZMK5OQFfpO/ptwi1wYFytC96WFEB881sOc0uWIjWDvN86dn5mb&#10;fux9jxFjAnImROI4AcNqYvZdGZ/VLPrpn/qRv/Gf/bW//jd+4W/+zb/0N/7W3/hPfvanP/zh9/3S&#10;L/3VX/qlX/ylX/obmsv33HOP3+TXL//lv/o3fuGHf+iHyJa45c5c4wq/93t/qB91+MB+5Ay0DQiU&#10;ag33yZaxGg8d2ufh25SAj+a2FiLKB/btvXjtiixMe13e4RzxnXYHxmH4oC1td5y++/kXX2IAKGMb&#10;HbpJskdWd/2GATuum7GU9GEjeBl7ICRdSsxrnIqSw6xtQVmhzuPDE5PjYn4dQ4Qb12lwEh/cif9w&#10;fRLlTnPo0QTo2t29y/TmjatXwwOEw4mm9bXsi8anxuUIDgJ9L+sK1EVplekRmrP77U5HFAz+w5Gl&#10;TJEWNnjJGpuar5m+YJt57IjH/cxzz5Fdqb37juNpsjk6NbpC5BYZl/p2D/yVv/JX8Vfe977322Wf&#10;+sSngBkf/tBH2cUYF798+RJST2HlJ+Gzu2E/tyanvc3g4D7HGFDUKhRECLur9dKZjX518AjoUZmg&#10;UrSLyWkc5zln0IT/FStrPWfGqamYU4Fp90a5LNmIFm44DGXtR0W32BsFX8gqSwIqZ87ZFi4ZsSKg&#10;ppJyws/aISBIGTB02H4LWFJhmvm4BfXw0b1yZLSrq91rUTdqmpnJzaikPpaeQ+pXIB8x0qoqJ3Fm&#10;uquraURFvDp18GaQqKhhllFdMpOL87wdN1YWnS7q1MnJUXsPHcoDhr3DJEaQY4dHANRy3CI11cbI&#10;ziE3dOPG+PgYyqA+u7sQnTvWCJrl0Qk3gBxmCb2Z5K/l2AmvvwLnll2XBnR6u1T5bbctQ82yf/8g&#10;vnhUpb1S5qCTQwX+CW8frYd7cvgoSTqjM+4BbUNQbMW0lTHb/E/o0a3yWFXWcd8tfbHCmlQYJ4GI&#10;KZ98Lp3cODeISnZLyH9FERC1SLtM+pHaH6fTS0WB1D5JCtjdabM52nk6G9hYGjy0nxKBQFXsMWTq&#10;iZ4wcEIkONoOMCucHRmVJZwennuwrtGJIfc8lBpf9b4n3FmrQsh2daEG6Y2ZOEGZaTfwnzw4ySAi&#10;gscHIogmDpXN4GxZ1yUOetZJwbP6Mr7gkHS2BdAqP5v1j1cTGUeAKxAgUAOipXMoDyCNwiQuN2z1&#10;pJ4hJKCwB6CMQ8+mHBEH1UQt6oblPzEzk8FkLf6QMQDqaLu2PR0Aze/6Sxcuq4wIRVHx8N8Y+fji&#10;rQLV6dkFn+ZVwAXr1IljZ+4+g2R96vTJu+6+SypJHULb+ubkCCLU0tryK6+9ypjk0uWLGFoQdLoV&#10;uvmLM/NpeVRBQKkJpClkS6gkPGDntsellCh99zxxSGwQ/8oAtFO2kiYqPAo8m75uccD231AJCiZY&#10;OsYBHd9jTvedhKl4OpfvePerZIteYj0Qgx53AjQ829PyTA0Bmu+56567nnvmW4GsqrZ9tHQbpyes&#10;QGmDUxfxN1zntfWZ6Skv7XMB8gRdOaXXKZI6Es3s2ZBECysr+htQYDVhcyYK4YtLC2okkrPJHgw7&#10;p4BeW4MWaAjgwtx115mHHnyYdqB3FzQ0oLUDnYmJogYqCv363V+3odnvyRID6mRGseDzMJHCoCl0&#10;2MKjKboD4YCGCKCCqpQfjm3nuuAOKXZzlGHqHAMHHIgKMhGuiN0N+grDNs0CnwnFZQe7I0qxRZUt&#10;PD1FXVX1pSuX7rzzzs99/nNYGzDD51944cihI4x8jUTce+9d/+bf/mtk/KHhm3JKcJeFLhrfcfqU&#10;jhMXq+6u7omp8a7Opu3q9c6OxiNHBsPcq0InWzaiqu0CZvFEro8O0zOT0zhBGuqJ3hvkXzTnWgjN&#10;rN6bARQaT7q2+kIBxpbW7jp1GjzQ3d528vDhhRlqi9vooy1cG+ZnHXiag1KPFQORS4trYXML6wju&#10;iz6sd+luberuaD98YJ8JX7Q/OaLQ+ta5S6dPHf7QB39gcHCPLidMHyHS6Ci6o3cEjWdthz0lJ4uC&#10;QVDz+AiHXy0yCI+pkXeqUI8IYtIhJ1YcR2YQEHJwUXarpCxGlzzDUKsjxm/R+nRsntH7du3u6jFo&#10;PTU27MGCHA4dJsu8nVCmIRIzp8aUaBs+2eKiwIUwBitZ3zRHMTY2IV9zUfaVh+gyYCh96Ou76SC2&#10;OG3Siaul/bkkn2C+YkHhMAMUw/WyWuoaHeh4dKKg/SsrhdqkIbe4mIlP/h+36L/N0G1RL0pYDdgY&#10;y9UJhGYI0PxUHNSsqL2/s6A1LiT4GJZZKI6WpsWvZ+VJcxgXqwk4UaNERZDQgU41vmVdlRQ8Kzrc&#10;3+IvkE0or43ZztIGmmMxdsjoanDEhWUIlDvd/OLrb2nufPTjH2HzqJgK+4XeOCTTdkWnC6+b+mnI&#10;JZE0iSde4IeU92WvpfB/lwRc+U38aWlHZJrHBZkQw3D4/Oc+a07owQcf7O+CaMxEYIsxTkurvrNT&#10;qrcngrWq/kypZhKAzPbqrKlCcpfJzDb3DOwzzhg9dzAvY6H+vYA9LQrKXIN79nR1t1NBAMHZzmQB&#10;IgxJxWB+QW8TMUF0JbiImYUyE3e9zS3plmEdUkoesDC7PL+C4rw4G4E8Ki5CqtRLzkCIymUT3idE&#10;JToHDtzempyZAgC7PzgXQ+NjZjQEBwUJZr5HP3z9JlZxKuEAPUiKpFEAcMs5yCoWwkW5l8KurtIP&#10;fvJjb7z5+u7d3V//xtO1Z86cliNmgjaZZHq+doX3Vjju369oPPDhD3/4wIHDZ+9NMn7mrjMyLb5+&#10;C0vIVRgJSbxsKjdL4/zwkSNaGPbXcR0KOhGdlA269+3eA4WGAUgZ7Xb3t7GpRRcnDPGtiI1hGspj&#10;NukKkTjXIONtsMz3pspdiTJFeHHh1Rd0dgPtJ0sg2isZPMvsRfCwzL5FDTVgwBb6yDz24NSkZSZI&#10;FU/ITccJMWseBoDo2OmSNdIpTlgOP9kiNuMcAQV6XGXmKzPYMYJLlZP4AYErzlGFoMYBnRJ9FRMX&#10;YFUqUZhw4L/cvSj7pUrIthBT8L4V/drWxV65+sixI62a42VLgMv37h0cuTHusO/p7OF0ZID30oWL&#10;qjgKoh6GXLzIydLBHr81NYle45CwoOTcSc7yKQrVvsJKDAjvZkRuJilKCQemXH0cQbV3N731bXW5&#10;NSrvDHsMglgdl5fKwY4OIJuLwWjEHS2sevhuSl0/39Jibr3DVTahOtVQu5C2R5SrOkIbqcLr3RC8&#10;3CpBSjwKIbS2RhJoIdnAghf6pd3oWNI9ibsDx2o4VvpAZuSDvAKscAD8GAKlx6k07OnutZGEabzY&#10;sZGhovWThuPoMAinr7YGcXgOrdmWdjpSQtuspsrWKMFxqwMor3HuibClh+KGyNmhlWJxYCU6RzMz&#10;ChAnLdApE7383dJWTvodcDY4WCCQgiqnr6HewH5JuV984usQ5+KGnLtup0X2P0VwxeUmcEBaatW8&#10;N1Z5hzp94HWQxIKPrBqsyYTL9pYcz2Hvd9Z5XqiuVt4sfrnlkJ5zb1/oaO+KdVger/I5kqLAG8jW&#10;fffcje8htXZ70/vHE4omvFCAyZYHKlZlUGvXbnKsxgjoqGJZ7Nk7oAeHOuGJWkL63oSIbo6MXGbC&#10;8/YVXJkb12/cRNi+dhWUa4qqyF5UqQroHHs6heKrwjCUH/QYrxJtGaGluEqFS2Dtx22zMuNUMDRR&#10;R8qQzmj5+/wxYft7EqV3iHrfQRHLN2jW7qyXyerKTyTPLIJZmz7dwUMHh28O3WA+ev2qwgt1TQGm&#10;elYkxKt9kXsyBHn+Fgbr1JRswIEkDlAFmp66BfgRi+TCsfVz2FDertdMtGcDBkON4hewua3X4+QP&#10;TsNVrK1DF0+DJ1yZuoY9+/Z5QMIu+xOsra8/9XUZFb9UXTfVa6kxkjx/19nkD9+PIwahzrhE6glM&#10;FSstHa1o/7hveZXirlOa7HVxaqg1HZjRQ4SAMlMU1FD9rUaTH5okyAcIY1g1oqpdQ+8vrdLMrumd&#10;g0ud+tZJAKwYX+lJGZdpnBif4G+m3DITtm8vrbDeMIBZsc3Ojo3d/MrXvsruFiBHYcqPYS/oKXd3&#10;tw/07x4dv3b86B5RrQubdmfj1KkjO1uaJ2mnxFwWTE2BaG310rVrApYungMUgkSZ0d609FnD+bCu&#10;R8OO3/r8yubM9IyxRbnWob37OCjQrFmcnROGhWBxBELgLskdzQIogEuukekkdUN0ENzK4BDVuzra&#10;fHrr0qPFjEY7EX80YttbGw8fPED9StG+trSgaSjxujU3i3Vko3vooS83NCWUG/71WCJYDdFrEnSs&#10;KG19tZ9a2diY/dje1pX6rVZeEn9RuVakEeJXEa3ThFygXa5uHXvfqS/XtHScWmsrYhrQTgbWo0AD&#10;ayzOzTY218fmncHJ5qYYS65kqYw1ksPz+ZT3zjlvDQgUbWQM6a7U1Z254+7IIVGNccMbGmQeER7W&#10;kCka4FmEckQH1db6zNSc41+Dz+4oDjezMYatow8Pg69Lg5I1W2PeXaq1tDgfl9266t27+mx9p6M2&#10;h+Oj0JQy1FhINeFu5n+Qeb/mF0N4aDGw1SmYOjolQI4NiSgbWclO+Lspmq3HoLEiWtjwZYs40Yip&#10;FAW2mML4JigBhlrkgerr3nz77Zb2lvd/8IkH7r7vFhP2KBwnV1mLa0zp4sjHhUfRuIyo+ehWRkrW&#10;/DF+JN8ZiHtnaMyBY5ugQxU8vunFl1/+/Bee3DMwcPLoEWi/4z5KDU0cLwcuXjiP9RhwOX3lsOZS&#10;KpR5ONEgjzij6J5Mm1MJVRHx/Nq14WefefaLT36pq71DgX3kyCGH6Ife//FP/eAP/sx/8mdPnjx6&#10;8sTxxx595IEH7rELnItQMA8BYmbCms4iiLm1SW56Q4rz8//pz99x6vSBw4f7dvV95CMfeejhR3Z1&#10;7nKTPZee9l0wRa42RihYQosE8mlZFkK/ZDRjq9vMwfs4JHV1a3zVnrnjTsIF4Gf3h7hVuDbMYJtM&#10;Xm8CeoOapS1kVTY5UIaGR5hhDt8cnplJaA3Ye89dJ1MjFZVdSbj4kj3T1Go9QULPnTs3Okqla/yF&#10;F186eeo0vpdT6tlnnyX7b2WQ88moQ0bB9RNjuoL75xzipk2zzdbSHbhpT5a+uP71saMn7jl7/513&#10;3U1wYXf/XlFQZSDDK/JaDVqk9pI0Fr7IHfXaDYmwrYOpURQMg0dmcAIJJhIxRbscb7LAEIa/MruY&#10;XQFdp/O0oDDqLHR2sVE82QEEJCOJoNR2FMwLHmmYxSkQTcDSRdW+sNu1/+M0v1IYqWlHRtmm6CNG&#10;FKNQ1TL/iKCmlDfSKJ4o7sOTaLTyony5s8ly2pQMP7V2syg2zG4N1M5O2Jht5XDi4Utab2//oIjE&#10;OE4qaeoC4G8D64zEi/bQvtfefOvyxct21oWLF8mwjY+NHDl6xH02PDE4uHd2dp6gfVKh9BK4yQVA&#10;TsIbHljgTAvU45NlCruyExTyCCsUG+LCLqve1MiyMcuzN3ZVOM4Gbup1PhEvrQyhP1AQKDeiwZsF&#10;SFm5pdVBcb62vqONQZDMG+FvK964JbYqGIr3ZatlYJRPmS3BSgourNMDsnKrti3N6EPpJaCHb20h&#10;PMfqArVFFkhsdkk3sGr//r0O+UobRWLn4v24GHrtyrUHzj566NCx9z3xAzPzE3v6DhAYam6lM2e6&#10;qDriDrU1ymLUJStn7+4+Zabr8kSMeIjdcV3dcs1qwBCBnYWlcirt/cztRhOmdOlDIa/kJpkSr66x&#10;AdBfqHJIU0MvybxV4J/K4LYPI6vIegq7oLGYHXK7j6eQ4hJsqcCV+5IU9gQd2BDizAbBhqt35leW&#10;8qg003U31pCyaFXQjVo1os8vQUDq372nTAI1qUqJ1THg4r3hlPdJFhdmpDgeimFMtYGPZrUUyLmG&#10;W8Ot2amJiXF1EfZAz64uNT3JPcsQ6GjmtHS+ED0VugP79vXBieWBYhaoBkdta6P628899/a5C+fO&#10;vX3p0gUXL6uen50iHaKMBp8n+GauurSOZHLVBOcMCeRkrisTLTHSi5pO/APDkQ1L9p0B5u/JEivJ&#10;07s5YqVHG4jPMxGLyj8SAg25QoCpM3V36fIlbqQUoRMLGr2hooL9XcRxYpO1tlaaZS2gPP4N48PT&#10;Sl0Cq2+9+RYNNxmDqJ36KhhzMljP0IeX6QsVaiecUhN7uNTYzp4jVyAJlzWT4j2Y0KpnBDKAwzz/&#10;4nPPfPsZw0OHD+7HfjaQrHxMw1caFy2p9wxs/3EJYuWTZUCohCI7ziMASCcLTPp3ewUm65JEkJKw&#10;W2AAFGQyJRr5zGj3o2D6yKvxF4ithhEq1U8m+5KaZ9ghCVWoEZmq0l4QDQwYYSEXySTPz0iVuxed&#10;ZXMG9bVM0twZseLWrQndIaQZQUzmsWdPpHmUQffee8+eAYoBfSdPnqCrvHu3/LLnyIF9ms7uZCxE&#10;N1b9RESSq2slEecuXrQMgJFCPijBuW3+4ez9Zx0NorejzXUaIjGXpQPjpkvvP/OTP4ldj2pHDmR1&#10;acHaJB8MwA7PL345EfQJ2O3AMf6vejEDkXGKLfWuiqi1oXbu1qQ60efSxdeF6Olus1EdeAtEaObn&#10;2ltaetrMr5DgXuy2GDiyuAgMEMeK+lJjt65ueW6+tb6Jqs6tyQnpTJGj2FicX8R9N2PDCtLTCpln&#10;dg57VR5JkQNHxBGOg7Rit8zNFQbQZrj5TuaGBuxHMSRtkdU1IotAaSc6Bj/ML14+XOzday+uq20k&#10;MbydPNwIBbe1YxRE17AmLLnoykoWG5pee/VVe5/ensjW3dVBPcNyEm5gCF7NIlHjBxJLXA1TOO21&#10;pSWOwBan19GvEWPHxoZlP56/OYlImGVkZE1SqJAEAdodiitjnQurkYG0d9K7TOtox2g8DoA1JYdS&#10;kOpnoLQCL7kkGmlVTrhmS5ecZYZ/gj5kRSc35Bdzm4+YLSJJAo6uF1EuOaJKCTQQbqaBxcWlN85f&#10;3N3f+/FPfOzQgQNUHaIqn0JVdZcWoFYfYKPGp4XCRtG6MnVYKBnYyW7je78CILkRAlTGfVLqJ3Q3&#10;fC1f3wAQP/rww8rmYAo0GvHLOkxAvq64EsdDxAnqz0yyC2nnfU888fLrr1+7PqS9cOdd98JW0P7J&#10;HrW3YwY3nzh+jDIXYGVw7577zpx54flvf/7LXybU9f7HH7/77jvuuefOe87ceXD/ITpT33r6WSir&#10;my9TV2dsrSSO9ZKv38hx8OgjT/zop370Bz/2yR/+wR957NHHHzj74Pve94EPfeBDjz76uLGbs/ec&#10;PXPnHard44eOy+CVrF09ncR3ZBuodBhNt+YX9/bvKdOT0ZSdn50vDLK0BwO4lJhJaBlRvgg7FL9W&#10;uMb6agGFGLUrhFOqwEvlmHfkfKxwzQtH388ryHEQ3zp37ktf+TIm1te+/g0yE2rKJ7/4pEUuZigp&#10;LO9MezU3wdtcEwSul9l8uzIuNzSbnRI/XTHOhjC8kVGQ9k99+qcOHz720ssvXbl+E3QrH+rrYzTe&#10;sP9A0m26XjDjO0+fCdgPI6pvgFOSuwv0owUW4BQCUlTCM2hrX1sTqf8kMeBm54FH7oABEGY8TdFT&#10;jd7epLsqbhl0sQmlRzEtiZyKOYaIsqQlGNYz7dxl9wBbUM/CUehAipIXYaowU/I/P6vsC1hIu2jF&#10;YqrNlFOjYYsWbMfQyIq4CUOp9K4zbB06i/jlPHZzbBTXw6vD/oyWPnnw7CMUmgaAq5kaxz/xVRoW&#10;9HpwRKxVUrEOYJINCKNHjx1x5lCaoGVjjt2Oct8yQUzsgxgeMoJkcSNRJoaa87P9ezBtCU1pHcy7&#10;WyRgnCWODgVyeJ2C7QbXYw0IGp/ytkQV/6Fkra7zLSFuTsdGNnmdz4Ul095hSc0szKunClUZFqUE&#10;cYAByZetM5PogkviWtwqOSWutMS0hLNZh6oLJ4lKmJob8TZvWtICHSMvlRZtUyOOs+Bn2Tj6SIIB&#10;1PnoGN1X7kdNqbU5QGN13c2h4R/65I8cPnxoZ6Nx357+6dmIpVfvMJ7xiKKBxzw6SIMHscZ9pOfq&#10;9Zt6JT5Ooc9GUYGBLLMKG8Ze8jfkyVFRCxMp7spq/zrqrGYdiiKA26JIRTchqknyDRWitqG5zO+a&#10;Z8wEdwRrygikvqSnn9nzILtAtZxn1pXCcNjin5krRg5lGD8TW8DaajhB2N5aSgYsGuqxa3P41dTM&#10;LSxLLt0xobYiZ1hUuKvBOYwKPvg+NmimqYiid7piGaQVrPaQxFQsjhuba1nEPvfCc8JyHlQ9qpD+&#10;abWenFEV8ShKc+urxa53ra25faDXEdO2a1e/QHz40JHjR486YXBuzDY6ntzSmdnp8xcuvv4aGWaF&#10;/bk3z71x9fLVmzeHxkZHTApLHk255e7r3hbOGcBEhhBZrzr0mnSZi9lQMG9RmhlK2F6WGd12hXsA&#10;yzK4gpMUcPp2bpQxrQjzJGcvjz69v1uzhnmJ6zZjWAKS1bFovoaTLNKR0WEIoeO/eDzAOYq/9urm&#10;4MFBJzZACFEB60DQTHxsbU6vYG1NPWBgVkywY5GZl+dWb44poOkdsmdV5rXrJvh0uh+VQS6r2hyV&#10;DJSKLw6T7UX6WPqVHp8nyrYnpVZ0F7+LkJgy9ntS49t/DDIZRFYhDxdxh0LMCh3mHcDVBsvpVhnC&#10;jsV7Gmoybgsunq1pYkQAJe8uSQmGEKJ3XseejNhSuBOZaJcmmsyJiUiob5CXPIUqwHDhyRBngJVV&#10;rjIziFJGra12Bb+Kkb6PpNVxLqgdPXJ4oF9TIhwhm721VegAwSNJx2/XdUkE8R9cg2BNVOHa0JDH&#10;f/3yNWPRxAvlFgCP2akpWIVbH2J+IK6wj2y9fbt2kZ4gWHXjymWNA9vR8QHtlTHKGjNVh8Kead3M&#10;jWHHZLFEyGtHIqwfLWsUikPnzKEeaAAvXEAL/MGAZ5mEvn8wlFKtsRCqKh0rJagwrOhtbkUt10lA&#10;ikdmr96okvZtLa/Nzk7bhnRDBnaZhOuDt0Qjf3Up6v/RscsMwQFS2R2s28K2PDg4OD03Z31iB/pQ&#10;xNQ6WjrclnDNcNeynXMKYCqSoozpVDUyT6RjoH8QCQeWbxIgippMMQMv9Ma0sspBFHfchgZwxvGj&#10;h98+d05ehYYMa0Q2BbHadIUVkNGmWnem3ja0hdcgfEKK/1Tw4AreEiHRItCSjn8G/y3AgJ+FW9QI&#10;xdHWY/OjGztMJHN8XCJFnkZ5kvWJcNnZcXBwP82dfQoImHp3t1TYEpZIxfLcMZxSjQhiGnfJ5Mtp&#10;a32laVOmZyoMJWdWpgcyh4hOHAi/2BGb2l566+LFPXv7H3v8sf37BwENuAGRrMwJFuKjzBKoZz7W&#10;+rCrMx4Rfnn4vCJ4hAbKDENRcrtdhQZ8zP7Sa1bWxquMUOLXvvr1k8ePPPzAA0AN3yxF4vp+Y+jm&#10;5csXVUf9fb2gkigzY20WNZC77z5zY3j0yvWhqH1EhcOcmDHZRvhCa6OMuddndytI7AXJ365mbk4y&#10;pbE+TNMyEr6jBfHlL33l5ZdewQVnv4CKBzYSHL0gDcq5uSVb8jM//ecVbrIpJzuQXFQTJeTfJFf6&#10;enlL3rx45fKLL744eHC/8GhTKyYcIgP79h44eLglTtZrb1+6AH5CI/nwBz545frVjPYWelh4Jpp1&#10;rTR6Fs3bxqYh03KhAkFPgQfh66eqjEajYYzahx96MONmmawsnPlCoipYyk6cS8xgT1rw3CMnLpw/&#10;j4b55huvY7lpNrkLXp0MoYMOxaRPF61nV3SnEmgsbbBaKKrxMqlv1BIS3+46c/cT7/8g5R56p+9/&#10;//v7B/Z+/BOfOHn6tIVL+/GVV1+3bXjjWCJPPPG+kdEJ8ULFphk3NTmNmm8SeXJyGgz5rWefgzx7&#10;L49eGhYv9jhh5ytMOBlwKdoiliD87FTJdXyFFR5V4TRiI5GTgZsajXx6aS7Skk5GE1pmsQBzL0IQ&#10;iSiG/ZTmdErxkCqCBW6sQ2mUiXQHqcUbjCns+ECSapgMpiWBKxKypdNtOlqKVNJRpMxQNMUCv/y/&#10;4nqkV67d0NCpMSF5bG8D/IiheWD79kmYzPY60uxyWwkkeejQ4Tg8QeKKJE0OU5cseQadp6ck1m33&#10;9+2WNRjQERogTJEtNC0fe28ypIFvXUjqV7AVjFvVxBWhpd2lNkkoWhp5RsILhWL8rDD9q3bgu2WM&#10;bgMxAlihhMJldn4qRNKdcUpE4XNWySIBBmsXCZIqkZH+E8jTDYoSbLIu410Z65EmO8tFwbQyqXAh&#10;JK6vSJ8tSvk44mP6p4xttpHzFqlh2B3jw6McGvhrz8wsXL72htQLYC+jgx4Fg6mnSbvo89oAdp2f&#10;HR8bvXr1ps+tP1jsnvcYir/KZn5xSX7vGAM36tHFrLw2R6AZRc9ro2pjcX05tihswbe2kSiu3RgS&#10;WBGwVNDu/HoYLbH5ES8yPxQAPsiovROr3Ph75RETwAyM0dz89sXLSnYI4uk7Tll7tAwDTpcBQze2&#10;va05Q5DZeKxc6lCdoEtKh4wQ1tZp8lutwAMYxokTp4GA3N7ECYKmehzIyE4ydxI0qAwosqSNl67f&#10;GJ8eD7SclZUOr0w7LeH0acBIgTc0G6DKm8S2g+2GUWqWEwIk0ZSRm6FRSKOT9vd2QxEMEd9/372D&#10;g33HTx5lemvfeYBGs28OX6c+Q+Pp9TfffPPiG0Y3hm5c9aQkjlhi4SFsGnxJky20ZDUv4VKO5FQw&#10;Ld5YKm9BJlobWyNPl5gjByi/4ANlui/6+purZcKmTRxx2E/P3HL9HpqHgldQemWGrvQ3NVuCHUYc&#10;m3xqrBSbwdsRE+VepWUf2uLU9WtDNt3hQwc6u3dBd2BU8ZCM6QXAEsu31SLHl4jZF7cV9nPAk7mF&#10;HJ/rK/jpGYYDxpDL3rdPFX70yNGOrjZGt8XqqVG6RZQhBcB3QNF38sI/odecsXIZdRp4LLlyCwqf&#10;+Lu+Sqc/nfqAIMmaqaYXQmwyy0j7RbZIxPeIq2uZP6KTOCZTS6cJIswl8Va2q1H9/yJJUK6vEJFR&#10;ZQpUH7ZA7gFbsGJ26o42SV3lGVJXtK2WBlB3dmNdw5kzdzKG6eimsUyE079o3ShQmbaB2LFrfOc2&#10;oSXPJdKny4t6zfpZu/qhI7bD9sToBI4H6yxkgF2psX0Xc3OGcgrqWmtDADt55PDozSHcYVpfMY/b&#10;prfi8yZxjl9RtltGtjOZWObDatJaRFIvHyiRLX3MgndIdiVOBoASLx1YqeIKBl6yiZp2W0gzuKmF&#10;1GpbY5MGCFKNyUEYQyc9qcgRLNs5aipTAspPsMf5ty94KRuFwAVJl6mJcdI85gJ1CsMCqqsFzYDT&#10;7r/nvnvvvndxbnFseNj4NvySVino1puyiUEjsa9fe+115Qe8Q9CrjEHncFnfQObxbY6YgOl2GiaN&#10;E2dVmiJPDswmPU0nZHvTK+vkOmrTf5u5la63BgSSd3RBk8c5XgpeHtGPwCoJ53pzLV5V9tNFNiXU&#10;KbpvnW5XhtJ0UXVjnDWtYaE7Ny0UB9PbFy61dtpsisdGYGjAiQYTdetry+vHDx8RGDu7OiVWGdMv&#10;uaCqK6Of2G8F80upclsSv4g1RkMhWWYkJ6Nnl92eYbJ6jP8NGgJCpRfijP7GhUsDA70/9xf+H/Xm&#10;srPBCFclMJJRAAFZ0tkSUR+PUoGXZCuSVVvUKaLon2or/QjN62SLNTt2SSZd0i62NmDTNb/3u7/3&#10;0ouvnjp14syZuyqacy5OfXTl+vWLF84dOnDIcRbx7xSWjGq2NRjIDZHGHBkeg9s9/sSHWXU4Upl7&#10;StFDH96pDkK7bDClyngTZFTuaATkgx98vzYnxFulZ1X++9/8bWrehw8dDK+chnwgOnuOtlQH+yA5&#10;/eOPvc9qhSOkn5JPmiACFHQWLC2vK0W++o2vjY2N33P3PUeOHt07OKitTPfZt0HDfJdPt6u7163R&#10;ksZDkIBFxrYMlio3iyImexSdoa2iqlF8jxMqEfw7X3/jjYcfeUS+pNskdNR+9MMfjqlfxB7lytZh&#10;/mPNgYOITrtB2A+0YMy7yQLjYdzZ6WolX7YM0pPwgIvI9EnbyuZVq0a8KLBk8a8oQnOiWLw49+45&#10;Qvfl+Ek54tUrV3t27fqhH/oUfabW9o5LFOuvXdLFV3icPH7qZ37uL5x/++3X33j90rWrQrxhD/UV&#10;fTB1iZ9SpyLWuChdHv2L4ydPwu2lhp6LMGSJxibccStqxzlGi3R5NuLkC5PTU8vplkUPAjoyMTHl&#10;kWcya4f3dOSY02cvhPaMdRSWpILHYxZcSvIcxd34I6l7YG9Rbdg8cfy4AiEZfm09hN5RKys1GFk8&#10;VQB12RwEU4IylXWacl+xWzCtAtla4pEaTHguijzpg0c/qmzo5JrptmOqdbZ3gnskiwcOHIJElr6b&#10;u+I5aWTYucGHzWPEnYF3XFVNb9+AXsA0g63RYduQ34D3D0FwG+0vNWsldjiA2uSzds46thwMcnnK&#10;B56e0cKzjPhZK+3cEqL5vndw/0HISbZYsQIyqxj30oZmKk28yM3+WUbhquvWzc0oZwVxn8jHlvpI&#10;wf1gcK8IaNcZvXDTzGbKO31UB786BGwTUktXl78ZnRjv3tXrDBI89EyhvGTedOSHh8d5AijyqAW7&#10;yDS2OpoY42EHSEU1U2QKbmxcdylHtLSocKxBGZ50l8+U/Fz4IswBJkkdsbEO685IVRHVTCdLU5sE&#10;+tI8lrfFI85Yb6xuB+FqnZ2oYSqudLvom4GobwtV3i5SK5zfyrCLjeCW6g+yKbBQ4SQCLHW9AwcG&#10;Zdf4LmDO0KszAL5Uqq1I3qsEwpNDDI/nUCb5ZqZmJsbGIECxoF1eVs0rNq5cHdIVzgSXYSmDimGZ&#10;5fH3dnWwX2BycOHKeX9jq1LcNvHRZARFsI4eXwqK9vCf2h08QDQJBnhZNeMSMkyGcRhj9HrS+EJs&#10;5A6WFx0/9o9jWSpmaxyVZO3ff+jQgZOnTh3YP3jwyKGB3bsNcqVVvbBw9dLVt7EkLlwQQ5784h/x&#10;AqHhjj7ITMzriJ7xHJfO69TDrdtSlrhbkDFZAlQx6WNyGjtD3p/Mz0ZCY1f1oWNCiUyj2WJ2EG2Q&#10;aNqsbbmBajQtP9UIKjM8ZJlD+BqjJzMQqMbRWxFZF+fCMZD7SO/29g8o+hy+Jl2wODLttqUxavsR&#10;rEzq6OHePi+dnZGLUs0LvSFj7t2/l6WK2Ojk7e3vV5ZhRcWqdLuqSaZZSXi/5+uPzRHLRE/G7oTN&#10;SoJI1Pz7vqyMymBQksftaLJExFK2F7ufKOzEKUECFP2l9F+kiaUNo8nSEE2jQqstfkpRO8r77WB9&#10;BTeMVlPEyiuIp3+SL1bGEJOMleQzIgnFKyIIk38RVGenb4mBUxOjSNKb2XBzCr6wIRriMVG4Od67&#10;Wknmctg/jE5OoEYAIdQv1qlkIkKNba1qGymnYsSzo4Xo0xmllR/84Ec+Kvt/47XX+7o62eaUYANn&#10;LnLuAbkieClGR9kLlmShRJDAJ8pd2ao29BAiYGEXZxQ8TCvqearTuA4UTRDNpSL0EU6GF4cOxKQr&#10;XEZ4qK6OD9IMAdGuqqe/3dnjBOzpUUIDyprrm3R7zMT4/eCe3SgBBwd2V8qt3d2tDDpMSlJd5sS7&#10;b/cAsd9ZvPLpuW3OW0rk7W264TFpqqpF6x9ytBULXTesQmNXkzlZogi8sTI3M5fG/fJS9HFhoAZf&#10;jXEwaMBJp7qShv4aI40PPPG+n/hTP/bUt54SeVaXDXkb915GFRVt0upVDxSJCuvap1dlhfxtLnCF&#10;b+oUYFPVVKR2glOE0OkYCA8JGrqNTR4NBCBTTgoOfquZQYkcdCZEHTpuf2/3rmQO4loeblCRkojl&#10;SYReEoYoQYlisFOU1GI/W6zIKjP+qY+jVZfsUB0AwnCKqs0inVxdJ2pxBr8+NnLw0IEPffgHlPQV&#10;tmIQ5HyqVADOLW8bmwbQcgUnKbTwWHOmb5FReSVI1nToj6V+K2OWFbaV+UD7/t/8m3+DBWdCi9JT&#10;uthRAE4z7PwlrpU7oGP9voQaBzVay86WhB5G88qrr0RRX9ZUW83cHMBh6WoTh9mGzVjIIers6KDt&#10;VM8tzj3y6GPscGONUjB/jYs//MM/Gr55E23MgYUnb7RIEQ3A9XH0eO3rhx5+tKmuwYCkYjBCQWZQ&#10;i5SVexBL7toaSRPU7PjJ40AJTO1AFWjidlg365DB48dOSh+l5vhmd54+8fqbbzkh3KncDE8honao&#10;qIshnLA0XOd+0gClcZ/hXKACs49HDh2MdPHCfO373yddTZVWQbcc4Xo0qSKTP6gguZg0xCHK7zpY&#10;ldjacRgy3+f8zpKoIoXVFfsBogYLKIyeWJnOq2CSpduLzOHNaCv8Jz/7c2h8b7311h/+0R996lM/&#10;rOv3hS/80QMPPuS+Pfvct6fLfOJHP/rJhx565Itf+pKKbX1tkyJjW1vno4889pEPf+zHf+In7rzj&#10;jg9+6AfuPXs2OSvdyIbaJ7/4FWuBK4DMdP++/VmmmpV9PbIRFyNKOlGkiei9sYSRuJllS0NkXts0&#10;Bbx5OmMRayuMV9PRyVYSdHNcln/FPeqwvlHy9AXAnBQYJE/qJKg/acoy99StsrFRMuAST75IrHu7&#10;G8M3YJmUaY0TEnOxUCRtuvwFloBEylatyHBrCwbpK4rWen+WvSMn0G4RkSzDxakUs3RVHNHPDEsv&#10;LRd/n/RCPmNx2TKZN00CWFtHLNCi06eWHbD3wtAK6yrZrDMvJi+BvuqsZthpnasCmUxNh3UXbket&#10;NtwqM3vZksgVIybTZ0uL/f17MKktrJSJO9tF7lI2G1bf4nxMRdUWabgVncjs5UBB65Hg266G1ion&#10;4oDjUKhvmJiaknm7E2sa2CsrVowMI+6lIXc3pL3n3C0tqMmJSd7Z0mL8Gaut2EBrxRCIX3Hara/P&#10;JAruuDxKqlulvaGNGDlYF+zIw4Zw81EI0MtwkXp7B0J5r+WMTik96owWJHRkYpqJOz7JLoPUrgiP&#10;wmcem5wQyaJcfXMUxUQyHSQG6a1wGXNYR3IoVLkK1y6diErxukN3tzhMcmaoq7s6dMO8BL4IN0Fn&#10;IqjAupLruPmhi5BSagalhCuZtbGR1qpoxe3R7cJyyVzX8srMzKzvvXTx0suvvCpZZJKGACQnw1k2&#10;woJAl7VXZcO2vPH261N0uSifGSJYYXIRzC82m7K/tTXouCchVMRqB97GhbxZs77oZNRsw4qUHGaW&#10;wroEYWys0gSmPihTjDdhXCg0x1cKxyhUVQ9aYczVZu+e/kMH9x06dPTee06dOH7o9J0neUUoZCXW&#10;pmrGRm9sru08860Xzl14S2gDrtw0CjhCLXlK9Viifya9MukSMH5bm8xidUCaRL586TwLdamcTCLa&#10;Oo6DzNKvWOe4eY60ZCUWcV1tjtiVUPitHPeqjLNvQhas5DK8rp8g/a0+euiohhxhWzGsg1ZTKzmP&#10;Gk1QAs42hXvUt68/tZTMkaIKVw9Ze3XVLub2KvW+3UeOHIFrUoMF1IZpzUbEipfeZRMXRn8Z9P6u&#10;rz8uRyTZlSG7IlNzWxL/+zPElI5hmrr15XsioiB5TyUSrSGkc0lypTGd7ymassVvMT0Pv5H3Z65J&#10;mle8GVO+BK+NWlHOyfwO2SRyRUZhEs3tOa+cScBYL6QLQ0hLnWjXWJwyIIqkTC+J6bx97q23Q1h9&#10;kynK66+9fvX6ZabSnMFIXHhDBTnNHS9pZ0FnpYe6UXfdddpAEaddrLgMXda6gSuYQ7PzMxnor63u&#10;IWpbXfP2+bc4GQD2ChEcf81se/QFRExcogp5ONB9EXeJ70oyk1guFkGCMiSV5DkmmdH5KsShJNme&#10;jbgdWCevl2E9H08sldmnx5KyTkx22zL8VSHSgnyY5lVvGGNUn1gBAtReqh+8htnPaiG1te9Svre1&#10;aGMJpTwRFnz8lfWPf+Tjrp3i/eWLQ1ursyABM3/mGDikSKs72/Q6qiigZZYlrTCMfEpeLY7OmOtA&#10;MSH54qDyDxUHWTkmq6EcO2r37O4DNT3xyCPIOXwIPYBXXnlFiHO2iMpympJwbgkcjrHIeGVrF41O&#10;cGMx4mM8cOnS1es3riNLONctLkHTHWOJET8tvKm6ejOlGgHCjiMvTeCdTR7NIgOUBOPP6wgCwzdu&#10;3pq8pUywomKx1UIXJgLayQdLMh4595I0Fj2SMsYf/CirPBOraWDkS6CPsFcUDKoQUqNgjtXQWK+f&#10;OzE3Y+zjx3/yJ0yb9Q/sUUVA2pxPKYj5Ojrjc8rn6OUUpyjw4KJhlGM1QLJTXBgBz5S2YFB4JYRM&#10;J5TDjObWmin8tX/368azHnzg7PFjx5yYmniKGejdCy++wGlcngRAqGi0qR5iTFFfr1h94eUXhU6N&#10;0/vPPsQPE1ncTUcKtKmArN5qeXWjDTZd38zXdXpuAXdwz94+TWxsH6ZwwtQ3nv7WC8+/rEtj1tCZ&#10;Ig7FoMv475xJ9vG77zl7370PJJFNLKGap4ALRJ78xN5Omt708muv0kSjSwCSE3JsctiqbqkhfMFg&#10;eWVTAXbu7bef/dZTRD3xnZTxoYMWCYniq8BBh16jNmnFc5E8wqrGFPK9rvGnP/3Tz7/ImXPSvGnt&#10;o489rlkQIkJl/jwd1ghT+kHYHVwanzXqgJ1t8kfVUB1OcEMDXEtQNt/gV3igal3YMgK10FzkLwSw&#10;il6a/S+aFwJhw7Ubw6IqzOmTn/wU+3GE35dffe3ll18ZGhmbmpyQzpMJ/KVf/s8V+pOTk2+8+WZI&#10;h1VULuehOPecuVdL9+ixUxBEg/8Aznvvvf/JL3zhS1/+imnZe86c+fRPfYZK3FefegrX0ojM/OKy&#10;ZlGw8Y0tksKaCcGKo/wc4Vxb0vaIR+XsQsTdkJM0TiVAITw5UdK4BtVgBNNQGJuYTmpSgLcgwk30&#10;V6EK5iQajxw6FN+ReC0iX+eYjzp1aKH1QqSxyoG9/beo3RaOkNBu1FRa4Kdpm3iRIjAmHVvJ8Rtt&#10;guAJNmRE+uJ0EsFmS1mkSP9E1MvFRQoougYFrohLRM4Ip3z2QCDB2moIEvFz/T7FQexV1lcHB/fv&#10;HehT/4lERuoG+nbvG+hDVicNRL7xzTcwWy7q+Fs0GeKIEW3Ez4wiXrg8pPeBCauKnZ6TkBUj6RKJ&#10;fSBdfVtOCr6g9V9X1xl2EqfKRr1CxzZfbWVHc73Ww878zLQ8xoAwHwZljIAvFQFTGWD1SWVL1LAk&#10;kR69JeduNtXTpm2aGL+FaYAaj9u7srQ+sGe3DknEiSKfGXxamFtamj50eJ9lrju9Zw/mQwY4bKye&#10;vgESDYKTpFZsiQ7f5s6evftxbW8MDXsceY4xEVh746I5/UW323F08dplhwOmmxSTNJdlgDMwNjoB&#10;/mDWy4W69LLWpNEZkwooHbuMeF4L9uFWJssBz8RIBesAHaJ659K1645GjaEDBw8kKSij+DNzk9EE&#10;CNSeoRlvVNqMkTsRi8LsqTFjuFS6MHnX0fHJACZrm+ah+bUfO3bCZCgZgSWwLU5PqqCg5dpD586f&#10;H5+Vku6ykhAly7EZhCi4kQkh9cCiZW7An03IXAXwdzwurHHXqDUlaK3S1DWyYN0qpcITigWYQ4JL&#10;xARUNewoeGfmolIMZBWSZ4q7XcCwms2qlo5GZSQ0WuKoSkEbHdx3oL2zdXCQuDl+W0uGn2amDANe&#10;uTDkZGXAfZXT5dWrLHpBxZQsRyZGVYwQRFfqWSzO3jJXamE4+QKmjo341yQ0kVty2ASI2TTwUPRZ&#10;4VQIDgE3iihIuaPxy7b8Vpdtsh0KKZogTR0G7fXRgNC9bsHSLMfYKFD6+GICrazC7Av2poWfMZ+e&#10;HsPLyENY1/4eYB8wfl0zTmtaghMVG+OWlQTxPyZHDAHPagnzpfxK3+w7NMTvpIu36498Q1SPyz9A&#10;Eny37DB+rzKJVCcZBS9anjuIb+JJwJL8pVNpJxKy5apkIYR0guiUESu/C4OmjFHHNqg4YlP8TF8j&#10;aKU7m+M8IiJFScfGFHYyQgW5dpqKekWTi6ySKE2967rT8sb1V15/7cbQDbFzanbWdsBTimtUVbVK&#10;FJN1anIW5Vqkcs0eD/xJ78Kg8XZM5lZAznpUcH6IbErRcjYF88wqjIFQKPYhhwaDSGddklthm1UY&#10;nHLZfHvOMbUYaDm0p/h3R6DAMohGVTJO/5chtSKmHlpcvLNjnSR3ICEam0ovKpvwj8glAjG83Smn&#10;8FXEiF/yEj1drXYpXUdjvYnx7tYOWIKRDSMnEmKuD/oydxwd5Pg6sKvnruPHCYMDKSdGR9QnzbW1&#10;8GqpT3cb1Yicoy2wcG+3weG2piXDzwkp4YiLwojBrc0H9u4/c8dpy7q3p0PGBu/4kR/64Vdfev71&#10;N89Z+k55XgPHjx0GGnCUKWkxtMkdSpfGJrBDRU73IFI+urW1O/pJZIncDQhCmPcQx/WNzBvV1U5O&#10;TOgdg0Gj7GWWf2Df1K1ZJCvLPLZbBuxWVxDdCjzciBLmvbqzM3pN9zoBowqgJbq4otQPhaCEoGRv&#10;WVglQcwIlQcXH/aM4ibnkHVUOUeUs1HOami4PjIq8eAV7mFdO3f+5W+/fOPK1RlIxuQtbDc8+8nR&#10;MV5lPNBQoLASgz1oAwekSpc+4InFoC+Cz11XL3PKkBemiq5CSoP0wC9dufLbv/XbqrCHH35w3559&#10;aEvSAuHRJAUdKPccsce6sW7hsjCZyhgGAOP69auOydZmJNR6wzyjo5MKB+Vzf/+gb1Y92rVdyINd&#10;u4C1swtzH/jQB3d1Ow1JwUi1mwnt/fZv/e6Na9c1Vj0nuIkhAmPRKl4HKIOJO+4488ADD1nFMmn3&#10;bbPM298OKxFmMqhT9+WvfBVEceddd0pOULt155P6SQyKuh+yrvD81a88CWUb6N9jyE/KmBCRxR/2&#10;kbBvbklIcXOcYxIzP6RB5AZndkJ//PhR9EKDa7UMsEtwfycoVfZbkV1It6K0JBL6tsjUFRtR1FpE&#10;0QaaxsbsxccqXcXMlIToHyS40A9uVxKuSDbtSJAzmZ8Yn5r41jPPaIe9feH8xStX3zh3TsgenXBV&#10;E56YfPz++x/Ujf7sH/2Rk+DXf/O34/6cz1B3z933CkdHjh+jQV0EXziMNb/80gvyyEsmWxsbPQ0a&#10;ntwYOVsjLSLleru4c5pLXFmn3W+tgwp8SNBLcIuowAQpLJec3oXjk2coSrUyFRU9AnUGR5GTkAyU&#10;OPBh+6qhRRkjwzN463OdPHaEsEEg9UiULabXT5ebYFX449VO432D++jftrZ3pnfvVKmrkcvbgaKY&#10;ZajgjgJ+U9P62iKaYGRidMbljiS3CptSkW1JxZUvUn9BgxyKhdgRvlFid2H7l2HrQAvpkW+ZTZZQ&#10;piC2l+EMB/fujWm3wbXyXPQfcZQtJfYbkG2X5WbqcEgczbBO3rplmc0VOSa4hMYbCLxbpdzFLram&#10;t38v5Bl06KjWJVEFhPZDr0uHXC4lg8YCTjMsvQb9fYWoz+x4gSRcuHyj6Ed1Vtrn8cXa2HCIjE6M&#10;+HgT45NDwxOkpMg+xfhTXtbSVHbyjgwD/AmFx6KULHZ09DBjMFnhzY8cP+hK7rznLgA2WmRpK+gr&#10;tWVcLnbb2i7JoqI0vqEE7+7t2i1lvnTpCgs7VN/FlWV1w/jMpGTaxwdVnjv/phm5ldDy1uQIc7Ns&#10;7toVyprSp44dD9MGw8ltVSAbqYhYbgrj3ASBLx4lgrJD1J8kk9lUUGB/HCbVNrswsKfv+Imj6K+W&#10;R0NjC3zO8FLsxXgzFM6OV49V8sa2aGf3Ga0Fp8pa2po75GNueMpiYt3BsKs/8L730ZsobPusthgw&#10;V2/hECmHrg5dd7ih5zF7CvDmyWcOMJ21MqSwkY7sChFB9fAc0qyZ3DKCqbwJ/wEHyxEZXYaQBBrW&#10;MQJDxgfJyIw5pdORDaZr2Bk3lSQSzNst0IazkVwOfiv0AnivPcJsCzmlCD5WMbA6cexwX3/Pvr7+&#10;owdly4MnowM+6MnuGdilx6GjZsWPQRhvjF27ymFuZGp81EMJ5zhRJ02lbHzWhe3txMO0oROR4mDR&#10;HH5VW6v8NWkhc7b0ZKIPmumV6irbWcwg+GJTkcQa6B+IMjVHnA6Da0nMm4g+pAarm741TwyqjIGm&#10;zhYlFKRHj7KyO+KPBsvcCqw0NAKjLzKOintEBPfRb+RjOpgBUP64dnMOxe/6FSHTihGL5Kfki+HX&#10;f9+33U5+ChLpX31bhWJYOWvL76IHFiJjsrwKozzNkBBkY6yRt6mQHAOY+ZDF9KWiW17618mukkso&#10;qGJE6c7kXtz+KurfsRECsIdTn0Omqa3LJi5qSBCu1Mj0WrSdQLLq8OLTjlhCjqceS290YmL05rC/&#10;ogKhELJ4dvd0eEpAuDSvdnYwEHb39ToE9ai8gMeM+YAoHbnZIHnJncPxDBbk+w2TpNzLqVR+Wc4B&#10;WXMnKrJ4SSkd0sXeIi2aKGM3GD0O863StS+MtXLIlR9wZlasHQpJMSqeGXVwO8kUkImQWuysZ4Ya&#10;MV3B0NSgHGGJCNkD7rTGQXwn9ugiHwfC1paQgJA04BZzc8aVFbr9PaQqSAlu9ra3Ly/O+0EvOj4y&#10;2oshHcmLnt1dnb1d7dWb6/Y9/2aVisMOvyLcNlOGOVd2iEE6CyYmxnTqz507Pzo2LvQ9/thj46Oj&#10;r7z2mpCio2UTHT180Dno0ylxPSyBxmdJFVj8ZmxR7pEyDyC+TmF2Fe2h4KuZ9HE7cIfcEc0H0JpL&#10;2z94uMwc9nzo/R+6ePnSrRkjhlrrWiusK1YpTmProp/p3qRgaGsjZyHe3pqbF/G+8fQLv/5bf/ja&#10;m29rcgRJyiRNOLK54ZVSxxItknYylWTs9r9h0GJwZ2F5ChcuX5ldWPCInnnqGS7Mly9cevnbLzz7&#10;9aee+9a3nvnG09/+5rPPPf3Nl154/vVXXzv/5ltvv3kOhm2KTqXMaFdSnUH/6ErWoH4K3dHwtY6K&#10;apRHqri1ht06fEQr5MEH7hNVYv+7Sh9pbnpq5rnnXzh+5LCJ+yS0pXcPFoQoOEHOX7yoJeje4f+c&#10;PnH83jvPQGZCB66nZ9+aFmF6mfVOTQ/AIWihPOD1Y4phqk0zrYVQyW/+5m8TZTxy+EDO3witbCs/&#10;4cQZY9zcefDhRw4cPoKhv4ljrPOejV3iS/K/sGcUEJ//wuchQciIQW1CMokTgqBdxkzJOSUvUE6P&#10;j6IqRfvAWV8Kv3x+KnFeCDs/Mlu2ccmEfCIhTo7hjY4fP0Yu54WXXqQlV3vPY3fJlio02LgjZ0g4&#10;PAnbMvr1FVO14q+YO1sxUXD34x28pkTwgRMsbCcbEZnMWinMuFCRoTdRQAjPBi7FXwg2DJGKgG18&#10;iyE+W6PjIxxhNSa0bFy81fn7f/gH3K4++/nPdrS0dnWq27v7evv2hxi+y93DxzK3+0ef+5yxyr6B&#10;Pc889wxmgMz1L/6Fv/infuInn3/u2Rs3h2YwiLs6hCyJt4wqGIM9Bk6UhpFiXkFmMvzfNjUznQW6&#10;uuQDkhyIrFdbu9MTTaqxpW721gLvJasfdauzY5c7gxni7piEJywmufZG8FR2fTZMPC3ppio+CUfR&#10;x4jaaoP3hWgmWU7GjJ2iRxS6bWYagqpmJDza1PKhTG1H+TG6iZGAymmuQ5QWkzy3SIj7DJaGx5xE&#10;jBJiNFWLiFpK5/ynhL1QXMQjUGVmSNNkqYXbu+/FqLB4ACTTjQtchbPes7uPxoFa5ND+g3ffc9ex&#10;o0dNRahszaNZ5rqTGccKxTivDAC2haQxRc9SV4shLqFvM+MEK+LiqD+lAW0D6FFZ9+7P8gpVYWFl&#10;8/iRgzlBWjncxH6DmrnP7nViK1c0xM0gq0EpXFsDEj4xliIx2ar2jh7jKEZL6+tbp7AeUTWI0UzN&#10;9HRGsHDvvj6IFJNtk3VWkQwGKQKvwmy1+9/e1W4fqvzaW9oZS+D/YbWee+tCV2+307KgIc0bKyuz&#10;kKrYO673DvRZ6QA29A7Fn1amuU5BH9MABS+nb0Tmi1V4ODb5kw9nhzm9kJmionl7G6fqE1pUyQwy&#10;h4aHyfZJcPf1D0jHQ4mqiamdveKhF4JDkL7MIkY7cU2CHPZUdR0HSGEUNma9laESQh4N6gc1s2/u&#10;698tzKEYODCjZxFKGImN1edfe3mbGxCtxcJeLppeIfyoHFw9YhPWhIXR0d2BV6CGSes5zcUoWBk8&#10;FQPse3VKAkrN9sLstJxCm91QU2MaReKeqaP1+aU5yZmgFveDGgjEsriRRDKDwva01lvz8uaGekMJ&#10;lc+7tT5KaGNzKzKLkV8Bh/Rm/qanQ9LW37sbSoesefTQ4aNs6nllHOTotCcMUeSwRqKPZplaTSfE&#10;4aaA2BE+jSANDBXrUkERdoEtlbmozOiUed7ShBQ28RNMWanUY3K4Mh/t1aqq3l6YNIB5e1f3bjRF&#10;ELXFaPcP9PZbEcKOOyryDOzuF0LDvFG/l4IyrrJFiD74tN+VFk7Jz6KPV8FT30my/sT/r7r7nvmU&#10;Mn77vV/a8DFPDJaXX7G3qeCOWqKV7K1YrOTzvpPYhdnIi8I/+tZyIbdzxHdePy+QTl/RWKyrko4F&#10;eUh3NcYBt3XP33MhXoewtiUPrTd54jCwFsvAnGn7xJ3k1AgCYfajmToI6CzJlnD/2w3NKst1ApQF&#10;8htoepmQKFIo1dWm9Ch37OrsxQNC2nMGba2lsIwcSCyg0jJ+JxWVNySdkcu48HKh+XB87qIMWWJs&#10;wY+CIaY4KPvUTinckroI8eVTvwOo5hXSMKogDulZ+9EYmGavYDpWJmK8Qbo6/JCSzhuqNTGzE+kZ&#10;HWj0XC8Yft6GIX0xOZ3vHPCbHc2dPYx06WzHf7bOUExlEHtznbZi1S6jMeoNpMbONgTidn/Yqe5C&#10;6aqtzg/Q06DRFmJisAK7M493a6drV4+NOTRCSYDBYLV+MX8aW/Kt8+dHb95QpPd0tqcV3tyssBfB&#10;qCj39fQo6pwE7oqWYARo0h5sQNqAPhBmy8BXba3eN7a6Dxstm+3NeSze4DLNn/zED/bt3nP1xrDU&#10;7tqNETsI1kU3zHiiuRmovGtTnBw/cnQXvR+hW18uCscLItuFC1eVeO//wAfwYb76tadeevn1+Po2&#10;w+O7yuLMkkmrDAd2c91r5akqRDc2oYPOQv+i0/3W+SuIn84/g+cKS9rr2D6rt2Y35maEFVGbbtHw&#10;lSvnz7391htvvqzj/tIrryLivPraubfOGWZ44603GVjPcICbnsC2joubDYPoHfXbDC0pZp566pu/&#10;9Vu/u3ffnkcffSTq7ktLHR1ceatu3hg2F3vy2DHzOlaZkitdrRYM9eAh+GOZ8K6q1iCmHC6GIMPs&#10;2z8ISscr1PB1YEk90G7jV85XrK76hz/1g5Eki82rRLwZj/B3f/8PNdaPHD3uiLSGFpZmO1u7ncsW&#10;I/PxD33447v6+lOJppYrCWJx/8qCzFisznr97/7B73NF3je4lzup08I/F7NFiQQ4IBCyi3zmW08X&#10;RckszWgnZCzJpl23HixmqFMRvpVy1DlcYpC9uDwxNSpKm3m9cu0KvMDUTu2pv3DHSuvaavPa9ObM&#10;ErqXPG1zYWVj3nyr7GR+bnkjrssRjsHaDiMBIyu4QizCHW6R4jIpEp5bUVLPwFx4y5JI9Lki7dvS&#10;3bPbn9wag07xRurmGma6oiFYLDvlTpIvUZyRGl2/dlmHTwrl/nLjNWXmnkp1X3rpRe43X/7yl55+&#10;5lu/93u/8/Wvfw2ryR+dl4zcjh09psf/wksv9PYPXLtx3aUS3szGl1eFm2mfgnyqrG+Lg5xeZGva&#10;O0+eUAOc7OnoVjOxXCb1Nzo8LIlx7oIozDc6KxldKXDmF9dUiSKiww/3q0LtpzrrkHLvEaRk2IkN&#10;kUBJzDQFKcl2m24OjYTdGANs2FRIurp/viEiQzFYDWuidEIyclTYU4SRwhErzN9kfeVHhDzMu+hp&#10;qemwpGSx8cCrGFyUcJ+MJHuvms6vqCdZEH+hMrSv1pbR+Gy/2IDqjqE7eH07M0KmNdUYnEgV99x5&#10;xlujBNjrst59+w1X4JYd8GUiG/wndxW1nCKGheBPjgEJn+xWHhBRq9pqWrURTUzaJb1ssesc+0A0&#10;Q0W40GltGNflWTRyE0kg4llt7fwUl1cXvU5hSVFGNOnc4bQVf+TCEnrotE84dmtCQ9yDVlIgDwSy&#10;XWIkP0vWraE5nqQrK/OxZytzcxYhdFYsczPzbTOzARer4Fv00oOw5nTfXLdgVDDyMVWP/qTa2rXt&#10;7tu1tQm4y5QmaZp58ieEuGuRNdcxVOqbmkkzu4hb83MOm0UI7+YWIiveSbxYMh0awYagGUkjwtTO&#10;IO7axvLGuvhoeEXdb9wBql08Iw3erIiDyS129OC8sjeNyIVup7zZJnLTUA1tEUEBK0iIyO6TYzEB&#10;2q666/SJhx56gDpIGoiltwDTAathqFy5esXrhn5QRgbDSK+Jg4LzS6xYnGNQ4UOnZJZzT07PRl8M&#10;eRD8LLPDHw1aGh/YYme8wf8VPyknM3nbtcqQ4LpinebNoYMHMQk8u2x8mXLWcEiAUU6sZrSjA5JK&#10;pCCUNfw0o53Z3VmQA6TSKIqrBJiVF2qjhxwRoWj9+ESNdUtzBGaZj2yo09o6uwEw8WEKoL4dbiU3&#10;JjVqA0lzY/U55e0nhocSSR/6drJUSGySKKySuHGWUQ5yOUYdLB5HqR3R35txTcYHeEReZ25hhpyA&#10;ulSIJPhiEWuaRxsVWNhYv7Lh+EyAZr9lVhvV1e4q9uYcegJcmUYLxS3cvj/hq5LeVa6voHpWTiX5&#10;S51xu8Z453vKd5rDAFemK122OYGZQI9lyUWuO+kpC8FoDr/7lmm0JrOIb3WFrFjJWNN5rqSD5W/8&#10;YFIs7omhx0jiAXL2REDJbMlNPevNalE53xr5HFBbWrXFQ6hCjgxrhj0SHCHE+uCTNfZJE6k/RUJ8&#10;KWFbw2M3jbloNc0vLZw4ehCfzFyQiBzqT1PLyNh1KgxazPEi1CXPHNVmsIRAxIFm1FDFcSZ1QZrI&#10;t7G/cvtM5UcCUpAPFxSU43j0sDKn4p+TXhaNAcb3hZKZ6aDKj5cM22tLA62wKJfRT7GB6GMU+aXw&#10;maFvyULDUJEgxpSjfD60H5kQDayYR7tb4fzlYiA1LiGOXCzO2zrVLZmnLtYASifqNuWUrJZZwqEF&#10;8FC6QvDNSFDtzob8OLacJvu4LPIsIGWqpcK0g9wOUdMO3elGzd+D+wd3UbyKQhfW3vrrb74+PjLk&#10;7tmtCk4C6LFt3KmxtlXy0c40talKdzNRn4vuh49jPzmLexhqr+pR6Cepv/B0MvEcAnxZI+4nBRYF&#10;mB1ss2OAmJYcvnkdcCjPGtxDb6QDvrFvT9/hg4fEbWEqcxXZ7Jlovn5zTMf4M3/2z/6Df/APPv3p&#10;T4OKXnr51a997alz5y9JFEzg6hAGk8aC4I1EcLfGFkP7QxhZdg0QCMEXM+3w8SMHdvcdObT/yIHB&#10;9z/8EA0qygU9HcQ/2ugN2y4Om552lV4znju0VZVbvbkpW5Q4Go198cWXzA5ffPvCN599HpI5uG+w&#10;EFLLei7CUE9+6UtPf+ObehoPPfyge69Gj0tXfd35c5fJfD3y4IOKRse3JwUotRYynFZdbWLS0SDg&#10;dLe1c1piWAWxGh4eJRV6WzkEVQr0A4gJs3/dvMAT738808MeSlj8DVcvX/ud3/k9cMbBA/sdXN6T&#10;6tzMJGVoEXcdSeED7/+gwjls3ArSHcJhyRDLsSJ7WFta/Y3f+I3Td9xhdTiDYl1nyUP9MzEWlyCr&#10;2nL92te+4q56I13RSD9ubuoxB4aAH29HnMQ2LLhj4hpFnms3bpB1lgYYwVEt09ANiebBf/x4/dGm&#10;jV10lquqd9XU7mmo3dPUfLRttWV9tW51asVc1tLcxuzK1trCxgo4EkaFr2NT4/+sI/g4Rz3wiAtk&#10;H3+HiVMiSz5U5GbixhY6EZ5cuDu1pkq7e9jIgI483AwDuYO2AYNe5ta4X53dMGyix6t6b0U/r8H4&#10;truFRavJJbbGnJcjTUeH855EmV67NfHFJ784NHQT6SlBpXRnxFKBz4nraA7c6ZltEE+KKMSJ06dF&#10;qys3hmiGyIJNlqh+1bvSRyfo8I1hyBJF2WrZB2EU6nchddeCzW0D55+/+crXnjbwnYo3njayBgve&#10;LGsxt63QBre2bly9JoYpj/iNOgK5AgacLTAq0kacQKNLJc6mVRWqIlazOQlH3yo+qcBNowiQRDS1&#10;WZ4h8Y8KfCD0JBS5uQXFjeBeaJAJzUkvwM6R0c0cQCKY4yJ9GpOzRaNqa1OG5ESGYXoB8imuWxRg&#10;GWQbFJUCobBOYziKKVp71jq37+amQ/sPq+/37zvU3dEt3MDkjJrv3rNXReDdtJiMVLmD2uKYltSh&#10;MyG1Qp/Mxddrl6tWYIWolFJLq1M61BYULDoKurpmcvYOHpQNJm4CNzZXYYIybOLNY6OTELUIG1VV&#10;wXgMP+mSHjx8aHVp3iiDm0+tOgIBdMtY2+H2RCBXgrZy7NAhkKTbDutqbyHPPkdGQkEI9pybmzPu&#10;Y+vNzC/CGnABgsgEHwnnaW52CchdwJuaO+6659rNmxNTt64N3ZhdWLp09ca1oeFzF65eueY3ozdG&#10;DXjO4EvIR/FrkQLl3mU6MPRQlZEEB+Q2Njpu2Ovw/v2ICpY7omGG7jYyG66+Amv5pCxEPTV9bmm2&#10;S8bF7t/dx8ZgevIWJEYATqZb1ED6+3Y9eP/97Kzdw+otPCqjmpEQUJldZTg/dEPEMVOD9e+8D6M5&#10;WEIsBDP4VtuwsjQfZc20A2pJAULvnBn+MaBcBiS4WdRTtSigBmzDMjC3lDgSWkZ90lA/nm4UyYvu&#10;jqBZWScpeqB7AoFOerjofrdd5QMa/aChlVJ1e0ujehxDZ27GTE+muMqwlM63BRaRAUu0hi4uID7j&#10;1ZFVihVHUwZkVLnkP5dz1vO0lLpl4qqlmXmjS4NkoFllZDWaZ46JTINFEyvqtDl7tMrpTUIBbHBP&#10;ycCaytGsARGWcCjLKK+03U7CFhImSooi8QsDGJQfZeoq+tUwJYs6eB+6TanneSRsit6FZ2WjxRWn&#10;AGR/Qo6Y9nX55Q3LaZxO7ju/cgp8369ol5VvqBiYvfvNxT8oX2WwrVDbK1/FlL3Mv+kah4tSgSdj&#10;Ry6/R2H0rwWSSK+YBkKZ9MjnyWNMR6iSwhZVnsx+VS4pAn2RzcDDS2MykEyup7xG3i1N7YDo7L3X&#10;jaZy+ECcxWZpGh4dLlBFlYlccxtrq0YDHVpNrU110ov56ak0oJo7TcAF8E7rI0NJ0Rnd3JFYFYQ9&#10;X1o94qord9Y0GIeIeqDptMj5NNe0uIi0XYCcUZESAHNOmhXNZIL9nHmP0A1D29LVitGwK64XpR3m&#10;pbIHzMRkJRaG+dEisJjYmXSyJMDRpolQ/A4djMx/hNCCdoZAFvkx7bJ6+qiBa/RW3OXIDaWLmPQy&#10;8zRZFwxnY6RK9z3XH8dqjn7ojPR1Y+WQzsyWgV4sIktDgtzd0tDmqN9GZqg1PN+wWdXV2tjZGJC1&#10;u6nVKm+s3kKHwiM8cvAAQKary/AvWDtNyXZRu4FtBsSMWQLJoREQieaOj7GP8OHsbFdrh6QTGuJG&#10;YJ20Y1W2d8YJZi1eYhbR1avXoqIQZ5oxYqDYHZyKtIT4Cx0+OIhZCAPVG1H60t4yuhjtzTS5Gpxq&#10;LN4vXrz8zW89g5F/7Nixn/7pn/7Tf/pPc+h9861zT37pq6+98Za7LIhZmKo+1wziEcZjXm0qYGMN&#10;2kl6zcSCPMk83MbqklHZO44exWe/duHCwcF9vb2dqwV+01FtjmtSvSmfzrbm7o5WcC5IUyofKcLN&#10;LbSi1944B/T44Ac/YO5YwAQgK/Esq0Bxv/O7ktcDewfOnr2feGRyzbZ2fdk33zx//dqNB87eS/dR&#10;yqgtmmHscGKrobCGJYzMCHjCJjc+cyHs6Mz0ivU2jM6RBkt0SUzd0WlfmhNnnnji0cyaJpnJjjl/&#10;7sLnPv8FFHd0G5MeCd7GHAEKyxJEQkebP/VTn7aBFc3FI7byVRkqE1XpVDQ4AX/rt37r7P33myTO&#10;v4EmMr4QIa2ikODOhPT/1a99FZQSsImfkLnANAqSqBmhhpWYPSXBCKyBqRbdpTUzOvv27inT+TMn&#10;jx1llCfO1576ydNjL45d/dzlq1+4PPWWabQpgH/t/sbmM+0t93e0P9DdfmdH68nOpoNNjXsb1luN&#10;e6xMLk0uo0txEdteXttegTPFAmBtA2odX+qUWMbB4AoB/7OdirqV7mhCvW2YGW4SObZO1Bv0QYVy&#10;tYCbVTTe0qzWLbLE/Zz/VRSeHRVSDcAkjyav6O/MZbgrF8+9/dyzzyK8S+1PnzpJsWZ3b/hV3xOk&#10;ZxeW5UyZOWK4bMg3Ogtwh3lEmV1dPW6EgknLyTdoJcB5wvraYSgXeo3jX/poB5jNwMNAevA3buKB&#10;A/sG+vsd5uBimmFd7cmlUsGXRpijLy1mWnTIrTZkS0cI5Dq/rVJSJuurTiJ3DLYfnfn0xAmPIx8v&#10;OdFst+z2HLyxSXDbjLgqcaBQsV2GuG5QMiteF/KweJSZIynasoUTmTlOTyRjMEUWNe6aomJ8aQXE&#10;pIvRXAthn82GKTmrxh3w5OwH5W/hgLoPJmkilCoE+FTCvY+PBpoB0vX10ZGx/oE+RvHFfNmjYDuM&#10;jNFaWnvIc2sBsRvr5RwygJz9kEKQ0SrV4sy6cbldX52XY0BQdf7id6xFmKdTba7YWyQzKN7XSysb&#10;V68OdXa3EX/av3f/9C2Msik7mVGnLPbG9csdXbsG9xGUl/4pqNYbySRprMQrohH/OsYFqxvIqZyv&#10;YOwE/LLE2jq+9KWvE4iWFalM4sEmH4qPdBrZiBm2j0huO8FFFYgjo5PSbkmD7m3xlRSWzNYY3sqg&#10;eViiG5sz9H5mp4GPPs741PTo1LjJB3eELQMEpSja1Bw6tD+u34YlG+quDw3H9bu2bnFl0dnrRUsf&#10;YXtpnTsTbaMMUSFPe9Fl/HSVGJO91nY/Yn4Lj+juu07TgbJUy2VH5MSO8x89JkNIcfSNOnHoACIW&#10;UqCPpb7Um11Q9EVUHFm5WrbnkTHP9YFsmXIPVx1RHod3DB9Lr8paqGlQpriljmFPEGwBeHCvDEKZ&#10;7MxBmryBFGiwGDJxau24UJTjvQwJRHRD7j41P2M1sbuV5IEtpmcXyYtGskp+Fz5Y1crGllGT5ubs&#10;CzECHqx77pX9O8EgMKlHhfAkEGRkUi4UA2eeOhntx9YSgqXXwXQdAtk3oeXJ1hdN69c1AGXDwCTV&#10;HokxxW2wAQK5YLACJtVi0Foh9fGaqsjmhyZj9jegVIXOgd+Z/xegM6MqiJL5ywiYFdXBJDMVSYfv&#10;+crrVf6yUkVXuqR/Itj4vT/+H/7z97xUBTb8DuT2bvaYNl/qyuSAty8gWVdUQ/5D1/NOzZ8f/J6O&#10;+HeofbnzsS0pSrFqNV/mq3Bk9+zbQ9gfnmsFOsEZ1dCwDCA9O8/qUKBDuJGGUa9an5sLxaJKmZrb&#10;evsuYX8SQYy2dCVXhck0Sm2l+xiqyS1Lrixdi3eaLooLiEoVRgeuVCbBnSUlnwW52luxho/vfBVL&#10;+phMmJAQ1+QcARKT6SaMZ+6n4K3kDOjnBHiMQmHkVLM2kmYWsf64v2CsBz/WkI1WOadxfPdgOzEb&#10;Ek4LdYT/cukUFvwQ/UG2HpZAaq/gycHhM5ObhaUpCdPSpyMdEJfi+G2GDJoWOwUxBpK1NV2t7bBA&#10;6jxmDXXVRKHMC/CPEBldThZAfU9XO7HvEXzouRlIkgm/iTFqYDP7B/ZERrF6e34mKTuKj59Cbypz&#10;+pQraPg4i2KLvadv74H9B46dPCXsGSnbXF08efQwhmXGEuoiKpymmkOIvKjKNuRRd6MIhOxUXbt+&#10;4wtPPvm7v/u7L730Eg3Rn/iJn/iZn/mZhx566MqVq5/93BdNZgwM7DZLIM6DnK1W9bBo4NnY3S6Y&#10;U2KGU1sQQDcGes2S937rqW9urCwZg9u9uysn9PYWle82p8bmako6WKx8DoOyocG8eVd72+5uo5aW&#10;3LqpwTtPHrvzjrsNqWpfpHPS0OQ4+u3f+s3zFy7fdfrk6ZMnSISIHGgBM1O3XnnpVUf8vfeciaKr&#10;VLq52fPiOwBE5zaj2sSgsAZOnzj99FPPfOD971fmgPK6ulgzRPhJg03KhUHlSZOR1w5+5JEHwyWL&#10;+RTSTvMLzz7/pS9+ZTe/qz0DiKFYmAUtqplfYUd37eiRIx//xCedHbfNS29v5MLijMx79KwMDLFT&#10;/4EPfNBgKLJ4ZQyr0h4o+DfKGeOuta986Ut7eCHOz8k8ine1A0FeUSVOrqzRPw7pNxccjn1o9l/9&#10;xrcefegB5VzAkdPHaTxdvXEjqhHXfu3KwFrf4e5Dp/acbF1uWbq4eOlrFyT13Ud76prrlmaWbZ2a&#10;3vrGoy0Qx/rTzZ0P97Sd6Ww71dFypK1hf/NqOwrJ6nLNyuTq9MI2M4fZ+c0Fh6gdiISkR4SiFJIj&#10;wVyG4sKr2itdVqu48LZV4ZXqOYdNYdfLLkLTI/ipJwkFb5GG6k/KZkiE6mFHNtjEDPGL6h28UckK&#10;rNvuEJg4r8RcLjX+d4VW6adswNKVpzt355cWHf3AxZWFFdxMcUVfS3ruLXR1b03NuGC3TI4o/dKG&#10;RuH3GxfotuJeIIJaIrF8L5NiZp9x6AjjBE2amVsobUp5g11faZtEJaZIRcImQZCryxGrW5zH7dPg&#10;k35BVxs4gcroYuEIMNEZTGs6AQvOAkJ3ChblnBXkLfOrPpv7Wby5oj2bXlUmaUOsKX2ZgIrh08TO&#10;1JBv7mq6R8VSuBx4aGF+KIYxqkPD285piyRs78DblVHaUIvi0UeWvqGWQrKhMX8p1WNQ22X6JMOc&#10;9YTivGwLCmc8bFBZ1esMGPgm96m503lqaFCauA/mJPr6BlgC+GBawLu6eoX1GLHX1oxOjPb3DkTB&#10;FNW9FObOsmIoRplobXp+ljGgKMN7V4pij9AYR1Mwv244X5h0y7xjQDgPsWj837o1YzdS5hO5JP1x&#10;F6yqzpjZrt2D+wenpg1Zr3AhO3z0kLsgd3CjybtkFDCFWo0lNzw0HDlarnc7G7293YP7Bmj9nzhO&#10;+cQAw8G77jh1+PD+EyfYBh3et489chc+ZQj78cHWl1/FRbQIxqfGMTIQMQgKeALMcnwcCIhUDAtD&#10;Yh0zHuVmfVUrdxRdHMg5fc0MhejGbmd4SR/JX0VyIpm9W+PPNoUBRiygHI7h50F3BENt3+qrVy/T&#10;sFRT6v84beS8Sg63VCDu6ercWlGy10v4PBco9sCeAWmXOxljEPQUvfP1DbM+0Wv0MaCPUceh5rX9&#10;2utv9u/u8sCdHPI/8L8vQ8quJ5J1ELeqWuWH9RDMnmYOLkphu3mG0fpJOQj+jg7d2xcvnTp10v63&#10;i22xxdmFONVayXHU3KAFbazUSTx1a7JMJYeDBlfGjFFupR0ff6TwKKJAusPrTMtL7h5yYlqE9YC9&#10;WMAWtcsdqh1KnnTCaymx29Nb9mkRcFOr4kTWA9ENJ3rB6LDOzkflOGIZheZfgZGKnH6lW5sEq0ju&#10;ZZjh9hywW+T1JYilhxVs7XuTRD9V8W26HY/eTRb/WKzxTwIg/8N54nu+40/IESsfQV77XW9SGtb/&#10;wa+Ktne+sXjifNfXe3LEzN9oZoSuy5iuXYi4eOmSvJCsoFsjcQ+iWBTBZ2+hiMThncGP01nDMYSD&#10;6CHutDdI9ZrxNqLm9E4+HdkubfDAObZL5DDBzAZ0teKNEJG/jAoRDkfKDesEDhfBTf0QKWO4RjZD&#10;PK0NdbNvk4JmaRlzV/r4DaDRTLU/KN4qvfmA84maDifyhxyDUjQkH1SxyNQK/x4sowPhuKKvI4wT&#10;IazY5KD/ZRw78dZyVRL7fSQwDdgUkmXCq+gcvCSVfChGhaEX5DId9wiMRAYjXVtirGWuMr9gLZko&#10;irhWpC7dCZdjJAAtb/yWP8UGwshee5v9g0OQ27KzpUACBFr2wS+2q26OLhw7NNjTjj4UE+LSGt7E&#10;XyQ/QuWEPm5xj5HIGvVot50NiQrgRHYuXro4NjIqeY1MeqJ0HT4G4eiwpci9xme41cmFqYVOd+Pm&#10;6DeffZEmyqc+9ak/82f+zE/+5E8+/PDDsB830ASYPwqjX/jCk0q2Y8cO29o+uNsk6GEKhaZWXz8+&#10;NQlu2r27p4y27AwO7O1tb3vjldekEUjqZnHEaTFf/SxDih9GAq862FhXiMLRxG1sVdOmj7G6pjj8&#10;yZ/4Mfq+xLmjuBm3zNrXX3zlG089DQA4cnD/qdOnFdoeX3tbG/Do5ZdedycpJkpanWA68SWo6I+t&#10;G2MoRIxsJRONBma4p+gXSYuR6Ky7HFpbKA71dAqZmKIJIVjffe+ZTNEVWwTExm989avU/YB29kXM&#10;br1uuIf1ymyR8MjhIz/6Iz/q+4MVFeJDHrfQl/Cy7bRwG0fGRj//uc9/mLg10coys3W7gxCORd7F&#10;r8mxsc999nOnjh+dGZ+UQAeojj4OQH7NLFWKaotWr8YZwXs61W3VyMgou4QiM9IBu4UieaPa+fOz&#10;P/uZn/3bf/tv33///U888cQHP/jBBx54YHF68al/9/XWgRY//9a/fX3i5fGFm/Ptg+0G/cvYHMUC&#10;Xve1tb31dXsb6g411Z9sbri7pe3ezpbT7S3H2psPtq52rq80r67XbYwtjS5szi1uzM/BGddXwIOi&#10;vpGE4jZcVMODtJWX/f7QU/4m03m2aryao1kZoUnKC+ga3UqpDr9kjPRbQ8BNlZliMa20qDVUqvp4&#10;vcQ4thR6nq/2PDDKCzOnkEx4ay3sCBDa7dmW27LZYAc1tXqpcYW2Z0q3wFekFNfW9pqlaI+xveQ1&#10;uK4MKW2aZPCZqpqzMnQeb03O+I/ZrEXvMjo2dvHipa995Sll3HPPvWhy4poB1KFRch/U38bGb1nu&#10;gGvLOqMHBjTa2107tAOsa33wEwPD+z3UB4HTywLDJHQ2ua0VpolTeQtTDWFJWhAh2dLR1rWpbcw4&#10;oKgUFbeK3EPq21pyxAz3pj0JEicSuMxqyMvKnFthHeXzxgfVlos8kGpbXwbnY0FkF4+lRL4xxiSY&#10;YoAyiOZaoFOhDkwFavLjqU7qeUC3O8QPHTwkuO3bNyi98Jd2Y8WbLklhfUNfb38k/o2SNDezY1Ko&#10;eQKaHTeGxsJGCGDX7HCPZ6Dzg8qMjGp9Y+7WnGqEVE7cGnbi26Gg6N3dx3jNNdGjCqTEfRXkvYmQ&#10;uwKEc6u0eqkh6uTK/WOZw7aFz31rU7RpYWka4eubU6PTu/p3id23pqeLVEUCMwGUoGtIVYZLucM1&#10;GShR/c45o1ganD59ijWw1CfCwAZ9mxtHx8dR/44cPnR96KZCHCIbtYhIjcahdX5h1gOU3Ej9/P9Y&#10;2WqWm+PJqgtDr2gzQ8JwcqP7mkeztc1hiBXhiaPHzKuIC8CNMKELoOHko5cWgdyq7awJnyZ5leW9&#10;lLN7DXk33KEwtzBK29pC1MOFido86538gDdQZ8dKKnp4BrkaOdDOzEwU8aZNrj9OBatzYO+AZ+oj&#10;OP5TfEvyNN5KXSLp19WyPDy+MDXjzVOREYRcps9hqI2QmOUm913APV9eGx+bvnFtxKylhFWOGE0Z&#10;rUHUghQqmfITnYlx+PRalFHU3MC2xlXQv3b6B/IkR+rFo54WWh7/Nks9V+POWC/poG8CJ1xmC3Z1&#10;POWMqpJS5zW3mxVByPJuFM0LEcNHtoszoV/5SggBJ1XmMZh5pMKKxUlgQ0mkkYmkXsUfpQyA5ClU&#10;Zlhuf4WzUE2O4J3cqlLtl5D+vb/Spf4PZmv/Ed/wJ+SIwaLead2+ewFpjVfe9k9+a69HPSecyPSg&#10;/09zRMTlmI+HYR2p/7ra8xcu2C/9ewYotqZ+2mFu1GARes70BPRFUdI11xzaWlFUukg2Z9yWOKL8&#10;quC27qt7CAvUtS2sACmBKrSNxkLEvNjd2oepw5O4w+4stZlow6xvUolYjvS6iTp/LYGsYHiFpSpj&#10;BETwghY64gcY54l3+3oYGkUvImO8sEafu3zq2zmi0zzAX6g+Fam4MjJrHCJyGUlfOb5Frrxyw0rW&#10;GAQH6f32KHmO/Lxc/qODbvXVZlBmO6wMxHXxtLSGQjAvsESYRGVg/fbcUqG7ycqwccyO7NrVe+Hi&#10;ZY+WIoZsDfULkdQn2Nheae0y6ZKpV0GteqeWyodugZvf1txIb4iqGx0PmWzsi4zFxEOPjYp2p35R&#10;CnXRO7BDtRGZ/M+mRELMU8lEZdjDU5OT165eRkoVHW+7+9VSrl2+cXMMceh/+V/+l7/yV/4K4NB9&#10;++xnP/vf/rf/7S/90i/9d//df+eGfexjH8MZu3rl0h0njxLIDZ+V1ge246JZxqitX7tx0y2TQXpi&#10;mjyHOa41N194420bkdndzOJCsQNriXqn5m4MREJWAXE4pi0FCLTmy/JiOmNFmHzlvrP3Hjx0xBkf&#10;lfttPl4dVy5c+J3f/X2hlaBrPJPaW0GPVNwctV/72tN4+X27+4GGMm+3xfuGkDZDe2dCmPSQlKaA&#10;w/PnL504dgyg5ab09PRaihZD8Q5pxOQmrocUd/+D9x09fhgREO3NjgAHfPYP/uC5b7/gB5Gv4EEF&#10;3KminGWdIMvdf/a+T3z8E25jsPEoIFU0SzAoLBtoepCCbz//3Plz5x974jFphyB5e09+J4CkyJ0c&#10;H/3qV77KW3VjZdn0mAPXlsRvCLiuTxX+N9C2Tt8X4qIS4PVqMvjuM3dDT9BxKh4fDozaO+6441/9&#10;q3+FN/Df/Df/zR/8wR+8+uqrJhX+/J//899+7tvnnn5r/KWx2qvVPevdL/728+0DHd17u0pcK3If&#10;3xdTApe31tb21NUONNQdaKw/1lR3R1P7fd1td3Q0HWttPtTaNNi00bKxVLc8ujw5u7Uwv00/l7jy&#10;CuQ3ra704zPMBU6w/oTp24njO8HUSogPd0iXlXmDzChkeA0zCSsBm6C1BdUcsQBunK0fZ3Ncx4ad&#10;OIGhOpHBRJ7oEBuClyzOm8B0FIXGZJwh5mAK4GzcCNNH3Hg97mHt8TtCHXDg7tmzF0HBfeQ9g9je&#10;btAytszoxjGykOS7uLTBVFUxBssoVBaKJM6Q+daWMbGh6yO6dgN7Bi1mZqd6oPrzlF+0hSUq16/e&#10;sEXtZI+veBvuhpW2GLduISvQm9SFF19v75133+3l77jzToqpPmd3D3GuiFZaSFJjmjs58YpddeDD&#10;0v8Jk8lOLZlssS3P0oOWSXlLb1y8i3i9rDL6jkqzDY2GBb34GG3gUMrjaZdWA2NW5W3EzFw5/pwR&#10;vUDEilHm7k2QzgWgKYRsaXnRisxwYVT7tzhXClXSUG+uzRRHM3GWLhd376odl8GUXFIInEKXzXOn&#10;DZ56uF3+5bWRFu0QVVqAKPKBTc0jwyMNWufVNX4j94KzoreWEF+jp4m2Qp9sYICEfbupCC52PjOS&#10;oofoeyS7yC7+ZvrWdEEitjxR+Rh0lkpMDAQL6itbRufz3WZZLAlwtgLFvSoN5cVb7OZWKC3yLLSK&#10;VrhysWiTP9W3NMYburHatGZrRyst90NHD3k9In+aDnfddWf0j/C9vVxTk0WsmezjaAKljcUOmHro&#10;7K1d3VFlFzi6iw8Nxd3iIhkKvHDc3t6Cq6s2zd2LlbZHmuFfj9RDN83HLUqCqDrPzEeRX44aZyH/&#10;2byuBCwJUp2cmE5/WqjLUBeR/eX0wTXZEbyam1VCttY86oNzRRd4ZenIoQOm6LzRrt27yhhBsuS0&#10;WR38IryMraFFqI+QhrVVdHRTcoTjBVPULpM8hNUGrOC0TJ3Ab+LpvI1bPFvwlVQ8gXvpSXnrRczO&#10;wrvnpLyG4hZOsBTXZ8w0TBmhoArl/KjIHfT29th39n3G6Yzwh9wCkFTU0VBj2JieAN6/5xVZkNuu&#10;vlXCJoQ4ElNmkOSO2SBIn7Bz0gHv5HkBlgIQKeRv8w6lEJV/TaKQkbDbeUCkB0tY/O65Zt+aQabv&#10;/qpo37z3V2rv/ztzxO+5gMpb63+Gr/5uN/xPuIAK+fk/kCOWV4T8SuKsDo0fpwQFXMT/AWqsLQYz&#10;Cp2zJjZ98siYVZZ4u7xGHiH6h3B0Z7bxZ7WLJhJcKCpixKEy+a8fEgtCMTY3uXqHxrJ9tFVTX+ZP&#10;BPr4g8UhsBlwADxo3KklWRyOU9GFiOphEAmRfdNOIXqYskdikYEd/r+ZPrSajbiVccAiCSQR9MyT&#10;KJYvCz0N8VDNc8f0hAo7tcba8DHMsxbN46yGjBDmqYcXGlp4KguDdWFzZv40rmj0sRwaAev9dCgZ&#10;Mc+pJhDtIlQ1WUN2tKKrOEO76NugY4kM6WdHF9WLVYuaN4aHnZneVtzs29OXvS9NJLSyucVc6MXX&#10;3sqk8MISWVwSb8BG0Q9lWUIWa+II+G+gmGvaOfOYWhEOkqfl6usbzM2KkxDEuCmvh7MBM0HfwXJx&#10;95g5gWo9OltM2UkZQBAjAX1jeBx8KyP5n/6n/+mXf/mX/87f+Ts6ztevXyPS6+Ga6pV16FxfvnLx&#10;zJ2nojaauXM5IhOvdUebk2ho+KazoG9gN7IQcPXw4AG40pULb8vXGMwALVyC00T2F3n4JOqQMLSY&#10;IoFk9rzM0uqwpS9GAA5it//w6tKcp0pKDIvawfvWy6/8m//jN3o6WtkmUU0QJLFO5c1yAgnckSPH&#10;hFkhND3sDPDHVFfOcPX6NS8OK3fSOV8uXLoqKhZCXS1mpqZEcOyNDGwZ4p+cnlTNnj1777Ejhzzy&#10;2D6FO17/W7/1GwIplgVAQXsdYhNxFZPjK6v4AI8+/Kj+taHJCmMn4bXSRc6klb2QnsRrr7927fr1&#10;Jx59X1Soi6BPCUfvVHrcaBsaL1+86B3ZGCzMzQpsZYglm0B2gqQQz7P4onT6UOOTt6zP3bv7bAGC&#10;ZPImzhVIYtYh1epaLIFPfvKTv/iLv/i5z31OL8+D5HL9V//qX5Up/vr//uuzQzN//a/99b/5N/8m&#10;y5qquaq2ndbNic31SUfZWg3R2cWtnRWVY2D1ApaXsvu7vzJN2FxTy1/NBQzW1x9tbLyzuevBno67&#10;O9tOtrUcaW3Y37TWtrGsqqxenlyenicduC01WIYc2b6KLGdbwKoALgHJip5+xIHDrmcSSilwK2bz&#10;CoS1bStKjlxcSwJg4fciZQLjLbwYEZNyqkjyJHFx+O/aBYPkniBmBYEEmju0trZDT8yBBWnoNFfm&#10;Sqhzk9BzdKV1Sg2MGqRlSh8kRB71XxHQKo2mAvtmKi4z6p6p0UtqOBvb0PUf/tQPf/azX1DXofH+&#10;Z3/jFzEah24MxcfdxPvWDp0sC4ua0cjIuMwszqR0x9Lyy9CsZTS494Cc1vFKnY7cjMdvtxvvorNg&#10;O7V3ALkiMJapJMBq8iqBUc2Ap5KOdrpn5SuWgOHQiMbx87b43EtR1J0sZkrhWrul2RuZvYBBxtYo&#10;Na4EQqxZjBOl+VD3SnD3g3HviHjKjk67DE8KZTHKkWWO8uM078jK9PbB54KSNppEXsYFFYacJdAF&#10;7wjR1JjI++ba4veTi9nWPaHXVUdfgAS4LBmAHJuZKgKWC8eOHMOnNnNnYO3o0SMpKmprMGk0Lil1&#10;K804zSsagbgIoJ6drEjdHdkSme7iCirPyOiYTXXk4GFLxyxweqaKjaYWGX3MqucXif9JHMxYCHx7&#10;9+5mwYkwoyRgmGOZS3q57uBnGxM0r6JGVH/cGLomVM0vLzgGHFRd3nhXj5KUbBDX2i6HV5H6cdBF&#10;BM5AYVuboDA1O215W12FLLBjTWqj8IGFsg3u2QOM9inckHh3bW7ce++d92NYs6WO8rYiUO5lGDW8&#10;PYmOLU0qWlQRnnAmAbogVViixAryLTPzsNrbu+1W++nipQsCrrue+nTLSElE4G3gpqZWZ0lMd2pq&#10;p2fnpm9NHdi3n4G41ZUuRkQx5V6R0YL42G7hE7ry0oXNdCpl6VA7E7uSI3IpyKNxUzWGdlyG9C6S&#10;UMJi5DOyzLq7u8K/nF/hWIX/LoXD/kngD7QZONBnl5ean1R3mX7z1rYb1BXAHM5loOiUQDkwCobo&#10;ORYfjbDE4BIBSxsom6anU0bFkiBY/DT57jh92n6KSW6ssqI8Zt2W679NV5EmVEDC0twr0U0umB5o&#10;JYksOtUlb9EWKy2Lwkx856tExCSI35P/FcePvMy7v9LN/L81R0x8rlx/jhwXUOwA85WSv5Iz/nEs&#10;yWSHRWnrNtz4PRf5nl6zzyh2FNP7zIGRnXr77fOD+/pA6Q7g8Lyj31TnvJD0KBIckJkxKppf4B/1&#10;KI8o7rUGMHHxQnVLrZHydkcRn/HchHbZmNe/dPWq7YO6DlaA4Xno9bKiogLvOA+BlkqHjaE+7FR1&#10;iMlOWzCGTnVQveWVBUPJolrxnAmNjIhNhLqKdRKj8GSTBXFpCPumPGl0mmrc/9v6lP41UrW5OvfN&#10;ULCU7/ZDXc2IjD3OtMV7FTwlrUYdMwtXcVuOicDknFftuCLmY+w6Dtu+mQHVulZFBW60oSzXYKd8&#10;fRw1sYEQ2HP22U2KIjH52ghNjnGB88jRw+m/G0GIoklI3kCGrvb2MyfvGNx7kHveow89euzQYTik&#10;XW8fiagKOiwLcRtFWCUPe3FWVtrsBvrBYNHkSq/TBUq13S48pUgExHy1qVHMsQeJI/qEAppLdZhi&#10;W33zW8/+9m//DshJ6KtsBXjeyNi4TrSv3/zN33z22Wf279937NhBGzwmxnSy5ojv1jjU7Libo0PW&#10;UveuPg0wWMvxAyYUF8+99qYWhAPYZhQL06eS72ZAnADLbMpdS2vHnITUJES3MgSspbbFhv2FZ589&#10;f/6tl5597rd//dee/OyTT/7RZ8nEXrt0AQB6YE9/a3hoKlJTzGtjE5MvvvT6iVPHiTJJ0ONAk1JW&#10;ZNkolg2ZE0dnotetGnVY33nnXUWTXPGi+VAL9JILICOm+yeR2Nk5eZpd85EwCfSgA9zUfeXLX+RS&#10;ww25ouYZNnldg4LcQmbb8cQT73/00UfNBTu4k0yUHLHECqVL8FK3/8tf/bIbftedZzSqK/Sb3OJ3&#10;csSMCDc2vfnaa0ic3oFBCeSHbqWywkGjfWROEYsASiUnHh2fKEKF9X4rdx8evfksccgXX56avvXc&#10;c0/xfa2VC/7Yj/2YZ2lKPOhqf9/lK1clT676tddeO336tKGku+++20NdnVnaGlnrmG3ePL+69spi&#10;03Bt9dD2wqXZtaGVrTG487rEsZo6hBnNZaIC+BQlst6OQO+JmiVmplvdoVtdV2u8+nBj6Va3tt3d&#10;2XKqvakkjqtt60t1K+R4xucn5tbnFzcXlzaWCABgyFqteFFSr+RxBaIopu0OqTIEGNqNujCd+UpU&#10;DPNOqhTpE7Ia6X/uJglPlquji7aARNAgNfVIKnrSwST7mRCyEuoc8VBBwofKw/SplU6RDOTUDGmL&#10;8E2MdOKvodFZaUjk4jLmGDGQOsWMUwdK7eFSk4E+/sEfft7yGujr/+IXn/Timp6albhxHlJJX2tx&#10;QozX+XTU7yS5MyRGAPDs7zJJs67PypvOqAEYzziVD26AQ6XC2yoKYa4n6o6wFT3CODj7nfw4Ib50&#10;3SOIlVZp2gK+TUdDF1UCR0kEDCZYF/GCEn/SQcmKExUqZIgomHCUUm6mvs+4g0zalAh+64FDB82E&#10;WjBUMS1fpzjiTGkThqBNkT+neGi8+n3GEahz5x2ypdRihg/CRk1+7ZVDPiBrkkw1qgHeWqLTN9AP&#10;FxAK6fNRTvKPANQUBUH7NtmNFH0unfdAv0pkDzda1ltmogFUkbaHAXa2dUnp3Fi2Nu6Jrr3xfhCm&#10;kCftvn79Oms+TZjUyL6/qbG1Q0qRrjRwqr0rWoyJkEkIKpS0arNuypAiiUb1OhOUMg3J/Txj4DWi&#10;EvGyFqOlv0hOWjWGAbVTsRR4G8hnTHx7VExBvB0KrI8s2sJRlDo8PbyLtqdFqzbVFSrEVPeQjHPX&#10;fffefcfpOzKjKveq3gIZRmzMrCctg+Xll157NXqkOEYrq7t6u6GtQnb0jht4rW7FioQLR/E6AhZ6&#10;8D2gaKdR3JlQD2uFkJASyv/0gMyOcEMasFkIvO7eZd5tfGKizGUVNlSaYJkATb5US2R00xO1dKwm&#10;jPcyQp/BtEzrr66GjR7Dbt29Rm0OPODAOIhNccjV4aJ6NmvZurm7d+/CLIVgGiMqo7ZIvXq8GSx1&#10;gEV1POBdXJ2gMzFpzNz/OkgpIDEGZNEgtbxTiszdMtkjfyxwJ4YiXrxUVT+fNFU1rFQDhuW6rFGW&#10;nz51dMzrwsTiPeCEDLW5EsaKMABcMmHMsHPCTSXZSjPx3emQ7brSbvzeRMtPJRH57tTqe6fqSqL2&#10;f2+OWInBLqPQ/CoXYPYnd61y0X9cgng7cL+TXOYjf6el9c5NqNyBjBSnuA5oUeTWBQde50iflPD1&#10;/lSeMJwSJYxkRL1VIMIfdms9x/DnLJ7ZKfyz+Ylp6zmU0xKPMgqi3M0sXkpvqbpNc/XG9V3kXXVI&#10;ib0F1w6Kq/CQQcW01xxaZpzq9g/uKwicOXvHM86GEqSW7xv9OHsjGBR7YoVLe4dNg+XqoSY9CgMx&#10;6yyTqtK7cohkyqXgf2lYhllf2tNpXvpSwyjLkWezKjJsqcCS11XuW/nL5IhBCdO7zq/MVFUFn0uF&#10;Vo4Nh8wO8bJYJN5moZVx4eCySTEQ1GIEU3kiabBu+ZgWdsP5SxcvXh+bmJsfuzVT1bDDRI4+hzcI&#10;X7kO1acTQYMKhD9R3unqbH3s4Ufvvecerd6urva0whRXZZ+6jSEacU8wVwcnS/MluAO9M4MjQqZe&#10;bXMH/vdKqEzbKPsZ8dTHFN61IqHxsn4+yzeGRkznQhD/9b/+1wCmP/fn/hwOIhEcLWYRZnx8lCvj&#10;/WfPPHj23kxfVkgxW4zX5y0u6Mbc/NIYtZ3+FKWKdfhLb0c3tvX5t8717+otokUIY63bEvvNQjwN&#10;ikJcnQbTlvZXhhelBOmV+tcGWB11T/80OzmJ7zg6MjR8fXR2enJdwV9V0w8n6kzrSaopKjpVHbJX&#10;Ll86dcedavXwrzbXNX0y01+zMz4x5hBpbetQq4ta+g0zs4t7B/a6fCe5BiMwEj8okuFtbbDVodHh&#10;kydOnD17jyHuIOUO6LoG/f3nnyfl/PyJE8ciISL+Zay7TvoManPifOwjH9XwFahjEVCRDChfxZAa&#10;QxxvcutrX/+a23746BF7prK+bi+zSq5oDKW27sUXvv3W2+cca9rnMhyHlBN/YmJSUivognlFXcIg&#10;grxtGM7u1vab5y68+uobx48fGRmbsB9tUFlELSWRRx555BOf+IRvhV4iLRLakDI+++yzDz74ID6B&#10;fwpJfGPjzTff4uvy+BOPmkjv6+9rB+nXtK6PrVaxWR7aWL+0svHaav316upr2xs3VpeuLGyOuIT1&#10;9WmJY9U2VUEiFauhkVeC0x/fraZk31Zbu6uOBE/doUri2NJ+trv1ro7m422NB5vXuzZWGpeX6tcm&#10;l6dmt2YMVs+uzKxVrdVR+diBqy+yr5WFRJKHRHmhbiZ8ZftFBEy+n8mMJN1xk5QSxTCgjKkz00y3&#10;vmg6Quqc4h45qgcAFnBhqQGQ4jFaqJNFaCQNt8gilofUEC54pdJOQCmTjIaaWR63EViS6DluZA0v&#10;vPgSaNcvzUo2prr+WqWSQ3MD1oohTZreFUHXQ/FtMzXSHGGw0unygojD0iNzVW++/ZZ8iHEqYiVJ&#10;T6Mb6QiMj8jbTM3YqFFhpXqJGEeKLJ+spVgO+L0obeorklba1o4KxSVQcJo0a33drSnt14hYC86V&#10;LrzKJnVkfDy1JFS0JYEMFhnWF4QWMu9Q1+gvUC52D/ZjZKvcU0WLtA+iE5QxIofSMzvIb83KrATb&#10;ZV68DN+iupRDy7kOMLPSOju7QbPKQfjA7v4k8VJSeUdxV5I5paAqQlC0Thr2Dhjs84xotLdETbCa&#10;fXCXM0Hg0MS0JOTiLleVLNK5pVYIOM12G7p+fd++/TIzt0t/hFw7lqEopyooFpZhKvkbihKoit4I&#10;khqbksgauTcZJ0njWyEbtmYVdryp/hKXq0UZZw/RIuclWVF33rVZfByvZO0+ThglElwEu+YmwjpV&#10;nKwJTxDTjQbhugv22SHCSsyF+UV3UoEp+zfR1j/QOzExdfr0yVLVa9Upu6EOyWGcoJrMwJVZwpNr&#10;3nobntxNPsv/7drd3d4R/5WNHRoWBp/79+3Jiby1TlI0OWKKqK3i6G2dpxwauTkBiEAesNBpZJK0&#10;htpab1I01EBvNzMz7TE59rLSM4SZEGbZOKGzoRriW28Y2Rp38zWOnfNOHIVLKI9rfJC3eZQJVdFF&#10;29z2mCw7v9+Dm97envpvPcaMomQA6chzx8hH79zFyjLD7ImAVSrskkSsi8v6jXiPlqFV56+Qh+BY&#10;/j7uiPFcVKplawl0UexXA1UbTmrS+bca5+Znfd7KxagTrNWwSKSFHBpMwpUSKxIlgkB9W9QB8EQt&#10;xe34Uqo9cd+k4yJBEKnwJkEyFNTeGQCuOLkDql1wybFiVVqxzCpRo6BUJaFOVZatnkzCxo8DRhr5&#10;tzOzfFcJZ9HhSD8/iFakLt7TtC75aCEEFT+R7xwg7/nGd34iqUZFHec/Br987/d8z/dXXqHwntMb&#10;dk+wkNvbmaH7G8rJsR6hBrq90dlGYCVAdJuyPBwP/FcVePInJYnKBo9ZchUtXX7uGoihgWVCKfqa&#10;htTSlFmHrFNBGBq+1trW1de/pzg5l54SZ1u825yRqSjUSkKF4oTleIwVAzHnzkcMIjc57gAIgPqE&#10;qkO3zOur+NyzhLJCzoljlmtIRI9NYbgzkb8NVds+hx3kRPH21nqanHJXkq5BkqWfgYz8m1tcebqZ&#10;9s1mKSM1EeusnPrBkAIj+adwLrOwU5gwGKu0xW+7dRcz7qJmFlugzExJF1bXq2BsKzsb41O3ro9M&#10;euKGjqnJNbW1OQZAXFqfCENkG7D22xrj8IkuZfoZGkeXXl9EeBHBwlMj7J2zJiLbalriASY0THYq&#10;2VWPVisHz/i84Y3sbE3fmnM+BDSB561nx8lyLEeHqd8quV99/dxHPvpR2WEOk9XVQ4cOUTs+fvy4&#10;JOzrX/+6sv9P/9gnaKojPetKGWY3Kegxg0KcVq3tXepqtPsQi9fWpVvrK4u4B8Zq7Db9IGZdHp6T&#10;WnWNmnbHSUrXreOTw0IvPrraMtE7D3BH1MZajGjWorOjhqWN1+lnbWMC0hTjTpX5bllv2AKrfBMX&#10;VQvOd8F9eBSidsbTrvjUd/Ksyv3HB7uln21tgXU6u3rNpqpYDx48uLBg8qPmzrvOaPk41VStk1PT&#10;urKPPXS/FXDvPXfJ54pmfbYzlOL3fu+3nXQDfQOOGCKLoUJs74xNTse7q6rqE5/45Knjp9yQUtyW&#10;nVZalNnuWZzC7Ma/+t//t5OnTiOIa7TcRrkrO71SxYaFV/XNp59amCXJ0hLvCT9D3XlxQeF0//1n&#10;Ies+l6hoK83cmjQVKaIJmHIRYBasF8sXe57oZoSNmgdbXnjqecfsj/7oj549e9ZqSaeVY8fGGqu0&#10;a9euUTYyuy7Hf/PNN630O1lGxps02ll+OZXlUiwTuro7qTGT52hDVt5uXbq+sHV9Y+3i8vwrC/UX&#10;GS5uVN3cWr6yunVzdW10dWNqrQqNXiMe4qhbncSxdKsroN93f9lsNTIcbnD99UR56o41m61uv7+r&#10;7a6ulpNtzcfa6gcbNjq2VptWb23PLjnlGzZWjUjurKnroCKqiihezJn50LOWpQahEVfT4EiSl8aQ&#10;w6H0OROMadxJgEhkezyGcPVAo71T7MBsH/h8mI6ZodBLkYNFNjqiA7gDOURCPSmmOfkkZUYyhWn6&#10;XKurmMXOYzlHGMcmrKr0T7Cp6GqBDo0MBDRua81kRgwrpcq7ev2gw16jTIjTQc5oZ2EVIJmqxbFy&#10;wcA3h4ehI1xobw7fJHNIp1oSQMOJvozajjwEyjaf3pgGRN5cywYfJcQpUZKTjfutVyCTKKYA9SrH&#10;kgPH5VNKpwOoZoAZKiIrzJj8a3WV6gSXRe/exccgMcOFa6yBiLiWicJ69jPumdDvaE9z0IPI1GzE&#10;t4Cg7kMGk+m1yyNb4LKg03WbVnpBw1PNpsQhThltha3q0dGJ0ldd15qVF46PjcD8sCnMIxuylnK5&#10;AP3Q0EwIzJYMpdJwd7VGm3xSgCKKtAjy+utvGI335N0rIvUU3KcmKdWwFDem1yf0S8WQEqIxLvyF&#10;3x3Fb8sk3SsXn9Jd5QtKCLVKdgi6M0QyO7cAzIg1WW1UfA1964bjS90cmcge6eCwpe9Ui6OZHLFd&#10;IZ7xsuhC1dfqZQtJ7MTjnVNbZ7yJkqKMSvEnG3NEis6VydzQtDBusjj7ZfbmKy3IQvuLUYojRJ0A&#10;53PskPuOwkhHl2wnIR/p+9CRZaK4K+uDg/scnFhBYBXjPvLpNPvC2tlSHfkIFh9xUP0+a0wHR6LW&#10;3z/g5HZPyNqNjg4zW/BYzVr19HRFTVM2s70hN/VYFdm47ZidUckhbj4/C7mM/DB5q6ZGpHiFkCfI&#10;Kdk5YVVTJItbecRWV/v29FohvhlHHIDrQaT3HbkI/42WU6i0kWCL8J+F5Mdj6LIjyViBONqnbmfy&#10;MFma+YDVAJlgADoAXkenu+xJH1rHk7VDpHptJA31zLnE4igqvq702rXrUlK8As07p71iqkTnnOrF&#10;oqCutaW7wBPNNEnMUGjrlUwgInqSCP2FYEYFZknQlgqUiYVy6SAixZKp2HQrfSyvGnPZpHwV/luQ&#10;q0p5WQjj0a1KV77S1Jb0RJL8tppuUskAJVGvSNX9TtT0rdKNyl9EDbvyVfrIwUSLREYlpax8lb7L&#10;f/TX7cD2nu+v/E1eKG+oM2jQkuSdjqGNefX61bfPXT52ZNBOL+L6kcGTuGcAkTbHBn/RlRibwPSM&#10;QNXVyV2629u6uzpZcavP3Ag3GZiRLnM2NosrwltbQi8jnEvXR2QeOmiLJMloR1e0loAfIT1AzYPA&#10;eXQ2bD5tfGVv07bKJIzgTLVKmFnzutR4KwNbukzhssQnIz8XNmOOCUNdlS4hnYdMmZn4iy98sWjx&#10;Xw1aF6m7LZAqMDW8rdgyFy+7UviFm5GECuEwJkARpSoYJT5SdMEltFgK+IOZgcmMdERqAzsYlKoJ&#10;CSoylwiybrTedFKzcIBkFe1NiINtQLMbwzc1ABaX1qYXb5GQUylNTk9o7iMuGdyw1IavXaU1LQSD&#10;+J//9gtyqOvXrrz99jkk7zwXGnuaf2I9eklQLQJSdcsLay28Z2trHSNWuiuSmBZtSL7PZYTarFtk&#10;t3y7ArgqHmBpEayPjU0BaD71qR8CP/3dv/t3Uaqeeuqpv/W3/pYADrf4/Oc/d+TIwVOnT4h1ojdN&#10;W315Vak7SbjDUdrU3D45MTq/tA6i5cNEyn5wz0Bjdf0QQwp1Y1OzknfoGi+GzMxRTRWjZOxGPqwr&#10;BOyieqW/h2xXXEA13HXqG3Y6GiIo1oB1ElklTzkUUToLUOUWtssNjdOz81MTzoIpitSLa+snTx7P&#10;mFFRXe3gJNjSZCITBAhp9tAcB82NbSx7Lc09A/uFO1PMH3j/B9A3Fahn73/o5Inj9529j0zP4UOH&#10;oU9uYKQfV9ecCzYfU5jX3njz0KHDGcKLnuYmLObazWGXs29w8H1PPHHw4KHMlic3LJurkvyVTStJ&#10;UPZ89nOf003avWt3KhSyrf65AN2ZpQ9xIwYKX/vqVyQnMaNaTc7KmKfQbDY+8pGPuTbatpppjKcv&#10;Xb48dWtODtdJi2ffPvOKNCUKFcEJ0k7qsnbPI/suvXzxm9/+5sTIxJkzZ37oh37oxIkTTz399AqT&#10;sq3lWxO3QIn/6//6v/79f/j351Zmz9x9B805JtbZXBma9H9kxLOtUIIzy5L5pjBHHDCmYzQCOHDw&#10;VumgVbfdvjq8uHpzff3yyvKbi9UXamqvblXd3F69srgxxOBmXeK4MbsOdEyrmuVaUQ/IXsoN+r4R&#10;GY9OwDGE0Ftfu7cxs9UnDFZ3tZ3paj3Z3nyklaDj1q6d9U5+t+uLDUurOoeNm6u1G/Y7XjQBcFmv&#10;U80pIolEbLLKShSSSTcZxvAp7AJpU+h6ASArVL0SJ4pjb5lNiZWMdDFyjgZhZHzyyIzL+Jeo8Eax&#10;IM576fWl29fUgHdlfgpQ1NPVsau316kvmZFeB1/SaabkvrFBaMDPKzJkQgJNiRH5n0LAMVVsJLiw&#10;R9fP22ucWZQuwXQNxEWlLt9C7ODsCTaLE9HYhLxBwjiJocYwe3ISQc1BDsMslDPrdl0qTFDA+ti7&#10;d09v78Dgvn3S0yCNighpTSUJRvwqyaMlJz5CYoTjGOXwdNKO54+MC5DSJzlaZMZlByZCcpLl6BUR&#10;IoJPRqexSZtfOhJnvoJu+uSx+4ucGTWBNhBalnjie9hI6NKUsuSRuRu1kWYUptxFfFoHj67CgQP7&#10;4aBIEi44o6nZRYYWM8ThXJezUJUmw0Z/R/HT3zcAzEOoMIMW1t3aMqzRSARwUC/VcaO8FqXiI4c9&#10;Ka+dX9nd36sYtgQjROgVG3iWgCU2cSOjeFH0zyLsAi4tusY5ljKSvDEpP59d7OvZVRkltpKVovRd&#10;lWcWnKNOox/If+7iRSWMT1TcEMIDiNmxNKSxQXIMBlDtSRYAmRId+MrI6IhxPyNNwLWcG+DwtOHi&#10;ne3pjk1OSPeW1nikMuQOuCu8DV2/KWZePH/l0uWrYiaFem+NKioVQ5rU0ChWdpvmBKR8EBxjMfr1&#10;Hr676qSXJjrFQIQmIT1etq1DN6bVg7r8oq0nq0+lanbflRKeZKSLCowqsCpygGeKIqWVrRPrloxJ&#10;7dgMGSrXsiGiGYY+Aalb6lY/q/aInEStDE+cMe7dILhW+lE+LqAHqc2ua21tUre4YdEiYMes0giY&#10;tJMdvYQQCbjSbwoaJIInyautJYGgXJbEWhuRFCUbq1PmMOlAMmkBWrtn05NzI2Nj06mt5sPbEGVx&#10;J+J0pcPlvG9c5LIRx5F05byyS9XJjKfuFt3aWAS4JGFLQlQSvCikZqy6oFPy5rh4hWHHukbGmEUe&#10;jaqyS9zJ0sbPFHUCfuk+OwECYmZlVTDICvsvrcistRwbZeqxIjZd0XGoiCAqV9/BFbL2ymzKu6nh&#10;u1ne7XmM/xgc8f88kywD4GGVIIhvRtxKIvH2uXOW9IH9e/HwkAE6ujtj+JaxsTqLU9HuXHeTzJkp&#10;p6UotufpkyclNCYxEWy9WmjeRemlfP6w6+w2BYG9wMnBK/Ni9NyjcNPEscnn1EWOcUVkPogCJEsP&#10;B6FMWAWoDdAZ3p/pTn6zUZ5yfsERFXvZx0JwxnPiY2MuIffPJRTr59zP4n7k+MxnlECEl5FTocDZ&#10;5BXzb0azHMmRYoJ9y5VCI4knTdJVwaMxHq0BB5NWRswqXYg8yUg/liWQ7lfRJ8uhmqMmo60qwNvP&#10;1uXlokuKI5lMW2OniikIxrVhcZfX3RHSxejoaPILoy0rKxqkoyNTo8OjLQ01+/UE0qHaidffxqZW&#10;WSg9ReIRYdqKYSDU1NReWhqhDOvJre1U67UpaXTTLX1bmgih+6SM1D0wzVXYR2nt79m3f3py6ubo&#10;KK95qtRqwueeew5dzeH3h3/4h4ODg48//jivPJH7+PGjURHmFrEcGlXRGeAYkdk7WSAVCKPWJ44d&#10;1eAW2fYNDEBQxm6OmLju6exCnjfYHUp3SxMYOALwKwT5Z6NGYsDYCazdV6sCkW4HeomQuBMhbZot&#10;AktCMUEIE7IydmrAZiiJFOPQ25sWC+q3sGhg6vjJk/RpPWUfN9o3KTvXFOHKy4hAbxg83UtUiAx5&#10;oNO5mRPHT/zQp3749PFjx0/eQVJ7717uwdGv9ED19tYYMtXVZo1tb8N0mNI/ePZsZmQxXiir19Gy&#10;wRRYNGENs/rohz9syjNPl9hTqQ8DaYVDm/EqxxDA76mnn7rrrrszbmiSMr6Spb2Q0WlBKlLJnLy+&#10;/OUv7j84OLh3UDe8p5fRX5M517vuvoe9nBPEB9Y0prVy8fKV7M2O9gzyJ3UxGRmhMVFb/R71p9O7&#10;T00tTbefbH/19dd+/7d/b3FuEXUAOvVr/8evNx9oPbnvBDLBv/yX/3J4fvi+n7p316ldy1VLo/Nj&#10;s5tzC5sLC7GNYVPR6BXlpHEZKU4DAiV/w0raVDq5MQvwvwjUITZJjnb3W0CtcISdluWR+Y2htZ3r&#10;m2vnVlZeXqy/Vl19fXv98vLG9bWNdKvX1qfXq8xWojn67woVhGJQamt+p1P/TvSyreweiUdGZOrh&#10;iw2HmxpPtrSebm891dF8tLXpcEt1f+3mru2Nnh2yjmsta5utVo1ZDJJoAS2mKRxO854vkNkqo61s&#10;0AxRV6zx8iuxNsEgVf57a/LYJMYPjShXzhZfSTai4uC+FyVFGXpG3ztA+01SRdaQ3d0d6BDFr6Ib&#10;VMM/G5pVIDANwj71UE6XqD1uRWJlbRlaJ6kTxsLULi4mEc2ra1BtCzEmqiQuEQiVgRmGdnyl/BYu&#10;Uf5jmRhN5rkFA62EVMdHxy3WERAWvvPNYf5CSg2Aa1SU9UabCSR1ApBI1RwYPNDfv2d3T58rpj6k&#10;cS3GOwK9B4gr3iptHVcuXcToglPFYs4oneHZdUJ6DZUBFyHRAZ9Gf7GKhm+5HTNTkwkumI5FZSfT&#10;g9vpQgqRTmY8GG0l6OX0xPTJ0yfQEGWU9oENqn2KLyzvNbEcHZnO9lvTk/aACt+Wi6FmJhK2PAoP&#10;jYTVzeGxI4cOw9vlXx3d3aYiEhAXl8fGR69dG4K5Ulh0E1FLk6AZEhZStqj6qVm5WpdUUzOCRG2I&#10;3omcRFTzyuzeM1GZo8NO9gKiN5gxfLktph1EYWoGevt8dIO6es3R9PUQVlY7u3sLAxV1uJlmP5jW&#10;u8RwfTv2g+UEyrkghk6MTUpXQ7rdqdqzuw8+d31oxBJ6/LFHYkhdhZSvTZOR88p4BnA02UY9HY01&#10;ilDABzxTD1oJ/sHHH5e5SkY5AHZiF5ik5g7RSL6hS9CJzVoA9diaO1ggqRHFaWhsR0ZXBZsUKn03&#10;jTdEZoXVrl0dDFp6e4zb8ykJ4Dq3tOABpe8/sMedCY98fUNXQSEPbyGeBrcvZWWqyjCDi5QPWk9/&#10;b69PoZrxROyvXqJcENDONmt7Y3VTxJJWIuTiziMQZ/Y1PnDRE7GoIgaSzkva0Fw0g8r4DJGXzwhh&#10;cUdATAz7dk+/3SS9b1ApRbUubHfdsTJOuLpukJz8rk9qI0xOcJHxpmGwJZiFpZDWgTXPmYyUG6aT&#10;XAUdlzMz2IlfvcVWtD9Ijq1Hakdem84AeQSao07TtBvimpDZnfQH/EaTOlGxcA6sn+QycfFLEVoB&#10;C4IJlAyvIuKVA6CooJUOQHh3tymEORjKrxjt3Q6DgfYqPZnbNMH8fWVw4l3a4Xd+816s8f/PTDHo&#10;WrydrCXlgcWMs6SOxsTVuCRVppmPsmZ8VRgo2inreKuyO4sQ1RUwLxjduHQBwby1LjMEOSZTYJaD&#10;Mn+ygRychloaL1+5LtlzTuk8ltIip6klHMMVYcTjsyUL2SjsdaGSVmBlUjdIAIphjPRCpwNYlpl3&#10;GUZbc8wCikdLpltUOh5QoVfGhyUaVEYrNIsTBOg6FUgWCy6loZubPjvyH8vi6NCiwRDKIH0qdKPo&#10;bG4Q6lPx0NktgGUeiLEaNa6zDC4YLqaGdQVXNFZMbIWKH9yrNnY+slU/0Jzej8vbidxCGLlePiUT&#10;FD7N4jalHfvgHgcXHnETzBV1Huy6vEo0hCk0HOLogQM+3NLSnAQ9hZaTO4cTwdTVRRCiKbTCaMr5&#10;mlsezUj5EBaNWkhIj7aoZkirOUI3QQKe2caU/WI6lf7aHU5uGhdSNJx5HK3PfOYztpAe7o/8yI9A&#10;1D7ykY/YgE8++QX4xokTR5OnyqIZG2Y/CGBGlMDPLqqBwZ2XHB0Z5miFW4IeQ1tufGRY9gNvsrkg&#10;Z0sRTA1JEFzhUExVboAScBR1vNZ0H7ZW0q+Pw21hv6RYy/RbrIB0HpxkwUKbCOiDM3EYJPJFCnuT&#10;2KGFcvTIYV3YYpnoGo0NrHqmEBbrxL4mVu5AHBoaks707+6n+G0m1fxfhMTX6Q7G+9hTsvgVrFKu&#10;aL21Q1vIjAefk6oBER2v995zdndfv6QNavQDP/ADR48cn5ie+oEPfqClviXxjahhllL2L55Tary0&#10;2qpZvbz0ysuyUsd0yUbSIyw4YtDvQq5rWF6Y+dIXn6TpMyDDxpaprT156tQjDz927OhxK5CQulKe&#10;3thLL71w9dqNPXv3aMpjDFgEig24pm2Vo68YBUe46Df+7b9vHGzc+8i+pbnFL/3Ol0yomFP57//7&#10;/35lcfkDj34Asvgrv/IrW3t3zvyts013tYYg+EBX652Rs6nf31S9u3alcWWhZmlsdnyW39X6/MwK&#10;QtwtGK5FH/57pRorH4EmjHgdyCgKY7Kv2EhhUzppFDQkeY0PI6y01batTiybg9m6sbFxYW39jaW6&#10;q1W116uqb26vXV1cubG0enNldWxlZ3ZzZ4Ze3/a23BHuGGrQnzxbrXp3YPXU1eFf7W9sONLUcqKt&#10;9YTEsa3xUGvDweaqvbUbfTtr3RtrXRsbHZsrxpHrGKKBMlkBLc2EXTAbagt7WQN0OZXLhHDlVzZU&#10;yR0L2ni7Yk92EVSlSM5kAgbfKwpwGU7RmnaASRkztqF1j1TrpiCXONhUmHk6kRQ2xRYCuA1gK+vy&#10;q0icZw6IeO9KSDgExglb8lTFTCfFSjG3d/jkXzPUtY5BiecaheWMC0MECfUU/SD59tqao5noNxM5&#10;kocj8JPxCXMVXJiGblKVGRlREo6PMxqJBKOOQFU1gkIs9XZ1+xC9u3ow1XwsnW5bC80CtjkxPXnp&#10;4nkJoc6Oo+LG9aEUCEZuV1ZHJyasZGe2uB+8IQdknYxB6E2n076C5q+su2HcO+S00gLJpi6EVjL8&#10;TGhVtVb63QbxUGniUB7vgwxbKIs9e5xFoTJmA7FvrkEbIH/ujmFAqKU4oIBQ5UnAyKGh0ZmpWYQ5&#10;TZvp2YU9fbs1siW3EOHgzO7v5vaNG6MhEbY0h8pWpMlEd/HCpk+G1xYZfSkPCCAjO0ETmGOJsnUS&#10;RH8jA1Kbus9qImaMonbxrImTEJEmbyG7Zc0ssJJjjJt5AzYuBCHy1RFsMGISVWCfG2zcahlxHTh2&#10;7IA6gq4k1ohpYqW37D+mZAWAku57pmoKpgr1NSFHGPx23fwMDw0OIh3ouReog9lP8/T01OLCTMOu&#10;Uy9V/fnzdT821PCxa7UfGWr46LW6j1yp/oGLNfl1vuYHJquPdm9dqa9eVm1UGkyEbcWd9o5mc3/I&#10;QWK7YVKhMAI91dW7e3pn52cNOvuYUZZaW+vrNZxIMX4GFAj28KE834q7r5ujFWVt4/3s2dcvpyRX&#10;LuQpriQQxs+V/FYFMBVhKk3kKr3dKHc4uTFwYRva2dKfohNauhpUbyLqtoUMJ3EiTaTiAopz2sz4&#10;6MbWyPAkhzjpcjI0Loi0hXeqIRxRpDN039xErNFbuEtOLl1MEUlskvH448zM2lvnRx559AMsGeEW&#10;AAD/9ElEQVQOJ5T8sdFRzF3psqWbsdnSLEOcDfYAY4lKK4HxEgEL+qSmtQHTupTiJSLIKgLgSGwL&#10;alOpQpPlFEWvkvJVCDj+W6SB09KOTVxsOsLKdUKWZZnBqdIarbi4VwaxK4Diu72qgmPdNi55b6Z4&#10;O68s710hUgcL/7+QLOa93DVJVH6n/LP4Hfa7ujsHervlbfonAp7JJOtEpmbXx+DeZK42cxsi8hIl&#10;f6NRAhNCHZMtD0Cga6xS6ZXPFhYPKZDy/2pqrw+Pdu/qUhhYYaDKAIUFfLsdj3PjolKZm5q0W9Cy&#10;P82U+Ls0dYuhNdutxvXldQZRGo52R3oCRMjSRM5oTOayEI4TO0EdoSYA0HD7yhhzRdw4gGQRw6tb&#10;M0SLAMnPfWbOvFrR2CJhgwuR2y7kFd3PBpOEJrH9fIxazStA9qKAkRJNdUluP48oJb14SImp0eRY&#10;9KIKdaCYwaJBpkWSDxKR26wZVFrvffTw4f6+PUDEo4cOcjc+tHfPAZDD7m6TkkcPHBzc08dkVsSQ&#10;9Ozd3StdTcrS3Ii8bozXseZqC1GybikRdg3XIgzgUHu1uAhjhX1osxfdxKDFOjaetb8Urtts17ZW&#10;Dao337r0yqvnMuCyveMQcZu9yOuvvy47NLCiEjD5+vRT33jggXv6B3Ynp9+UzjJX2mhUpvL4Lq0V&#10;yMJbb73Z19d/YBBnOu97/713ux2Xzl+UHDtiPL6EZ2WWygNFdW1NE25xcS4tO09E1ho/wNUIVVa4&#10;nkWa1D9lTr0hJE6P0GdnUidlXzCs6UqKIBOkwrQfVmgb5dQ9e2anp4pAJeJ74osVcWsqbXRLrbGJ&#10;p8OumzeGe/sGSNRSGjl2/MQHP/AhLAvZIZwm2T8VFCK4RMe4eVF07uh0JaBnYFCg2CJAIzrRmvGg&#10;unt7EdAOHTki9Tx+4njxTU/0KDXS7U2cQiHF0o4m4Teefureu++V42qCIbCUTmMkrNK4U040Nd6a&#10;mvjWM988efIkqUUSoR1dnaZhPvyhDyODrWyuwI+cjQq2N9588+KVK3sY3jB6NQq2zAYJ+z5binpL&#10;Tm4Dev/4H/9jJLY3vv6GWFzXXr89vfUTP/4T6rN/8S/+xdzUHDIiSe1/+A//Yff9u/Y9OlgaHKFm&#10;3CYIDtTXH2yqP97ccGdL58O72s5w7WtrONRcu6d+oWF5dnv+1uqtqxPXxxcmJhcnZ5dmqDlHowpJ&#10;FW18Xac7pYiYVuCbBMYC2uR/wgZtValjMd7pM5Tahn5a1bo+ub45vLF9fWPzwlrt5Z3aG1V1I9Xr&#10;V5ZXri+tDi3n1/Dy9tTG9gzMhGlJGa8OUfiPAx0jxg90rKnpLOPVNB33N0p8W45nsLqRNfGRlur9&#10;dVt7q7f31mwN7Gzt2q4yU9uyRUV/m7Ev5bgYBjmGFiLRXAYtE2krOWL5qiCOtxPJSGIE7gk1vqg5&#10;yK4EDrui2LW3OH19Z3k8mf3MZlQx+2sU5Z1t//99jz2m4pG60fBJhAn8FtzEEo7yjJaFvDCRJ4eT&#10;jmGGmJ1BqT2DmDiUCryRUiRefGpkgKPGnl/hGme8x66D2RjClxGz1ZUgEogZGcFPuwmjokIHc9So&#10;lnvpUztWpVyQHjNcpZ+841HJZiRCRF4yoqgPtLTgHxycHrRo7unblddvDEtMXY5LNW0TkcjlldGx&#10;CTQ+MQv/b5RgZHqCyHCyH2jBIfq3BPXEXQivNA+p1sdw2EtF1dBuWQYqjZKIZYhrdfra3DsiJS/a&#10;W/R9uyPhSw+M9owVzG8KuH5jaKj4JgTvsfgylbIhV2t0Vqmn9eGdxRoyYgzPxQJFrOp9SIjdqfbO&#10;TrJ7AlSm0lDCmzmsUE8FT6rhl+duzaun1eD2s2uT94/cGL5x/TpNHUkz2ejhkVF5P83S1nZFWyoL&#10;zXlZbzK8VMCF2y4puTUna64AJHoB991z9z1nzpD6oq/ofXGLYg8Wb5EEQcDqtetXBVoIaGd7l8UG&#10;ykk7ZycHdmdrDISuXb0+P7uM+mHRZTy0dvtm/9+abzhd1dJR1dDyx/5a3emer+o/VP1Smb+suGJK&#10;clsgu5aNteZ1dIKBxwqcxMH44arXdXjjgGE5OP8y/7685JC0HQRK2LkmXOmLprtlDWtB0nCXkKlu&#10;CijG4C7lVQR01rdoCBlkgXkkSKRxTSsgPubO0eRK1dsqkCBS9Q1SRgMOaT+Vc17HStcip3tDg9a2&#10;dUvBfmzKzKyMMFhdzLUW4tygDimrbnN8bNK+SSsbrt+/G3y/R1LelAp7cnq1vqn/z/65v8DXcWjo&#10;Is0ISL1WvI4D8mion3xUZ4qHeMJZ7aVLl7VWEA6AZB4hlroSUEWYJkSAPYAv8lkR/C9sjEqCptQo&#10;EzJl1kG6UFLHzI1Flzr5RDEVKL+ieFHEvKMTc9uLSx7t5wr5TRYZBZ8cGyV3vM1qul2yf4fkVJlx&#10;zk+V/LKSTf5f+UpvMyxJqS9kyXp76623NboO7x/EThEuxDafJmNe8RqVBwVVtZp8DgKe5gZAVu1J&#10;rzXu9U/inSwlxLTI0ZhB+ii2hOxTX/faG29jy9grxTNpUbCyBoqQYM4Ur98YHau0BtKylZVmIEn0&#10;iDp77KyLC4qcwiJRqIl+aDhRBjGYtgWAA+ttICFHKToOlHhpmc5y/tuV2Y15XBVzj3q0wzjgFrK3&#10;StXkAb3ViHAnlw3CW3g0+mnpWHvXFs0zMjEtbfmZUAsVCBF7ksQm+agzaF4ttKSX2tisUoxCZJka&#10;BBBl0D7fXTZOjX2tz7ijwt/YWNGZiVhgjlPGMNXt9Y2dBPqaG3d37zLSZ0pxX/CXyLK6S26jKJrn&#10;bg7PXU07NnYuXjygGj/YMoRebBNiTIwGYAINsSilfIUjS74nrm5B2Xt246W037w5SuL39B1Ue/uQ&#10;elHh0RB9qRO+8IUvfO1rXyOpjYx4112nHnroPms+xjZI3pE+xcqtNucRb+sy5iVxYUASSZDA7bXv&#10;e/SR4RvXrl+6JOw41MRkQtKFv5s8WXS1dkVbDYPqujIzVEUVS9wOAais+diTlzF1Cv/bDS01TH8N&#10;kqJPry2jKWcbGX7kyjwxP+Mmr+JQdWkT96AzeIR6OmAViJ2wL0rpCIt7nrjC0hD0vj37C69m2YDv&#10;iZOnrHkXBT/Q9EshWFuD0KZy9XRM7AEUHQtYnmzqlZVOLuhx38CeSxcv0HyHkhnG17hh8Btsoj01&#10;dgCDsmErvlWlI7Bz5eLlCxcv3HvvfcFxExGzPG5zjoswkyBz88bQ66++euLUCeegcQI/RbSG+YIJ&#10;Vx1J3NlwQZqbRm7eeOnl1/hmGSoRwx27Ev5dvf0hd+rpZ0a0PhrakELnetXcTvNy0w988AcQELEH&#10;/v2///fA2b/4F/+iw+Cf/JN/0nqgtftAT0QoKtjn90eREIXlW4jHgLqmhmPNjXe2Np1t77i3h4Z2&#10;45GWun0NS80rc1WU3edHZsdm1mbneduqWLR0G41ubMoCAm3HM8Ru3czhGzHjAsZVfumByr6NIVCx&#10;ZtloLL+po6W6eWt2Y2tiY2dsa/va5vbFjbqbXNiq1q4sLV9ZWL2W9HH52tLm6NrO1ObWrY3teZP9&#10;aVjf7lZ/zwdJ06AwHdvrarshZg2ZsN7f2HiopemwxLGt4XBrzYHG7X01W4O1W3uqN3urqojNtW9X&#10;tYg8WqUZ5GS/o8ySB0siKjrAlaZPqMeCQjEbUAdVxhgj5ERdbrtaUCuCxjhc6TWo31C8Q+gKTS1K&#10;HFyAMApBUEJkloUTO4rB6aGEpJIZW6zhFB/Z5xZrqeZNnMZ+IJ0bATEiAcWlEcoY+7Y0YyKM4zB2&#10;BgXdqMziVBTIxXRXrZ2RBuEar7ZF3kLKVqqEUCg0Rynd0M2bBAV0bIOI1jeg+lm+GUPZXDcFb8Ho&#10;gsioFAZlECfmVJbp+PiEaWjDHC+/+urNkRHx3YKdXzDHFMEaPTvjNgAnEc+twJUoanYRSJvW7Lx1&#10;Cz5qg4HHnTc2jUBTqlsgH4bTQvDIVZt5QU1vDg6kFF7ADh38bnqnPqSskW650siKAnYrUY4dPXT/&#10;2bOOCB95cX4BscxpkxS7apuK5qk77lCWwZCtTN8Qg/L0ZMV3eUurLmOJ4qSejSTTOKCCvijAxnpm&#10;fVujmZ9EJHNXVicmZy5elh+O3bw5fvUaKdmJl195A3nANygpoRrpchF8ybZPQuDJU+4Ar9uDZ87c&#10;K5c4tH8/HoFuu5UGNvZMkb65yRe8uh77WDoirt8cH0YPpTqLqkDOWKHvnggxPoLaEQ3UzEp7B3PL&#10;lqttfzYJYlXVn7qn6Z//ua7/9490/L8+0fb//FDbn7q3aW55++1xP1+3slF3fPXJclJHfkgDIO7S&#10;GZ+yLC2bmtmFWx49MER+nyWdLljg8dgDblVR4sjJEm2jJumSVWbQXs5tiWoQ2SnWmKEVlYp47Jh0&#10;k9Pc8X/Ly+IAfEH3GfqcnDMcQhhAk7MKWiMllevjcaD06kRbvThZyG0a9LYESqivMC4amyLYvTA/&#10;NjENgutoZXJjAtr5JPCCl2qJ6CLiWH7ZO0srdGUj+dbSPDUxsf/gQczO4sNZc+zk/fOLVSdP3XX+&#10;4uXZ2aWpyeuDe3dpxcv0bPm9kYnmRn0NyI0RMTU9adti4GlIqeOxOoANQP+bN296vHJa22qNAsSN&#10;G55I2l6R5rFXfT4xtmRFCbOycisc7BQQ3f8rXcbiMNyovVAy4Uzr3j4+IqhSGYEMlJigEAyt5Iil&#10;G/We7vM7mWKSy3dyxEpemBepIBbv/fUflzWWAj9t8rTmV9fevnDx4H58qL2uA6uFXm0EEBobYpuX&#10;ipHUcMX0p54ubOo9hVom9ME9iRTh9pZPVuCcgEHh3zY3Tc/dunT5puBo1xT/8ND/LHjjC9g0nrUS&#10;0fbHxvbYPdCiqiNj3iqOTgmoxW0gCmX+Hm8s+gPRZK6YhRQ7a99B60j0i0JCLsn+jfhi1LhDZcmY&#10;epl1dfvhyiS8VOPKgImpSXSLiglP6Yq6FaVJzOSKHUBNlXBE3AqOFVX54vgS+mFKBBVrUUsOEJab&#10;YjdF9idIQ6QkggSEeZaxRX9UFGuwe4+R4ZuhzdJSsDtMPqe7se7z4HTSkpA+ykjSc9hcU32EYRvd&#10;MzVmo1MWfQWeZA4j4pFGsqoQEKUrqMnsMSl9Gc6g4LDm2jH17evIlGJAN5poLJ1Adyy0eMVb3cTY&#10;1Mra5s/+7M/+6q/+Kn7aXXfd5bOYnHQMhi6yMG9lfvB9jz3x+COmBj1NIRRnvcIgd0KVsWIfvNa0&#10;w5Wr144dOSwa+6QOCWbKID1ZYk9HhzeSxlekqVxbRkkb4tWu2NK72VhdFt7tAc8oyXf8W4qAFepp&#10;htXDw3KfrT33JD2rBPF6egqKSLc/xu48URtjtEGjifVeCCH4HpFZSxMDQON5RLXTKERn18UrVwcG&#10;Br2B8erHH3ti8MBBL6zNbbbQAaRP6GHKESt2UK0tbYrncJbCXSBahJwdG2/cLWeRZRppYQZgHZ09&#10;XexqI1ixQqg8I7BloNdmLJUc+Ein7vq162fuOqPnnooye+X2PFbmrGIUWXfj2uXnX3rxobNnIbKj&#10;E9PSqsT89o4bN4dD97zFenFeS+yZZ545dfrU9aEbml0ern3a0ipH3G1bTUwONzS3Ov5qn/rGNyxH&#10;8jePPfYY3gBHvhdeeOHv/b2/Z8HaXz/3c/8/xv4DTNIzre+FK+eurqrOOfdMTx6NRlmryCZtBMPh&#10;YMIu4XCwge/4GF9gjG3gGHzxXdiXP4NJxmAMu2xkWUCr3dVKqxxHk2Pn3NVdOeeq7/d/3pHQBh/T&#10;mp0djTpUve/zPs99/+9/+CQyInxw1l5brW9VY+7uJj6ImZqzSuCafBBvG2j/v9vZdDldSu3zeqb8&#10;3sMB74lQ+A7CV7p9MwHXqLfT5yy6y/l20Soccw24bIwDi/BJeXShOaJM0NBKBGDwHsNutD6M+wy3&#10;EE694nsp/jlLYzHIJX6HXy8v23Zm7M59u2On49zruNGYxm219UpxMVdewyakUN+stploHzRUOxYw&#10;ThW9WKbf32lTJtARyaU8HR0EyfQrhJAJNQRH71TAMxVwjntbQw5qx/awrdXfaffY25y8PtBFypNG&#10;MZtP73NXSDpOGayrqfQXw1TnYZfGgppPTCtBgzogLHa5wuMFEmpO7PaK4O/3R8OISV2RUJg6hk0E&#10;R1bD8AtzIajqGFsZqyPx1eFYcKxyVLNvi8hlAtcVZcnzqamStl3VTrJuM3wlSSl1ZOLHbEWE68+M&#10;skE/pOamK2NbNkUrkFsdVgcdVyNNWnypyrkIDAD6SMAJMCf3iEpuY2uHl82Ih5pV7s0gCQzP2W0b&#10;Dco7ftbaxmYymeHA4FTGcJoHNpXJ8pepTEJuF8UCZi4w1bZ3djnv00TCxXEXB4Qu87pw8AGBA/Vk&#10;jMgpwTPG9wdK4FWxU5NJz/CIl00qOVZNzKSEzDGAQIbHs4i1HlVyjS0SlZltHtbG9CSrCA2dbobN&#10;gU6ZPgWzQ6qSqYlxOirqar5/EPKOKiTV8ib7kF7Rb3I0XajTkplcN/rfWn1354A+gNsBARd2dl+M&#10;ergPMv7UxMT45DC5yaiUQmEMlZwgFZl0iurKoLdgnWl2ajRU3BdeJXYB3CY6Ae4pkCqrk5qIu0Rr&#10;aBXc8suCJKixo3rcffRJiYNd0sOrdbZ+yxKEpEc8JIBFqaeZy1BTQDwFwR7q7+Fc2PJ9QPChzfa3&#10;P9s7HGHTV5XA770hx8Pzvt/5ppLBiQafqj8tgpdqEllyKAdciLhEtRy12UIeoFdkCvoLZW23OaEY&#10;HJtxQZWqEhjm4GCXTRolNc+sYr2rItjwaaxnTlsWiWbFNWxNciwwXgV8RJQHmqeRmYlJk5nyIyCl&#10;qDBndB3XOGkkMKNB9qJLIb9ZagUuICAW5yn0czoT+CvCs3UW5nZ3MpSn3eICh1KJDOAIC58tG8wg&#10;3BXBXRvPW458lrHsmbDDKJWVqqSEcaFYL750/viZhxExrG+sJxNbuP8MYNwJ+bJV31hfI4kRXxbC&#10;NZVe3WmFeURDYflE2m2gBWzkgEM8cTzCnE7cJ+YzIBMHmQOMhYGWaRFxDuTBY5qoKwheyOU1Tlv7&#10;GHvs7vKAx+N7fCtG+hyMPCxE5oiuxNUmaNgwOnig9exrci1diPZI81h/Gzfx3RghNeI7jET9vakL&#10;hWC+U1m+u1L8X4mgxZEx2xgTfCy+1lbXz5w6Rkcs1htCduNzacZHKnpMI0RlLIiEa83LhaINiojv&#10;IMQLHJxNEy2nNwGohnbFezJWSuWl5Q32pdmZCfD7mekJditEaXA56G9ZC5ZojOI7Q9GIaQre90w0&#10;2BYoVUiK5Eyhv+KwF7xZ40g2pwvIk5QNnDDqpDlo5QmluTalrbRkwutFzAWhV3X49oeZFJnbYHNA&#10;3SEJc3x0TDwffVORDAymLEMJoY5OJ0833D6gBOw5aaPM5Prt8t1caio9/mGfGhocxmCSRkIhZISh&#10;a7829HQZbEmFrWLa6yeIgaNP1tM8HW/H+YCnsWTJYGBN8JnWQ019SV1maPQyW2FxZlBomLjoZCZt&#10;EFMKMDFKpUlRsIs2EEa0LCTpygmAaUDi9FN5KWqkA/UQ3JNaNsCZAzC5voGf2CaNOvLHRx99lPky&#10;Yc2nT5/m8qxS961vYu1LpTI0MqSjrW0vwWYrlYX7Yj1dhBXjiAS7M/ns4vLGofkZ7iHNNiVtLpOC&#10;P725tg7zj3OKRwRLB3DWSr3M0m6WIGRzi7Rtmmh3U0CzM+ohAJ2lpmdbwIhKCaqM6PihPOYGQHHz&#10;fDH8pSmn9gc1WtncAk/jgaGQ0LiTVFKfj8g/2faLLy7/JgoMVqPxa3Nu78ZHhsd0G9rNRx96uG8g&#10;xv5j+NZSp1FKc+MYI7D4jd0yPl9CjEWab8jkX5snT6vbEd+Ji4wR6mY5kuNGo8uWyBOIjEctt6VM&#10;u/1sNthgkUWjHzh69AiMPtFrTA9lfVg1IrOaRaL6FpdP33GCUp/9kcVMF6GAMzVMZFc5YD2lEgfP&#10;v/DC5WtXqPGYgKNgkAoWsiaGX6JHU3ZDOag6xyfHX3n5leeff+6tt86/9NJLX/rSl/7rf/0j7v39&#10;99+ztraBhwiGOHzAPt5d3Bnq9FZvFkuX8v51l02q5FZ1rdTcraMsaWCgDVqMux/DMYsdaBWOFhXx&#10;Wz80rSayIeoWO3DC55n3e48HwndFu05E/PNB76TfNeyuBOpFdylRTWUxOW5Df4D1VgJpoHmm5wPM&#10;4litlkFHub94u+ORzrvEBjtsjW9p10AcsVbWbxHU63hBgt0HXEXEri1nyuFMONwHdneCDshRX6sU&#10;buXKy8XSUqG2Wm5tMdGutRKNNpTHMjCapWh+mxfwznuxJDIkTXQZa54+N6CjZ9wfmA75p6SPoSZ2&#10;jHsYVTdBHAc6nV6bPeZo0O+5YbHpzCN2mXEtzyrMMPnaAOwLY8TwXxwcM2Awu7bZRG4nXBhfDHpN&#10;lpfG01i6y9oKMNxPiw3gwrvX3+iPcGmCLBlKTJLt5GmMdTNlWqNKdUIzzVEP9M33JkQbhq+hvZtA&#10;PqHyZrvSjMrweRQ7Iesm/l9DCXQwxsmdrhzjAEmyoek4XJYbBBULJ6/k1cDE9SaXH5oLhijyqDPZ&#10;zphy0b9SHaYSKc55Dmk0OvxX8Emwbm2dcp8E4Wuzm+OJw+OFxzVEXbSmbPScezRAQI94+ohdV66q&#10;RyTZBUKJGWvSIzP4A5KgSqBOgkhqMKkKGAZtNoWI1+Fmj6YG5ZlnYSwcmhsjT5ZUvXo16GUWBFYb&#10;4G6PDuMi5gSJJKVTVw+6ClNL43zLWA5FmZNEBNUZMgRGZslB1EPwpdvJW5CLqdtNgXhobgbO/kBf&#10;n2x6Q4GBvp6hkeHRsRHmm8THjY+NIjGjCsGEQlutVIyiBWh75jYQVqYjlfFpDVyMN7u1u0tZzHwN&#10;zJJyPyKhLruhrVygFrG/deHSoanJgb7B4f4hGC5QWzCrhDUoh1mBHAWmSOxc4+ND3Kz+3gjg65r7&#10;catG/OUPhob+Rfw/PF185xd/w5+tGvGI45vynCMmW3EU5FGwDbblTmJ80tlzmdyJbk7Uss4Waj5+&#10;YDva1WUoEzJ46e6KoQlAj88uyYLCoFemJzYHFT93qpQrk6bJkmM4QIwy87twhKBHpaWroidjlIPM&#10;TrybCgYqYKE5EnFI9C8PO1HhOhTcZgHDxPSgmeXEo6vhPbJdbO8dsJWRqTkAMSsWYwWLXM/crUHI&#10;gX1wYEgR3a0OfQLXmtvLIc4a4NQZHBrEhQAUBtdVu6vXF+yX4L1R3tleK5aoBjQcpwTnqQWjktg2&#10;X+QZ2N0/GB4ZAK4wZGLIkQGgRH7A3PwkJA3qDaR7P/F//Hgw7D/IJlfXNiD4Ah7i4oiNko1Fy/XC&#10;PAX2Ah0uGY4A3k6HistCeXcnzoSC54BGkBu6tLQi0pLDcfTo0aWlWzJbEGWFBkO+N9RkshEV7qgK&#10;gVfC9FCom5G48eyrHwSGqelUo6LS7FoGQQZGBCwRfAIkIwmOIcIL39ROJBc3hYPrl+rSt4tM1OI6&#10;l1UzsaIx4ALLmxgdASvSIlY4bIfHloOQ78POzANL9wgqQ5aWt+XAPJMHiYOUQko0ZSsiD6MGmREq&#10;qhmmGSgWBQ3RYSsrO9MzY6r2I128VMylqOOUwAO7satL/HZUpTGOW7DmKK2LkDx4q802xBYecx4f&#10;brGCu5jY+tAtqubTTNpSykhByttg+i/w1tBDpY6XEJXXwQYgao/VZpsZLQpQum6nK5lM8wZHx8YN&#10;JUD6Y02NmN9oT5eKgjqZooSMYTe2OC4qe3hHFuR4G+jlRfCGa+0mjSTNBkWSzPMNdwJZrnXyCG8U&#10;DgC1CQVVkwXSE+1F+gNob/FiVXVRwYGkCz2Vcarm3JRBtQqPHkcEN1J2cBTNpRIjx5WN9VhEgjBD&#10;XeBuSjBnYo4VOqe8m9tcfxfhg5SDosTy8ElhDn4hgRe2CWD6LGz6+a985ak/+qM/+su//EumzKzG&#10;97znPcCKpPsyjYXwvrK2Rjoyjbpm9h2OgyoepMbMl85fOl28HmEfHZ6boY5HMxPuCiA9TscTOAxh&#10;k8LcgPeugQ+OjC3qKzfhpXTOxxfmlWFbR0KEFQDiZTeyZjnc2HGcFvpujdTlf9esMZNW68RCpt9n&#10;AOL00DoT0ZAtlLp7e9c2t0ZHRql+RSmW0RwbDugDjHMXBgtgkVyBufkFZmHo20bGpzBDIyz3wQcf&#10;wJtC5m4K2MF/A3vXEIOkbDqv+C6KkiCeRDJR4WRW+8ZZz1QaawuX59bSIoNDFhKPWAheTdDPHovo&#10;mpGS1qNVPVntmb0V6Qo8+8wL5Wrp+NHjsm6QLFhFg7U2NC2AN+u0X7pwPp9OLxw5wvSGxp7FCjiF&#10;ARx2DTTjLEvYaLxILimPChAJf0l5TTdtYkpb3eHgQKy31agybXN+7//2fcw1ub7M8ACBKECgTN59&#10;9o6evhhMnaef/gbDETAhakTIDKfvOE42HXEsiKVRlgRbweJqvrFZqy9WqlfKrkWbbaVp22zXViut&#10;3XqL8OsUfBzUgBAEKMLVItEI3baz+Y5pNU8LQ16nptVIkiUr8RwO4IMYOBb2zgXckz7XiLsRbmBk&#10;U3YVM61s3lZAVpKvZ1uOxtj0LBeJplHubGTOcIwgoZCJIa5s3YwjMCKiSObAgDBH9UgfYPLrSPUM&#10;+hx+B6hzoeNm4806vGmXF2ljwsn7Si9mK8vV+lIpfzNTXSl34k3eVCuD5y+DIoP1aaryrRWwliP8&#10;BjiVTibvzh63c8BDbIyqxgk/5S9MR8pi24jDNubsDNubDCeheQBGQFB24uZYwsqRqTJ0WtA3Re9S&#10;mmAgYpaI2cTNUjDMIVnEakfAlICVIVKnGm2FxPC0GtcOBpM+gky0w3MictMgqVAdcthTNnBxQoBZ&#10;LtJ4i363T1HFJnmWI0bUX0sUeVtNZXbE2+ESOo9524bIYaBco0LSeEnEbqVdGTGW5iD8Z6wZWcKA&#10;agbhY15d0qyw4wTqgwmu7luBvHXafCVwEOundKI2sgZKPYnCjQWozPOrdXCpkZFBzmHu7u7edjqV&#10;4hECQwWfY3fG/QcKI9uEhndeP/AzD7Pypkvk2XdgHVXL4h1iVE4xgxTuyvXr7EzgDciO56emy/ms&#10;qOmcUh431O/+vggnDMMsZgFMZkI+bJnZ0z2U85JENuy7O/tYgsJ4otGmMIXuSM3EUUjbyQaKi9Dd&#10;d905Oz1BdyLMRCGDGhjIUptlznSGvE7kwwGM3Nq8T0oQRsCAo4oKLJWovLl59L/8oxghxUkVIHgz&#10;gr9y9eb2zt43nnnl8hX2gYtXb9xYWlxilInECKcio+wBR4GSonkSVFEmDKhGaN+pQwHFBvp7ldPY&#10;sTGE5328UyP+wnvfrgitFWaz/f3f1MsL9ufNuWh0l2286+zYx9JpcoKwDuBAQMvnbiO68viwihDT&#10;BUYRRR7nIVFA/CfIUVj20u8bJntDwzGPX+6Y/hALgyvDMQEbjJWjsTvOwGVNZuXHqUwTxa9y0WHp&#10;coICFqtxseO7y7HdBAkU1awGvamqsHDxuGso95mRKSe34dw72Kd+53HnajDI4Wu5tqn9NC5QrDRe&#10;/8zMzNjoJMvM5fClMgegDlJJU/Z5vVhRhvxsSW6YjsgFUulicv8mx1g+u4+bRF9f1OtkAFe+cuUa&#10;zToFDWT/YJev0WkMD/Wz/rm/FENwaCA4KRYc4n838zLb4fl5oPlCtbTNkPVgn7T1WFfoYG1ltju6&#10;fv1mB+1LMk33xEwEx8iTJ0/+3M/+PHahhw4fefih99Du8FMwcpufPUQ8/dyheQrxpeWbdDKwIDDM&#10;w2PfxDcWGTnC3FDKnQvvIUIyCU/DcEImhfRdGl6B5SC6RM8IrwMVPLO6MhGItDciKovxySnXqPLy&#10;jHbG1A/a7sB3ufyUHdbBdft80ujRMutB0en3r29s8txNTIywxWha2qgB4clskMYSikZXyASsUqNj&#10;UOejZABGxzhTOD3zxHrNhANBHNRoBbBENZvDA0WRsxbPkfWdxNBAbGxkUE6BIr5S5IFMi3itxEp9&#10;vvYgOeG72frFUDJDJnRfMDWUzCmLWfnd+mkUtfEREoh5p7X0eV9C08zUHoGd1p+oifQiSm6hRjNk&#10;AAG08tnTaN3mIWGytbefooJgcMF341oYQEs6fK6bGcxq/+ZLTOGoMTqCyNsyRwuLxAKmAz4g7JEH&#10;F7pDNpk0KJ0JWjFTM5FRRGWnhHEr+sPW3tzawbSsVTeZK/JcNKPp2zgwpREOJnTdOhyoFoka4Lxg&#10;psmQGAPdUHeYM5lnmddFTWNC9+TWZhpvaVpNygsHilLR+X9p6Gq4asMiFSjFi+eRYrOlN7m5uHJr&#10;cZ2DlydbsjxmHSY6heKBi48BM7s3rETEZ1NTY9K+YMvA8IcWoYMXRJ0W29Crwqvra1zYiYnRQinP&#10;RsVD29sV3dvaZRXJ7a/JKVA2ZkBNfAUQw+FdxQ1DGcAFoarn2QdfgYiEGwMEKS6mjkNQUBNVCoue&#10;HUlWnhbFwhAO5I/g8laaHdzgeDISmfyh2SmeGbZi6Wm8aIwgw1Q9Nq/O4zITDA9eg4uLi6x0lhOq&#10;GTR09955FxaDUGQYuilgAucvPy0uTv4F2mSwK4YbpBtw79nc9Ayx82AqhLGyw4F/BYuUGhEIFrGz&#10;NxTg8nDumxO9RUfGGS07AwWQSsrwzDPf5ATBeZGNFPErzSePJpsVQKqGMKxkn+/N116mKTlx/Chi&#10;AAzgYEyK3Y08mgWGYFSJpJiNuyCJ7exuXrx0iSQYXyRUKueB0YE5lMZLrDFaIiDYU2fv5NmZnpk5&#10;dfoMRuGIotgWlf7jdJKmwu+XLl86d+4NqqvTp4/zmPGW1GdZvi9tjHY5R5XkEI31ymTHiydHoLQl&#10;Oxt8EKtXS+ULee+Gw7bRQlnS2Kk294kkbDRzDRuFo2Wg/bYPomqg23K+t48p/RUMFAT3Lhcez0Ne&#10;gY6SyAR9R0PuGb991OkY8dRi7XKw6oPKPxFdS28dVBPFdilfK4JIs1/Et/dgpjBkED8QsxgHC0i2&#10;fDxtGtQJsVKEncKYAB35H1NAgAt3wIlEsuYIQFGjmEm7vRmnL+NpbtULi7nKcqm8WCjezFdXSp3d&#10;ZjNeb6UarQKOKWbpiVT0HfwdM62W1gdPx3em1dSOkwH/pJ+xtQuaI7ydUabV9lafrdPjaIU7TR/W&#10;7wqBy6fzqX10vtgzsUxLsrhkYGrryFbDWAPLHkHgo4moF/lQVZ2xShCLHBa/+G3i3gZwmjYAgxac&#10;hoPs1nJOCNKZYrWg30zZZ5xdzdjp9oDJmjl9+wffUw03kwOrWpTyDpaPDRYztt6Yc/JFpl/nnGiz&#10;QUBbUeou1n1SYLapU4EZVAoR8MTQGqWIwQJ5l/QteDhhiWKlAQvicNi5SwA8/HckIzzj/f39AAd8&#10;YTKTQCJHdcgewS2ln6H7pJOxcAHuK3ptgGeY1KAI1HBUk4y+OUswJDq6cIjlS2fGG2aKLKBEgB5r&#10;HwjLz7Cdo1dSDRg8bDGddjyR4IzA6xv8bHJygmk4rxWcRMSADirsbqrMQ/OHwA5BTjkbzEnD+AZ3&#10;JIZBchJj1TFspSZip2MYwZtn5aN/gpo0NT1FpY3QnN1aFu3GyLSnrxclMucbU9252Rn6Y7SBAAzc&#10;RpQrCIBwtF5Z2bx1c21lcZO6aHNtCT0NA34ZUXHc4aYjcxCIMgGEm5IXkVslRr19zfM9Fo5IRfht&#10;v/jLd3DEidrXRCgMGpdHOfrpYBZSahKYitUqR6dMsb3uUr4AzAC8wxvnnKPT5a5CHSLqANyZ68qx&#10;DzHLNAxolarwdfhb1gNyDn7HjpGFUQbvlEulPEopbSEqwErUA+R2cYdZKXJNMm2JuBhSe7DGyhRV&#10;FH+g45BWCwW8adCCONh2OZ8G+8AKhy0jT64+P5Fkl3yWKYS0X0cWjlJknzl1dnltCUICuLih+dqD&#10;IW9fT6+bIC8HmvFEvljZ3k6Vyo189qBezgwOxKanYJbUsCvDfYlZFoAfqBvSLmrHsbEJAGnOGBkA&#10;uew0632DgzDXwBQprpLJ+Ovnz73x5usCL53evcxuyG4/OjF+9uixM8dOMuA7SKaYzO1B/M1mT544&#10;/aM//ImpqenpyemFw4dffe01SltqwZ/72Z/98R//P+gkf/qnfwZPU6zg0sk0/RoBG5SYGxvb61sb&#10;pPJwTrMAeBwUGdpuc2DwwBvfEsz5fZRf3BI4waxV6goYW1Rb3HqTGiejQcBENXy8UNVEZiiEMZMJ&#10;1gHkfqdAVGUFCCAbE4i8Gv6tS9nanhwZNsbmQiWNSA/iBKzEgOx/cMq0takIDTtB34rukP0ILgrt&#10;FM0RSLk8JI1W1crFY8fmm6ysr2cSubGx4Vg0cnjhKOg4jDQD3UmFYQw4IWAYOxWTfKM24/ZAWFoT&#10;iO5CvD2e3v5e8lFnpmbiccJkccqUeaFoOVwajnAmg+a9s0sYKzt4AixSahXZrxr5udpkNmeUsA5v&#10;iE/DAoJLhU09j4i6Z+UcKivHCIG0C6g6efsXFZ48DmV6Z+SNMt02vbeASQ+8NBDTQiYlgIdXIm6+&#10;RK7GSF7+mNpxhajVt7e2oVlLBgTmalwN9UTI6FHKJRHaFGhuMFGmTtL9yCgLRgoaXgbNsG/4V0Ay&#10;Kml9JulBKmvFjuBoVH6z7KT0OLAFSZNhzDkVMAIsjTgmHAb+Y0HeuLl85Mixn/mZn/n5n/95Uvj4&#10;w4c//OG7774bLOb69et/8zd/86lPferqlSuHD83Nzk6qXGUAaCQwlLQ8pCC5euBdrtXVZax+Uf42&#10;a0hw2oNMYLx+zB25AgpuJUenUcfghstk+KkqETQ7MCaYOu0MhUBhubje1glokA2CHFPL5DUYwRct&#10;jnWI6TTD4pErSeHmwx2JkgscER+T0YlJ5pPWASFPCUYpeLNrGpbje7CNzM4eevnVl9kZME3gE8kr&#10;fM9999BvwHbk/PJzTvlxCHIw0cecg86nW2QtN0IWN8td/kyGYEiod6MVDIYXV9egh7sDIQ6yseER&#10;dj2uNsegdjgjWZB0S7iMfP4BHv/qr/92kAHH4CATDS4FS6duawGA0XOp/aCXdcMhfJ4vnpmd4VLe&#10;c/bM7OQIx450BpL8ib/IImC+jyyPHZVsQLefErLO1se95mKxj7F7h9Uolp0PPPigzAhk5kJDLutR&#10;Hl7otbQuiA1oibijfKNTJ0729vaw53JZWWzcWePcqsbRwkINdeT2VJl6i9ZBTVtvL4Z/YX845AhV&#10;dktIkhurtdpNFY6eFZttrcm0GoIggpL6AULWWjlVdlTteNnYa516qQ6SbETdt3/Eu8sTNIFusO1e&#10;v3eYGitkG3WWesqFWN456XCNu9zE/Ay72z22Wle9wNtEIeRnwlqvESrrQOvZMBQ6mGxw6WAHofzH&#10;shgHOx0fsjPQ8yiXPrE8KRC6cLqGwtSFIsnLAKeOosHnKbldOSegow/QMeVobtdy1zPlpWJlMd9Y&#10;Kdm2G+29GgrrJvJq6mAwOqtw/LbSkb8002onCDq+PBbNcdzvnwrwyzeBUMbvHvcBN7aGbc0BW6ff&#10;2eq2tQKwr+mBFD3UrrZuLa/SgmPIwhQpCAKvXt9s3WZOLY9RtiqwFto1njrVfSZsikYOqiKESXnI&#10;qWnX/v3uD+A+4xIO+5CdRXwnvtN3C5S97fZjfpzFpNTzaiPHj5g7Hv4m6RuTU1Psuzs7cVlPtztc&#10;zFwhj/xW2akKLRGqT8UAsGdcKeSdZhzUeFM1dmaOAXaQ4cERVDKG2IMOrizJe08fBCBeIwgl2MPW&#10;zi60M8TLHAFsXpMTExwCPGD8pVX38r5hcbHuaZMY8eezGWbBSO0npiYwK4MEKVNYmWuptDRCP8bx&#10;GPVVqe+oP1j1FL7pNM47HEsNhBRra2tM+Q07gAKAAVYB6y/Q2/6eKC20TL8pBhVDyHUwZJWOjPdQ&#10;YphgMKEUXC92fcbvO/u7wS7//kGSvYYThmIX3Yw1x+Ol8kGXAz+JFTQ6OvaB9z5+7Pgx6Dwf/+jH&#10;AaWOHTu6cGTuxLGFmflJHHWgXPN8shnx+Tvxg1dfPd/bE15ZW0cdwzaMQSdNoMIt3L4l1yNWjfh/&#10;vid05jeS33sKxNSB/em9v5X+0XsC7/ARvWv/HSSYSTr6I8ARw1FyhbAE9PozmLHLoVB5g4Z71wB4&#10;YMTH5wPZGvy4psmw3YE3IcNgvOs4gnk7nFdcBIq5cLiHigFQi7K7KxAkNoOxWIgxulYBWKCDJxUl&#10;kHL8mgR2ibgmXgGPqzY8N99cth2saLomu4PvjEqGf6V/ANVk6shqwLG93qkzluKPFK/YyXslZPdC&#10;EeYIpL+NH8SJikHZp8BIoNsq+3k+HOmhB2B5oA9i+rmyFNeJKdksBry1wf6uGAkKzRqaLWyjCPzA&#10;HIvtFdK3ZZXP6zLhkR6IU1rZ2mvoI1vKbGDnRWLJvKmK+U4La7Ig7RnhQ05PhlTZdgf+PwrZ/kGS&#10;REb+6T/5ua899ZVPf/ovIPjuHyRINnvyq19dOHzkiSeeGBsbpb659+67eXg/97nPo+6O9vTi0D49&#10;PWtmDHxTH1MUckSoevlWAJAsVF4N4zxRcgJBUGo4o4cPzb/vve8l4wEsZ2ZultOFyBzmuswjWG+W&#10;2ZuZLJuu3Qh2FUAnfNx4yJvq0SijTVHGJCvgwymYlUAlJ6sBtxvnfD4bNwSKD9hvyoErFEl1K5Rz&#10;l69f7XL7R8fxJKNP6BITUeHz2oW5oXKiNfiBpm5inTpuLa9hQAVCSeHL01Sr0KQQhmYDK1V1qKPf&#10;ql0FfqpGNKJWPmBZUQuKLqlsoTpYNckukBTZH/QTeA/y2WYsLHdsakFjzqZCC0xJxGoPzhyy2jMj&#10;SImuNZ41hQ7MAFSI25vrvbG+4cEYL1/6NnYqY5AjSwvpkdWomarG2pw1cmLhGy25KIuWBlpEDgaQ&#10;+ITn84vXr2KUoPxYOkoJUGTvpDRU1c5SyoFUHRzsDw+PUh2b2wEHRqob9i/uuBkgiRtgbB9kb86r&#10;l/7J68eiGDyMhU3CB7dWWeqmVeORpDjiFKQphnppGY/wDtU80AZj603TK2qHim6+LTkZsPzYrNA1&#10;Hz58BA4iBMQbN26Qu4F93r//9/8eCQuWNy+/9BIGumRw3HX3nSwqyYA6qNY0QACr5rkxMkRpvS9d&#10;v0mSA56XV65dJ+k7Skhpx36wF2dX58wXwUR2NtZFtAo9LT6+nLdi3p8LEoWVmsZFFUFWwhF0MyRQ&#10;WIOvd2ULmdhDviNNDRQOL+hjsCtXro6ODOG7wvbFN+bvOG6oEbm/7BuK5uuOjU1OvfbGG+xXGBzT&#10;AcSC/o989KOdUoFMmslBJg9QH5xeu6sBsseciu1Hia3C1+V8q7h3OwSIAJUpEgKbbWljE0BXYgib&#10;jYdUZj0iO3AX3g7ztDge5hfAyac/9ZnjJ44xFKqIjMRTadTm7Kf6IVwPDvrKs9/4el9/78ljR3fj&#10;u2ura3wD5AP4k3P1JodHopFemqlITw/SpRdefAEZ5cTEGEQNPSn0Fg3pzRk4sJnwaU6o00oTYcfV&#10;BTXOM8bRl0tiOSHxg2nlaSet/cH8pmtt0CbNOM3eYZpMazr5bb/exp58eNSC8Bu8v7e3P0IAkCcU&#10;ageL6/n6erW2Wq9cKRTfzMZf3qmvVHM306X1UmmzUDuo1UjHydapzHwdX8jNMN+rRWFowt/2IVU+&#10;AHS3292D6bvHNarQZ9/hoG8+hJGNsLoxX7PfXu6uVyP1QoCIkkrNRxgT4CzPrHAscpQBBcDqGG2i&#10;ZGM7oGqyDA6NySEDPDEdeStmWo3dXTdOywFnwAsFouz0lN3OHBQJlzfjcWfctr1O5laqslgsCXTM&#10;VVdLiK8biTo0xzasTXG1v/u0+ra2OmTMwFHED3m80BxnQv7JILijbzLgHvN0hjStbva1Uq60rccu&#10;FXbAzhtB2J7P5HFyYtgE4sjuxiyJMxhTKGzN0csAp6ozwR8HKB+JXLOJ474xVZBeUq6FJnDGIaq2&#10;VM6aWFMumnpRYmflVQluNPMLETsMZVHYIb/k8mUS/1gNnDfsZ7Cm2IiZj7GQ2PVAkkxcivAVBaax&#10;umIx+hu+VqAFJrQ0dPyLiOd6ZjicGaGiDEBYMjw6pNwz6oV6dXR45PixEz/5Ez9x9MjR++697/Ch&#10;w4898jDcl7vuvGNyahzTJPYCFbYMQAPBERJBPITcMBbxcXizfPEXKBcKQ4P9rGuAczhnhUJGJtLM&#10;3SWGhElNj6fzD+ILtvXkR5utXMJbShKwLMLulOhRLFN5MIip1Er4JUA4ZhwzMT4uZl4L8lMO/S5i&#10;d94S4JBqBQpRRc5TkPInoqgQ19bYINDe6NBRbS0yHOUkfyrW88R+8XOZANYbSHCCPbEI3QAt5MoK&#10;ziqrFED0YCNjow/cf+/E2MT01CRE5qNH6NXnmTIcWziME+zs1MSRQ9Ogcuh7oaImkwdILhZv3KJ8&#10;eOprz/lO/ROrRvz5R0MPzHrmB9WaUybeNelBtvJOjeha/e8UrLxfRifIUjSH0nyPG+/k1XL+0FEx&#10;ZxaC3mb3YLcxgCWAEpgTmBxzHAoCrrAb09EGJtuKzZXcKtTb06+8EszYZMbLuKSYSuEpA1Wcwoma&#10;TxmDvHvWMDAPQiJQZ5Yi5ZRU48Ag8kvvoKfivnCGicpAAmydBEIXft4AJYzdRQAIhyhJWNYYI0D5&#10;2tzYBDjhXUBphc3BW4Y7W69Uh/tgDaNVKgBIUGmNj49wT3kMeJAyyTQ9I+4htna204AdXxoZEl0V&#10;dynGvtSHzJfmZvHF5Q319Q/2MVc1mgyALVpQF70mjwNSE4lATXQ8VzHE/KkrDKG4v3+olS8MdXc/&#10;cOdd9IzVfHEN/X4uD/YYjvVcvHz5xVdfunD+PGmoW1sbfLepiUm20AsXLnzxi59/8qmvvPLyq/vx&#10;PWaOxLBSkaN5vPfeB5eXoVeX7zh10nAk7Oy6ONVdvnxtfXML1iMxrZytqLlZlxQKA4NDR44cjR/s&#10;QeJjwgDi+MZbr42ODlIBYw8nqzw/5gx2BQqrAhM3TtPc24YbmoKpKRSIol+UemjVVlZX8FSPEA0H&#10;5sRuJ89zedHrCIev0KyxjVI4spHOT8wwSWfKRqekihVdhXATwV3Gq1niMDArQAyoXhCqUD+wxxCy&#10;QnuGzEv6CxEoVTAwIeM3hbCZZFv+Dwhfo2GDGslWTyor2idxcgCbcHil6kKEjrZBGIE4f7xOHWeG&#10;5awJLXdKMmMdgEbbb6w9xKURAKXZl2RYDqSsjRuLi5BPuLoM+Ap4otJL4j2IBI3gHGPYSMdgxEVC&#10;DK2pzO2xsJkkS8qj76n4F4QLmUQSCxJoYVQSlv2NLAWVH6Nrw8tm6sIRjJ378BBJJGi8GGKqquXF&#10;y9APPIlqkb8CKG7J5UcTV5VXDmrKzd246MVOFzJBdicT7kLRyFAIgAhyi4wkaVJ5f2KDamsCSkDF&#10;o5ODP5vaUR0saBOsPi4n+Quvvf46Yac0aYiaARHRvwIVGTo4jVNgYLD/ENkp05NcS14hWxy9Oq+V&#10;4g6IgxesfNq27fqtW2PDw2yEO9ubBGnC2mY97O/sc9pKL8fyMmWHdTUkrjT8K6VmN2osO/n8OegW&#10;FHXGHVQgGDyKtgJvRYlS5/wupEbDKZcc8GHqc3Q1GqlCjj1tbGyMHtE4ApGOG+KS8laByOUCa++g&#10;POZdX7x0GRgaZ5V0fJvaCwL71/7ub5ZvLC7dWiLoevHq9b2tLVyUBugWvX6MEJkq4OtExAt6kDAD&#10;Z+OGT91Isb+8tdkV62abZLo/1D8oGoIwUunbjSkqLqHqKYg+5Evg/r300qvHTxyHriGnJzZSjiTa&#10;wQ73Wg8k1Tx8u6e/+pXZmVmazBu3rm5tb6ytre5ur91cXNxYW19Z20jn0vxctmnmY998/jlWHJA8&#10;CxNM9LZxH1UnZg7tDqQv5+TMHHMfnk9SwMFj+SRRXo2pn5VDz9cgXbLE19ZvZqqogvNthE99xXep&#10;Dr9bsagy1bzhdzKgjM5cZpLwuEeHhvsjfVFPtLBVqGwUK8uV0uXswcsHOy+u772+kb6ail/esyfa&#10;jXjdnrd3tYMRR/dg16APzyO3mgwptG5z5v6+etTTx9CJ5EnYgcirzcCaObV/LhSYpeqidvTZBu31&#10;nmYt1qhE6pVQrUFgL3NFAHWFuzLBySX3ocQViRDhEpkLgnTh7egkkz5H+cRmh4YAmgvoOivV7/S7&#10;6k5X0ekuAV453SmBjv6sp73TKCxlKyto8wrFxXxpuWzbazYtmmPRojmqGPl2xE5bMDRHtD7G0LEH&#10;2osLZQ++POH5SGg2jDWPa8zVxnVhxN4ZsSGstvfAgLW3vJ2Gm8CfOqcgBwnwcp0IZiAN/OS8pEeY&#10;AB9o78YD3LgsmC5V1u1gP1Lb65KqNlIWiYEaTfKqNQc10dWWzlf1I7NHnC3AMk2usfWf2Q0pGbGi&#10;wPSYcg0KKAQJHnYKcVYXXjnA5rjSsKDJf+O2cfn43ryQsfEJE9XjpjrU8uiNYWsidUc0ollVAyAQ&#10;8LT6Iz/2Sch/p06emJuZXZg/dOcdd5w4dpIqanwMu2lZzA8PjTDPhRuHHEJcKD/OLwFkp9jKDAyK&#10;2s6+nUoerG1ssG/DT9QWbG9LcQfBWYRFKrsy10COCbhwidWqUTTviJyjePyAZM/JcaYTE3AzUHcR&#10;mkOPro2JdSLEjmeXikWEIsgNmKzVZYJBQKcECvwMJpVAORTe/FTOQmA5fgr3hZ5KcnNkUcYQXbzC&#10;rt5cpoSNliL3kilc8qGywTGl+pGFuKidzLEVRgqJm5kFpRlaHywmiJYhZ3GEVCYmoHhkTU6AFVEt&#10;zUyPbwTeb9WIwzHXHZOOvz5fv7zd5NepScffXK4/c0OSJjQrfekvU2rodbTaiUSmp7efjZIgcyoZ&#10;7i/lHcow+iZS9HjjhVxme3sL98fFpSXYSAeplJjjUg7W4e7wqlBRcVLSTbOQUHhqhTihHnLq1dEM&#10;yf/J7+uK9Fg8RTaidOqAPZ9dhwvF8gS3UHFq5CAUMT7iEfzo++AFVjkHEvEkAykx8AJebEFCKBPJ&#10;9fFBgTVzNMOSwVgHYgzDtf39JJoTCnfaGrRplPtI5I2raZvXAM2L2o6fxXyb10b3yKncLTs91kjt&#10;xNE5hjyYvXIR6GEgCQA5mAROyYk5RzmV6ADSGID7iC9X0JnGoNLDKpWHK6KIGg3AGkxGYQzsbK5t&#10;rawJifP6r6ysEjA/MDzG/C7W2/fya6+gsMKH/L57H6C0xcCCh+LU6VOXL19lGdxaWcbENAlM22xR&#10;9DAUk1nm+ro1DUR/TWUmaTC25FVxl3kXFC88fZTRmLBgR4Pz6TPPfv0G4cpryzcXb3SRdVlmLmbA&#10;dzfHmJLlgQJAxGXA05GHuUS/oFN4oNxWuQgj0HS32Q6E/LB8UpkUbgUa5WEnq/hkF0bH1gSPp1u1&#10;l8c3PjYGh2BtcxvUi0+rIv1Grw82oRKUn0vAnTZ0RsysEQGLbi8OBtcWlyEfj49CWidBW4nkutpo&#10;WCHPqC6UrkV6EgNbiDXblBWoiP2Gs2Jo2xhewiIC5hyByozrO+0ym5WKCXY6kwqukS/uEy0C6LWp&#10;SbGjNEbVDUYZzAs3+7Tev6fl8Byk0kiMR4eHyMyS1oN5HONSGsKKrFkZX/CcshHBmKcJ5fIqcEUp&#10;4WyPQiEsgJGDVbIDtzLi8pkssDrSLZoLFZfy5VHbpcEQjw/rqU3OW5pjHrCCBUrhws5CgcFIVUEz&#10;HLISmRm5HepWGV/QsPEjPNSeQMhVGJYoNtOwuiWvUYEKEd24sOtyoiBQkKC837l97Jw8i8i/WeEW&#10;UCTzRzrwUDfcYkByrjtLf2l5BeM8BCvnz5/Hn+7jH//4D/zADzzwwAOc8tev38A3EaHe2NgQFa5s&#10;CsCnHS5KQE4j1irPOKYV124uHTk0C5cIoJm8gOH+gUquhFEZajbALHkpggFbqiGDDcsRCLhPTkRN&#10;Yby3IVtUz3rW+BESg2IZKLcEa/wvSMt6CwYAl+MQs9/9VJpTgZgTsJ/+wf4S1COJPF0cHCQ0MZDT&#10;jZPEqokHAgDec998CYMeNp92rT4+PBTz+XLp+OvPPVNOJp7+8hdeeeaZy2+8cePKxYtvvnHl/JtX&#10;L55fvXl9b30tf5CGVoHNI5NbGAX5chEDMEpd8EBEFPi00TUZrE61OKIGVgMWjcrzvl1tubEo/vzn&#10;v4ALjdHEw7/QquGZbNgbAiDtdbig5EVdvHBhemaKnufRhx664/Qd5EdPTc8S3gYLi1XEoUO9d5A6&#10;4PAlHfHatZuTU2O0FZxuXDI1SHQsUD4Aa3ggf+mX/iWDmzN33LmySrrzOuxTzmB8kxVHZ0xJ6U60&#10;zoyznakRWR2StaouvP1hrri5A4LncaT4+//0LvqFZfRvOk4NXd+pIM2nWNEg/FEmAw4nO93w0PDo&#10;yDDzxKmpienRyd6uwUayXljLbby5lbx0cOWL53ee34oUY6FMoKfRtxBbCDd6WklHr6O/qx3utkcb&#10;2WYpVbJL+O1V9/cdoCNrQzuK8UGUp+OIF6CRvD4VjlMB94TXCVY34mj0tWo9tQrSxu6GBtbQqWlO&#10;2pgGVzB8AXWE5shGwJ4B6KaLoKbE5G7Cg4WwwFlES0jhIHF1mIwdV8drr5CVAw1ehaMv6fTlPe4k&#10;0+o6yhhpqxehOZY7FI7xmkVzlE5cTBPjN/xtH9xOwAzyyt+lrcafEqzRO+H3TPoco27bsM02Ym8N&#10;NBuxVrvPZYs52ginHPKJ5WTKprJAWgzckU2wszOeUxVv7vO7LppV2KufV1evxl7sa0sfA9cbuNHK&#10;X2bgyENFCWWcHV0EUjN2g646MTFBlI4WqB3aRB1f4r6eGCxIbjHSKipM5aPZOgQtQMPnYKa8oxwE&#10;DoTtANpHG2FREhmhskyArIaGh9ll3v++90HklywFoXu5gDMepEPOD0YVW9tb/+G3/79z8/OHDx9C&#10;wjwNz8/W4bsBQrHCqeMNwcUDRRKcgymu8ogPEteu3+J8pR4DCJGNNjCgSYPgN/ZiSzdHxcA9jsao&#10;PDyzc9PocCnLeM1QWdkruVCMp9mXeVgQsjXZidXzy923TPyWkrgYXSlYEwmtdOUGG2DyXhQJkz2I&#10;FAoH60aFOpTdGnZQwFo2KHli3cmurCIUHytm/mu5zLvjYYESDEvGDwalCB7cicm8gdqPMx/4XQFM&#10;jh9FT8pd6unGLTVGiX/pyqXeoaEl+8NWjUhY6+vr9f/yzeLTN6r82sm2L6w2t3OCjagRB7N/x5mG&#10;jo9di7qKwxaRDIA0N5wjk2vIpjcQ6zFayKqckvx4M3nZ/SkWo5Eo2ASlMb4dQAiiQClyV3wA/o46&#10;nI2Jag+racLKhgZIhcI7yUtOG2cdax6OKR0kNRekCa4jcAbrUq4ldULxbNSpnIFQOSCnQMLipIj0&#10;RKAZYDyjI8DpCXfFeE1QfOTzpMGM8s1YisjSOY+B23E6NLadGt5ZeS3cRMqBgeGhsRGChqmHKI+h&#10;+yhDr1TM9kTC/T3hYaZgEY7kkohkTnxtMOlwj4yMgXvBsODTnBDoHUDjaOJkUkUTCdOR7EquIT0K&#10;jFK2OTzaKJc4y6i3ugK+SDDEHFkMi47txhZObC5vJEaM5FN/9+VQsJtHf2ZuAathLsL1W9cfe/Tx&#10;1155nbhVCg12IZBFHj1SvFlSa+sb/NjNrQ0Rjj2UEdmZuSnul+aMvBEKakqQcBgewsj4KHIRmZDL&#10;ZLCKZJPmkfnZ1u4WCjFAj2qjauhvJk2T+Z1AKKHF0Nw4jnTg6jh5e0vSHJ7e0gHEzuzv0oWLOAUe&#10;7O3C4uJI5Agn3pPDXXICDhURhkP8P6KESFcP+wnuldQ6lE1cAZBomNMUHwBDXCKYQBKSoBf1+KGx&#10;rq9tQqmcHEf3J82wCiJg/ibttfQl2qTE88NbjiRxs5nJNMfkcBmDCkWZmEgs9qqR8TEm+FT6lMCM&#10;1XQ6G6mLNnJjIKw4ZTOEVsKgkExrkA0yrqmJcbWRWXLL6UU7v7y6MTYkp2JZMOOnJEY0zA7U/HDS&#10;gBXoCzpbyeyTFxbPr+2eW97aOWDmnn9zcf3Lr11+6erSxZVNQudwfaX7hlaBChasDbBZfkdYMxro&#10;VjMbM7Oz4t1N6qpCSjkeODrlx6U9mqpYYaSWlxVcRF6raANwWiTg1wSeoJoyfs5d3bCroc2wxLlQ&#10;ArrheTXYPfwsCWGFMJJIB5HdVJOdRGiAbCzoLJS1C/SIySo3Fw/zxcW1/YM07TPHAMULW8H+/j6N&#10;Cnvsvffe+9GPfpS/uXbtal8vS1qLnBKacQqvlrOHWTNXmEaOHWNlg/5njIk5xRDOmriZlskqSacw&#10;DON2AFObpCHj2CTSgE01tWojETG5iYxlzC22rK80HzP3FODTfAUrRnib+ReVLejLcaLRPc2Xa2Qt&#10;37i5ODwxztyKYSu2HdxeL4YohNDUK9CRAT5YFrhwcHaSkQ0oym3C7+euO07cffLI1778NxxUrNT+&#10;bpwcu3qDXTwq9UIZTsPyDfgU5869/upzX//ahVdffOmFF59/7hsXqOMuXNzeWC21Gx4m2k5XNNTd&#10;29cDZC3ds1aimdcaBrBEVLrtzuXFRRrM2dl55iG8gbYTKwnDZZBWDCKBnYdrY2P9mWeeue/uu8BZ&#10;duN7dGsUcmJhu+yzs4enxqdGcNYYHmaNchX+7sknWVAjo0MylnK06bcoSZXw60RUENMFhARGVQfL&#10;6otf+CvKeeR4UKyAy9glmYrR9zAY5o7GIl2sFZkWmG6H33jV/C7kCemNQUatD6MYMp9mSscmUpp3&#10;islvL3D+vsbkAeQd4OeOPQb7laaeBtbmOKAY0f6kroF9BmAYqayAFsob+jHGVQMDIzu7CTyHZKnh&#10;cZGk4I26arZi21Oz+RsezIm7HJ6wxxv2hXv4n1cW2X72b3EB/0GRAmwu7P2sZ0ZM+p0oVqltGizC&#10;fN2B6V7d7rN5Qo6gvWJvyKO+rmEtP5aPaBcnvlpZMZ/1HJr9yTDGde0MrGGc63mE4MVohzQJPJ6g&#10;1+l31uyNQqNgQyrg6bi6SDb14hlkh1IFRwLuu9TTDt7Ot2urv+t11rvQi8dCnKITSlW72qkx28mW&#10;3U2Xr+lpIvKpdnx2nz6nRBi0zmDzkMjn7/a3ZFne1ju/+2fcPiWULgvlwu2gqaV+4oFn56FWVOII&#10;3ofZDFsnb5py1GDawg7YQeDUszdxeVhmXCFQAbxqLYo2XyWqD6Mc4xPMSYudK2AFCCinO0qBianJ&#10;f/yPf/juex7c21rFAW1icpobw0tIJJK/94e/97//4A/NzR9eX12leuOpuHz5MowZfhB7EigXZg04&#10;4S0vL/LrwQfuY4ZFZt3OjsZYIIiMxXFq5GBg2SEZZnpCWQZoBxAHrsDmT9eEEpaCBkswbh+h13s7&#10;O3QL9K4s2hPHT4EhMCpCLSj7RFogFptlXkHl4nJhBST/xTrrSWrCAjfDxDewI3E2wbHm7+mKGdhq&#10;SKT92ENuGNsuFTaLiR6STGXq0u95/DEQU3Bd6S1ZCz7WBNYnQgV2d7Zu3FriwQwjkQwRmqfcV+MA&#10;SplbWdvepvx6M/T/yZKz4vP9Tx5N0Vh8+Qux67+IPl3OWgKAFbTLD6NS5wCEMzQyPMhkB3tSLmwi&#10;A82Cuk18NbXw+LLKZwkat7OIpSY3mNwdMg8xa5SrcbOM641BpEWz4s4CYRAeSWdMRgvFpt+zE09Q&#10;AAyNDoi3hKgcRiMuLS4Hl2JkoJdGQiFejaZMyBwuJrw8X33RMHH1sd4Y0+G1RWW/Ts3NADhhpGT5&#10;pYGvANhTnF25eBmgQce/lNehibHxfD4DYGxk187+gX4OYJ5FNPWUpNlEmjxc1PGxaBgyB1JlvOsA&#10;QfYTyNnccJgo38pU8MZtBA8LqhYKd0Op7GBbQz0BAzqVzM4dmuFkBztgyUGixIZctOBmK+J1ddM5&#10;5jAxtl1d2Wy6/UeO3XH27Ok7z56lI0XEBXx+89byH/zR7zN4+be/8m94p7du3iJP/fq1q9evXmLo&#10;T18NPr2+usHL39jeZrY4PDaytHiDfJ7J8THMceotG1NmqknyB1D2HDl2hLdZtzeSiQRyYsU0sQo5&#10;aYwNAksJbVAunYsn9pgdcDcgZFPxsp5h2wvYaFlDMM5YaIJ169zlBodjkcQe4vtd5CDpdILvis2V&#10;SrRqlSkeBajut90mtzKBsm4KKLBYqgFwx53tXREWlNUJlNUGG6MMogRE6d/TP7C9uUEv8cJr54f7&#10;o+979GFOKFuTvVceD7D+0E0pOxUAxMFJhQaaFlaumZbwjsWvATSPCWNjQweMREMLR068+tqr8HRx&#10;jhATmofOiKOtjE9+tkNTXbQF4vfRH8rvyfjUAIpzzKFLVTCCWv6ul169cPHStY++/7HJ0UHMvZjv&#10;UgbxsMuAXZaH0o/EM4U3Ng5+/dd/HStiiKTQ9eDtUT/9u3/37+iKP/3pT//Wb/7GQwsTfb3dPBOs&#10;VEayJkIQfyXNrxQIL3RGhysvl05ASh6cEHBmMSCLymBmpi2kcsJhjH4AEAHjEwRnsF86uzs7Lh8N&#10;sNxuryzd6hsauXDlCpMfY5rTZjSsPUoCdjEJpBEmDhE3XE40txNDbAThJhcHpFYPKYcX1ikMOPBv&#10;urW49iM/+mMf/OAHMUeERStEyvISMjY6Ozs7v/M7v/P88998//sfu//eszA8wLLZHhEHJA8S6WSG&#10;N9Ub64lvbZ27ePV7Hntwe3N1b2/v7Jk7Ir5AOZNPHRyMjI1zsHKQGpG1SShWdWiTSNgJDCSBJno4&#10;akR+NIyG/STzBGP7YYoWCdDJ8DSCFWMVaW14ZD3aq1RbuJCm89HB4Wefe/HxJ57Al4lCGe6gDBnC&#10;0Euw32M2sq+Qd5cT8Ap0+Ma1xcNzc+xX5WT68ML8D3/8o7/xr/9FTzA0HMXUFpRdmBpLjk2O4kWA&#10;JjuyTNjlRwmrFML8ejw5eHxhJ5195Ps+Nn5kgUDDwejA3Oy0rKV4pCyMhibdskYy3Tr/5U/+4s++&#10;8fSzP/XTP0V3hsem4YmWgZgJZnVTabRbTNmeff4bf/QHf/B//uQnKfQS6UQsHBrojcmIVG4EgjDx&#10;lGB+gBHy5u7WX372s1s7O6dOLPAK2WSY5DBnx8rAL39QLmrL+Rv/7v9hu////effRRVKffbQex78&#10;0Ac+cNfZO+nzGU+R98fBsLqxip0Ykz6NUSxqr1FWGSaGuBUmA1wKHC1KQ1c01aLkaC01nArZNIyV&#10;d0NTf38qac1rMWuYYA4RwyzVGjcWL6YoNd9Y3p5UD4ohgcvkDwEzSXxN/LHHDw2J0x1aeMAJ7dlX&#10;3CmWNvKl1ULxVi55bj93Nefc6XiSjs5Wvb5ZqZC/sllqxhv2TLudwd0OIjdw7W0N0bcXjmbO6+A5&#10;gpkQdbkMQRAZMqmDwHX8zp8dI65GX7vW36xE65WuWi1Uq7hh21XgrOLqhxEgGBWsCwWQt/A6CfVG&#10;ooL6bZ3uaI8R5jNFUZQZrTbdJztjAB8AZ8DT8jlLmFC72weNYN7vTpI04kJbnb6ZaWzVS9ezjdVK&#10;5nraleo0E4h+YExoWi0o/buZ8mhabb0LtCKKH3R7J3zQHAFQnaMyqsSaB5pje8DGe2kQshq1Nf2t&#10;jrdDvAZnJBsfQh/qJ4tNBy+GlvJbAVoDMUquporPRAVKJGgtB1BG1ie5RkCO4HyKSfGTyyo1qxI5&#10;NL9VNodidPW76Z/MUMBQT2XxR4GCKy3lotkjkOu62XoAbY4fOcK4mYOzifMZLX4Dp9O+C+ff+s3f&#10;+s2nv/oUk+Wr125cunyR3eogvkfXyjdNp5JIj3GtY6V98Ut/9cQTH37s0fcOjw2+5+FH7rn3vsff&#10;+/6jx0+97/0fOH7i1HseevQH/tH3Af8xIidb89SJ4xBooDNSr1D7KrWr3WKsCRfw9KmT6MiQvywc&#10;PqrZKK+YBD9ECSRH5zN0nzqE2C1Em2/ihENDA6RCEYoih7OEBkmZBbhJQ+qSGhGCP0aDbn4CBaKs&#10;N1oO6gCwQ9pcvr/yP1qNvt7evd2dDeqCtdU4niAbq+Qm7u3uQipgnMCPUnoEnam49jw71KNIFqoY&#10;lcFlvrW+3Um8Ze+exdIVsPC7/gqUb0xm/kdPl3N8fEIhFWIjubAJAAwd6ItigwVpARZYqZTFCJ33&#10;wuyBBQCyxSEwNj4pD2wUkUj2apVCpch7Z21w1LH96I9tG2nahldkpHsSKTXk0F4tQ6CEkMBlgSEH&#10;ZAt3li0eG1HZR9Il+f09aCDYNI11MDIDqPdK5TIUeOx8GUrD8gRIWF9ZZlNUKSn8UuxGLgOUqaAv&#10;TCYNo3DAWwAzSTsdtpMnjuEqib/SyZPHBocHwMOEI9Lls+Xb2tHuoHQAqoIaZAVLe1sTEZ7YahgU&#10;aNSBuFgP1LggRzAULG0EHDsefPme6kEARZMDFwMBjqsqYg5CRxqN7a0tiBp8K6bOrHUoFJlK00kL&#10;EImk0kkE0T/8wz90951nLl+78crLL/D5NP0nj59mug8VErz8xLHj169f2dmLHz5yjBP3IEFiqcKI&#10;KYjhw1GnT01BkA3AZKL5p0rTg0AwkssxMDqUw9c/l+kKiXbCbJEfx2rBPIBmG3AJVB6gE1k/IjMQ&#10;SsnAqQ+ofPALrBO0GCoVMx5fkM6DI0q2qULdsO3sSqYA1dbOnr1zdBjFYw/Q0ezU9OjoENjazCTE&#10;au0BXEDG9/v7e3gXg3OAdzF2Q7TOyufvBZhjy1/IX7hyc3kdUVB8cXUV0hu8153dg76eCOyUfCkn&#10;oBBNBhbKis2EcQuDlwkH2wwR28YHBnF0U0aVOpCUSirbAkHRrTb26PT+XHxwMkgyNK6UF+b46nA3&#10;+T9FqEuUIi9AdXrMOdkKccNRkqJVgcEeMcJkT/eNpVVGe2Owm3vCMHcpUjX2drnpAxGRcuYyi91N&#10;Zh954qN84cc+9jGwGBQet27dQgj8e7/3e4Ti/tAP/RBz6OxBfG58RAakpotmsmdkzyZkTQehOR0V&#10;jKk9ke3QpIYwbzD2swqQVxqhalJ9rp53OnbtK9httjv0GN2xPvJXcVBlF6dwX1pZM/sD6pNuWiyZ&#10;dTNg8cIOylFQiMRHgWpstCEJMBtSFhq1OXof/InB+KNRytkExpDV+kc/9jGEzAiAMHkmf++LX/wi&#10;Rom8r9/8zd/8wz/8w6tXrxAgffLEUViGHBGGdSAjsHQqjRqHd4atCG12Npufn52SkNTpRNQMoyAZ&#10;3+fdsOnxuHFBdPmlWwFE0KHAFVZlgBuZwV74zlx29mQOKcVkGbIK69MYdUhkZHXsJjBCxyQ1Ilg1&#10;5GY0j0Oj4zdXVpnMsJMYVp0aFfwaqOp4iqH3sKXQ75JcsrKysrufnBwbhXF87q233v/wg6O9PRff&#10;eH0AkQWFaKPhgcEo9iRSYt0oNhAOObYTUqHC/gD++ly0EBnK5epBLvv4+9/fRnVsx4uXQyxy2wfd&#10;Al7eQWSs1+vovPDcc1gT3HnmLIuW1AhqPY48cU5By4mAV/CV/fwbr+FscObMSTSduLdREkqOzZLi&#10;4TE6LPkAOh2r68tcr89/4W9dHjtG9LJJUV6Gh4AHeaYpuZF4jm6lbkO2+b3f/69Apgyn/6+f/adM&#10;jnhlEO/24/vKxaoUf/7//r9IBB8aGe3uDpiznzDBsGU+pKgacSMw9VBOOeRkQwm1mi2V+uJH/P2H&#10;qnfxcd62fPz7//K2gsdCH29/GJawmgDGSRpVqWhgPXGK8Ci4nD64KdNzh4mpJPQJWyOqFhAaA0PW&#10;4SyAvUC8ZNNpVIsUG9jnUpFAD6Nfhp9T69SwuPF0ewHkqsQ6AOQg3YH4EXJ7DdZohwHll+jY/DKg&#10;4z/gQ0S+WouKE7iujSukcMdOE9QoVwW606862B8uC75GsVErkkHHIlKiJM6ZHDX6cmOswDun6uXg&#10;sKplI1kTE4a9gc2gkMuyQqjAc2VsP3ucODw6O9lKtuU2Xtc4KvldwViAt9YhqpuiEDREACQCln/Q&#10;u9CzZbzQpeAsQ9BvAS62AIJSZVvNJui0avd2PKiOWmXGnxYjWPuJxJmM1YyujAvxDoSsYZ+Foqn2&#10;k9sFb1Bbrd6d7MIsIrFoPgZzFS1SK8U4nxlrbnVB5ok3abwkObXgQshzxO1+8N57f/AHfxAdK3wp&#10;uMo0JS+88OJTX/u7a1evHiRS3/P4B/bi2JIcMNLl8mBc3NODHt6FggxWOa/imedf++yn/tvLL754&#10;9333jI2PQ4RiAMpWyAsKB32x3v5/+nM/CxBCc7x066bh97ipcRmykMsCxYd3zIiQK0aBimkLA1M2&#10;UYQ5TNQYmPFfmf3xNtk61zc3aKRk/S0fEJdfFbaeb6wi5XAlfjzvrCnOhgtKWYozeX72sHZAyosO&#10;sTTb6F/EnXF2hvoHmP50hwJ4+4EP00fyUHMXGN9weLMPSAJZU/C9IYsqA1ewCgNT0Sur2JXzFslq&#10;pc8leCDaRzRQiyMIyZao0gTA4AFgoAXplF2akRGmyLmZOcgdOjyzsbl3391nUeUyb0UKiH9QoSJT&#10;UoyNKNkJ2GSixb2cnBzjG8ozwe7IFLKw97G3FileQcsy8gedcTXaFNwJxlSpBMfO2PAEfAWAuECQ&#10;leqEfWpm/VwVFDOlna0N9nGKHrHyIa+77Rgx8034WRQZ4IXsmlRF0D9i0W5N1vLFg70Em+P45BjH&#10;JbNDjlH51tK4tlBQlVaW1jgI4T7xPShDWRjf+48+whCW/ZcqQpkeOllAxxUqqMmJUAmGVeLMczBr&#10;ngX4DS3P1iqUGxRO6CJL5QIbFuwE+nLuM2ctQzVkBxYVA9YWgYTyicbPjJVSrZH8cv7lc0cX5jhC&#10;oPsyfb90caUIYmL3T46Oz89Ogxk88p6H4VEsrW385E/9+OjIBEjE9/+j78cyM5FM8P3P3nnnH/7+&#10;727FD+Zm59ZXbsX3k6qHKOUUQkPjZZ89NM+5YgRSTV4eyzKbyc8exo0RFFalAGdGLp9cXt+CtzA/&#10;f4htnwAY+kA2727cQ9zQTJlFayvVBtXG4DPUE+mNhSNccG4N9bcuDtsYLUSng47q/Pm34B8/8vBD&#10;A7FuihiBjU3cm5WbmSEYqVbFCBH6jaoEpzPDBLRCRnwGaHlna0ejCFcHiRWFQqZUnBybCHaHVdXV&#10;m3jj4UWyurwKeDExOg54jv7UTCS0aaDNEGlA40UsTbzVdpUXY7wYtOFLbGLscZR2oimVbQqTGjuJ&#10;FDfZZf2hbh5cZfOpAsHf2gZVCBk/8zcDB9VF9+WLzfCGva1B8CoU2DZLkVvqq/miTz39HCqPu8+c&#10;7o+GZNfV4vzmucN4ua7vT0CzzbmbyGxnS6lsbnl949jpMz/6oz/6x3/8x9jE/Ot//a8Zy1JL8S7+&#10;6s//5Jd/5oeXlld5s7VikQAMkcQZ1+lDimuzd8qjWxkdyhw3BHKrndacQBUtvAvViMrNdNVRLnpI&#10;adKT/dTXn33kkUc8gQBwDsOZjb29m8vLeNexRHFEpvqkCocVxe1OJZJcSmxomFir4FTEtqKQqDAM&#10;UKfHkvnS4OAwXKPFpdWltXV+gthpkEDMlJQCS45LbifRxmOEz4wMI/kHeKKqUyR0gwYgA54pn1rN&#10;D0M93dE3X3s1Wyw9+vADycRBuZRjlxvp7V+7uYQvEHWL3CBM6gxvl33XSIio8BhAy59H+6TxxEAN&#10;mYbqDePW8OkMzISYU7RZ2m+AYGpEqbWZZYE8+ig52b6qKNMJS37l0uUPPPEh9ia2i1qzyKC/Z7B3&#10;Px6XaZpOIfy+XFyuS29d5lNOLizQE1cLpfecPXt0euLLn/mLkWhIr6Yly0+cb8ogzIS4wAUF1db+&#10;q5ulMEA0q8VGINazVSzsNeo/+nP/pNNNj7H82IOPzs/P8dpYsnIrFpuowUDSiDeoOWlQ2//qX/4y&#10;1dvjj7+fPkAZlPUazGscvHg66AOYllBq//4f/O7qrVs/9IP/W6yvp1LI4JxJ0haRLjCB0QdxmCAo&#10;hOJZbZRxyHr5tXOM9O+//wE5Y8qRW57cfDt+TyVl/OIE937l1VeIVPnGN5+F+AWx4PjxoyD2bBCJ&#10;5D6TiKe+/rWvfu1rpCWOT4xwcIonoeBqOMSC69XCi3atvzbyfvVdFnfNBCHII95CD80vCxqyUIN3&#10;/dJQQDIy/TJcYN1WKk1jQW8GBcwdGUGpm0IDjx6Kc4tFqKmTwwFKx9KkZIBcS4NTr5D8yIviTCP0&#10;GfMR6jJrTt2EGoXpJXG1jIChpjKB81Dft7ztnK2ZbHtSdudBx3Pg8Cad7oSjtVsrrRSrG9XySqm5&#10;WbPtd1oHcH9aHTAUqC9afYYD+61Fl0YBb0tk8HRUkMyoB99smI5K7Zv0QXNsD9oB6qrRWhWOI+7r&#10;xD0Qcc5QAqlEqUz4MfGvzDqFkeP/Dmeuq0viPJ3zeifSbsHXgeoXi4FacTTSLqA1tFXsXk5Acity&#10;uDl6/Vm/O+207bUKi9n6OpyIEiqZ9m6jiRVasq7caiJkKDi+qymPmmg72YN2SOcoHQfdiMSxMffP&#10;Bf3TQQ/C6nGffchVi7bKwUreVah4EIFTVVVbhAdgKwy1h22GXVRCNOGI4GG3C2yKXHEaLbGimRjo&#10;34xWRqWQIY0x3mMW4lZyNFSeoF+EHv6k+Gr+jvwnkoW8TH7RNfqBNufm5hiMYayFbPHJv/07KBes&#10;s9dfe/WhBx78uX/6c3ecPj001Hdofv7es6eJ3wV5VvNgc6ytrUCspiWmd/vQhz54a2n5jjvv2DvA&#10;+k6h5002DekL3XvxOA8pKcsbG1v8WPZA+VrXajD93jj3xtWrV0lJXl1ZuX792vbujoQdeHBI2eMN&#10;R2LkJVINmTISdSzeoWFolLFYH6gMfwNpCKFuCUU0L6JaVzyVOKLETKHyxi3Mz3BYU2anF2UM27Mi&#10;STwerBxzheza6jZP6N13n+FpLOSkpQDEymWyir+TgTxpOlQ5NgaEWOEYU13plvDR2NzcXl1f53nB&#10;YBuJhmjH0A3whs4XyA0AzyVjngKY+9LdBWVT5FHqMc0VUVo43ehP5+fmAf/uv//e0yePTUDRH+4P&#10;0Bp7QXeIAU2rsQcc8walEfEFMe1RT88WpRx56jyoTwqyRvVpMDk7zCZKa0YxYKjIirnXCpfDAF80&#10;IEXBsteDw/FMwFtNJRNohq3UDzlwGb8zJdHJjxjEVN5vVGB723CxiagvIS8t5asmkE4uoWy7ch/2&#10;eNnHmOaTOgDiKPq4Anwp/5ojwwM9fcjBOOpKVVnEiY1Kl6mOXdseDRM8EA5nqWr0ngNohLyAlJaA&#10;VbayODjWyIyRcRb9Kosa/JNnlXOU78GLwDBBRjo6bRTQo6tChnwuj0wK03ZGe1Suu6kcDDqeDUr5&#10;bCYJe/Lk8WPApzdv3nz+hechdZ06fRKPlcnJ0R/5xz8IVQNH37/7u78h1ZBmi/fF+YoPAeMLaiwO&#10;kVhPN85TFYwriwVeHto1rowyCaNRhsfiFBMUWy0jzh4eIql1gIXN5WGvjUXCFPd0QezVvF1J+ikC&#10;KhCwtvfjCQp8eXMLm6bxQDrtVf2tqDpUpT7iNGgeCLZRymyrJvtfDgaF04EtQHUrMcGE25FKJqHl&#10;cu3pukYmxvG9gLvMdIGWUmxgettAYPdgnyW3t38AbMH1xMd4eGhIjQRCH1y+NXaycxe4jaTyEmfB&#10;XiLUSN0otiayBSBIQxWLHBohDmLZIH8C3AmoaWRgwSBVgBx7YYdtRkeOuce8dwaqeo5YyYriU/KG&#10;yBa8IXHfuL1Q/igQeZT9iULt5tIK+9GxhXmeOxOrIik3hw7oB9u1zCObYrWyLBKppL9nEBNBtB2o&#10;ysAUWYo8ht///d8PefTKhTfvP3Nyf2+Pk69FZjEvQ7u0tX3yJEvIr/fmwMkczRCLileg+ZpGbFJM&#10;aaxqhIYqGdVco0KQCYVXqpq9OOx4NtdcocSbTRdKuCmxPing+HLm3YP9Q1B9QXnZT1iaHHA8XAyj&#10;uV+AYeyERmRNnQMDG/4WERVR3iloluGRh4aG+44sHMaWa2FhHhkE35ks0+mZSUoLWgIEGfyN9n2O&#10;0Do7A1VDAxtn+n6KE46CxcVlts6J8VGeNqvEpHfOp7I6ZOXvCNwGN4P9jBZUGLEsbI0tkymRreJZ&#10;5FP6SeO7YCFMxnHGyL3NcWcydKQgBw3QUwbyliJ3oy1shw770KEFvgnoKd/BZND6ABHlyKt8oyxj&#10;DUROQPjkCMKqR4PE3OrE/BxF1fbqcncQwyBl1dB8a8AEmQZD+AaWq6qYeS0SyuuZgRnuo4qickS8&#10;/NBjj2KDyh4+NT4JWZwrT/0SJGRFS1vlEy8T8wVado6HP//zP2duQFgXTzoFsjBvk8FDcwCvARiR&#10;iuxv//avmS8dPnSIgQwbvOLSxEPQBaJRkSAvEPjjP/mTra34dnyPMxULDHg1jE0oqABn2aLHhkZ5&#10;orY3NwXcwmCfnpn/0z/7s7GRMZjs3MWlxcWnvvqVz37xM5zTOCDAD/vc57+A8nRooI/hFzs8LEBY&#10;JlWSzKoSliJI1BGv506NpJRoumMyeJAdlHElUhK2uGWSe8mOwFAx3/3LzKbNLxo/geigKnxHxZXi&#10;qGBULpzrejz46fCsqc74ycS/qqlVmArFvRTFIyND8JAwmghHw4wGpIDRz++gfaGoGkRYLkc6iebU&#10;b0HQNSWspn6MPo2pDXMxD2Im6Iolhz3XdsnLxo6mxJdy8vvtwnG9Wl4toy9pbNfsKVs71bKRIABP&#10;UVb/Rr7zHeErih9E744ZeMztHkAi4yGsLzAXQo9sGWjbh511/Dh7m40ewn2kjyk5ilRd3FMGo+iQ&#10;YOBh5UXDjbUYoi0OL4602bn5Sr2KjRoJHIiqqQlQcWLgFOmOcQ1C7oCXOMpSx0NoRRZHHjc24B4c&#10;6fc7heVCZY3CsVBaylfXK/Yk0+p6K9sQZKjsQY3XLVuBv//QEMdkD+LmyKh6yO1CeTwfCB7pDsx1&#10;eXkj4377gKvW1WzQ8vlrRWe5iRrBA+XcDqmR7ZLqBb1YDc9BGOWgepZE7t0fPNTsyXLQuK2wVkIW&#10;D7RQCsvsjDtq0lcMP4o2nf8jkvyuO89evXGdx5gt76UXX3juhReoHanJxsZIW24BoaPKYvR5/NhR&#10;XHJwj1uYP/y9H/s4gAdjKc7O2Zk5zieI5hy9YCGq/Z12zBouXrr45JNP/eEf/0k6uUeiANIQfkEx&#10;BLOn5iM/lIknWhXOSeEcjSazy9dfe/nVN1/f2do+9+brMCA3NnDdA10scaxw0FLWs5NTlVLzcsag&#10;xYGjKX5YOKJoC1TJRDA5SMUIDg3CNJsYG51AKj8/iwi/i0MaRRHDUJ51ufao3PEk0wl2Ungk5EWJ&#10;3GyeQsPBEf9GYS2GEsJTQJlykNiXEpkuHJsMORw5xUph+q8jlkmfjPXZG3Fp5+BH0W2i5BSDx+AS&#10;hWV3OEYwHMQ7DvnBgR4wY551vMc59fkZJARST1MqyQiGn2hScygxwSmzpQwnLj9F8bX4ekQx+exg&#10;BqNJOjuHukKdAfBxGXNwx/k0qCS8TXnEsAHBJWZwTPVMdW8gZ0obji092GovWsR1qcs2sbbs5Vwx&#10;9ndKOh5qHPGZHdPF8liAFILK8OBwSKOdAkvDFJ0d2zgeKzSCrpxzn4EavAdUDsq4Mqa86l5MkocJ&#10;FJL1EuIcK0sayQXxDIr+ayKOZuaJ/Zn8R8UfN8mUMBTZD5QTo/mf7KPR+kir5BIDku9UzJMBExoa&#10;GDC2So31vX2aie7uaBtszlijYMnFO/rTP/vzO8/c9Vdf+qLwm67QAw++B4nMAUAiju4227PfeNoo&#10;7u1Ly2uoaZCk9MVi9FMzM9M8UVC70PBKOI54qFIfHhqYnBgN+KW25qjkUWP0DGI0PDqu0PMiOgk3&#10;7F52dhkMYlaAJFYViDcPPgMMFk9xJHH1UPdQKSE4xUwbFgPPLd+LoTkBQliAYKVJ5cFuBQIpKJiK&#10;Hr4E8GinM0qhT/RROFDIZiu5jNYASna/tzsQ4mX3YRbfFYYKAv7E8G1oeChTKBCGTjAdFQbmlzv7&#10;ibWNrUs3lo8uLDzzzWeQHfHU01hTxSMexjWK1Qegi5ULMBpTZIhhjAzpO6l3QF9Mc2rHd4qTACzQ&#10;2KkSEUm4jJvlqY5WHBn94gbSh1IPct6zNhRRLj8jN2ZhsDaJBmfJSdvi9aEL2NzeJcUKmy2ug8ba&#10;Mg8Bp4CMqC+jgGaVIIxdJOW3Zv83/+bfwD5cvnyOXaPcaP3qr/4qgXUs4eeff95Zzc9PTeCoLzdk&#10;XorUFgpnVbUtjbiNGCyeCV6vxs6CyVS8A3/yGm/TECWbtFKvjODbgVitm60Sm8CDRObk6VPGklVe&#10;U+gQmDNAHkL3evz4Al8nCjVKQ0IpWw2wDpAJdEssWsJUaIBlkaOZu2pmvnu0O2rm1Eoj5vQ9dJhg&#10;qQlm1jx2xqrZNTkxhngglUkrRAolWSgk/xqD12CgLzu/Vhv/dnYtqN7Uf2RLYg7S39uLwz0jQCQ/&#10;PDs5LoU8w0HuhMpQIFKqilyqS48YDCTDYFViOQly4E2zCWjzUCN5m96mNteQDUz2h0puJSWCmmkK&#10;CgAFLIHcO4dCZWpqHoWKLJCQ0Xg8dBHUyngsMDfgu8O8XF1ZX1tZGx8dR4XGjyPUIei2r68u+7gm&#10;3GszwRYDgR8RlKBTBREDE4Y8cnUA+WZPKHud3qI0cBVA5vc98QHwgmMLR9BxstlAXRE8jGlCsxYi&#10;vQlyv0olFhu7SfmZbzx9/Phx7hCdKyIzy2Jdfk8yeRZCRzv74gvPg6pMT02wpXHFgKPFDq+UeKUc&#10;YATPbm5vs+0w1zp79jhAA0Me2EGLS8vsrTTkzMe4s1gTEWik6vq1c6/95Wc/jYrlwvk3GIp95jOf&#10;+spTT3792aevXrv21FNPXrl2bXNni7N9cBglai++T+w7WqXQLIzZppSMzBqpaRVcoLa3TPForCIM&#10;Z4Ju06pfZVtPSSaiq7Bio143aJKFIhntYEuZnLr7MpCQNb7lIal5tVADviu3n8qeGg8TFb5KTTx+&#10;9HCUqUjB48RoY7yCcQChWzGos709kf7+Pup97In4S8P3xT1LPqMGzLzt6mhYCtoV0PKYrsS0JPRM&#10;PBysbpNwhWGwG++ZmrNTIEjO7kjZHHGbN+X2Zb2d3TqBK42Nam2tXFktwhd0JDudVKuTJzidMZiW&#10;iDHH/46SS3Y2Fs3RbdEc3dAcp1Al+z1wHIfdOPKkQQQQ8/lLaWc20WAjTG4kcOgu5ytFzJPBRE+c&#10;voMbh4laEfl1Tx9lAVeGHQH4irfLMyyVL748HDvdEd6MzwG46uzkbW7Q2KzbibD6wBnIeJ0Je3Wt&#10;jKV5abmQv5Wvb5ZdKUcHsiaIT1FMQHUi39WUxyocceTpc2Fd7pr0OOe87nnchYIkVrvHvLYBRxWX&#10;tCD9FOPwXBMHErZiD9YwZMuK7EK3YU2L0O0ajxIDrr8bfFbzoGdBj4NkXJi+MjegZhKW8YEPvB8T&#10;DSoMRsp0wMBCvGGKDBqAZ559bmV1mWhNWHpbG1tMDRAKALOjm0FGAPv4rbfeRGL36COPHSKwocEI&#10;DEgJS8UQEM7nv/D5T3/u84uLN1kt5A9RmXJ8ANtIlstOoFAnSKQClGT9g1wU2CMYAIkZHRqhCCP2&#10;CtwbfAlVxKXLV3gCseXDGyKTy+zt7VOYsgyNYxzu9l7ZC1M8w7gX8gr06MEvW244jTqGGkwP56fm&#10;adyZVrBbUDmKNOP3vv/9j7MLUwfQxLPXo5KRGIinxYxx5butD3V2lDkUdqhiqU/YPpiE8WfjhSYc&#10;0fRR8jy3xsoCSuvgmnouu7p5dxwWmtpxePCIn3vrApLD+P5eIrFfrZbw8QdkgDyGhhrRG0A9E004&#10;aqCe2gW4oXY7rDLVfIZOhWYc+K5ebVJ3AmZwPzl1lblRrXEvoVvQdnLzee7APtiyQYB4YKkzKBF4&#10;H/iA8LOMBydvU5MnHmUgVB5lCvEU8XpQuLxeIp+01xDPFOuFvcxbxtlErbxMOos83kyeOdlw3ZAj&#10;MQ6CElqxK2LOV+rrhcMTsvzAxeClLJB01Ukhzf7CElSmM6wfqIpkx9dBHyiUAbQEcFA0oKXz0mNK&#10;DAwyJS92letquXgnOpQ4KljDLBxKXphTLKXR/j7OXjX9OE2SZoi5jgIseYRREmM2dAB8yMWFObCx&#10;jpds9dSJY8Q8gIJ/8UtfpO6/dfMmDvDUuSxUSiUOck559HK842T2gOyDibH+K1evUUUAOAHcTk+P&#10;+8NBtiNCSYH6nW1HqCvCMsAMiCIGxJvaPZHOGg9whBFU6X4qO4hEe9t7uQzeQGZTVihilWMR+yh5&#10;/VCKGWQXET1P9NKtRfyAoKt2mgT6MXVvQP6R3JYrVuU2JVhv3/Pow2kUOpZ/NQoVCJGAthLAy8WQ&#10;FcEXgAKwJkGfOcUYBcBjPHH8GFDTB9/3XibmOHIjDU6lcPHIwifLMZxtu5id8ZSxOtc3NtKZFLbm&#10;nJrK8pZ2Cq9TN7IPbicLiYEFmGoim44fJLTcm3YZv/H0+QJMMI01rNYOd4SNVFF11AAmmSPQRSdj&#10;l5BSGIjLGwjvJbOXrt4aHR6cmZzAZIGoTx4jbjbzCgMYcPmgRTb2s5nFVBWFCgjil770pQTpsejG&#10;zp2Dt0e2G2c/HL47podG+3uT6RT4LX4/Us0ZPj7PEZN+Whf6IxP9ooVlhCm31xefgShC/UwHVayR&#10;xfIboUEiKFE0unfjB4A641OTkFDYZwUsFwqUgCjwsDqntiOyhdtNdiGFAj02cATzFKhNFHxW4jZ3&#10;ChyRJooBDuUPGxTltbgKCKIR9JAvUW3Sb+zxkzB3zBeDAZKKYtR8PMOsDq6myILUK4DEytZpphPJ&#10;zd09KkCjYrJdvX6dFpRHEk8fuhRYKJ1GixEH9QZFKo8Ry0PcfS6somNVrYIFytwISFK+07LCoaAE&#10;SJI7ohWaKJI8RCWQJ0bWVNZonE24DT4GWE9AFYHYk0xNTs3eWllB2oi5GP2l/NuRzekhxZcQt9Qy&#10;7RG1/t4uXl4EInS2lKnjmB4bgS77ma8//9K1pRdvrg4Fvb2oelDsKWUcgEcRz5DOYAVQujL0dEH8&#10;BVOUL6kDfjQThd7BQYwPSM/iRBrsjYXAZTEQxYoBhqJAaMEjPNdsdGyICNE++7nPHTtyFJSBY6fK&#10;9F0vkidOoepgYtwFmqinnvoKiMfxo0co9BnG0BbJmSwcAR3LJBMwyDkUOBBPHDsMArW7zcS7yO2G&#10;n7O8usLv4IarS8vINgvFqjhQZ++7e3BohIEUAAmxFdC5YPIC+LOlDQ0P8pQAskb7oqDlEAr6B3pl&#10;zo+1hXJzjE2NMYRl6Qht4FFXhDyLgMmS7GyT4F65CuHhWm1Vui+mTNKuCmszT44h4Op7AO0a3Mqa&#10;VJvBo8GyJJcztQJkGMIEd/f22UWAysAzKCoobalRAY/5XiK1s4HruWWGxfdAHcJsQo8DJYeYykyU&#10;4Lsq0kGOfYLi9eOtiEpj4mANts0Y2aiINGUwOKTRspiiBdSB2SczBXoirrpqR+yLWLf5jqNgd5BN&#10;cGBzJezelMuVcra2m8XlAoVXZbXQ2KzaeMmJRltxz/LqsNQ5xgfoW9E6XhV0tpDLHfP4h4Nd093h&#10;w9HwkUjkaE/kSCw8Hx2/a7J7viewEHJNeDOBQjlQ2cxut/2d3Xx8ZHyEte9uOVZXVq2pFsuC8gXc&#10;hUNOGCpFqVcMdEpGimZALBnbhcMg6i6Vv21Cqz1ZlDFO177TmXDyXlz79vJKQdNqJu+blU6i3Uo0&#10;W9lWp0iXYiTstxHxb30Xlj4m7HT0uByDbifJN7Nez4I/eCTsm8FaSIhjNYTLAhlq5Uw9V4Uxr66+&#10;xr7IGcC5zUCQE1euCzTrckYAyxCOI4RHAilhXhQKTFWtDpVYSliHlr6FTwRRNcekApHxQ15dW7t2&#10;8/qbb1185ZVXbt5axI54cWXl5q0bYEB8U7qaF196cZ89tFR6+bVXr9y88eef+vOnvvZVahxcFcH/&#10;4Q6Kr2DrYG3FQmKk7EDi6CA+WBCJxklOBsu4qbHziHkCBs86kc064slQVx88r95eDjzqnjqx0W4P&#10;cjM0hulkilBBbEkZZ4jyxepIy6YUuiWMcsBB3g77AKsda6sjx47y2MDHYtUw38Yum7aNpI2RgYHJ&#10;6TkYwzyPsWgvw3mZ0iEqkaUZTvCkb1AZUsxo+gHlhHfBbs73R+Bp0EZp8FWEG9zYhAoKBuEveCXi&#10;6ZvZLuQHdl5S9RQg4fXihQtKur+/nUjFqayoKhVgU666CScKK7sWkbgizDQykIkI9YoxbnczA9Uo&#10;0+FkL2bUSGdAInajKvpKdxCoT1QnriAbERuMwhNglkgtrmBlFYtV9AdONjn+E3geN1daciTPgDSl&#10;kvIeA2Rt9/LfFA1AycLwmrgRAEizeFhMXHNKeijtiYMkj4iKbhM4zkKD+r9wZHYMGwjABfkO8Ep0&#10;0hqWDHMhNSdKTOMoUhOL4zrh4QVqVsON0Q7BkuStCsRhY0bQqh2DskyoN2gr57pG14rMgsIIvmND&#10;qm9voJ+FWl3m6nAeK6A8kcpnKmqx1c/KDfjo0ePwK4AbGU1SmRGLMjM5ff3mNW7MM888/dgjD3Mv&#10;mCayE2q7z8jTm/jD3b1d2q9ID+200tiwAmW5Ym2DOptjlgrYZPlIcMyux+CcqAmqBqBNAE5OKHhd&#10;EJi4NNxWljm1b2IvVQMWrJEAgdxV/pR8Jk0S7ShzQ948mhOGMdyjjc0NOnMMghgqchFAEp1MTGXJ&#10;ohBRrAlGhoego1SK+Q994IOPPP7Ys2+8DspIUcVl50EQYsD5rVdY5fqzEvhmYFgMKMGnqOC51AsL&#10;C1t7u319/eDYcFSc9CV4oEZ6CUjs6YkgRsaEMJUtoHZZWty8sryxtLy0hZxrjygm1EoFIerYLfGU&#10;VZuUqhnSPDPFV14/T2XJi2e0DQVNITDgpUWiyRjzyZhT2KQZlKkt9AAGkdXpA5bgC+Al4M+PoEG5&#10;L0XsMNuw3xXmR6eno4bHqJWv1I+cvf8Xf/EXUauAHfLBS6KTJKoOa9Xf/d3fze2uHp+b6ol0727v&#10;aaZK0wD5SmoVq+SjVvSAhpJPq61cgrDbpwevSYmlxnJZpx+MSmnMKdr1ZJk4QPfqxs7JUycr7JjE&#10;rGP85fOLxlEGN+o9feYUf2Sd8L7kAkvsAqlRMKebHR4rzgvqivjeHr7gJiOYqibEOiD+gBFcf98A&#10;OxulAnPp6zdvPffiq6trW9BjQKGuXrv11vnLb5y78Oa5C/GDJOaIA8PDNCqiFKPZYn+plJeWF3lG&#10;mGHyb+cv3SCDGwUYQzNcnXujPRQSMGSgF1GayqCRgCJMK2WLrvAb6iLRm40vsmxNKArNVdIrx/xb&#10;kdkyhZFOWBNKVVysW87E2yZI0CRksOVi58IckfqarT7UFcPSBcYOPSh9iJBjG8oz0laxm40Hgr3c&#10;pj/7sz/78R//cWK9/vwzn//I936fBOm/9Vt4X/zFV5+ZdFMr+3kdmP7z8ID1+by0HD5cu7BuYWXn&#10;gR95TrjUhFTlc/Qb/NdCOqPQP4zPlGOhCCgqAxg5jJVcfhkS5QppgAPsGi68dQ7xuEBqEoZEFocB&#10;IMN5TWtB2Zx2XLJfeP4Zxtb33nMvTxiVlQynAr6NrY1yASjUhgU9nwwzlXksRyr7Nl8IeYNanFWK&#10;CAl/AMo32uV0Oke7bL//0QdpNLkZvKv9vX1stWkj2GwouTTrEWijnASmZb09MQkQnbTRZUlMJSdX&#10;EWdkODCBFPUGoGkUBmCtgnlpzeQNbrxyqLiMIS830mB14vqa7BKFX/KtjG+ppNA0Q7I0ghHPkMA8&#10;GVIhUY4TVvve7/ngjeWlcCD48suvjI2OypICSw5cC81eCq1baZoOFxk6kDdVidJzSQDSgajPT+Rs&#10;o6qXygnPAmvhYJtlZGO3tTKGwGDY1+bxk+uS6khDkJRJjbkgqnFpLvnvgkkMGVgo9jsfJpmNs1dR&#10;tlKAilXMOcS8tROwVwh0sVVdATt2Nm0UNEhkYn5LIuNAGYNfO38WX/9bSq7v+i9m9utCx80+nEtk&#10;O3Vb2NfdoopbjzsqruR2gguBfU5/d6+bBKyGHbQXhJay6dDcHE+aTHYME1ZQijAjy4hURZmBQCQu&#10;kiUNyHupxPXQp+F8G/Ta/PamE2yxiOSZd4THpC/mE5SIoxAvnhkgiBt4nHDM//W7UOUFpEXFiXKA&#10;38ttJ4ZRuXohgX+EqncQBp/LHwtFSbyn8qfaMSkFWMLS33r24jtn777vvrN3vfTSi3Ozh1D+7u3H&#10;aUtokh955CG6S658bw/RybVkMgEjm2MG1w9MnSihZDffaCGcpeyDaTczNbmDtgVbnFBoc21tcfnW&#10;IDoYEDXNN617r85C4ntjL85Dyws0gLh1BrC2KQJQLZt3bWVtCj5WrAI0C7YnRaEaK1+WnUxQZeRU&#10;Y/jIQ4Ckg2gcZodUkBy6XP58oTwxPgk3jpN8aGh8enYShSYWj9l0rq+fmTXhGRFaIIxv2C4xa4EB&#10;wrMsZSNCPEWLggjK95viEPAGkIy3YDKtSyxb9Dp4H4gJzIjUkL0BbzgwOBugSAK7WcePr5vARuRy&#10;iNvaBAryzvn+KN5IpkT3g2777B1nAekqtQKnKi+MTEvoDqCwxH4g7pANsc/NsMZQvrBE0ysxOzQD&#10;9x4kpTz+1EliVeZLMNj6e/tR9rHjGxKPgtc4IgxkKJY6de7+XpyTjx2c4mpoZBBlOYtTei5eKkx8&#10;HXLKgTEMcSUJUW0rppZy0xQcDIzMsnbgss40NZvOc+yx8jkIqelBlaZnR86cOkJFy92WG7OYzezm&#10;LmYX9XYDZ26BZU2pKpjtQQDBzpp3zAdlIQ0GwhSYeSIwoHGuljTUomuQpEuMyT38vR24jlEV+4B8&#10;WC8cQdR8pKUr8zlbIMCLJKn15c16iRkPsS5d0Bk2N5c/+Ykfx2G0WMp/6Ut/xeJ55D0PFcplfHRf&#10;fOFFDnWYqTBiYS/UW5XnXngRtIOXzUXgbJiaGSUglz+AtgDfIlgmRBLHICNZAFqzkx/DAuFSs/0S&#10;woQzDlb11HYUNgoCoohkQ6jXC3QuivBrgtwa4Q4ERPkr8UcVrBNTWPjqnGhUp8fGNve2n3/h1fvu&#10;OTM9gUtIjt2UaGxicthK2WKA8lgD0ELwkXzvBz84MTp69N77fv03fgN5U5c/RC1gwloA4LwKVOoA&#10;XMHrcOIk2awWKNCyoMV72Zn5abDDM3ecJTYGvg24zrWbt4iiIX5mfm6SB61cyELTRG+t9ohKhPik&#10;PO0YYwDUuMLOqVA5p6hXZmfHKhV8YemdPPD/yL8FaiU5I53OckyR9qG8J6IJBvtg/3WHg8jswaUh&#10;dPIOeOsAXMls5tkXXt7e3Ga6h36uUkjBWjDUcfM/ASISw/Nd0EY8/ebV3WT+nW2xL9o1EAtfXdnh&#10;b+45Nn10auzQ7GRfJHb15iKKfWEIyqsQSsERJbE0hjiY8nM829nA6SLAAcBnlfQpuh719+0Pa+fV&#10;/sNfMmgDln75tfMUEXTeJCBS2/dwl41cGu7BQ4+9h9dPrB/LEjwITip3iMMruZ+gjkOTR+NBNh05&#10;ZJSP8qSCbON2YwTG5Aq6PJsIL+AgnfnGcy+PjU998pOfJL+NlQlOSanNB1Tar3zlK2fuOHb3PXfB&#10;qeHWo6DnRR/sx195/dWpsSk6ONz/n3n66fd98H3ASzR87AxHZqfQhWUTyaAvSHNG7UHPyPxBYJRO&#10;WLBR+g1inTX0QwnHvVNB2CL0dVduY8jSjRmQwX5ExOEIw5Nc5XSDywhg7quKbuzcz+fC/cMvvvrG&#10;97z3sa7YIJmqDKoYKTF6k3OF0xFP7BPEs762/T0f+CikzV/7tV977LHHfuRHfoTS8Jd/+Zf/43/8&#10;j8QP4mQEVaB54ZUTo8Mir6ADI47DH6DDYDfCfwzAqWLjIbNTqHCQ2Rp2FH5ukmZb9vHxMflmzM50&#10;xTBg7Tpy6pT6WhRnCO3l0e5T6nSt+oUvfYl6MJFJPfTgQ5Sb4PO8Le6LLPlxzGjZEEm+9sLL//1/&#10;/MmRI8d/4kc/EY2GwFA3tzcA9V5+5WXQZdgFYXzZfX4ScU6dPIVSLZ1NSfvC4Jt8VHwkRKjq1XC9&#10;mGdZ4VBqn4OdNT1FSQQhQL0bZHlQZLessgRFkIDuFjYraITGUUFAQt8UzeZRaAGvWBp2TcV09rGe&#10;pTURdVaycb4tfYqpFcXnsZImdRhRdSlTR3g4lYm1qqnlxApGnANTmfdM/WP8qsC9OH/hOdHmQk/h&#10;R9OnkjR1151n+BHYpIEGRbqinHk8QfC4+wYHLLducYNQNvH9sXV1udjjTLwS386p7UHzb7l8AZvw&#10;haJ1WP46AgsAxsVGkphL9b5HtsmY1cOnwYmAyoyePtbDjyAlghE75yBzKpNzpGmTWMOQiQQSCiql&#10;Z1CZafJHEefmOJoqFKy8cXZVLDCdgViw6mhWUAGzTfl50GHT4NQJ60R/wHOHZOoO/twopYwe+H/5&#10;oc613Krmas1SM+gIID1GVd2pYshWdYI9t9xBZzDmj3pBsnGwqSoECWRYII+YJjI0NqxeMfUNDUCn&#10;ghp7E8wodz74GUrFzRiGgAgE/pAftTbinzL7GESygN3SU2NLaQNVoV7kgNDvksL8Az0pxelgFEnh&#10;WCbzGomX/IkwcSymSgGnTzJ0G+Cnb3t185EHHkdichDfZcYHO4R5ChUJtwnvZSRg8rNwOOhzlUnY&#10;qDMtHZ8Y26cUo4hvNpaWljhDgt0RPFCkiwn6ycFkf0WphTceaQRM/gBOOFRMyyDCM+aClsBaq79D&#10;wodwLOBkY9BqaEO8NH2YYDJjC88nMFbg9tG4qacQcw32PkQ8ZW+wEDKEHhODUWJndLNFshFnUhk2&#10;hUg4Ru3C6Xz61KmBoSFsw8ACeQRElPfwfFFo0mKLmAi9moRN1io3k82RTYEO0+dBP+Pn0wAR2a8p&#10;gKldbty6gfZftY9xCmCqQq8FVYphEwNiHh0D4oDdSiTKPspUulKqg6fwSIWC8Ept1KYm3qqDGfns&#10;zAyFaSoV39rd4UWxw3Bo0XajJceaBOUjfTAnNOcKJ1YmleXM7otF8RBhJ0ntA0rLeLnCPSvXBwZ7&#10;Z6fmkVWq9YP9YwK3QC/BbhhssfbkulQuc0ESyYN6u4LrIUUwS5YtjoqfG6KUMJZXh6YdZEvEeC4H&#10;d0mDtr19/CBAJYcHhxWt5vIMDQ4j60sexOEFADywOTBaOnL80OhgPxdSOUDqCzTRUOep2AxgRaGR&#10;bA5WJm4yfRDf34eLYohbduXviXfMxiMShRowaBpFMw8CBcdfttlgCMcUibqtWM6nU3maDNYnb5Nb&#10;g+1EjjRqlwNvF7wy8PvjUeOk7OvvOXv27O7u1gARf7kc3R2X4r77H5yfnWUlvPTKy/inyMsGynEu&#10;s7K8CjBg2C1aeIePzJ6+40QmnYdEwPWvoEtF1O30SzOrWBq5C0BGYAhIdUtctfoL8h66wlvxdQB0&#10;akqGkajOY10RqolKUQYraAB2d+KlHLoTtfmD/QNk+KAFBLcjzAUPSFygMUeEBYGBJRsje32xkGMA&#10;xfyWrZtrxWYganKxwA7Du2g7XM+dvzgxOgQPgeEjDiM8OpFYn2EwU+PLMtZk1hm1Ao6bbSnaevsH&#10;qbk/9enPgg7s7O585vN/9a9+6RdPnDo91B8bG4a1Y/AFxaAA3tR4RvCgYbUzj6aCZPvKZjMojmXh&#10;wgcOfKVSOlM5Oj/B5JLL7vOQexllPdC/UQ2zrVMy4vSHxjvWGyFy49attZ5eWbuzQxAuSz4Ngsjp&#10;8XEMtFvVUoNjmwkV/KcGUX465kX0hFDXgEMPK5fH1ifvpAa2jqIa+oIgDhqJ4m1KdIQef3ZXnnQE&#10;gIL2+UrqGnFbMbQCuzXZFrijBak9Ef2Ak2BQw5PLArW2HlTZXhwo+Frcs0XP0Mjn9bcuJvMV0Cx4&#10;nKDdyyuLXFBioqRUGegrlGEUiSzo6riuLl4zBxkBPAdsj5MTk5AJOBK6PEGqKx4W3g5bKPkFyBg4&#10;93A3YL7w2vnLt5ZWf/u3/wPuj9g48DCCn5u8IceTTz5JOXX8+PzD73mAGRGuovBDWAzkA4Hb8qSS&#10;CwVrllkQSgtGvblMamSkf7ivP7V3AM0gGozRK0rQpukbE2ceNM4rbYMiBTIk9DINZ/wsN1keWVw2&#10;EQfgzSRlsxKbJWOm1OcTia7BJxHplcAnUyPWOy6C+JzB8LnLlx977GGoA4TpwaXzEbTX3Z0t5uBr&#10;b+9vg+ei9XZ5QkxI8K4/e9fdyNIpEGEu0SvhConLz5e//OXY9vIx4p4bIOcuPB4xxEfMzmSMtpI2&#10;IUhPoOpGg72ocHqdAgqAxQYLjuzBPtj2zKG5nkFGuMHuvl7ekQ/LfYYq8NE9nmypqDlDNjs4NMhm&#10;2NvfR7UMOV6SdTPUpXT7wmc++8W//uv7773vkz/yCXw5GB1Av7p04cKTTz3JQKYnHGFnk09Zg2bA&#10;z7i1UIUrb9J9ONyZWdsdlLNWcgHGBalEwv7wI6eLpYZm7S43VEVcedn6ASHRPPB5LqLMMVnlOnea&#10;yOQ4xPDKEz1PJCQfqSqkz2GZ5uNt4/kJDY7cqmoV/iMQGru8FjeOxOWiCVIEIgN04XmXyxE7DnMi&#10;CWBrcH/ltig+qqIORHNUqI4Yhkr+YbXzXyj3cdOlcESjd+vaLYLFMNziybl84QJgLvuRvrDVoE0k&#10;Gx42qpUI8/aYWMIXU5rqcAaQUByUsTQwekbt3bTtIkRKJCUMgkeXhSuLBCtShuRH2JAeEBGZtk1O&#10;z4xOTVEU37xxFWUQeBlkVUzVwW1opQO+cLtaFqHBwK3cJN4Or80IAhSpbualAEXG40rW7Qp2gwRm&#10;fIUE40FU8oad+All67BCsm68eELOUE8oOhgNxLBO9sHno5ppuptldvi2hc/+rz54+iHJ4NWFL0+5&#10;hcKmQ21TaFRzVRcvkAiMtotIw2ggih9trVCFwy4vQ7g5ovB7NfXAEtY4TnFOCGvkLwyQwDPPRePv&#10;eQegIdw1ber0u257qDfY8LYq9qpVONqYgoacWAvJc9fUi6ZwBHG0tEP/gA/2RJoO1YuddqFRTiJP&#10;LR6dPl7PEWhca8MNq3ewBA96QumDDAxWhkrU7cz6+PY8VxaNBlydtyChUjj8+huvo2cydkN2uPIc&#10;SxMTk9DKn33mG9PTk6K9aWkaqNjAgcaPh7tslDQGfVVzZNLbDKfdmHSpXTJxtnwoUM/QpMVf4G/o&#10;MXTbpW9itxMdHjF+mUMARESyQWqaDvlpSdoSPs94KAIUBmfmDnMagBhQufOtgXep3BiwijvGIcQJ&#10;oegwdWYUkIZGz9AXOa2L7Qk2QbFclLGoP4Ba+Rvf/AbfkqeMYpc5N2cit7WcLzEtZwVSWSKp5hA1&#10;ZTDgUxG92q1baMY7XBneBWAbZ1gkHOCV4H2HsHl6dvb8+dcP0gf4BNGm46OH0woFE++M80mqi1o5&#10;EIoC0vC1nIuk6YCz8BZymRxgDCu/XKr1kLtDOExXlL2IFByKcrkl1mo0MD19ERneye1C+mqabwxy&#10;+waiPUOkV3N/BVYa/zbQIYVT9PdEuF/pTA57Q0pnSlsUJhQlm+tblGUcDwB5BGBw1JF9hGIR2BiD&#10;t/FxUmId03PT1I/0TDraKOtYAZp0kOTLRW+wJXIzuNHscryeXAlFeBq5PcVWUS9Y/gpQ/vRkd9o4&#10;E7ENJlKE6pUHevuYi1HxJDIJSvaxgdGGjUq4rqRbhyubyrA+eEkQPfGI1mSYKgh7+VyBs5ky/WMf&#10;+zADKoSkpB1T+TFQ5i8LuTwvEWpoFw5EXSCRCJx7OGgz2QJHJtcKFdHMoSkxTARqS62hfg/zhHwR&#10;xT69N8M3zlq2YcjkRBbGukNwyHa21qEd8aY5SziEvV3BVGIfVRUnQVcowh6yvrEJjbCcKYDRcj9A&#10;jmdnD+EoubW3R6lM+fvaay+vrq7dc/cZHCXpM1QT1Jihw+uy0W/ILsqOFFrcDVHsFfhKVK0yLaRB&#10;ZSUzaJO9OopdlTpggPg8aGDn84GFU6UHPUF6jxuLN+84fefv/M7vmxiCzvf9o+97+tkXThw7Fu0O&#10;jA31ATjJhVuWuspGVPpXR4P4SCTEacaQQeJ/DEGweq6WMbmgaFZIOtu4x7uytMKEc+HIITzVqdR5&#10;2X/7la/CFgA7g7eFOBILWiCfg904KyKdL/L95bpFRT4/b/J2tUOC+MkSkwNQLSHNI1xj+ghqOzIC&#10;UGB7Og32bQiyGqMyjZfla8vGlxkWL/wZCvUQvEJqYutZoL3hjULVAE7mksI47esZQKjJ9+dTQKkp&#10;MWlfOKGwuvJ7AhRz/MOCcbOSXIFEofzq+cvFerN3oPe+ex5cWl1ZXlv1e52wR+BzdEW7u2Jwm+QM&#10;wE7PoQ/XEw4BCSj86IE+cu0ZSjLzdUHW3ds72N9L9vVF8O9UIdElQz0IaE994zmYF7/9279N4/2f&#10;//N/pviTow2GUr291OEAch954r0nTx3lbWZL6WImx4+GDpHPZiGHMC5+69z51c2tJ97/3t3NTagO&#10;M7PTsWDXwfZ2JZeLRDDsxYtKdQOtLZQdhZ2SkgZ+bxOOw8wftE+ZUn76vfzG8go7nc4tN7hpzYcb&#10;HNAuO6fLQ6UC3EhBKQ8Kj7dhc2eYRWDP6QtA6//YR54AocfdG2QmANwfwvdUpx4KYK4mS4bK/K23&#10;rvb0Df3Kr/zKn/7pn54Y7n/jzdd/7P/+JSRHf/AHf/Bv/+2//d7J/ulYL5JXT1fkBnYwO7voZ5k/&#10;IIghr3Vpd5PZY9QfptoL+0NB6ApwrwMBDLsQD84NDzHxB7698757/+ZLf83NwkaI7YMBUJ5+hm3F&#10;paE8yxRbaChivX19ULAGBoc5ndjN+voGpNWr1L/w13/1fR/93k984hMwrLHNIBszvb/73/7bfwXN&#10;IU+euktsCaYhRs0PpKf6iiAxvw+sjCkTTho8o6wazjwOAuejD57hOGHfURpYBSNp+PJQreCnY8rC&#10;i4FD7QaDoThXGoiM3MXT4fmGicP7oZCXWSTPRK0qlxPl+cAL4b17UGzyQfZOLyqZcBcDPqyTtVvh&#10;4iNNKygmCnAYJDhKijrGT9Qp53ZqWzcSEokIDUMRjA9oOl9kvbYJgYUGQaX1+uuvQ5znVKOCJsSa&#10;zE1YGixxvpyxmGJBcTXHvwo1KJuFwBvZM8tBVdNnzhrm4JoFUlYeHCSZdEh/yqnL7IdZCH22QrWA&#10;LbhFTKplgAGQCfFzdnpmcGxieu5Q38BABkJWMgGZyyxHF49TACcqg5YyIDeluRyh2RuoqXnx6myN&#10;Q72ZX6tkYH+ER8ufsJykL4xwsDDGA3VhR8RUqxXwEPecdVSWS7lr2dpyxZf2oaee8I5PuSf7Wv0j&#10;tqFJ32Qnaeu2RfsD/WFPCOIqF1l2kt9WdHHD4ZYxEws7LVMesp490wH/bAjrbNeY2zbkqEebWX8+&#10;6UwfdBKpdjrdSCeryWw1xwAC5Sz/kDYKCYziiJNSLEYcXrSVdUmzwSpyuyE4GoMhbhGjjGjYSz3r&#10;Q/jiTDmQ+NjWW861TjDu8ezZHfut1nalvd9oHNRamYYDLlmh2Sm1yLBRbJb4qN8RWs0bowuhZQg5&#10;HEBRA2604aGjkepQoznasY857SMuhD7lcK0VaVf91VQ7w3Vpe5tlpEOA8Z0WLtObq0jQlmlYOU2p&#10;k9gx6MvFXNTkGjKxnGbhTCwvL/EcSr6qNHeqApH0xTZQPyOKhI5PKVNY7uLncn8F4DF5ku+JLGv0&#10;C72DXBc0ajS8DDPU1WBUqLXFsZNqsYUDDmp9AAYJHZSC1WrxOFC8igfSN8DjSQnFmqbpMCEQzFg4&#10;3QQkIKoynpTUNOzvZJDUUpkk9CooV/uJOOjU3v7u5tYmYg6knylWeS5LBcuhCQTIPilyt7L4jBmi&#10;gWs0WpQgSF4gQJ+YLCnxxUloUAiTM8BFeFw8ceKv4Fcf8E9NzYEB7uxt8yW3oRsy7tJpw6GmwNEp&#10;iBcMn8nTBQWAaxjpDiOz5icwQmIzokQbGhqkBOEi8NxxLCUSAujEyncx39BoC+02l5Wnm2oGRxtN&#10;kn0aWZg8a+zWQMWs6apIH6BrShRwe7iGnH8y2Gy2+SoZZ4Dr6Ei2c20JhFWOeaZQbVYoQUPYandh&#10;IweJexPeD0sFOwHshJD8cTF1WBLMYmZ+QJ+ymoRWRUBZgWkRsgAHR5E8jmkHjaGGJHp6yKEkueGL&#10;mwQzIfVG6F2ScxPOMgLHNE6A3YU6mJJRmFauyLIyezjeezJFhQlKJ9DfG6Xwk6xavgOGpK8w8drw&#10;CF4UcF79VN4c7cMjQ93Rrgjs1HCgbyDG2JSj0ew6JOZIfs5VlYkPJWy4m5oVqJz/WoRIqpTkejKR&#10;ZaWG6fyhfrKbBejtOlvrm30DfRRx8gWkBw4Fk/sppvOS/rlcGOWx/hHsi/9la5MLefnKJXbtifER&#10;jZ0UqCRQmieGYQ37qDTv+kIsCjBv9ATlC+JmHqfVB24tSpmsTCizIbNKGVOpkLtN1gvcfVJqoLuC&#10;ULgDXQyaOXTuufs+fgAw6rlLly9dfOvUqVODA73gMmzahUoJSgO9Fru47FoZfxk9TWJ/B0du7hAT&#10;x0KJaYvC6Vgi1IDA77CyhkZHOFYR8u8xYkwnsIviQtMhwqngSag7OitbGzeW1tKFPEZUlQZDRRQJ&#10;LVLRuceK3YTDQ8iWvNXYasU0ELmCh1OiIsOqMp6KSK1l+qH0YfWUQrU83ho7LbPDVm1xY7nSbOZY&#10;D9CybZ1kPovxKoUF7bcLMpjXV6zU+BFQnUbHprikxpYDMxqfktC5lEhRaiV+mJLKW6iSnEwONnb3&#10;itUaiBeZjTyar7zxFrSMwd4+1jP7HogqlwWJaijC9iqrKKZsCL5BhcSMFSQrFUEiiwVMpk0Kpd05&#10;NDiiA5t/YCgGA1SxN27cOnnq1ObmJg5NPAkAsSyYdDpFqXHs2KHDh2eY/LC5MWGgeGVACSNZh6Q6&#10;cCf8H84S/mt/FJojVkNOJncVelflZ2oZcyhYCm4xdshtxwsZzrYSj2FNsJ12SpUCBzxHB3I5zlFW&#10;D02QsAy58sngUsiQmWdqA1YD724SzsQe7/EWSEjqdGZnpykRWbCiFYNbhruYX/LQp3M4M+hphnSN&#10;4bclSz/Y3urpCv3ti69+9vOfx+fy4YcfBpHdWbw1FGZhU8cA39ZuLC0NjY1RiHDPgwMDcJm6+oaJ&#10;UCKP3gVt0eVKpNN4RpKJFfI42coHomAz3lzigJs0jntFtIcL29M3gMZnuL+PVxvt72GtFgp0acWt&#10;jXVOkGefeXp5aXF1cXlra2tzbQPNyubW9n33P3Dy5B3UMjBoKdBQYl+9dlXjJrY/iSXVv3DNNBbB&#10;MswYhxmYx9jRqXfjHhXgL4ImOO+654zWpsnb5eJl02lgEopCWis+m9OLsETcs2AVKWOuga0ajFEW&#10;jAuBO4cJ2zS1Ag8GnBjWM4wcQQjsvvk8AAOOxChXkMnw7fHIvXz1IgEY0Pdp3yV5MfEFRs5MTVdh&#10;KUA0pqJivbKZwphmG+FcpoviosS6ow888CAUq6s3r2PUztYa392BwQUDMptL7O3vEe4LDs/BCTjM&#10;LmyJ1dkg5D6gKByU/GxnkmxKDGnMCXxknLNlpJLUCLFYr3R3wjZpDhu8hRyTm2wGSyTeC3pYjj0K&#10;SZ7YyZm5Y0ePo0FgNLm2vLy6uUltQSUMiM1ZonjoZgOyBveDpSx6DYbT9GShEIELlo+VvOvFcOfR&#10;lruHFiteoMaVR5ZB+mvV4vwtWwm1M8KHfgREA0Os+GqunFxP2DK2kcDIuG88eSU90B7aOrfjSfum&#10;+Scb2jsfj9V79y4lNs/vOfLOQ8OHkA6VcmVJD6lav5spj6iEXOyY2yVTHi9ujsH5LuXHjHlsg856&#10;rImwOuPJJx3p/WYyDUhUz+ZrGEpROuPLQQRt0rKPQ3SLUkNYOkeTJAfy7eKOcF7hIcc0ilvf19Mb&#10;JiKERrfsbO5U7bst22rdvWoL73kcWy3nDuyJSpvijazqZN2eJ8arqYmz8mPAFgwj8Ds8KcUQYEQE&#10;kSnYbkba9iFna8TmmHVHTsd6T/XHjveP3jXee3QgPBMJjXe1uh2hsW5P1GPzgaVWumLkn7lkZkKf&#10;ylzY7cGLO77PeC3OrI2hITeLTUeeMqY9suKlDA/49p+M0prDXPiz0mIoDlUlmjAz8weuBqiQAufg&#10;cvJnlQsiaxgKo8wp2GPRD5maz8+sloA7XD9w4qGO4eGSHSu+OYEA69mojqRZRvwgng2EKiBgXREY&#10;EV7ONRokjvBgCG99VaoAbFpciJrLVaomttx0RmE/9EJYGet5FlVRzn+sfaPvUZCGMR3Q3JZXGI70&#10;8V1k1hPwswZh9FEKU7lSXh9ZOIRTHRu88eWG3Z/nS6Ldeo4AEWV1IthKpsbUQlxhrrEmxuBikB1J&#10;M+OZr5aHhobTqQzfkxaV3QAmAOwUoCPjDNzoH+zhLVNdDQ0M8215VFeX12SRHYsOjw5R8JkcCORO&#10;BPcF2O6MaZHZALH/pTzCZMlA3RxRcI+Q28Gz0n3wurH6ph7mfrJHAmNwgHHZ5OnabvPEcQVl9Uo5&#10;2ACKzvPoZ9DiJpNxKu6dPf4GzR8Xz1RIAn7wnxJxV5+cxaKPB5ifzm2WLTPQsc8P9V4CLHEPOtxf&#10;HgwwGOpdNil0pGzbYLfQaSDDiqot7Sevzcj2bO1wpOvMnadx/sY2XppAiTUptzRU54CWtJYHjwUh&#10;qL+OHTHNCD0535PehztixEo43gXVxqOXq9YFnLvdbGs0GNx0viP8JJa3qMfoUTy+waEhIExB6DS3&#10;bvx6WLRAZYofYF3wxulBAJ6xmOCxYKbAWkNZTz/AQuzv7Xv93DkOOtL/OOhxvTAEDQjcbisFwdRH&#10;DgAzVoSUzhL8EtnkpOZV/STVCsUhVG8JaSkYWV1gKyr+mx2IxExFebVIXvCaYV/lzr7y2itb2zsv&#10;vfwS/kykVMkQiR1cbkMtpmasECo9rj2wKFwOM97liCFVRf5hIH4scg0X3KC8inaRV0ipTEsmOVS5&#10;tLyySUnX198rZyov5VeT9Bu6RxVa/X0KTOJYaTE8Lcf3EcesX7m+RJ7nygrZdEvbO5vM/eWUzlHN&#10;gD9Abcd+wiMMV46ZFtUhpTMZYV2MBjiwkjkE2mn8FmAJ4O0kfjBBHJSwtE+4BFCMUyZLz+XXOdag&#10;6K8SQstDxA4kzZPUdLhUkv1jYneNNBMSMg0u5+9BNruysc2JCEuYSNLdfTKZNgAY77rjFKnNYozA&#10;BR4eHhsb4QFhPUE/YU/UbI6ql2NU9E3TAbUbI/hBYCQ2MSkv1UiUdwRn8eAgjrqHifzhwwsf//jH&#10;SRxQXHVXmCKSe4F3G0UFRonMJyk9qRwEmNYZWzPgRi/l5xJdu3bzwx/68HseeA9pF4CTOPCz4dN9&#10;c/fZVHU0y1FCKTk8pLwupvw0YMwcwD5EfQHb8vmBZbmvpUxac0vLU8vII+QjZejhtL7UFNLwSCrr&#10;AqxOFosw/gj2xTGOUxYinnFfsQWoUtxuqJF8E2pE47lo29xKvSNL396LQ934vT/4A+AG8lofeugh&#10;3ZEbl2cH2QPb6LzQ6sYGBqXYFalZfod1Km4dByHeOMUf4CiznMGBiKeFWsXRDdogmpyNARAdZQnP&#10;Gl0cz9Do2MrOVleslz7gox/9yL333wMAc/LkcVJYY72IKmEJwary8wpB67BHDXdFj2JldIRIMA3i&#10;ebP78Z1rN25i8sTeS33tY/nJRFqqX9Ooqi7U3qmSURCa6KFC8STKtP/6r/0z3rkcqkjR3t0lZIa9&#10;Y2Son1EmrQnblIl80aPI5ZVu1IGxWTcABrwb0BceRthdNMhMYRSRAWeiWva7iTusPfLIw6w6LgRP&#10;49effgZ55eVLlyjFFhaOIK3iUnADjBME3gQswiqNuVA32ise4BYRoikmZWBXa4yIdrawIzq8cIzB&#10;1FtvXQSSRKuPzIqryfgnFMHnooMqm58l7TuJwHTMJvmDpkpGUrY2DzZTNqg4WjB0MMISGmxtjEV5&#10;jHsHBkeGRwHGFYXuRNIP/spQmNkMo3IXTy+VXV//AKIZtiG6Iby76Pro/l58+ZUXX36e/YvIoEgg&#10;WMikb924SXsNJs/1kXIFHiSke7++J7ucNNLAMsZrRB6fnJStBnsP6/+dBB59plwv5XEn6wT+jz9w&#10;Ehh/fxYBvZeJvbLzplhwfDZjSlYn9nW8Y4F8oa79VApBTKDbfc8jZ5Y2r+2ldz0kKYZc/oif2qjj&#10;w7TARMiY301S/T/gQ+ErmlO3iwTJKHnFRoRMsVnNVLGmJVDa1eYnWNNqW7uCoovIRMlKlN0p+ZJl&#10;giQcWqRP8fsMOGcGs8YRSf0AS5y1S7vM4qbeZMje9LSLtnLLC9aKv4LDFrD7usnHlk+YEmUCLsDK&#10;Jhac7w70+Z+/G/Zmb4sN2O2o2HN72Wq2GnIqaBuao6tpH+4dmZ+Yu3T+6ubyWj/kZUMA4AGQh7Cj&#10;Db/YOLrf/qU63/qhJpcTbFqeeoLK//7HW6nT4iCa+tziMaoFwFqlRuIXr9qUIqYV1gEm6qouiKhi&#10;dhenHZ8AjIGxH5AYuySPqn6WrQYry4jxnSwj9lsWivFKkRWACZswJ7oJl9DFlUkHy04xeBxpovHD&#10;ffT7FTEiK1pN45BtUrKgm4FvWsznJSCNDuAhwNMJDxjuBXaSzEGoqLihsg4Crinm3/v4e5MH+6++&#10;9RpVNYfCvWfvxa4SrFaljDSDHHY+Dmf2ZAW7QXbxB7F/lORS777dG+2jE0sdpH1+opsq8J9AI1jx&#10;kUiYnwLuj40LoNjA4CBnCVXF3s4eBQEkKn8XZC01IbWmBm0cD3J6q/Dgc47pznChqOUArnoikUK2&#10;hP0TNQCAFEPnANs0TGsiqupVBkC4uvX3RdnnqOo1+eReIKDCil9UOEUZ8IUQjDjSKCL4Qg5snl8G&#10;NpFIjE+oSEJTZnrComVrwiGPQBLMaCjh+DTJq9vS3FC+A0yyk/AiuYaUYnvbu2zPWJlSqHEYZ/NF&#10;es5yqR6N0XUziqxSlEAvQLX/2GMPsn0g6WPXNtS8BqQxyi32Dc5OZAdwtzk/JeZRQLbD5+8y1iBO&#10;gFC2VobONGh0Bsn4AQbgA/0sbOrqJqU2C8EI8TXTpC9G7Y5jvcxnlPpt58ziKqFgQG9Hr80Pg+sf&#10;9IXWV7eyybSPc9blJF+6r7cP8g+SVcbX0a7uv3vyb7ieRw7P0y5homKKXbu/q8uQ0YnQlO+kBjXl&#10;KhMTBCnVcg0bdA4CQ3oXGI1TGciB/oT1Fj4o2VwylypkIcc4RyYm+mKRI0eO4V1/9dpN3uXs3Nyt&#10;pSXGRmSmP/Ghj3hE+SnJ8lAr3kmBls/k9ZB1yJhR0aV0Mth60mtBX6MYqtHAcVZnC5AoFH3J5s9S&#10;5wCiZDxIZLFJQ62MXIwOglYIblCgK8TzxUQeViseOpCNYVIWClkNi1lSergQ4HKw8Bgxh2oSLgeB&#10;Pgo7DEOMIARFP6Ndqna2w76BfuP6RXmPST6GFx1cqo2V6S44IgUoNQTLGBKqEikDoojwUjG5guhV&#10;LJa5sycWjoLJsOY5TfGY5CnAYI8VThYVBxiAPScqTL3z126cv34L4vjIxBiI1NZBan9/F2jj5MIh&#10;mBfY0FB+pqE8tbCCt4GcV6pF/qpdZxJKG0YWqA4ip62hLlS0McSgnolxvCog69ck2CoXz1+8Ti/w&#10;q7/6a3fddZdFQ7QkBzChiep4/rlnH3rkvrlD84B5UKPrxSo05M2dfU4GnbY228WL56k9s9gYFXO8&#10;ch2freaRmVni0QMOH8Cojg+z3yrPrd1iTjk0MFYqJalNqfxoPcQVttmwZqeLY0PDAVQkZlZaq85/&#10;ELkB7LZdo4lAqSAGAhb9Ds9GItM3PIE/OrPCuVmcKeNUmaibu3twpPOgmaFSJjiRrZM94OiRu8kV&#10;fGd//+mf/mm62V/4hV8g4hJxOvji+/tD04O9GjtKaxlgYApyTrAm4H+p0VrZ03gEp13aYN4dB56j&#10;VffZYQVmIRWenJvHUEBhWw0nZIkS4QIOAM5adHxiPZP78te+9olP/AgKS/wYsUwGjhifHGdaxQqj&#10;feVExSry6pWbzDz2E+n//Yd+6OFH3lthYcCBs9vfePX5r3z1qaGeHrB7Dpuw34cenC2Ay0AvL76r&#10;jFDF4WU9U7wJ7EAPBDgDGP8vf+FnMNCj9WagREG2vHyd2p9RISEWtPMmh10OSYqC1FhEm4Txp2Wl&#10;ysaBadjoyKgpTkVQgzPPo2/Rth588EG4COxWPo/j3Lnzl65cYK1wgUj86+3rB2SSAJOYvHwJFFtD&#10;NpFKceWQwoAyemNtQwALGx+QMRcTmEpuA37tZczSclm6fWBVugL+GtxVEZU0OTqPoRXKa15mGSYJ&#10;gJIcPICekjMTJEPJntqM5NTIk8Z72tiNczkmJqZ4IzDZwSTYRtUn9vaCaxxaOARHASibEoHteGR0&#10;hPkXhy4XYH19A8iJC3IQj1NSP/ONrx/sxPu6Izz1bF6QNZhfcBrybMGkIbSel2GFpqv2k1kYd7YN&#10;xsSFtYLmeAtcFSPCsiRxspWSW77ph6Sq4ecaSAaGSyw6uri8TEeHg1o2V5yfm71+bREID4pMf18/&#10;rSC8183ttWgEb8guzniOUdxFMLVuOFAoFixhNXl9vojPDmfapA7asKmycgi9/2BVMjUJhSMcR6gK&#10;Igu2G9laJVl2kRjSYaG5Q55QrKvXgccafXedikRIKkALgI1aQzmJGKuv2yidzkCWNceqJSFize3s&#10;7ewf8ORnCnnldjhDbl/EXWqVnN3O0fmRYF+44W75o34NlAlQc8Mzben183ggz/+HfLC34YVX7nib&#10;nqg7snhhsZ6ukzdYzpSF2jFOQvVks0eCMdIBajT6hjvLCuMcUiNrqn7dLuumWR+Wvsj8q2IHrb80&#10;OibjYCturhny6lTUcF0CKyXKGlsDUap55LRGBW+jyaA/hpCk/4Z1AjUiRmn8dMXZSfcoYZnEVoyw&#10;sVFTCcYSU06cxrEdYIyAqcbZ6eluZEvPGQBLrAZpGJDJT3gu3HblWFK5gjwBivAsEzZiYuCVxcEb&#10;XDg0x6cB5PT19FCwYo49OzmTTCdPnzz54msvXLtxnRnl3Mz0tWs3mFCwsfL8cg/ZLpncMvoEgwyG&#10;o5yQuSLyFyaXspNkPQCe5bMlyDTdYf/62ma4OwiQQNVab1TZQBDZMPaj4abaSuzvY6tBQ4k0jak+&#10;6A6zTK4IfpUsEtEQeIADPvp29mf8noG7ZF8Jtd8Y9nP8AKByX9jSuCVsI9Mz46Rc9ETDlWrehPHK&#10;7IB+WCCdUFQV80ZoJ5ow2x1XEC6KrACaCMMzegxdzmwZjQjGjX6uFhLOwf4eil3Ighy7GElwM+jZ&#10;qZbYu/l27AMYapAZA1oKF4A7jwE+9hWpBLm1WaptJsPhLiHxzLyYaQB89fZGP/6x99ereennwLwl&#10;j1MSMI8N3DHVi0wDVQ0Y9xstABl8GdVOey8RFwKnZ8kJMEQgIuDx2NgElwgkFTopNTCvxIw1tIhx&#10;WRocHabPZ3tE9gRcxSJj92e5c2WxGWSGy42L7yV31ra7OYRdLvhxIHNHDh8KRaPDwwOYDH32s395&#10;6sQhUiJ5NeUK7AKupoM8PcAUjh/lHGK1oz2f90D5jMG4ITtLy8xDxgzRiQ8I7QWTXMgttBBcNHgI&#10;XBPeCbQF0d/C3ci0mdvg9x6P77GHA08D/n/wiQ8jwmduxMuGpCDPGhAIQak1do9ITxRXGoow0HUY&#10;AlxeRTj6/FwEKYPlOKidhwOSSSW4MdnBPAIkgAA9ww3gO4GGsDCUN4YNJwH0dufw4CiTdCLr+A7S&#10;t/uDFHxUK9oA2i1uKps36DhgNJIp+hwGbgepBPmxRxbmSE8OBJTtFg7RtTtx84WwQkmUKhSpi7kn&#10;LDYeT6AdeNX9Q30qyGgCzOEiKpbDziwLSJsdFSCltyfYxSgi4B0A5+8G1oUl3+g0AQBcOwfxzd34&#10;a5evcUqGusH+eo4cObS2sgox965Tpxm/bseTNCqgheVqHh0j3R/HKGW3LHIY9ykgVcMuNXbiWfIJ&#10;VTJF7rn3IYBb4CSxRT3uV8+df/YbL1FwMIrRxMh88AeIR5/73OeooT/wwcfHJyZZjYV8giFyq1LZ&#10;Vs1Uj3b3kHYHFDQzNdbTHWLD0oGI1WunBQGUYlqqH3FhagIaNPkGXxSPB+idtUrVSh+sDVk2EzKT&#10;ZA9T4g/yWQR5qqhvU/b5KuNhwpbOPJHEMl+h7YxjGh/tPX/lxn333NHTEyoTCk/l4A2SqCAtOXtk&#10;tbh/sI8eHCTgyqVl/DjfOVJiDAVczq10zvqbn7j7+JF+rGq9eWOyDwHcMA1aUHPgqeSKtZ2DlMNH&#10;k4w3uIo04jrCQX+LZzGDFr46MzyCoQRtDJUYsDp20CxTTLCG5xb+9K++tJdK3//Qgw8//AAtNf0H&#10;DW1XJAijhsecUQxm7kcWjn3281+QCWnH8YlP/tTCoSMcFwSlUgV+89mvPv/CC8N9fdC2GdjKkwlo&#10;yONFLIgYTzRPSXYFXXG7uc90TQHlUQH2l50PPXSvBSSwulnTPEs8WihRoPLQRLIEKS/Y6ZRBATMK&#10;PFoMVJh4Q6RQDI0M8Syxg3JXoKwZvgtzH1SSZHU7ITABOONTw0gMg9DPfO4vZ2fmmZ0hsIfBLUyq&#10;AqeBRrHJOuNQZKWyxSNaZEkRHyCyJVR2zafYvfENEa2HdcqAhlYJWJifMjE+BnFkYGCQMpDlwbFE&#10;aSzpCOC/oRXy7g0MUOGRA87ihJiangYBUPvKsSFymE4AyAMsR7IHd3e34Ti+gkPe5UtLK0tbW9sY&#10;pmxsbtPh8eVomGnHEYeLaG4EKfSlzFamJ6YWFg7398TAftFncSiJIRbwY+x86+aicEw4kVBNcZYy&#10;kzdLIWsqRNEU4Jsr/Fr7tMhrUtaYMeTtD2OqolWLerqJhwibPwN/ek1QNayGQ+IyBtmfI+ATsIIY&#10;H9CwipolPKrJrLJazQ+Y+6av4qFve+wVRzvdcmbIHrR7D9yBlNefcjnjneZaqbVVq2xWqpvl5l6d&#10;jJlOto1porxpZCpgXIz+Z9PqsMvR4ya1j7BB92zAfyTsmQmQHwPNsdbdyrkJqc0yp46XDnKNXKGR&#10;reBeSf8koSoaQ3KnS2pEoLLjcmIaGo069QFXOtffN4gJ4tDQyOTExOzM9Dzz/uGZkfDwXGR2xDkU&#10;K3UfCxweqfXFimGcKVu7DU/G2Um06vs1V8FeT1bbBbgqbQIN5NwhRqy+77eUjtxNCHm+Tj3QzPuK&#10;7kmvbyHgPRYIHu8KHApB2cTS3N7vrASqJVcxUUvkiEwDgKZarBfhlVfAmAiczRVZ/OzqwCWyjL79&#10;I2QPZcy/FRcjUNgobzk+jaOoOC7GnkEGTIoW4jCG18gJR/4yIBzdHKIT7rIc0TtA3TynsA9hDLMC&#10;6KXELlZAOyW12MBs0Mp1UIOkAhacByyOzzISGlptjhX9EB1gGp8bqN0BiYrQLaLroUYQTeHE+4aq&#10;hbqQAhPRK88jUCIKfrA9Nn0aRigYVLLx/dRTX38mvntwc3ERfgH7Ne8BGJLODUtJOISM3sdHppKU&#10;PxKxMdV1kxAPt5ohB7I3vidkP78nyBzcq/xGY3jgsA+PQpV19Q9EjxzBgwaaoB/HEk5BaK+Cddlo&#10;6pQ1Zca96EWwGmbx4LkDN5qrifUJn8BQslSoJA9SPZEe6GuScDeaQJWyWsRmQX26ohpYeBxkw4OD&#10;PHM07eBYADQUFOxXkE+ge6M0EDfEaFcUuibyBHNjctW7oPxzylCgMdJln4HGQ/vKZ3KREQbDTpVR&#10;gOamNEYqN02gdojTEdYjlT3Hl2Uaz0CGOowKieQDeGhURUbm3EaEwjuSNSioAxUTDG8f81k5wDG0&#10;pVhlK1CeC42EUmCUBss/BoynZwC/gBVto4iHKQSVggAx4zPayWeL6DjZwCkx6MbhPMihTmROSZHW&#10;VtchYFFUyw5JwJued/YQcCM+V2CD8pjdzFV4bRCiOEU09LQiaLjGrQ5sBIDo6zcWZ2fHCYth6EtB&#10;bZyOlNdASW3ZjMkhEsGmn3cqqMGMUIRjSx2ultgsTyRW4AWdtpKmMeBXigHT824zP5GKiyXOwIQ+&#10;HA4i2esMu1DTzx06rO2+jNG3LJP1gGkCo3/Yw7n7UiOBC0C3kisZSWm4SOjmCodoNXimGGexouIH&#10;+5RlfCb1D2cN6dJuv7L3MC6Wz6xEy/IFYyTNYuChD0Vi4rHZJUKnl1CLy2PogHoRKNfwkrAHI+HJ&#10;yQki1EbGR/uH+ufnp3EgGRzuBxbiu5loUtmnAb7AQYR5RMGK22I2W6Dhl7KetYdkhnMWUqzbDf9U&#10;E6paI9Lbh/Ow8oyaIhpKBQ7KpiOZQpY8do4LXjZGB76d+J74V6Yg4C7CJ8atcGRslGVPEcOGwT2i&#10;h6yxkyk7rZot5HSKEdQEP6EEpglFjykc0SD4h3Roq6anZ3icpVWgfnBjx4i5YJQ9b2trl9AbePyw&#10;ErF5f+6555566imO0XvuOXNkYR6QVNopvJKZWbCICgVuDZgqgqelldU7Tp1mLYGxmfg2tbByPZbB&#10;qkmM7oCx6dhkedM2swPkcynqK4pmrwMqJ08ke68hY7RwlpXzl+g4QE64xws1NjGvbtHyaUhM9hs4&#10;hnzO+QOy7pnpKXQA/FjoLTzsVCNygyUSJkeQzz57AmXQ9MQkatyzd5w6PDn5W//yX9w1MTDmd33o&#10;zJGHpgY+fvLIME+3kcGKOO4Uz0fNT0OR9zyhDGHY/2UxkckcbG+ODw8Ndnczu+/2+yJez0C0j0/H&#10;aA7TzqbhD7CAuO04qrDury6tclGOHKUEjYKswWlB/4ByAWYajDs2Uj71Qx/+8HMvvcBzio/bo489&#10;DkuJJQ3lhanstatXUgf7cjKlkcYil/xxW4c5sAALQ6/nBDEWhOoUdd85gsX901nmfPzxh/DQpkHX&#10;fI9pCyw6uOT49IrPIIoVl5UXyo7BrqpGFbZ7VwSEXJ7A/gCPqPGaIhGSblmugnrACTgKBsfHJzjt&#10;+DHE+xjXueTc3OweQqa9OP7pcrHxIWrlbFAHwLBGTEFbC8cBmpvt7V3m2nDJce3nyaam5hHC4ZVL&#10;QzuGQ7GNsLpAgBwqRSS1cMqAQF+G8CGOCyAJWm7tr+LW4DoBF4pWbHlxldtOOBtO4Lw8yJvKARab&#10;XpI1VO6YdvKqWJGUxbCb8e+/euUqfssy2mi24ajx9tQZUYfJcVdGJ8ura8Cf/X09sI/YycdHRg7z&#10;JqFdTEySKMWdw4iHIxNHKUvQwzUSgdts6IaOKFYE2IeQZ0BEckvdVPGmQDQzR0MflfZQNB4L2hBY&#10;wugW3xq54vGvxhtcPEbePmcqKAXFNG+QNQ2DGd0IfktsFIL0PS50A8xKKB9Io6HaUFiZ3GF8PnyH&#10;yGjNtF3QkEhq2LN54s5Qzu+Mt2sbleZOrbZdrW1VmnEKR3sn22rnGTcbcYlkHMa39N0fBivTLBsP&#10;7V43OhLHhMcx63Ue8nvng+5pr2PE3Yi28+5iupONl+ObmZ0DuFhoFZhgFdPseskDUcVZNuwTxWIB&#10;YuvMHDjp/PFjJxZwRzi8cPzoMexg7jhzmtyFo8eOMusf7Rse7xkeCA40DhorL986Gj78kWMffGTy&#10;QU/cMeUZ761HvDmPM2Vr7tebqYa36q5ROxabdlT1HEzSkHy7mbnWP9sJ9TaLYgA3MK931h841hW7&#10;szdyPBpeiIbmwr6JQCPSqVNRBBoFZ7HmJbQE0SIaMY8iTKo1FKDUECojGuLMCefRTZPBo6Wj4twF&#10;guepAczgfnN8SlMlUoFyZ4QyWpGRiDQQ6UkoQ43IB4NiaHNdpmCE/soP9PlDCGdweVKOrMxGYXpR&#10;20Mj4h+2TeANAHXlWVp+s8q4Q0/C20SWkc4W2RU4HYslKjaf9kaKHRMtDNJPgzE8MsKK4pyWd0G9&#10;CoJEq49aAiN5qUbIX+yO8FP3OR4AKPEYymYpQTAuZnHRTZE7zL/Sc9LqwGOLdXfRAILV01DOIALr&#10;H0RC8cAD94+MDtL4MeHk6UUXiTUGhSD6kdmZQ2trW8vLtzjtGHQQREwtyDMPU5+jjrecRyGNfU+o&#10;CzUSI91UKikWbDSK8yu+jdvrW7tbcaXIqEJUUQUogf3k/Nw0DpTlQo6APYSDtPbY8LMNFks5q5g2&#10;y1oNhWbxTnsA6BtKCR57DHDTKekew2STiD1JjcjOCi6Fpwv++lKkVom0AWzyYesF9ka4MKUjewL0&#10;6N3dOOcrE6LuULeC/MplLiz3m5/Jtjk5NkqgAiuBcokKbGi8b3pyivKINpUDhzUgYz8VNshYtY2o&#10;mDMqKP4fG0eOYJ5Lnsp0+gCipBg4urNZVg6jZNYhIi2um7DkShUHE5A6y38HP2olJsd62H44kOiX&#10;Ldo0ZwlXgfabORRtHKAbSRBUhfKpMObbNBV8TxboyOAgHIaN9TVmdqxJQEEANzMh0H7MyA+J2+Dg&#10;AN+WtW0KQ4eMf3G0RQ9umNqyMxGLjkWosREIowob5esQEBzR9Abr5ghm4JTXIbRx4+PjMFIoUzkv&#10;ED+xA7I+eRaowxUhQ2QrhaksFxqcHXg4UbkKnS3SqOCL1CVSkBFXsSys/oHdhpVEfBxDJ+2NyvjR&#10;2lD4teKFEQqBJMu6Qd5KNfqcjAzJ8Z32B5VWgB29jK7q0qOZmAYuvqJTTRaAbNJrzWhPP2Wxvzsi&#10;dws74+Yheq9QNMJhjd+M2DgaC3A/AcmVms3zqDkg6mkzteexZWgKiErvx8qhjKM4Zh4NZMfzyhLC&#10;AhNLJnSW69t7jMi24rssmOWNbRaqLBE6TSRip06dHBrogRVH/0aUNwcIJRFyKFWcJupCKWQER/mD&#10;0q1SR9NnGrkTRxJ9AXmP8MvZnQB9eECY0bNLvfjSG6++8tYjjz7+n/7Tf8JB8J//83/+Yz/2Y4xZ&#10;VldXAezJfOORpL1hKk1xR0VHywa4CMzBemDjwekWIyQuvjyApAZ31EoFRkGSBsp61svPV1OLLN5y&#10;Tak1sISJER7G8cXsW900TgYQWzVs2Y/vCgtDI28SfU2jTuUoCx8ZsMizQTMVhuxVnhaXJ1/KHz9+&#10;gtPGKqvZY5nBsE3QHrIVbm5tKXRb9gg15vjkePXF+mZHBg+212vFEmUWHQMIulX+6KmgzFfVZPIU&#10;1YirS+LuXL54vjcWwxoPxmR/fw+3FjoR27TylhwMS6l4mT8QXq/cAdnEiG7OGWW7tb7J2jtz55mu&#10;oJfP4iyArkAJJLeSRi2Tz/CqL16+wvNNK4R05r2PvVc033ad/oBveOHC+VohT2PAEQAMoOkShrLy&#10;R6No59QQcV7GEcJkJI0AeTBBJghOOs6f/qmfpCTa2t7CXJGxDleO/lICF+B0o+FQh8jcWs5DBggB&#10;E4eRDV3UxryfnsxBSCs3T1dEi8rYb8hPQTY06xvr29vbBJYz16Cm1NDBRhYWxmPsO0E0LkzQeRFy&#10;F7NRVqJXI3k5wvPMwuVYZeVhVUrRpp0N31vJSsXa9dNIhcOidVL54jntY9Ysz1nWMV0Rt0RLlt9d&#10;sqKWA3lHnQpQP88SiCPvHTwB6MI4DytvDxyRxpRfrHjYoKDjJFgIse+JjI6O7exsXb12mVCvxEFi&#10;cnIKqgr4LdQErvSzz74A5oGCj8UIBA6hknMIABXU7smvPHlr8dZXvvoVjFWZAlIBs+tJNUphDrLI&#10;/8EuUtNhg3FFvqQ1kwQUEqhjaVZUNRqnRy0VRNM1GlOjHtW9gP3P1TDO+7osMkI25t8K1CTpTow2&#10;zTNp2pR1ySrUCjDxJGrbFdjEbBEuKNWGmfXI9dwoK/xcqzAaCjZ9bGlqzjaq5JzDmbA5dm3uPUcw&#10;7fOkXIiUyxvF5g6ORLVWvO7M2siP6RQYNzNcNHmoprb9lsJRZwLbCYMZhy3mtA+67ONuCkf30UDg&#10;WLdvLkT4inPE3em1l/3VnLOUIv7AVgR3LDTy0X6oIS5QUoXJo4eU4MlK4uC8xNHTx9vhjXCYJTNZ&#10;lpwx+2xiDQCpCKvIHm9PqB4Ycg7MBWYWXPPzzpnhel9XPkCUYmWjnF/L2TIEJ7aC9qCnydjSUSRw&#10;DBaJVR58W/lrYEgHIFHE7e6n5yATN+A7HPQfDQYPd/lngt5Jn2PYVaZ16oZF2Mg5C3UUCx5uXtMf&#10;YvyHyKqmMBV8ezk5DHGeXd7IYHXW62QwIg8z2tEAG2TVomxaSm8Z32n/5EVo7MV9NyReZf9ZcmoV&#10;i2yqeu4ZtGrWKhCHYRBuqGyXymzAE4QVxSSRUSk9odSF4GfUl3wDo7Vv0XNpUeiZp/jrxocCiI7i&#10;jMqS8lGpJGTsqTcghktSOcm4GXm63QyWKCZ4xFbWNhjyIG+nM2E35zwD8AIQhc0GeOBx+rFrZvmx&#10;fHkoNJE3ZlUfft8TxJxgj49t78jwOPhxXz85oGPMVihmKMKQtDx4//3sV4BhBq3pJPYTwpO6gjtb&#10;SBPa9GYc7Ty+bHlMQaBNprNZcqWAVURpMAvT8G/a1NYTE8P8AAANkhQpzCkI2N640AhoKMGp3WC1&#10;sG1rMxQ6qbQnjfoadVmQFIs6rpx2ZrXUMRjaUmSwcYFKIlI2ngw8p9oluPpM5PlkNu1iNouqKNwV&#10;4alE1s0MgYea+TuENgYU3FZ0ANubG0JRTM4Qu7WR73Qo8rRmRPnBkAwIDzNZeaL53LAIrGACM4E2&#10;cfeMm5jsU8rQUnBIs46YzMgPFrsPj3dsmBRdvAwdCHXZusGJWUgxQWLdshvjeABmK+Z4WCMka5vy&#10;DljHeJjjsskZhEF1nhVCVjW7BM85KwVRDm8GnUqScUwifmhuBuIab18JOvxYXVtfwwZQ5+XTuKRE&#10;/2hcoPw9yg4OyqYUL0Z/I7E0nlDYWCGwAPzW/qcFC4grY3OHa6ivlyef8SIUlJu3bl69es3sNHbG&#10;mqxDDVvANVw4j1rCCOGf3BqJeIIoWvREs2+YPkS9mfZk5QFh+uujNSVYhe9lJX+I9YRYB49BlSwS&#10;ldP1sU/S0lN1qR8wYmxe4d7ujoZFPHTEiMtHi7NQgl92J5YHg0cwP7F+3UEFxJmYWlXbGAsoQ6jD&#10;t5InKQIgpilKJ23RjRjrfjsnOC9TxER4ShBCDNLJfBnWHohGJNbPFqKCqdWGcC+HuTCXt0QobjJT&#10;XFraSO0lYemQ5iI/zBpkGiLafXecPoUsCXU3Q/jd7W2eGjLmOcF5lEGoqYaND7IEQzBweWFcMh5P&#10;jNBR1dPMAmswl2LlsM2Gw1Fj4OPEi+CZb7x05s67MYXhGHn66afPnTvH0BmvRN7oN599DvIrg0fu&#10;FNIrQCWujPivtTYW3JQNaxvbHEMjI6MsN+1b4JOIU5iK8nSgGuTYl1EpxGvcJ0vpZELCLlYVAh5M&#10;SzScEblMK0TSeJl/0ZHCnUCWqgeRN4Jon/vMJ4sTSwUsojxDlwL+TeZIQbVHs8ruHAkF+geGAjRR&#10;ponBmog2lcpeAHY4jAqCm4IzEXiVpD2VIp6XKq9MUrNx8FQ8I7CwSbrnXFUUikggtk4ivmsiB7m6&#10;0FWLkyMjCneuVaml+AJCm/C/BN7UaIdTQK7nCMJ4/x6u+K21TVLqT544hg1MhbmKywE/FTocy5nr&#10;lsnlSY7Akmh5bYVSeXxi4t6778UzScRGtxM677UrlyqVAhw57droY4QnOnmWjYULPUJBrYE4p2Yb&#10;0T/o2GR4wzXg4tgZBLP7ENKA8ZL8RAUqpGF9yicDwJ3KEbofHg+lMu8aSACZhbI74/uimwjBI5EW&#10;lxzzjx5loV3cElw0QWhR/FB03//A/dSO01PTGhQemqX6op8WR9RyBZSaWLZMdOVcHvrq6zduMPVB&#10;pylMnxmgrD3Ey+bbwuBmj2dRGl8t9n2dnPws9mkFIDBnIY5W+EcLM3yTa0OFjOnrLqUR8Db+SdxR&#10;YhjzechtvKkCmyl7H+uS/oA9j95DZo8US2SpcVF97tGR4cnJWen5r17jyoIQv/7qq7Bq2LXnZ6YQ&#10;4nAucrkiXVjpwtyw6iI7pJ8nn/xb2nG+Ew8JzyeHLvg3bC/1yzL0kSyDtQMeBJgv0iGWQHKIUPSc&#10;4l+NitdUi0ont3zO2K64VqDpJktCX45Em8mVwabULwlN4PNlmgERnN+NPppaWrNb+TJqpkkzisF4&#10;G5YrUlaZAZh4dOXZcBrB1OdbW9oSif6oMrgWYA9UjkEpBbwdn6vsbCebrhQtQse16wil/YGEx77f&#10;qUuV3Gjs1upQrg/qzqK9k0PdQs8hjpze7neB64xRouxsnI4Bt2PU45wmtS8QOtEdOETVFQKGPLCl&#10;FjMrF9YuvHDlpXNLb15auXT+5oXddBy9ggIxC2WmnxKtIYkId129evXSpUvcphdeevHK5StkUC6t&#10;rFDfQ2ACzV5fX9EKKdc9Lc8rTz7/vQ99f281EkoFezLRo95D9u2OL+NefuVWa79RjVfyO9l6utbI&#10;NBhVY0WuPDbDOLwNMH0bdIpJXwiYHaGs2znicZJbPev1Hw56p/2eSa9r1FWLNmvRRjNaZ5zd6mpW&#10;fE2sKetksXkhzRRSBykgc4krOTGaDPgkcWP5my5B42luvGU+pV/MhwxVUU2bXJTMvwl8MMFHxipR&#10;u6CwGGmH1CeypqkZhTa7ANd5CmCdG8MeEGUfTBJ2T74I8BPXMxan/NjkDJUbGhySoWtPREHCHgYQ&#10;muMZIZyJToEB3RXiOeaTGX/K9NXrwW4QAJvxZRj6PEkDJWIV0iw/zjRMVukhKYFYr3g07MeToAq8&#10;MOCj0dGR3f1tzBEoLnnB3ZHucZK5BganxscJbuF772ztgiNyfHzsox8FvCeHkOKUc4W3k07JvAtf&#10;HnplrKwosDY3d6h9+blIByCyogyjYTTxT+J7gLWxG87OTeMw1+AcL5c4WqgLuVjIJvCOsWpoNnNd&#10;eTdZeUXKLJAP9AFsW6BWpNRz+ZTZxUvH98pcf14Jw3EYkGw1/KtURfRtQhlJklTFwIXnMYIJA3TH&#10;d+cGUYkjTGSnpusH5YIPClGSCTp7PbeQqz0+ggfGcLFS2dkmhZiPFAdV4gDzpji7PFsfu6hC8xQQ&#10;KOSBjYHiLJU+kH+U9Il+iiQqiZC/C0YPc2fVNuKp468UYKfnoejt69EBZ4iX4EywO9iEmaJyuLF7&#10;sGSw9gUYDgTCQNTcR+gDzNTBzTgSMQnjgvDVDGLYKrENwiAZUSrR29SCvBSlFzpg7EF3E03WsEtw&#10;w9cImx/IglerLDsmY3jGqW9457QyLEXWidKMVLNI6aITsdWgd+caU3CxSFirTKVoGLH+ofIztFFi&#10;GNFiy5KKYkTAvVMbnQZHOOPZndxCM02TjwSIHw2M8btQXkCJAHGhEDop+TBBHaogRXJoNmF9qRXD&#10;4ErNlx/rGYzLWPZ7OzsUHrwcLpbyTqzAdHBWRW01qanFAzHW6mwe6icYNmi85+aU0vbND0AgrycO&#10;nBf5cAvJDlWuBH0mzUBTP5swZp+SLrtkx1atyurVhwGnuLHMhYG32fokg5MijXBzDEXKiM1pNqU3&#10;ohMY6GVEwOiBTYTSDU/A9c2N4eHRmZlZ9gn467PT04VySSxKIe2sJwNLNyCkCv3RutAQtQqaS+E/&#10;Nz3Nk8jTx4UAWKVyBea/dm3pk5/8cd71P/tn/wwvmK9+9alPferTdCAnTpxQVqTTJgtSenCF54kt&#10;AXIE+kNHxy1axNHQ7xEOTc+AogDLQzAu5unFYhCsCzBT2VbcIFQ1bRA7ZhGc5NSbhmuLFEFjESMF&#10;BPzTSYMc2LjSKluFUxRERhgMsxQcEysV+SWKluHJ1vAKp/4mBtY2MT6BQEh1BetZIW1OdmK6b8ov&#10;zbDbtuNHj2MrySwBIjDrf2KonxekOgxwRye6jKV4XzRvXDyuGy6nVPT8Q4vFd2Ve2YfBRxdKrQDM&#10;NERV0FMwrcB7huw7WIg8HhoAsTDpE4ytieaMPic+9jfXNilQjp84iSsuz5d8hbBA0mCkhViC/Ytx&#10;1UE6zY4FMeXw3KFTJ04p96FNwe1ly7hw4QKrmk2Wfhz6hFyGmcrC583j62qiVNHIUAhJfULGDeVe&#10;nn9hoYkyQXXGy2KRMaOR7YVUzKLKSBgtGrFU6vTZ+nZZpqZpajt+5P4+2p86QwrYeypc2mRZag4t&#10;LreJexfCQA6e283lIJWBOPah4WE6WsagAN0cP8gseE18S1Y5IkC2Y7pTudMpaxxD6Qobk0oe1VJC&#10;UXiSZNwGyFwpIqbOYb3A7VEnyC2WnhGQXBF/UESJqORRgUEcDDvR2XcwGOMti0XKPexBJt4VBCrn&#10;dvKswnmEVswWQEvGGpWRh960AmagrXIIMr+IdkeNq0iA7uEbTz+9vb114/o13Bm/+vWvI1J5/vlv&#10;nnvz3Pra2itonF98kXyOt9586623zt26dfPCpYtEoPGmcI1nlwP5wxMEPiVLgdE68xRVZ2DUHi90&#10;DVmoys1EnakqEQPTGDMtySMF4RoUUIwBq9AyqTDWL4u3x/4pVbfs2wQogn+Dtxm4WrQUFpsR14rB&#10;ziLkOOSoMOI+7r9wJhoXBtcixMngTd3O2/ILvTDqW/kLSI1kQuMBIbQNG2tBpbvCW/G5a65OquVI&#10;2l3xtnfHFtj3xQpdUB7rG5XWTh2CYzNRa6ebzhK0NcmiKRxFczQG1d+V5oiexhlxewZ9njGfd8bv&#10;nvd5jwTaw7ZCdyXjzcXb+1fj13equzf3lm7Fb7106bXN1CaG+LliDofb0eFR6AOq/N2eaDSmB7/V&#10;guiAV/7SzWuEuOO6QtH0sY987MTJk4cOzU9NTvfH+vuCsWHfYJ+tN1aJRDLhrj3/QL4nkPA69+yZ&#10;m8n6dgVTnkaiTja3LQfcpOiXbyFrfgfNUTcP/w2c6XtdziGXc8ztnPYEDoe807iD+Nzj1I7uVl+j&#10;GmkUg9Vm1NYMkbWDlgqJRoddgwFXKpXRoWqESjAkDOCmX7IsYGSsjuBdv95GoCV1Mm4Pt887okfg&#10;rmtgqqfSpK17SByTYZbXiyEVOrLegT5oxxyC3HrKO+4sczfAjW6TzgQ/jzWAkzO3i5UMF5Lvpj6Z&#10;LZsCSCedYmUoxeD6ciRzNqirCIdlgcOdT6blkcgRxedrfNMGs8FDZHhkgB3OmOZE6RLffPPcq6++&#10;SqjapStX15ZW+X17Y5uHZXpiGmdrHmEmE0NDA9OTk3efvYf95O4772L9To5PPvjgA/ArsOe8fPEq&#10;CYpyNa1WgOt6+vq3t7ZllC8rAA4eJzoFDYbc7vl5ZgI9pVLGrA0OLsmTKbmMKyrZtRQNqK7ggRHW&#10;rYk+9R8OAEhCqEbZH7CeFOiijZhrIVMJpSnYHex48O0ZZ7O7MDNRzDVNdrkBJRqMjBrdRYnuca3v&#10;bc9MzgBrMLxkI6WJ5QpiQY+NpVwkNegMqjBwOfbjCQoCrj+jVUY61EzcOl4rxUc2U4jvJHb3kuvM&#10;FPd38X5nyM7PZJen32VTBdMQVMAs2+5l02cHw9GJhAb6fJYQExRuKLC8rAFh/pDKLYdYBGhtY9zO&#10;IaTVwiMKVgCsSSmACRHXloPAjvuwKjZAIa4SMIp2qEism+eLtz45Mc4a4xUKm+Z+GxczIAkOIzIS&#10;WCkM5gHU+HLQIKBw+fLKEY+Zr2Who8JSAkmBaWJ5Wu0YvRNvHtYm56gE3bj2GMsIHaswLFVcyvGJ&#10;r4eyBo4nXphofm3Ws+AjWRRoTsznyUHIVMXcG3BimWwI3wA+5KGQb5FknJwm5Kni8wMeUChGIyEl&#10;9pj2i8dPdQVoGxoyrCuKlf7eXpF/ADtUfuvySl4GCaOOfgJoFnoA7lxyYaNeYVWJQ8x+rwtYw4QP&#10;IJgNipOakwt0lhKZylV+Fkw8DZ6lAVHHrvoSuLFNHWxSfcWtrWOdSEpdDzYr+RynMMA56gEeByAB&#10;hlSU0ezTHM8wxEh6w4dEu4eOG+k8FTIJx7dcGxpUWkx/X4z+RNffkML5gxwDWCLit6iwNa5xHTDv&#10;8dEJWkcumUKQPV7aluWV9See+BCHMpF0PFkLh+d5JVjgoV564403qPiHh6EaY4eEZJ+FACsBFK/F&#10;OuckWl7ZQqULJgM2mUolmEcLf4WW12hFSc9TzV3nMaqXwFyEAbJmFbZR5y1oYfCsIiY0JyGdWJv+&#10;TUQ6yBiG5E8/IMKlGA6Kj4K7o8wzJswuL7gt85N8uYWwAfVtrpilm5K1WINoe8neOYyxCWM3QUXe&#10;o7n5em8YYnZ3CAOm3mhDYnYZUckwxjgTqcBT0iq2Espe5sUAAFs0fgTm+HdbxmdQarVaxAdibl5A&#10;QKgV4qM3MT40aqsYGWmzZtdOFyqLa1uw3E6fuaNWLu0wKCMDTF5e4hPjCJYBwgPIDzK9kg3Z3Xfd&#10;Oz09q85RKQYesr+vX7kIiG4CbOGmSyTDigbN1r5mAvMkeuOn4V3egazJF1L1Fai3WF/OUycX2LZ4&#10;WkCS4cegcpPTA1ma1JMV1p481IypRJWvt0xKNKk0co2tzQ091WjNJB1WIWJaDRGeBFEKVVcgEdxF&#10;yJ7aa0CElXHX3tzcoirVBqRyOGjGeVrsOFRz2PC1Yv11A8zJyF3zMvUrpm3BPBVKtYfmmP0K435B&#10;OtwMNlnRNZoNLSzQemi5VOieoAoxdC9Vzfn5cm4Je+joyBBGOGLjdYWkYTRlExNk9niqH05idbvS&#10;oqqqoLjkHGThckRDUtEKzmTwTry1uKz5iBvFGYyU9IsvvsDU4/Lli3AvwLGu37h27vwbXBzGnWDs&#10;ChGw2zKkI6hkYyOm5s5KbqX+VV0VlEcl2cvDhOq2qkJdplQmSplP4GRQ5a2yQHC2PqwBjlSwXAGl&#10;B8unVtQHFdUaPrNjiwlkRtUyUlOTLlMoJiZYIln2QHqElOapLFpmO/oJyu0wHA6+lxgpRtVKR2UA&#10;cJkDq1JVXarPZgsXzGs1nnIqZctWhw3miKmj2DyASjgb5JqujMeBFeJG27/lCKdD3n2Xfc8GwbGx&#10;RwRvtZls2GFCgzgip+NhoRU3KdjfCdcJFAi4PDGvb8jvGva6JjyVgUZ5qFbpb7SGbflQaauxk/Pk&#10;bTE7g+Cdwm7XcHj25NzQ1PDU7MT01NTAwMDI0Mg9997PK8ZxlGvO48r6ZM3wNwBYSLGYWE3PzJ48&#10;ceqOO+649777Txw7eWQGwuNCba+2e2GrvlrtrDY9mw7HVsex166tlZu7tdZevR6vw3R0FhzmXRiJ&#10;NxuFRXP8btNqUrkdXYCOTke/yzHkdk/6NKqeZlTtd497HKOuRl+72W9r9LYroVqzG7cupuno45wM&#10;z8BOk3HCw4zeoKoYOzwRb/vxfNt0XwvGBDh8x4e6CuKBlZEj2aaM+wTY+7D5IN5a+rSe3qmpGf4Z&#10;6B9iN6PU2dhcxzOCB5miCaaNWA6mvMIXl2mhjFfV2vCE0z6TT+qNhjFGVTnKmYnSjauByyDpFHB/&#10;WVVMK/hcmHnsUPwsFVhE3cRiHCpYBvZgK9No5TLppZW1K9euvfrqa7jewC7EWgX+Gc8HDBYY0jxB&#10;E2OTQjq1TXgOw1Q9dIhtEfvSqYlp2lEmEvwgQFTMsyBGs9A5MUBC7zi50DfQSwIxYRuBbj/1AE+6&#10;KQ3lDEdBDrBHLAdFG7gmoxLwDAoaIzTj2GhJ3VzXxEpRIzxp2gPFl2KroZ7Ip2ggGAtyqIp8AyII&#10;KszYHdYs9oQi5NPB+lAu813ZR6lJhSPwc1RyNJkHysVDdCIOv5qAtLN33gmqd+zoYQ4afocSDXg2&#10;QnR3f9/wMCyeKDGG3bLfl9MfolRNOt0QqgjXUvDG1as3RMuBmUI+OKbiZroKoMIVY33ANeKZpdQA&#10;b9VsVw61LuaYlJgkFwCbsdK4XzNTU+DcTJa0Xx0k8V0gIxUcR6RJsQU06h4ZHMLOlzSAkaEBVoN2&#10;btRV8GfQBZqoMHn7M8lFfeIV11A/jmKI0Qqgi5TOfKLS4tn+pHxExSPL7dstpE5ckko9btanKjAg&#10;LnBBnc1mtmt6ZnGobAqyovAy8gZTF3KP5dOEUzhkMkofdVVIGUUzFRLDkpaZtYKhHU5ug54ZCcr0&#10;DUjIAGIwmXtMt1vcSaQQIL5szhKQUgxq1+Z8VeMlYFIRpjWgYgBgbiDvgWvNJgolmLUACU/v2dGB&#10;BwU5i5VvDLAY42DxJzEWb1yDLikGJME0SjODuqgeMmI4r/wp5SAtqpTkH3xCLpMRr1yySMpdKHZN&#10;SKWw683Q3JVIZamc5YLu9oyOjxixFHiVG7Xl4o2VixcvAp3zV4KQWggk1IDy3lRFwduTYZaBKZxg&#10;ADjgkBao7DXwV6TllHeG6wTgqvocmTapjD/wAz/ApX799TfxDgaZI4CEl8HoeWpqdGqG5CpldoP0&#10;AMmjWWHbgV3GlIBrC9uBxoTmhyuguReZIvQDkR6mFUyKkgwiqM8pVBWDgTcHtEilUoggrePJZCTI&#10;bMukz6vSUIEn12zBLJraqaDH+Qmen6LSjWen15+h0SoSllPgYFCeZDHHPUEow/wQxIQ3V202sLlm&#10;tIFxAVSZrY3NiZER4GKa4qFYpFkqYO/JGxSNRTFBAmE0YIE4K5fOujZEkCqgKoOSm+EcNaXASlPy&#10;SLnDJIzVwKYJVq4T2pAxed2K69ZD49lL5dZ34kPDA6dOn4GsxKeYHp/MOBd6/0Q6gbyfHYkpA7eY&#10;AuiBe+/H6ZLLzApB9F0oVS6dv6B+vbuLuwzpnMaVl2LyS50WnsdL47aqt6SL1t7lollipCJlxK/8&#10;q1/a29sJdwdWV27CcMOFFEapKCcYJZCrgTOWF1sUKZs0ppJASvI9LjprkikV/CJuDCo8M2jXomfF&#10;cy0MFZgdXLA/mxfrQLRv3UqNwVh5bKTJ5D6XjWwf3hUDC5qGnt7+ILxv+ZSG9cSbHAVhoBU8VJnT&#10;KyJFYmTorny6vH+VfsUjC/Oau0gxhazShsaZlwdi0XRQblEc5zOpvd04MCFfOT46NDHK7HgU70ZG&#10;kHw3Mrt4ZubnD0X7+oH5yEvgubcGu/T9HKJ+N8wVWyqf3wZ9SqbFfNDEVsweWUeijMHFvsqwGB9U&#10;XpZCzGjMuYWHDy2srty67977cNgUE1sPvytXYgR/wGgAQBEkDkoQWUa78V2OYb09lgTlJPC4qmwp&#10;mJVhLYMUAg+Ef1tyFpldtmAp8NRYUKMeba67ynR2TznwGTWJaaPYpDU+0d9Yy1TQgvWfNK7W59c5&#10;9pjGsDuzPXHRuYtKN7O6d/E5xadQ/W/KVH2pGUUb2pwFackixMBZJs9GsiWjthFBVZkUfBjMU6iA&#10;nj10D9jjJJPEmVMB032HosG6D/lZvdQqdgj+wNM35PBiygN/ESLl7axnhT4DYb0NcH5n5fOuv6HI&#10;BCet2lx1rEG8gY4vaPPXMjVnzd7f3ZtPFS6fv9Lb1fOzP/mzxWyRxxFqDjiXDgMcg9nNjUyYNwjz&#10;goElaRsUJVeuXQUWMO7vzL+02rOpFGiBVPnihDliI7G2t1PC9VteQlxTsH5bIOpnmN5hbEVTwxuB&#10;xsLvvK9/2IdwSjBXhHrVttjLnH21djFRcsII4MqV0Trau1xdRCym97Nsl2zqylhjbt838Lbjznf/&#10;SRwJWmVqqt/lEEQXAZWb0SSuy4qzB5ZAQVgkm5GDS3aA5RLENbHWZINAE0bKn/H04mKDgvCOXYCd&#10;+sA5wZgn43BiU44YQWqicntAc6lOLp6/DPbP/Jq7Cfvw0NycYVuaJWS4oODTuPdTPrESaX+Fi7jw&#10;hCtyEOKfz6aRL6QZo4MdgvNhyINCBQXKQSpz4sjC1RvXB4ZG2ceu3Vy+cuUS2hcVD9LXkvE1yRJ9&#10;5D33jI4MXrx4KdbTzYyEe0ivx+KXNLiJjXYQHQ/nCTuVYuvdymjWsaKgEVLX/BiIYNrKsEopI6R3&#10;MFh0eWi09PIx7qgL0qA+YjsC7JQtjopOaF74Z/kx5NYPLZRYN8zTD7b393YOYA8ADPDgUlFyuvFs&#10;WlInJqb0mR944v30XDS6JnnKdOB2NgCJpo21qMXVUTkkkgADJwZ5nML4VyuUvHOQTGYz2dHhQfJR&#10;enrJGijG2HXZqQCsmejJwBJOlXNlff3YwgIGMRjcMPBJ7MexkYZ0CN+AMw3mGSNoqu2N9Z18KgOO&#10;YS83QEsoWJjWAjKPjA7Nz82//sorc3OTxw7PMfCRO55Fj8dQBpM9JIzaumGAQWrR68aexfTA0hez&#10;VfCdZOmJWEH6KkRRNc7623aXOoElOeI8mpqY4y6ARQFb4MVtLXIeQCOysq4G4gqNC/l8JNjIZzk9&#10;+G7sPbTE+kEaErehFfG0MK9n3swrEdLUsXOCCkmSFZCkGtxHuBD6Qj8LHi8pAAq4vn7gIKbT3AVw&#10;V/ZJ6nQgWsQ02Vya4gkYjLgslivHk1WeAI34nWQJMvuW9y1nOd+TKhnWvime7QzzjTec7LQ4PXgo&#10;VLNZlmiGTOeS24HKeo10TBAq424QSE7dAoadNhukCwphkf4pk5uyL+FfueBgqEeOHh0c6uMbUeWP&#10;jIwhCb373vtYll//2jOXrl4xFlRiaoHtypuT/HTEvY0qpxMFmKwS5DRPfCIm5x2iMuGSDvfEztx1&#10;L0WViuZ200fghcv5qc986eAg/V/+y+89/PDDXEDaHl4DV/gXf/EX//qvv/SBDz5Ke8NtpULJJklN&#10;g82WRqkai/bA1n3hpVc+9KEPcZIdP3oU/VgmmUQ3tru5gXAD6bu7aS/XEagB3sHNMDooRcojbWGY&#10;6+A2GNkhx5i6OH4Ej0atVYF9odB6eX0Zi2GWmlhXuLLj5SwLOk8gdHP7YDORJjhtbHKCEqpRL+Ic&#10;hXgdTxtSB6gg8fKLJ4kFKfs9fpzGL73x1rGZKY6HsMdzbHoiv70GuM2JpDOPI0AL0cr0cUJcNXpc&#10;VhZjE7jFlqeGJfDUPxygEmLDRzeLkp2kJn7i7Q8KNXSpDPhJ7Lm0uP76pZt33n36Qx/53vjuRgMS&#10;pEZ94pyxGRbqVUJXqE8wYIciMDo0/qM//GPzc0dY8MzdsYm6dOnyX/7Fnw0PDlmKiIPdPaUr6MuZ&#10;BAkW5qjjPKOOYIJuEsEIyJGYRQggddsD9z9ATZ/LJW/7pJTybBqRcAwnM0ZFVH4cElbJQeeUK5QT&#10;yRQMqavXVuiZADBogje2tpGqsRWaoF6QPLnHUe7wsyXis7cpiZjo8zAw41hdWzNZAlAiBlGt0nyB&#10;FCqh0hgwQmExQSRSJRt22e08Ep5hKT1BzDhv1CzCAcABWzlRAuM4M+JyDOILKWStqgQZFP+JUEs2&#10;Rzp37qChcLYJIeYJHBrq55VT3zM2os6k2iNJAmcp0mMl/5SMVHwRehSEXpxVvM9MPr+3t80JB72S&#10;fYjAUBijHCL093icM/7gF+6suELRl8NJYhwGCMEjCquIlyiklfK3USMzkLx2xheSK9DYSDfjx4SW&#10;el+UQXBXLjXVryjNbPv00ngEMQ6pU1OKFApvCSiJv+cY19xEICOfaMJB1TRb42fZz4l2aJphObcb&#10;71FTI/JXOP1ubW51deP7SlgCtu8e3jMnohzt2f9o8U1+gEESFRdnOOMixvFh4hJVzZo7pfVk9J8q&#10;BNlVVaEIvRRKpT1afTa9smAGo7sQeq9MFrkSdLA1xrIHyJg5IxkkAbvfWXZUd0qdA3trs91Z7QS2&#10;3Z2tenunWVrOtYhd3KvV41VGvTZAR4I8Cg2/0y9fdFaLNXZ/9wf/ysmOW3OwU+tqFLsqma5Cvq+c&#10;7SvuuA4S3rR33F8OVl9dfH0zt311/fobV89tJravr1y/unhlcXXp0qWLRDnDHzh/8a2lxZubWxus&#10;Sd4jMFt3dxjIQcrxQECOUCY/hjcBXcHn9Llb7mqibEu2O/DBNpqubXso5XMfOF0H9vJyob6Fr1AJ&#10;ayEHvmnJBnog+fIAnQJHCRH+Dm01b4tdTUE4hunIOGvAhSrcOxlALuMe87kAHcc9zaFOa6RTH2g6&#10;0IzG8CDG4YoCksVLx1fEyKOgeacwK8gB1nVi4bAcLA9R/kxxxt0zxEZcyOizDY9HUYFOBF70GY+8&#10;5yGMrCEMaWNhkiLPHZF9aXu4FDRATLW4oTwd4mxJIIAczcneJ89vu6tZKSu/0EmpJ60vvCIqz4X5&#10;mfGpaTYjDJiRwYkz64L430VfY2SPFYXcgH5pjGnj9Xs5S7EM83qYiRssTa0/Wxkf7Ps8KG+ev0je&#10;w/La+s7e3vrGCjUuRG7yatgfI5Egzqwnjh7hVIGUvLAwB/4Bi6QPEK4vAroM0Dg6MkJhzU5qQrBd&#10;4FssaGKvKII09qLz9sHGUT3M1sCjR6tAH0cGgyJVmg3AIZPq1mFEwZsUO6njYFBlgBya8DVApZ2t&#10;bRAXUqx4JKlKIUoK3ypXWU0MSyh2MQyXvyMqzqatVsnPzs3Mzk5RfgEFdYU0oipVS0wb5IxM2q6U&#10;EbBKNQnkqoIj0oYa1w5ELSjhilwcBGggjAC0CggVKsTw3HuQ2GcHg8bOZ5vW3SF6QBRKBJkZjI8Y&#10;vJQ4Y6REcsh8SqLXtq2Uz7GpKnEYgK8CoVPjBc3pgVQdxAAOQhZfWlofGe5DwUrDbCa9wGpCp3j6&#10;sXA0wNdtvrR6S1MLos+QeF89LLpmGjSGGCIEGhGOzhLqNV4ldQoAHpVNN/xXPHqNf4faOH0b1q24&#10;eWwv2npkiMzeqEhmwZEyUKNtJy0Gmez/n7H/ANc0va4C7ZNzPnVOpVM5daiuzlmxleU4sn/AYGNw&#10;GBibIQxh0s/MNYCZ4ecauAZjwGYwtnHAGdmSbUXLCt1qdU6Vc52ccw7/vZ6vutWSDOioXK46fer7&#10;vvd9n2c/e6+99loZL42aWOx4dsxxC6R+pLB4qox1BFFDy5N9mN0sryyZjRlSQ4MeoxdBirI+g/MR&#10;hYlzRBo40ibopulXn/7qtRuwoTSvCxwSdv4mqCKDAIVjVvJ5FC+doIIPFgWLLaiMhB+4aw0QC9YC&#10;Ljk/s4lYsLgr+sUenHNBeqgLKh0Ocy3d4u1MIGViw1ctmSKSKIO3hvR2KUe67e6bkLV7t+mWFXf7&#10;mWefLUPxtd///X/2i1/40tDIaORj9JthvQD4fh0Z82gyhiIKVFMGRmNPj54Ev9dvcVhvnzh2rKOr&#10;B63C22ZMo7oW9ff1Ny5go/7hH/4RRQJPQYXz9NNP/92/+3c//vGPP/QgW5C7sUizwEJdi/mI+26H&#10;GBAemxzjOXjHHSdP33WHbSxTPHRw4Or16+htbmyiEDn3diyckKARCC2MdCRB4xBNPhrhulOQlefU&#10;2qlFRDjM4zLClVy8TsQqM4AAI8dhmTjPKtmsaRqZpJu12trZffDo4fBZQ2DdQtaP630D7XH+5Jvw&#10;MhmqzznvZ+cW9u7uc0yTK+8kCDU/H2VbDPBkd0F23FmTB0xWsg09r41t21u7WVANtSwVTJkAiMG2&#10;O8keppatgGCsvZDivjCJMLDSlolaq1mq5mu3RiCdx04ePXXqbgXP/Nx0xWdBNS95jWqrY6SoK/hn&#10;5veeeOIJhWsYcwhnO1VmZ6/xor5+w8i+dMhetlqiMbSocR9DTRdQtG4yERWdr9gOYRwVxXtNxb/3&#10;9/7e0Mj1mUmK/xycyA7haNMi1xVPQiZoqUrTU48BveZ0qjSr07LBBEwMqiUlvf7k44+Jv96+wNhp&#10;ceqkFGeoVaENBlPUGpclB/IhnRWgHQqR4Cg5BBl6oiZI1pbXTDFCytEdrcVkaAn++cDZXukt64Gm&#10;CLCTxXfoNmXS2en5ielJOaI71trV5RnMrsz7AOuLG4Mj4/AA01r+BSlO8YnHPI2qAwP6iZ3T03Px&#10;epTfJ5+uPXFSz52AomjiTTMnFVhO0NpEnakzN3RtiPrLVs/e/Y4ih+DEzJwNunf3/lRgqY7VTO0Z&#10;82w2/ZcZ4WWy+TwM4D4raxicLR0tKglj5aiRbmCIEcUQwoo4cvjIvr37iU5YnXENd+VaewvzIkrC&#10;W9Sv0j0X2pL1FChOM6qluiXPI53EiIejEkgkMggZ/bWM0AWnLkNKFnBMtQoL245SnmolsooBNEg6&#10;b1y/tV1f1d3bNbYY80FLpsXsIfAY3ijzEworzLZKhVMk094c9S0yjhU+yJv1T9H6ju9qAn56NuVE&#10;gMmFCRefn7SCskiwwjRoQqssGGheopxVdYhhb59rsVkUHlOTE7l8CNoabnhNz97OzaadkbmhQ3ce&#10;3Xd87+Ty9Gb9Vmtv+9L60mbtNgvYcJ6BDsq6b09CO1DE0k79Wm1bVevI5aHFicWtuY2Jm+Ors3Ft&#10;oqjV3dZ9RKW575Cux/aaarTM+BRPIGQJtzdgbWA2V1xm1+NrxkbLV2jVgRq5Pk6OF2ZBcA4JOsMY&#10;iuXzG/NU/1XKO0JcU1Vbb1uARsS2/B5V8/wqPYz/+pcUT9QF3vkd17P8bsx8eWq5mv7mCjbTTltN&#10;m/mb7aUtSGpJ6sNH7+/f5zkUJokpvKYyhRrzq2SttU0QewGd8pCjSB5y/QbzSbuy4nigihYNUz/f&#10;piAU7lhlIjsTA871NLYim6rIs0x1RRCx4lpJsaLwUqLXFaXySLFYIXkWNXjJIa1bQQY/12Y5sPVv&#10;7FAwzshtmEYRCVopApDpjKBD+kCZMk2WkN6c4xUC53EszqxVNynFu9DITWVGf6epfmFhhhaB/hg0&#10;p4iCQbB2JL2p+WtRqCX/Zu+rAR0eMbJZ+sDLGeYLdWxJ1ErlU/IeFKI2FdofffYLnNb37OlzdXYR&#10;+wrNPhTwqZkpylN2ufp+dmqOLI9TPyzqMhsiziSmxbivzUmPG2OpUNQiJaOMNMn12MP3HTt2mF4Q&#10;5q99UPKoHPma0bBsmzuYERWERAW3BL2+kVxwSM6FV3Lt1iXeLVIl5z15c5gsjbTOrg7zW2hVJ0+e&#10;8KCwesSQ5DPkI0zfrnl3/LkMsIljcfPb3lhcXWxt6bAkbt64UV+H/9N17fK1zXBCtkhHxHqloQFx&#10;nvjfvj39Lz734pNPPkjm2kPXDas0hb1+zsicz1Fh8Ciy1tbSeym2HXBWO8evXIcOtR/VkEkfu8h+&#10;WV65RB9pA+y0yyU4f5wmibOaEgVRcFvtq9xMqo2b2/E4mZuRUMGp48i8hQaD5xvTzYCIRUuS9Fll&#10;BITfdwjtdA3THdjxF1FOWp/jjiT9uhyRFmPTyZMnrw9dh/eFsO7sBJWtIJ5WRQptc/PM6Xtgm7i6&#10;3npwcOjQ4YNhGEjktdq3QJ4NgTrTTdsOzSuPuwlc55CwXjP3nLGjAIC4ohUaXRg8GV5MlI/qFQM1&#10;8sPYtJLy+BQv9PfvDSd4YxsPxBkRCbNi/in/CO99YUGvj4Kbo/m+e++RNBhgtSxuDQ23NLa+891P&#10;Xb16ZWD/0c987vO79/Scff0NAueq3oNHDk3PjhMAaWxJBPC8jL+AwLTBMEyUDWi21PNPHDl6x+nT&#10;nR3dhTe59szzr164cIXuFd8R4ykoxe5qQoKKldDB6urxY4e/66Mf2ndwvzU8PUE8fmKFefsiHZWq&#10;gT37Xzn/+ujoxIc//EGML/mjF9RKw6NZnMEtX7xxY6ivv0e2HgoZchSBm9uWttE6dIvEWB3o5F2R&#10;i8r45u1DpUw75/AqDAdfm7GI2CJ6sraxHN2lutYXz1+6NDQuqTpx+k73Uq+5emuNoXxne8s80HVj&#10;89rwUJTUV9cP7hsw6yAT6mlt7W9rk0L3mb+ZnXKeQa7KqA+XrDLTmInRINAQX4+1eJByt0pSV9Zx&#10;IW77YxK49J7rbHqzTesrGRIvX3HwLKw70pqm8T//7EvjM/NPfeA9Tzz2nhs3L8/OjGUGvYVDRc0U&#10;S1ULlNve5BS9wPbOno3V7Ve/9nLldZ764Id+8C//6B/90Sf+4D99XBngOxrO3Ap2d7fv6t1DSdMn&#10;CW+hvjYmq22tgp7AbjDRDYyx0A6WXUft408+rueLe41tU4bNiTJFUkVrQEqBUrqlns8mp+OIUMow&#10;kP18J+yHOPPhgwOsDqRKQLjMVqaii9hhIlbC9050ORoaDGWfP38Jc3psXL+8FqQ+bWZ6esbaN+Bc&#10;EZuVEvlX6u/C0F+OIDbpZ9QedD/VxOzclMVOGnF8El4YIXL23Qsec4xlZGC24onjJ5SO9rvzGQ8I&#10;MUcaMj46gY3kvHY5p+86dc/pOw8f3N/e2iA0EFLpjRx8rxaBDWlzxQwq4/NxgYyFUSh4Xsfe3hjH&#10;JZ8ca4ptuUyXGP1aURZR1Unew+QrnOmIdhZ5p5J3ylPjqrKFfItMKSHOwKZjc3ODzr0LKOI+ehaN&#10;SkmHUGw305GodiShc8lUM1TQ6mfjdAykArLqN0XYUQ65DXvHO7E8UuPJ3yUlqQTjq5MZJTTqcNVW&#10;VqV6yxuxDA02sAGDSJeebshT73mfZ83wxg899vgTLhtHvbujE7/99VdevfeeexemZ1qa2iL1Xm1P&#10;QU0cG86maK8YO4t5RABzp1ZFkTrcwZLxbcQLvjT1IjwGX0p1W6Gth6MbbcYiCwL7KPlrCOmWeEli&#10;MX5slswQKkhSZSqvAj9ueb6dXT0Auz27+nt29bU1d9av1oyfH73vwH13dpysurG1fna1ebihY7a1&#10;WrEzst223NpXs6tlrXFXQ0/7dmuDzIfIFwZIdBzK8Nu3go64eS07qy3rdQON5qnbznT1P7l/z5P7&#10;+x7Yw/G5+XDresfmyNrY2MrE5fFro4vjIzNDBqvHpqj0Lzt0kRlGR8ckAR6lh2KaR/FD5cSDM8lW&#10;2lDde/bsQyHzP5RHEyGtZCi2GjcmVnemt2snq8gJ1QzWtC601U3WL15ZXL+5vnpjZeXa8vLVpZoJ&#10;Cu8bxn0I9EgBKyT2PyVx9ABwD9QKxqs762pJmpuw3tvQuL+5YaC54aARmabt/dXbAzU7h2q39mzX&#10;7q/d6q7eMPbarLuXNYPm6AgMWTZp0by9bkmpL40szE5PXrl61VFkIcfoDEk72hN5PkWN+81ZmlKj&#10;ZzOo2uuQtI1oRLoMXS9M8aLyaAGDX90hhODejt68Al2YRJ1MbiI3hUqRlmOwF0sMiORwKFa+RRyo&#10;ADAt7c1lZiBMIN2w4iZs/cC5IWXWW96WGo/JqoaYK2xiN2cKe4tjh/GFDZrVF69cGB+bvHHzls6G&#10;zShDTR2euTH+XQtZogWf8ymsfNJXx49TZTjG1ujAwCEeDC2tHbRrjH+MT0wXaYTVxpp6QcrstqYK&#10;/7eYrzSZzu5ubOBWP2ejudBMIDsjRFlKjKGox7ygFE1Ajhq6JM55J6CPevz4oQcevJfI6dLKnC2d&#10;xLsEFoxq0oymGyOdxHGYdFzmKKj2hM1Xaqo0u3t2dUxNjulBdLR10tJbnJvs7evCo5A6SCOOHj1q&#10;7IAiNH2g6Cm6L1HnTNjPcI8HUfxpJHkqBE+8q7PXuCMnw/37DtiM2Be39a1yl5h3RSjpzOk7QzFb&#10;mGM919lGRAkuFRxNOII0u2wh1ThqaTSAUDJLmjkISLO3juu4z++0y8RKbDMUq3HyDN9dCREKoMbb&#10;zrZDK0hQZGskTA5T8aYy9ZaLj5NWAR+hVFrtQVndGu0Zev1xfM4ULYpkYS1p1kd+JvrGpURFfYmv&#10;TPo9UUzPQHbFuiP0mXRLxqcmi+n2jqSyqYk2TVg41moaOFuG0zUSOsM/mZvBR7QkrDSIeny+Ynut&#10;mRiSuUVuWWWMME5CjmbxXnNIvzt5jKUWUnqZl/b2UbylfZPGstSnIDXkO6JTtuNF7LJoATqQGJYM&#10;jVHkzvSPYYva6hyveQFMrTVcVfB+lMIE+bDPbfX18+cvgPqtOmMu7a3mNTNPI23R1psYH3G2Oank&#10;0eL7wrKbbLBVCZv4Ho7XGuFP9ph7tdB0/86eO/+VZ55/4MGH7r333p/8yZ/UHhwaGgrTFD91//6f&#10;+7mfk1ufO3cOd7aju8tSK0y2aB47o9wHYCTI0LXcffddoVwmwizIRGOmvrXp9MR1kQBcuT44NjE1&#10;tbAKlZ/higuMDECXeYmI9AkIxeUGkVrMiQReKKZhWllrBbFwQtUvg0ElvKXnVmY8Gw156VDvHRjY&#10;uz/SnoknqSSF0R04p1x+zmhslUe8KXqPDo/ee/fp5dnJa9evHT98xOD0zqpev5sTmDwAjWQvEuUQ&#10;5GZIKS0CgTrioxnVFsSyV3P0ZNA2EIMUI7WSDEKiVvryt4GAOGGly8OLTzi7eO2mvOr06bth1QtL&#10;M2Q+U8Y3mzXsU7KuZA3X02gZG52CES5PL//Lf/kvf/EXf/FHfuRHXn/11V/4+X83MTT8g3/hL/yP&#10;f+/vvf7aa+976oNkfXSlw3srA227+vtHrl8XgfFeyEsUg4UC/ODQWrec3P/aX/+JazcuGZfM6A3l&#10;FrwNY9olE/eD+LSFiZa5seD6qWokr0BopV10E3UqDUvkvMswrIxI5rJhk8HkrHW51DidppkZIPP5&#10;c5cPHtiLvaFJJEgKuwjOZ87co7JXN7CKRs0+cvjQH/zRZ0wN0V9Pean0WQkfP+IsJViIHUBb2CiM&#10;3oahQIsdOT4xWWTgmi9dvyYY+mwi0fTslMaIiFVaBtvK+scefUg/UGLCBmX/vt2IP6s7mxMER5bW&#10;4yofwarNuqp6Oeabg8MVvRh6phtDw8NjBMYiuel9gxhbc489+tjTzzytGEXUTALumVuTDa3hLqUz&#10;0iBxk9kyqJDmkp7fe2BftlegUymEGYTIX6MkOFGGbtywoo8eOZxJzK6OPX29KBHFljfjeyKDhV0U&#10;OiNVlSlvI1qFOeXYFSNKk5+8juYYalC61CFRgU0oG3eohk38NcvlrKdo6lU1YDgxHnz1jdeddt/x&#10;ke+688xpshAeJ/Gj82+cM2J58fyFibEpTrI7teRJTarW3Byaa6qHGNVFEzhMRitCP7ooVmaDYF/Q&#10;uXXJPqqtQi/BzUjUC1xay1auLDx5cwhbVPGi8hWmjeCafnRgN1+JydDUIEEJiy7QP5YTGUAKrTsA&#10;QOwnsxa3N0bHxxmpKSIikFHTtDA3hx0xPjaqqnBUkw63/Xp299a111a312xaBU0705uz7bvbZ7bm&#10;uDwvri/hBdY2ldl3b3ubMHl7k/5n/1/4nvQGNrfzi6Fbfm1BFhY3l2aXaqE8gM6q+r3d/bYYjEt2&#10;HnsscGMbY4Pot4XBoI9Rzec0yyGGywhAZWRBGBM9LS7FUKXDE74Bvm9fa1N7s88/Nj3OQXFHe6e+&#10;qm1XW7XZOE+DJZhftEpNf7V8m8BpriLGzg5lBMf8Ds3YWplZYUhI5LKa7s1yVYtJGQZzi9uzE7Mp&#10;aZhGbm9pfgbWb4b45rBOIRS+f6BEqyG1auGHRSTuGxPxt2XmGTbMD4UHkSm4Ii1RvGAiiZDJtzLj&#10;yQUrhIoyJJjYRK2rFKD5p1ZaeavCsv2WrwK1Z9YQJ7KY1Hk7O7nUBjEkLB8xH6BA5AnTHoYOgQou&#10;k/aojdFfEd0Q1Q24SWZNYXUmA/AwhQUiaPIVKzHjOTUNQtDLL7342uuvnj17cf/B/b19hDx1macN&#10;4YnIFBwXl9eMH8aPqjT1wF6rNRvNfc27uvp6W7uWZxab6tvADpxRzA5IQSgHYTMTWmhrQ3YqbRlU&#10;oeqa7g4KLw2xF1uaq2UNmvucKeCKBEgUfbYzFZtWUS37n6Xzl865qwY/5BFmvCkNgdS6qKR09xqK&#10;hizailJPp4VYHW7K9iZ0Z1f/flHURMIgRgrBm84u23ho8BZ0KkJ+AMQyT+p11bJd7S1Ts1PC3Ylj&#10;R4hfCHVPPPZEZztYd126ToMl0xV2sZDNyCdzPAlZFo+STS0MsPAA7EfolytvrG3SXpXHUDtz4axv&#10;wgE0IMMKmbhjbdXePQca25oJHwswEkX1jETewWS5CaeVyQThd14OvaoY0MGotbfscBeHjyCI7tm/&#10;b32NOF9IP4rtkPw4amxvDg0OlREj6I7Bz/AcrI621k6dIpWN5edgBDNainLuzu5dRZY1ftmAw87W&#10;lsP7D5rjT/ZvUp1e1oxBhyWCMuiJpWsXgSWYh9cExCr7bRycPAohXplkB6grBuLxvdiWhynpNZc7&#10;cYJjH5JdIPIL7RqNooSRTd8Ul6XdKO1UmfzuwUiPLGlUsuFbw1Mzk1IHs1/3P3SG0r2k3wnrVlIY&#10;iA7Y1Mzlm8PveOwJuktakOevvG5IFi7X2NY0MzFS29hof1lFHsHQ+IQCV52fLtD6mnsFwt3bv/fI&#10;CU7KuYqvfY2Sx2u/8Au/+K53vcvizPFUOmAmZys2DfS0P/GJ33vqve84fPQwiB8fd35+WgkqFwzv&#10;oq3ri1/5MgDkQx/+EMUVWZOt6EhJgq5Nv7E5y485Jjkmvh1wcbWuCFNmaqVwAyywPbuMuPEUbRVz&#10;Og3wFTc/NV6ZoAvuHoSPsCUb061tdy2tLf+ppfXs5Svjs/N3nbnnyMlTkGfxxNS4oStcTCNubvvQ&#10;5LhUtMk5u7wZhYTNjXtPnJgZHfmuD33I6V5t9Fb9AfNLb4G2KDVBAgJriHXSiHRbNPeia59xFJ3Z&#10;4IhARPYndY1mxyLHWkvfSm1qjKJ0ZiphqaYqUCp77KomvfM/efYlRm3f+R0f2rvv8M2blzGxwS9t&#10;YkFPz4ULl1ZEwu2dodGJgf0HX33t/Pd89HtpaLvn73vf+37oh36IDtHf/Jt/0x07dOjQT/3UT/39&#10;/+OnfuVXf+XF55/rZ3M6MyuzPXP6LmrT6Kelobflpq1p0ZToGrafpPGeM6fHJocwANMEECwEl5pq&#10;fJdSl6dFHcYqOIdEbARJWVBDJvVC6+aXDIRHcBXnT1dIARdx9iLmovSR5Cr6nG+DIzeFeJtB+UWF&#10;CxCU/kJrq7TXHJPdW8ScFjLvG3r41sjoxJf+5MuZpR8eBRmOmqDDb1XDit/IEKHHIYMziPcY2zM8&#10;UFu/e+8eLofgj9au9ldfPou5ajBxRZ8++dJWe1vzoYMH+3bFgdp6FQLi4yQ5I38fz1nlfWFMa0ln&#10;8CDxtpxb25AFyUdkx2p3gJ2HjxwdOHjone948t4zZ9SLGEJItxg8V25cRZCNlEMgt1hkCkt2iBfD&#10;7BHoZNIjPESMBOaRRPNK+p85rMwDrlMcDDGicN4luJ0tVF63hQZpJmMGp1eRA23QBdCJgCHifNk3&#10;7s/azjrWk2emFJWnSs3YvFKjUw2o2EikosrZeJk7CSdI7YiinmaiswQMfNedd52/eMnEJXTEMFo6&#10;+XL/moaTx45J6An6qPw6u3pXVrbeuKAlcfLgkZO3bo2Qbn3p5Ze/6zu+56VXX0r9uroaAd5o0tZ5&#10;DwwF03lyQ0VnZbQmAhOQ6ZItVPBGzDtpYtSqOPewmCF9VfH9iOZFKr/CmQyQFIWPRnuzMlhTpr3E&#10;0WJOkxE/rMrp6Ycffmhg3/7oxdfWw1tHh+nAL6qQzGPOTE+YVQJmnX317KWXL5/7yhvnv3ju+leu&#10;3fzCramnR6tu7KxdXZ29MIMX2LTSkMmPtepmE6UbtSuzy9KmAP0VKcRvmkrOh0sqRpSnbncD85WG&#10;Y01NeAr3tLbd1dF2sq3pSGP9/vqV9rXlpuWFusXxDS6ts+PLEyMzI3bBrSG6v6NUXcxtgK+UwS4n&#10;9j70ZXZponXuok7R3YV7wGGSNAwld8NVep9N1c264VXz2/WL9Y1csqbrWuepu9Y2TNfNXZhevbK8&#10;fHlx+fwCkfP1wdXtsY3NyfUwHd1rmXlql2/uVudxOKC/DjriWtY3DjQHdIQ4HmqqO9JUdbC2+mR9&#10;7Yn66iP1TVQe9zU29jVVtdRoi+gUDd4chvQzQTER4nHbXhHTeIt1UKZHv0GW5y2Bo3Buispjlgfs&#10;ozj/xEohksWxDkzTTAs65DoKD5JsRMfm9hZ2ZBaMLDv8MEkgKCgXlklHyydtxzd/FT/jfBUPm2iF&#10;BsSuDHJFdSxmx7d/IWrUVadJUiRAnd9aJXaCRSk+iGZXrt26duXypUuXb9JxoOh40/+GpBe2c9D0&#10;rR36yarZV994zcRMmQiZxRjp6upx1DGnuXb95hwHvEBAOouMz5REQsROS3d75iRpA/GEGJk4Qid8&#10;Zu7Glev4wKCyXT1dfXs6ibjhihVSXTgKabMHSUzPQDzUY1FYRG5PHz8CzBkRS31aU2P9X79x1fX4&#10;l2ltQS3JuGxXd/ICnpiggRJZjA0N01RW8Q2rriIXm0I32jHAmF0mVy5fvMK9qLD3GkAiYyPjwDn5&#10;rpBZkM4qygUejy6pj6EnThORgFgIqQ1OkE15NajCSJN6uVASzXhtoC+FpYk3UFgmZVgqkRBmlUG4&#10;nS1cALKHpo+NrYRTTaVSkVy8yNlKiGB0jDPLs6yICTYknhX6e5ymKMFkHNnveBaymUzBqqgMXMZ9&#10;OFXH+pomVKG7hLtdcBAefbq7PBLj9CgIVw7GNJESjmIxF6kVOHcZdJaEeRyZVCey2tZakZ7Q3HGf&#10;9eXnFXibW+2cqddXVbAZz62u7e3ulkhGO04+C8+d92GgTeloyPXV7V5ehJZPIDtIuXxoSwQFDo5A&#10;5K9CTPKQ9ZWsagqKmXWIMh2HG0SXtsq4t9PWDc9RkiNY748cZgNhTevdj8k4oc9GAqSd3o6N7jve&#10;/d7v+dj3vfS1ZyTtFTIJcBIuE2Hj6clImRUworDcNptaWsUodexmmXMyoEMmBstVEimST07OWOQG&#10;Iwgty04++9nPoiGCEqP2uLZGBwem5VLuOn0XODOyl9AM8GaUglksusamS1cv7ertP3r8CGjZCuTP&#10;7j4HWE0lQvLWYuzZS6ts3z7s7wF2twf2MwOGJQmSzAw1ClZ5ICytzi6ptjAb2dktEYuZml2YnF/A&#10;+KUdYxiCzrhamE+Tq6tvatWeGB0bJ4Uv0h8+egxfJZyQGMygUTc0t7Sv6r9tKO2in0BI8L57H77w&#10;xrnTJ+7oqIuI2PGDBzYZXUKvUuiWFkmD7GprRkdQ0udbpkK4B4JCwkkBuxWtYtSEOPWVpmuxNCh6&#10;1UhiQPL8Bz+TgeYwvaowVder6vS7nWC0IB586AFitotLs8amSEfK6SGBEqOoUxdZH1ZTRCEGh0cG&#10;Y081o5dy4sQJRoiXr9/4wuc//853vvOrX/3qk+98Fzzp5s0b0eBpbp1ZnL//zJkPf/hDX3r2K1HK&#10;q80H9lKafRGONNXDcu8H/9IPXLt5SSdaVEZTt+Ykhaq3QtJLjEeqkmQUDZSiQWDP1NW7lJQ+ce1r&#10;727tAgq58oydbK6AkDh1SBMCBGxtnDv3mvxDf7lqp854B3hYiBPpJYf333smAahyebMzD9z/kKri&#10;U3/0OSFdvHagek/NXOuktaPZXSbNZtXOQWuqavb0xhtA26DHJsHXQiWo2RkZG0s2C9/hzDU/19HZ&#10;M3hrhADb0aOHXF10+kH+YZmnkxIF4ZC7ZbPNYC3rmZiZQBzrFjA+jKXiUFzH3zDFelExAX82dcAk&#10;ezqb2trZQF29dv3S+XO6jJGxUOItLMjobLnkYqsbOAQEf+84efITn/y0LFO5phBu1y/mp1zXMDY9&#10;SfdVe1frgLizFHZidPKOo0f7d/ccO3pA1rCYkLKcGfcgcXGXLj67kUqUfA9PjNhjhJrspYMHD0Ok&#10;M4WEPpO58noTo/b9xjohXMyqmLoGldrennVcbW0eO3pCa+CP/uizL73y0n333n//Aw8cOXKY4LkZ&#10;wAceesS8+qc/8+mf+sf/52Pv+AB8/MKVoe//vh90cn35K188sL/vvjN3e4Jf/JPPX7hwzmh7Rxsa&#10;Q9Pu3aSjBHelvWn/ZFYRaE8PJ3QvBb4ukoIkw4Sgw+JZnC0TmmJIZaqpzLJElingaaV9XZjt+j10&#10;yDz4oE3y60pjQYgWQw8NDDzy2GOvvPKi9ihZNz0juM/i/MKRQ4dC1b3jJQAA//RJREFUPF9bI4t4&#10;/ca1ZNsrS4paJQPdIkeCbOHIkUP+UfRz10zTc5WMgeGD77z/0sjV58+/2NLXUd9ZX4VJ31rd0KH4&#10;K41dtWjlF9FJDN9v50t4oK2E/7e8VcHn6Cmuz6/Pj83XoPpQglcCbNXYQbLS1fnVFDCGF9pC59jV&#10;34exFIdgJVmaZUY1USmik5ghpYx0hEDgSuXKmVsqZLwGpUpzdWNr3czSFHhcwr5hp1Zv9e7vrG7h&#10;JYdXBXkov9ooC3+9cv0vX032Amqj1ksFevT7xs7q7Io0dOrmxPLUyqG+g81bTTuLmxNDM2UMP9tI&#10;JrFv797yKEtRGoHG8qfCbr2dTL7tI1T+mJQuzVNhISDNFpFAs9Fxmk81Yf0XefdCbCnM7Rz+nJOC&#10;RxdZj/KdKJZVcsQUxFEv+3qSrP1UGipf/4p/lKSlfEMArrCGUOCBXcVlpCLPWmimGHLq1G2gIKDX&#10;qFk0tpoEg04SqnnX+MXyk23HYnnt9bPSjF/5ld+OjjhlyI5uexTmpMVGHa/7YE/X7u6d6bWu/l3U&#10;MOFJYTvRE6C4u7REm1VTvqertQzH0BtPJzqEXtrKpQPuJtkMcmsZnDw1GXAI1Nhajfw2BGJcIleF&#10;CCFnHR8bc+hwcZYE5La5/KCOm0NDo/I8qwtvO4OtkXVhz92vMTLC/GBsuKdzl6rOD2D9cLRGCscO&#10;lbhgzMha9+7ZY+RZ+3P/vj333nv3g/fdZ/bRMsT3T8/ZgB3JgEza4edYOkZ8KJflXoR7nFZWHqhj&#10;RVG/URWTt5BXyuP1LDLvkTw/K0leshKMIrj64SPHUA/WczSHqWwHZ+gYQSiTIUWDsQGFFIg1rbKS&#10;dsEAIgUHKl4lc4A4GE58qH5r25JRkP4iitG2469pYnpcheIT1De0zc9NoHxZqE4oISfny/ZGssao&#10;KAJoV+Ql7QnRCzoiHRjJuo5rG7jmjBQJPFXEwMw+xTdyDZ5arY/kREU+8XpOevpN3joYRAQhXASD&#10;jYpmynZnTw+Vb8mi4wmdiTiyF9Ni9ox9gxCPoGI8zD3at5t1GcXEjYgqBw6Ot0dZ/DvDQxMGs+Jr&#10;Ky8rdnkEnKwIQqjkssnxhmza2uEdUUwoX569cI7w874D+7wGHqfcGluQFpA4zQoo2qcRrWOtmIB5&#10;+DAZsaPYMuDt3PDa+pdffOXpr75w+vSZ97//A7/8y7/8xhtvVPZmke7ZQc383u/+yOGjh9R2nvLs&#10;1PTY+Mjs/HQEFaqr9Kz/6LN/ePjAsccff3RmKhwP2Yu3Gxsbo14sSZQyhpDAfbeD8WZXKs3aGk7t&#10;7opTVVSx5AwkRLi3UKhdKXTJ/S/G7iuCCEMXcBHcf+/ugxg1IQBAmuTfK2vnL1/evbf/0ccf69vt&#10;aZqZWPfiwCZMJyU0hfpbY0PpyM8tPnjm0c9+8tOPPvgAcU6o0IOnjs6Pj7WvhRWwupNRV6s8tUeF&#10;+wgdjKUAwErKpBtmJeu0vHlqBLjZ0IPI+i5dMbIP+Y6TshYiHqhKUbtcVb/d3H5rfP6ZF19V1/3l&#10;v/RD5lqHhm8ZFdSdJrJq0PvChauZXt1cQ92cXlp8+KFHdu89YOs++ydfYXjz7//9vz9w/Ng7nvrg&#10;//rXf/If/sN/+M//+T//H/6n/+XpZ5755V/+RY1EN39ucvK/+/Ef4/ryuc99xpyG4EME1li/thC9&#10;PR/DOq/+M3/+YzcHr2mtpK26tUPkGvQgR4zldfnypD2hdNgriEpYAg6+gEj+SWtbd09bh5cOpoqW&#10;vIWpWstAb3lrbXp6EgmZJ5BVAh92/Tan5YuTEYNyoi/cP6ntxyNhyu59x2PvNGUMCES+6d+9x5Gg&#10;84LLaJaRqtPU3Axtm/bWDuVHAqAcVvOwrrGrpXX/gb220PDImCarz6esCYmjiCmCZzKi0ddpcD35&#10;Xg2zyIzgaI7MLy+Y3WpritBoTw8Sg0YdoYR1t74M+yS3ibZMnChjspcavcQwoIaM3uKTX/I6vXb5&#10;EhHg6JlKw40wF8MJbRUys6GbrG0ND4Fpa69du+n3ocFhoHn/wF6jfMgZjpbpEbYk2zev3gBpCt+n&#10;ThxiY6VMwtTs6myljJldSZrBoKMXR+OoqW0lnzEzMzhBWI5LwaqRzBMnT3KEAi94hm5CgJi6Zsep&#10;+ndk+HqrCceVJZeJV26CWPkiZCsQAVqvnz9vfkVpHpXKqion36H9h3g3gFwwhY8eOd7U2kV54OjR&#10;088+99zRowfRktglK6D/t//tf8TUJH/uoEKguuvUEe17NofLa0ty7mA8jqsMPNdVHH6t6TKwXluA&#10;Lcc2wKMWY2gd1KpdF3lWCe7aeuQdk07QM3KGJY8og9iVnCKCF+HNCu4N7sCxI4cfefTRGzeuGabT&#10;tPUq8N2pianDBw5JtDw7owN4rp2mNUN4dVotupPx66muuTl4i6yl2kbJGl8vovmHD544eerTn/7U&#10;a2+clc2DqckgOX97+zqrmms2W3dWalc0Xw2aVIOhuxpLspiVga6ZrBEmFwmEbydzTJNue3ErfWrm&#10;GkubVatBMWdGZ/ye4Q0KDRs1ve09Neu6blVcHyEK7irnM+bCIIe0VNJgdKhuboG6MhqkRYmXEt3m&#10;kirFzVJFnS5dcqbt1s4WdO3J2cnUELofDtTqnY7dXTXuk2TRJgBnl8TR79/WNSQ0gGt2zLdK0PgR&#10;y3p9+NW5lfgx8vImV7VExahZq1oqGSOvimZBXR0d5iBAt9PFr7+bIOr+OaUy0BqZM/OdFWqv2q4y&#10;f/RmkK30rcvoX+F9F6vCgCluXqFFV+aEND2SWYSjXEklM1GTBP8bn1PAz8y6lnCd9CmwnLZiJWWV&#10;liVB0yrhOJwx2pDhtE1Ke7fQodJ0jhJgciDAbG6g+GNM5NyF81gqV29cFxuPn7hjaWNpYXJh96E9&#10;KBD79u/zY6fO3GGcCNQ9cuXWB9/3ARtnZWU+VK01zdKF9eWoNswtzAi2AeFRbHiltpiWiO6Sy6Si&#10;Gxw29WuUxVrbkQuLxhXXuI0tzGV1EUjGB52cnQWnIczKcYRK6QJVaIelvOrY0QENHiXmuYuXsSB8&#10;Rb/RpOTs/J6+Xd52dGRS0z9c6IC4upCWmaWJPdk2NHijp7/nqXc+afvcdcdJYuueCZQ5wBsXsvo6&#10;Q9voH+oZJzekQMLohtl6Ch50EnfAlmxq76xjBVJI/RkjUiFkqRTTMtmbjLWxWQ/72tXrR48e2btn&#10;vwfjmMxrLSxURoehHa5LMCSMJY2jzyITj+mdZRbuUC0FE1fkDxaTQlYoQLkpNJdMwsGrGS7AisQj&#10;YJ4uGAXcaCUIVkXEKxVqJBAxpOhyx0S7BKS8funwNhl6KflBFWUl1mZmn8mknTp5B/RQ/BOxr127&#10;su/AYdB1uNdxUaxZnNMXsE4i1cdFwjlPK48TJPUAx2XGRFrsgWqM95BVVZrLQiXMb92RJD/zvPv7&#10;dq0uzcentpCAC4K2IjEteICJUcpY+Z+VWUQBtwtjr/3g/oNA6OvXr7Pndv7qaJFYfeGVlwYGfMAD&#10;SJwTUxOmyizvYtnl8B3QmlaratCiKs9MTTzx+Dswq/EVvK6sxiNzYP6z/+f/fd/7P/TUU0/Zs1p/&#10;voon0AR64muvvfaudz76xGMPq8NtjplJPG6SfxOV6b27Tt31pae/tH/fwH333TczqeQIBmcjLyLT&#10;mwcPeVXjKJ0dvVWTN96vEM1Mj8mkV01gjI+NkyzGV8fp8TSjH0mnPOO1IV6hh6VhF9NtxUhkQIA4&#10;VjhJjWHT3+sbOhXves87W9sbFhbEMlZtdT39/YgiIA/UTBL1UV3crj2078jQtcED/Xtrt1d62xrv&#10;PnF07Mqlqtn55pbOxtod0kXFt13LMbJXFT6MFUKyrIqiU0itldh1WxesijBNSPwZdylYXHSawr5A&#10;kix/NYq2Rk+0oX1oZuFzX3r2oUce+oE/+32bm8vjU6P4USQ1oYCo1ucvXDRbgvNocHmzeuv40bsA&#10;ks984cv/4B/8g1/7tV8Dnf7Aj/wl9dP/9Df/ZiVH/Gt/5+/cGhr51z/zr5587JFnvvKVe+898/73&#10;vEff//d+57fvupPjTj53TWgGLQJp5lOIyX/sz3z32OTN1lbTfK1ELwIp27UZyU/DPiaVRbYvplJk&#10;I0sTNh54O9vT01NAx57O3k5wcV3mDyI3EIQhNjhb1esjQ4PzoCzwYgEA5U/dHV0eFabn3MKSdeWF&#10;PCovLNfUczp++LhsCB/bEkfwx0Y0xoFabu8cv+uk2gCRwjGZklHzemp6YXaOhn93V4fa6KEH70NZ&#10;0KDzyDMiJvnY3JFfDo0MSw0odVGVvHzh/NT0BE4r0DqcMKXJzrZwGQP4OiJku30M52yExQ3/bu40&#10;Nyb09LS3IJFg3Zv7iPHXwAEhS/jz8aCVXb27NGsI6KmbpcAH9u4LnMNGRYtnx6ZdQHTlnSUkadBo&#10;eT/z7Nd0GUYzuI3DWoxxkUa7Oq9euo5Cp0H75DueYOLOkP7osSN6Xp5CdBOr64wrOjUX4x/f3NHZ&#10;Onx98ObERIijzoymhscf4znRNz8zUdsQ6+dC8t6Jv6dJ6jRw7LTYir569nXdNCoQ6pTxyfHWxlZw&#10;8+WrV9XTb5w9a+OoxByN0O59+3aLPI898iQe/2e+8MXDx06j6hOgdjaMj47u3k0p9xwIlBDt9s4i&#10;stqePW3cL7ydk0nqC/YKH1NeG6fKJNtsRyNklMm8yoSLKGBuLuwdGtD+VYyGxcs6wxMbS2vLoTLG&#10;yDskVBtMzZ0R2vAUI28bk56lBfNS3/Wd34N8qDKWjF84f15kTHAaHxdxREzOBwZctOkBil09XUr5&#10;47h0OpiNjf/xV/9DaLKtLSQhjhxleNI8Oj7y6CMP/quf+3fSaEB90ZwsG9seqAHEKlVHvbX8Svpg&#10;7A0FcLu5eqlqZdvtVIBIH4HxHU2UhZM4GleVNVZkHb+9qeQAPAhUxLf9MoNMVUMGubK9NLkY0BFc&#10;sqbF3VxLrW+rbnk+FVqMS5QsrW0m1URqnVg3UHDet3/v9WvXydRHvOAt2aOqKjhHBhqSMEW0rbmt&#10;MXltXfXQ1Cg3dMPgXC86+jtqpKCtcsekj2gytZ6n2dxvE3T0jCyKCtkxuGOZrQY6Tq/sLNkSAVNb&#10;dvTNdQS2Zifnynh/ZbSg1jSPOxc0JKI5GLcBBgIcBr5xNr8JPZbKofLrzf9fSTSLTG1lYiZAY3LH&#10;6KneRjQSugqglXhcSRkrKKTf38QadTdlAMkCofcmTkO1KZ6ZhcldaOTf+KVTVvjA3O3TMyrO8zmy&#10;EacA/GaAB4eHe7p64RzAe3ZTq9vr2B2Hjx9p622fHJ+6cu7yzOLsc1/56nd94Dt/8zd+U1jq7u4k&#10;rrF3X//q+tLxO09Pjw7JU6R3zrs079ZjFU1MTE3r5sj/QgTK54/NMcpZaKPNrQurK/29u1wFfCMW&#10;zjvV4yOj5oTTmFimdLYAgktXvSOUSxGLCKJb8sprF4Spg4f3o8N5L1tAQdvdtXt0ZNClm/NNkp25&#10;unzFbHhrx2bHKT96aIAkhSL6gfvuBc9Ttg6a5fDbkRvvIHBKJIpRePyrZcD0RsX2ZIwlcSRWDlsF&#10;9luaBj48OPKxMVDo7G5u6tAGdZaatpuZnlPR2doR3GhsAQKl15+z1gaNxahEFDTjjeSgNASam9rE&#10;C7wjG9YTauvsUTAlPXA86Pj7bVPtkWybvq9HbXhED7RodgVQVWfKjNfnFudXaeMp0ZqTfDi5N9dN&#10;VkFksRJLQs6Iud4E7h13n5aHHBw4QIRB1iJ7PHLo8ODIWG9Hq6VgiWO64iZCxYSmtA9qGnQFtN+s&#10;P4u/CEtHD7+5tV2B4VbpdImWMgB57fzcrLRUOoyQoMMgoKUxSk3ffGfIV8qG2lkWjmOTYD+VgyPZ&#10;Zy+mSo1LC8l3HcXHGOilmV6DvfH8Cy8JHmS0h8fGABxwcPHWNJ2W7M3B6xZVhHUE8JgMNZaJx/Xl&#10;hcWD+/dcu3L14UcfOXn8pHYHXAQxsAU1oLHhn/8/P/fR7/jun/iJn9AULiM+CfR2NUzRN5n4vOOd&#10;j+LPOQRmJs01j0zNTi4sL+zds+/e0/d+4lOf3L974L5774Pv2Ky0TYwKxcxmE1F4RdJnpjtKwRSm&#10;IpezTV0OGVGqsLwyD8vXEbx860ZqNAl+kVeyhCC7GSWOwHoWSMWVu8zBN0gcM3QZyUTLYEN6vn9g&#10;H7qd6ZxUKQ0N5iPZlqhQBkeuS/6m52f7u/c217cuTC/s7u2r3loe6O3e09O9Mj7chGFMUmxxiXyY&#10;Kh1NKOIhcSyO1UrIWwQiEsZogpbgZAFVcsUKKafgbjyrCushpxuCd1iBUb2pWqMU1nfwSy+/Ojw+&#10;eezYyUcefuDeM3cxOJlmijc/t69/n7d57fXX3f8xgiT1DaOTYzSOXnz+xX/8j/+xBPF3f/d3vcMd&#10;p+/+0b/2137m//onlRzxJ//237589ZqpeKXg5Mgwouv9951ZWZ7/vd/97XvuPoV/E/dto/oFRyy6&#10;D1XVH/2eDywvTTQ2N5hRUslJnjL5Gm0pI7F4ZgSrmnI0J5DmDkdXqDQFQGVq63ZMhTY1XJozcG4V&#10;t4yqTtd6B7d0bmFllS81Lkt4ZttVRkaMDvEucAjQaRCeMGeR59Io2zR42E2voKutS3wx9KLxAau7&#10;fmv42LFDB48fuXTlokGWuOvUVh/Ys4fC7bUr1w7s2zc/P/Wed7/34EH0iE4ada+dPRfmW229WKCn&#10;ItDg3qlCBm/dMlRPrBayvjA3s7zOuXzJrOHjjz4UAZC65u6efuQGAdT28IAQXrTXSYhJKM6fe41b&#10;dmaDURoy+7/NuSzbGD2WPrjWMdM3GVPmjtsd1I68nMMpfvT+6slyM4o4dODAFz73eR+xqZmKRN3V&#10;K1dlroozke7ipcuZtdPj4qAqK+3uwto8fviQCgkj0pdZswhoGYxeXY+Ax8b6jRs3Q2iV0W2syXKM&#10;AR06ctIsW1h02olF65zuMZ5xR1tT2C/V1beu3Dx/6QJ7bzmuMsAWjtaGPr48MeOrME9qSU24+8Rg&#10;LXiTmg8/+DiTn/MXr167OSTFxHEUzxcW1w0kodXRENnV1Zr51a3lrvY6w7oxiVpeCBW1Mm5TH7l2&#10;4GrEePxfQ12Y/to9Qo/zxAVkAqdi1BLeduQwPd+KX0L6jJnRDo7rqyQIES3f3p6ZnZftdXe03Xfv&#10;vf6hKjk2jHU1lPDwcDklymqYkqns8W/C1tKJA5O1t2qNeSXNFx9GEcJ1DY4SJGB7S3aC6fLkE4/+&#10;63/zc+Q8d+3a4358YzJQJO/LoG0BijLX5IBSJReBm5CAMuuwp2uzqXqxOoijRGiHhEvTThMlcO+j&#10;mpP4FPXsSu74TdnGf+6vBLS1qsvv2wS0t2mOrG4vTi5WYzUXPW1AVFdT187yzsrsSmgxod0nXdCw&#10;DnYeTe3Mj1de38JMXzJpVAU1C3ALjyl91IzEenzVDewLqsdmxsIvDg4TNf6O/k4ajbXsLVtB2TU1&#10;HUh8Nd8+6FjyRYnj7T51ZVxmddaVQEh2akCPSzvN9MeXt6dGppVFgOXMbu/sUO4IHwz1sKDJST0q&#10;HY6iMlGupFTob93OkiV+HQt9W1JXaJBBJYufeZmXLVyiqGbLprIKk8VE1TkHSkC7isurVCQYZyC7&#10;iDcVgCB4eO4nMwMHWhx1SWXF902kQ6hDeDfKzQXCs9BD2L171x13nvnMZz/zb/7Vzx08cLC+03xA&#10;kVQLj7J2dmLqM5/69L//d79w8eJ5r/zUe97h/GpubTT/ruPMJd2O1qONXUN1XQxEFw1NkkaIayC8&#10;hNdOtkqalptxfTXb0VDf27tL7QpOqegKuOpwthYXn3/uxaNHDsm3zpxJThPeRzCnCPhBfhiVMp1T&#10;r0rfYtu1uY0aavEEJ4tkb5Jvd0tFZ+vyn3j0gTOPPfao89ZI1l2nTpoUoMEQighGnQay0yY4yptL&#10;252vvY2j+DwSL6hlsJbimQz8C81wzeScWniWhqvUVwqyuMAl2dgHKuemENvd2es6k30Y5Y5+4Woo&#10;6vA3vMadFVW9o8qM4M3rN7Sq6psbTa543LVNwuA2JVggBakLT4V3AdVedAKhh1yl7i3HVBk/t9no&#10;R46Po3YZ9TM2CoPSnBQlnIwZnCqjwbLYmaVFmV/uz07V5NSUFpwDAEsPLHfr1s1dvZ1FVHi1sz02&#10;2RodDpoQ+8AKsbjcFLhSSKzFt8HN7+1psxhdrzsWi8JMy8qq60jW254SWhGnqCc2m0biNRR8wWzv&#10;7NSu/j2ww2QlGxs3rt1wHhmIic5O1c7M3IwDpRA00omm2nvs4IlhUgyLyyiJkxOTY2MTbrIZKd5j&#10;/mF3b4ctdf7Saz6Ph1PqJzzX+t6+XZzM5AUeGH0NTqeHDx8DG5krEanb6CI1N//HX/ud5154xf23&#10;aJkq+UIf/LEf+7Hnn3/+n/yTf3L/vXc9+OC9SGiubXJihEX47OJsFNxaW87cde9/+uR/uufOM2AI&#10;RDJkGdMsjht1OPyFAgrHJ65dePSl8ANILxEx3a6v4Qg8PTXhjaQlE3PTBEgkOHH+2gzJ2xFckSyV&#10;vZHI0abCVtBDsLPdRUagiBcP3HOPP+CIeabqR883JkNE7CLAWT09Mzk4fN0UhL18+MCJkcEJFN6T&#10;h49sbS45wrtbG7B8as1t0EVnWBUcMG7sCSNx59sMzFHhuzjs0gYpcUNJc/vLRrj9Z/VX3GNuf/mm&#10;qSv/mrVtfVv/wU9+6ZnZhYWHH350d/8uWiByEs+RZRDc99atQTnYtWs3LCoYLVLIa6++sbd/z8/+&#10;7M++dZpQIzpw7Ohn/vBTP/6jP/ILv/iLP/43/3Z7e6e7A9m8cuX8wO69JnW++txXX3jh6VOHDjtz&#10;DXkAYSUjuuQ6qlmD7//Iu5kwoRaEf1qhRCd0VkP/HHqtMduM04CeR4J0st40XYUPeb5lStNEBEu4&#10;TMGddptMZW5Z0bMZ072MSKQ56FhdWUGwgNDVDF2/snfPQYR09D0B3DNW6QZrxzJubT+0e7/FOjE5&#10;++VnvrK3r7+rr9vkx9333kNi/aUXXpGzYsuOjY5KLQiOHDiwX7gkv/yOJx574aUXHIovvvxiY2Mr&#10;MTZ17KlTd6KdLS7OGkr0Rrt7YS0UYld62tuXVzd0IX2wW4OjxD/Pnr/45DveKwk0MVBgA9Lc0U2w&#10;t830PfPMlztbObh3u0LslmIN7X4EsZbWmIlxLaEBdXSqdbA/4qcSM/hqQWN0bIxsmPgtmfzE733S&#10;dBpyrvP7xtWbETGu3rl66drJE0cvnr8EVLvjjiMP3PuAMC37cNvNzRV9vc2mNux1FrrRfSSqphf/&#10;6muvTs6sYDig7KLZHztxtKer39CAUGVxwK93tmg6RiW+v7ddVQ/PuHz1xrPPPWszp2je5NSepVBp&#10;19kPSIWb1OnEgybMpDn+vBaD0UDANZbG/PLatVusYhruvvvusfFZp+bC9DRMY2VpXiFbX7P9wD2n&#10;9ccD/ZQC1FEb0DC+puytyvYoMlXrW6kCFUrQqyCkkU+UxWK+N5mSWiAfL4630me0UkLWTpPdVJLc&#10;8c05VGYnHHr6+ve876n3acA657Ahn37m2ScefVTB97Vnnjlx9BhwQr6ODfX62dfIv/mDilNjwqq4&#10;eOmKYPfYY4/IgFmru6vuhjkDGfHBA4dIUvzSf/gVWSmtyqRVld5j0bLKOVf5RiU/idRPhaEbEdvK&#10;93WyIlm3s+OsTdZY2HRK26ae9hoMqObthY2FLVmjeNJc3dzTXOXwTb5IDKP8QRLZ9O1ZyAToSMqY&#10;xNHJz5vUr9XtlWmJI1nCdK7lLF2NXVUrOxm4XgTbw8WC2MGA87l92IwUvy27Kn1bLKq3oDIoeCVV&#10;KrPVnGpkuslxR6ZHtQtkjVob7bvaYJt1neZva6vhjlZuW3DHbx2ReStmfcMfMixafumwV8arIY5z&#10;axDHcDe5381vNlU1NyxhgSAZL+b2gtMZXwerqKQeZZ7pzdo8+VwK9cgR5FdZ4P/lryIhW5wlky2n&#10;v1j+mmGXHJFoLekwR1A8+aX7XRhGFdvBStgvvtguuT7Y1BYQOZ1pdrT5GI0pVg2BvXHuvGj+1FPv&#10;+6Ef/OEDAwdaO9px3DarkZmsbUL9i//XT/3jF198SW7E6/3Hf+wvkbr68tN/ohDFJ4aG6y2EPxJk&#10;p4hm5BHSIl4xpuA/6iBGk8vZpYm4sgxoLEo+a+a2SjtUC4euJPn6LcmT7IfUubmA5YUlTRihJtgq&#10;o0cKHdtx0bh645ZTgHMukR25m2k8xTElQdVjumhNTZqhuqKsuvQiHn/koROHj9PSo4mup89AFd4m&#10;K2RqVXyaG51nYPsC9SUlVDAGYDdoV+EyoaoE1i7C13WmEwwdvmIsRinoWInKisEFxF0RilJJHD8o&#10;SjrC01J3B9gcL8wuINIpuSJAEZH2Gu6DpkPGRocxAoi1hQpm1FdEUa56VMac56czwL5lynVdSzGq&#10;F727gCIsgtEH7WZkduGI2mMEF5BH8RPbaNmgFBHZaEtjv652anbeI/ZhXKV03XSw9I3FrZ67j2QW&#10;wYmo2rASnFBWD9TFIQFeNyINwLW8vFo8yfDzFlac2UTNpCYGNuSNZi/KsHokwKCtTpqUzXT4ijq9&#10;NS0XRU0mAA7KcZPFSHisu6WF4r8ePnhAyA6f06CPBdTezjEhoTVt+3bLm/eGi8Aski2Njk9S5NKR&#10;8O5mABZX5kdGhz1EWYJjDWcRgmoXhO+KitbVbhWhOB44eFT8i3SA0BWphsYvf+Vrr7x6DqUnmr7F&#10;AcLK/z/+j38gUwRfPSwdu/cuT8EljY3p3g3Hs7s1Ys6ojZ/8w08+fN/Drc1tHnTscA0RVe1AXK1w&#10;t0GFZDLScAloCs1pdWnOAvaWE1PjGPsecXTjNqHX8dcoPJGcFukjFGpJIG2ZPUkN360zLQC4DZME&#10;2fHJxx/98h9/uavDiEyTgGr+q/hSZ0iOHs3SyvyFS2ets/bOzjP3PPzbv/nx3f2mG3bX7Kz00Q9v&#10;rFkS5+cXNbJF7TDR4lsSeClUmUKWqK5vJmDwp7uklo94e3y4FmZQGPz5YoGW9HLTYENN22Zz+x98&#10;4UsNbV1n7j09fOMGWs/ayoK8VEaINywcEhHTAjW44wO7XZDprz79DLXLt4LeXfec+Vv/y/86NniD&#10;pN2RE6cefuLJ7nYyLEw4qySmhJDPnn3105/+xMzUZHdbC3ERg0iwzgjQbjE9b4rM47ve/7hCDiEt&#10;yi016CNLZaKLe0xGR1HKIg6siJPWlh6OjQfGbWxqAy5k2lwnz/wHnkfR51Npqm4dHsrZybkpZ2kZ&#10;t4hTe3ivGTjfMU1Cv8CTuzU4wgBAdzujPTV1yfqLJIoQiKKHFKIXpjcqNh4/ddJ6wkLwlgaE/U5I&#10;zJYl9uLjGURopRJRW3Pp0pVX3ngJYdzbyZb29gWBoG3rNa2Svt7uwFrccffuVZ8ZGl3dIsG5MzQ4&#10;QuZO96GHUCLEOUcl3tuSRzs0NNzZ2f0Hf/CJBx980CNVIVVcLFOSNptlK1I2UQo3mLA9v7KqfQm8&#10;xUeOpr+WflOza7esRRkz3Zrgk+Ozfb19ra2NX/jjryTBNeNSXw8AOzCw79y5C4888oB+LtQQWNkE&#10;ko3ym35BfaSckEQZG9ZUcSIT6JXaalnw5dzMfHtHD9QFQZuZLcYnQgXOQ8OOKZwVnVFDhri9IvaV&#10;67cYh2h2gO/ANDKnvu4OV+1p63AYs3XhpnB6u/XFbhgHhkSOk1QQYLo7x6fnjWp27to9ze2HFqSb&#10;YBp9Xndo8c47joqtJ44e3r+7t0v5pcNBICE6Ntr9JAxKdsUFq8Kyj7KI/l/xKo/b77aotyxcr8UJ&#10;yg2nbrm+7V+Zp6qvCI4UjwFVsin7WqpsKmD8y+/46Ec+8pEPzyJOzk66yUTw/S4p+9l/86+//2P/&#10;zc3r14llWr2mTcl8vPLG68eOn9B+Mtvh/dl1aCW7ozdvXT906KjTdP++/ZeuXdYYcpz87L/9WUp4&#10;fV27bqcfIUSXpLDCVCsIUkmmKqKsFUTrttpLmc23icq3bzdBU1PF9CYT3tsRhy9MIVUYWQsTJJuN&#10;VUtbc9touuYvNaybqlt7WtPVlUfKHd+S0f72utWpybj2JXFUb5N7LVnX6vYqRRtuBQ6a1Z32+nYd&#10;7Z3lKhraFY2utHoJKe7eU4bP006tKF9V+DNO3YC7t6dDsjlA+IXHFfQfP4AkgI86MjWy4dxLtzo9&#10;66793ckXAY3tbASKXiMFoors9n/1K4Svr2uA042oRmJF2tStXiR1TmxIt7ppZznyQ/PTDN/iHWKz&#10;7NuzJ9nvm19vo1VWoMbS7PjWj/D2JLKMtrj8Qm4MrbGo5FT61lHtK26UQnRx6Q2DzjiQ/kkiXyFD&#10;Fm8a0NbWBgkCO8HGX8NGqiK/kkFXJMmPfug7TSTdccddCMd9e/bohJqZVkqhHv70z/zMhXNn+/p7&#10;3/Pud0pZbg3duHbt2r333EkW1ieIZKo8P7auStAY6KEWiDOhzaD5Sx50DeqFr5Qvah7ZhkRQjyI2&#10;UWRoUp43wjhGR4cNoFiHr732hgGGNgMU9XWl6N3o7eyhiSIRA1zRDOdAoQfGBAIqqftsLMy8nQpN&#10;Lbp3t9S0rau99eDBA50dXZ6QrMAggjRWZrMsmdtc81mlJPIJKywePK1tekfClNBt1zuGI46dg9TT&#10;jveyz5BTtq6GLcTk9AzDZt830+rCtQ7IDCvCZZTmOIn9Sb88zOQQmKB1rB/MoG5Ka5aiq7rkJi3w&#10;nk4zMTvRVUhzB/YNEGvNKxfnlSk0T+YVCwvuoZISLjg2Mc7XUasRQ8ln1ljgKdDd0u5FsMctQRmJ&#10;CTvBjRgF/ZU4rNQYi16UHHeKGNXVYszhIwejB0mQgdXv8qJ1IxDGP0sEAyZl/pqwTBOY1sEhR5Rb&#10;CHGtjc2G8JJqmROBRUXmdtOaMWyBW0oBQZNNV9ogI8UDHTBPvwCTYZZjfInDTixdmtGhQUkrnqJj&#10;yJvCfZzSDlk3zWCfQNrd0cvslSJ6V0cHFPq1s2fBpYcPHqIajcvges0IvvTSi509HdrVdoEMuKt7&#10;F5le8BEbQPssjQhaM/27W7t6BvbtI1rnhALo/b//768cPnRUblShIUph7Qn9zVOnTvn9ofvvvvue&#10;U411TWY7ySCMTAzFx6t+e89erNzq51587t677jVabhKFaL/Hl46tVo6zYXPd2taGjX2Q6eg4rGxJ&#10;DRwH84uzGdvXvJ6b3qhd12Ev4+dV2xETDY8rQJXdbZY5E591XHYNpWpPuKWa9FjlBB3Pv/4GILd/&#10;V7caC12tSVUTY2H25Rtzy2bQZ964cO7UHXedOnHmN379dw8eOKKbjDIIFpFEE3amYFLRospMk9lK&#10;YXFZnKW7HiekAJtxRrVBK8qulvttvYWvHxwV+KOCOOYrOWL5TtN6fcfNmcXn3rhAJPnBBx8Qq/FW&#10;USttMUQyNUD0jzerrt+6ef/DDz/99DPMGB978h1//gd/eGFpHu78du2xpmIVGJGDjVWFTZh/lof6&#10;EKlkcelf/dy/rF5f7e1ut2GKLjYhv0zcRFkWrPWeDz3BMluO2NHaLb82aRE0MEJ3Mn6ZSpwIXa0o&#10;mZnEaq7kOkZbdahsUmb5UEwJ2tQZbofEk2MmHj3ARnoxMTuBxWFcVxQ1L5Rhx9y7dTolVoPX0uyz&#10;BNua+UyH8GvCWJP70rkbD95398OPPAita23v0N+U/EkQRUJld7QANQHx8sOE26GEhNngjJuYmULR&#10;+OrXvnoxPLldjXwL6qpMh5GcsOaicsbUYWuTOZ6er1jLA07Dd/eefU2NbVcvX7t5a+jAwSM6RNu4&#10;k4ggoQYvloMyrIiP/6ffVQwJwbq6qaLa2ry9ZghyLfIQaDNxSS2eBxvDcieJVNt35GFJuKurunf1&#10;0Wnb07XHwm1pALzUtDa22SNivNRZ0wi4JQSfvONkoZtn1i9GCsWHJbow6qfmVrQHNBx8kvrmKPeW&#10;+FqLyyPE/MlnP3vmvgflQFjSRFQifm7t1jQsbhDdWOzu6vLoIKYvvPKiFp4HFgUehA8tIpqxketr&#10;uHTlOjWTKInuO2B8Vk5pcWsAkTeKH9EmK7Wl2cWVpraOmYXV/f19q/Mr1wavHxkY0N6lm3/y+KHm&#10;KNMabLJ4wnu3e1sy6NOIHRo9QF1jC05Qg3n5xNrw8eqJW0/IGyR+Mv/PFrQRDMD7JrB0UrIwop15&#10;szNzjpVLl67ecddd5EA//P73D44a1YxWG+KuWOtkx1v4+O/87muvvaS9vP/AAFDZ7aUmI9ekLeN4&#10;ozVjDhoKK+aeff01isj6mBhX1FtMC07NTH/kwx/9V//qZ2AXVGcq+5RciKomamTlTPKVTDEZQ/4Y&#10;wdAK+vRmshhu8pu8udvfDNrk9nvmlS56+apkkNnENdhLmT0KoS3sGWI3xmIgjut4LGRrBeqGSCEC&#10;HenUwCBr2K40ld+/TYKgD4r19Kb/Sv5Q/FdWplegjPlVBq5pLcLq5sdZccbhKAZ3NgjQEU2f7Jxl&#10;GXqQqf/MLOfiy5hpALZgjZs4CJkAKBmwFLipvWm7nprj6JYNYeKy5I6duzvrOoBFfpXhmOSO9sC3&#10;B52G91W61dJHua8/l+Ge1enVMjau9Nxp1awmgruwOQPqjq5KcYcMdLpbDKvkiPFCfzOHr3iQf8PX&#10;fxF0DE8iuWZ4TWEyleEYhk+VnnVlwjr/h7lVhqCLH0wG3TL5oA5aX+fVZjxOn4QPi/QEvTCm2DxG&#10;nORGLM+f379/r7Aj1h8+fPBzf/zZEyeOrS8uyKqyFEPJyAindYcfIQF9q0SRMUQsSHoh2dSkgLQF&#10;Etg5decdX/zSl2SKvNFsgTP3PXTh0qXO9taBgQM+IKQtzrmz0/IkgfTy9WuqUuCfiP78qy+3NjaO&#10;jI67yafuOHnPPfdcunAhswl1dXv27oaoIYTpsMsZxH8JtWUf3QlFaT5VkfnQTBU0QnEu1u2l/06Q&#10;TGgKUJOBQhiV47hdt8QGdROUozkj6uvG+EVMT8qEAlvs8EdpUZbUNbVjqMReIeLMcLqoisotI6iJ&#10;aG8qTmK64XhOxA7o6FBZXJ6nLCMxaWIdRM8krnGhhsWurebG4MjsHKOAWWPgXHHADc4+eYb8QNrH&#10;8YLIrtkRbcqWDtKjdelpbGzMr2+oPAV8PzY/O8+AklSTw8LhhXKqpaNpCz8zLeRFhJq5xSVxXMpT&#10;DFEDN5VRqkLpt3QiSS3KRvtQ/gWJ6u52xCA0pYzUShb6IYWBbNZX0WPgZQf2HwzWFv2KqBwY3tHe&#10;da5JQjHICdxoECiWMMeKQPgmvR1FguDjYv21t6uvvbsdWlE8OesMEoEzZflHDh+mQjaHxjM38dIL&#10;L919z4nHH3605MpxTyUCL2/LxCES0jpHMSbpomtLccYS95uee/El2h2/9Eu/bGYlg+jVGaCxaOXf&#10;/+E//Id/+k//fx94/zvvvOsufUT9nMFbN5HIU4DV7Rw5dhRQ+vJLLz3+6JP2yejoJGGQFmog9TXA&#10;RKOo2BFaiPqZ5rHqm1rADHr/0URTD6wuFci/enJmdG7T7ObujK4XloOWlDEDMJh7YKwM5QOqm3YL&#10;lxrwR23D7u5eOOK+/r2vvfKKpv/A3t3mFIEVdjEbSbqPKJO0b+aWmFNvkDw+dOCO3/rt37vrjrux&#10;v5cXaebPdbV3KZ0R7nEMoB1rK6vDN4cefuABz4IUlNVv309JefWHMgVFCTFmtvgq8T3LKFEaVblT&#10;2cZGE7AXI1+VQShxraZus6pxo6H94sj4My+fvesMC/pT3mIzhUSds7OYcHIOzLiS9vrw6JiiVaZ4&#10;6OiRx97xbgj3TnWQwnxFPTGuqt7NwSxJS7svcs71bi9Tous3Lv/Kf/h5o0Dd3a1ypERrxYV4uV1t&#10;N1iftXsP9csASz0HrKjNALl4rs0azw7SGRYSn/tocnk7xJywdCBBxS9BRIhFsqQ7s4fpsGTGhYlh&#10;vFlMeMRRoWjp7qytRFoiI+fhEBWDuBr25LoG7fb2wtJSEeWuIiEV7lqNXtJ+MwyHDux3PFttuHrS&#10;Z7e+2NlEUF9qQcdQGPDDPvLB/QfsW/Z6V29cM/8JgZTgtjR2Xrsx7LaDY7Wn3X31zZUb14hBKCsN&#10;fuIXyyeyS1ZXaM0Xl8FtSYUPaaTa0gGSyvPSVA5zZB3tLxLWCFq2Om0CY4wm/TiGRUih2vCAoBaP&#10;cf13JEXaoOZsxebOLs2mipercoKNkixDxTg9OUarjN6q61GAspBW3xazEtntEojc9kZP1YEMszae&#10;fDRX+WzQA9/dvYubNlg0kkNa9lANL7VnT//o2ARy5K6uXTJImG28UKmE1dSjktwaGTJkYyBjaWE5&#10;bs5RgywVA5W9cKwnBSsTyg6w6IwULr+naVVFqK45OkktbfLqGleiXawY0B/Z3bfLKulobiwNron5&#10;OXKj2j/z8NHoNWhOiN0m6W9zt8JDJgnHISOziFwEmloU6+5zbNkUUNgGUScvazuNgrRri3cwvkbT&#10;8ZOnRJzv+a7vfP/7P+QUdKgMDt0Q0QumQhmt+rOf+8zv/97v623x8tWzu3j5mqG0c+cvvfKa6e1z&#10;Fy6eP3vuooTs6vWrFy9cvHLl1t2nTz340KMghNOn7/EJDh04BLa5cvnKgYMHg4qExJgcI/N9LoD8&#10;afQ6yu4uSXx6W5mmyIUU6C295nic3t4IYf2lzIi4Qf5f+anbWWZhCFV+RXrTrQ2ZFUW/swuM0LBd&#10;vza1WrtQXTNV3cDoebi6bba5Yaqufqp2/sLs2vWVVeYrVxZrJqq2xja24D7zmXSJa2llZvdbEh07&#10;GySZLnAneKS+js04+98DLU0HmplWNx5pqj/WvHOwtupo7c7h2ur9tTu7qjfbiBXJW1cIVVy7dE3J&#10;F5lSw8mLVBmBEwmmGdDI5GkOPIE11jJGytR/Ya40tfJFr2rqQAQl3LbV1r7e1rlB76C5Za5p5uzE&#10;0oX5hdfn5l+ZrrpBrWuVE/fWNGfTzdIQypz4t2Zv3yjoWFvbXVe7q75xb1ODIEGl8lBTNTXHwzXV&#10;x+qoOdYfbKhlbN1dY5xoq2YLDXrk5tD0tPFHyHtUWcyc5Vl+a5r4jUnjN/4t2ntBppKApvqzOyLx&#10;F01H3I3IDKfvF3k/OQPELPWzyQBbzCrRT9jNX6etDVmN+KsG2fVbV2+RDxgedoQ4pK9dvRYNnvX1&#10;gQMDOsJcqSK93kJMuhiux7c7o9uYLd7PjkijM1YwzUWVizo3cmHdrZs3z184r+MX3s6hY/ff9+DY&#10;+NQDDzzEt00TwPDj3Xfe9Qd/8Ide34vYgCj/Ej7+bBqX4yNxNNUecc6a0oTqOf+eeOIx0eB9Tz11&#10;6sQJvA5TDqyD0l7Mh0qlkKZ8oRRH+56axsKcTek4dwucRfg28kj9m5wgYQ2iuAYli57N9tatm9d5&#10;Ct8aHLxx84Y/UNp01ba8EGQ5tUZ0QlJVjS6vVKE44+5DlpxBxju8TtgopQnr/zL7mKZVkWMtkjoq&#10;Lh64bouIpPA2ckEPzzGxsLTiaCL4gk0uUMtpwCGoUOI2uebggjsoRp1KDLQywsFmMSG4ZbNWy64y&#10;XEgPWFoMwqTmmBZn9cz8LFDNddHZRCsqiviRetbApUFDnRdw2N/bRTkvM+MKZkrdW1v6Tjj3og2Y&#10;A1IgF5Tog5vyTrBZ3i3t2qwmVFhtdXMZcf9dIgJZJB7p5mSgIMc2Ih2CzgI9Oa7otW5dC5JrOoGZ&#10;hkl1RNzE1gVcikr11Q1+8Pz5y5SMnLZJE011bq4K5updDVyj4E4uF+j25DCraxCIVTgedEtbg3TD&#10;FUnxnfwopxrBjQ01F1UY124YRTDC/NJLL126dKmEi/nPfe5zGs3quXvuuaurBxGcg9EKycJoSOnt&#10;VRlOah8aHlpdXHEWe5imVaTmkhABODMrVZv6TRl8hHYjX8k5qFQr8ygEF4S+sakD7dAYB90ZB1MI&#10;uUUPVR4UZd2cYtVgN1E6JQSQrBl6nW1/69bVgf6995+59+LFSw4RbfPYoZWtFBecnTpCli6/p1t/&#10;Zdee3fsQNyn29uzqx/u1OxZXl8anond7bXD0tQsX3rh4RRdxdbPqgQfvO33fgyfuvPvoyTuyAY8f&#10;79q1C1VMtuTGy3MAPW6Lh14dCoesoSYsviYcA4LNPmrG6gSURRLxHJA6eoamZ6/dGuQC2yynD/En&#10;83yFU27ISYXqk2Z9up1Xrl8+Tnb/jrs9x3XNl7eQydCl64MIJXXJrEWRDpHgGXgHQtWMDg++8PIL&#10;TvZQFujMYxHjgqwVcYnaRmu19ujJA7FblQiTWTJClTzTCk1tnBZGghtqMHKhbRIWjPErDyklZQ1C&#10;zGocm5LUR2wcNG5BySdn52eliQ0t5nWytTyS2PbqQSV1Bm9KaUJAkTL5o9wnU98cplflKKjQtUb0&#10;aQqiNe7dvdszM+qFRx85Vh8/5x/qFkJoPFuNMYU5xMvO3q2qGhkeRMiBxojO6UGTQa+u6unp1hTr&#10;6euFbFLG9LQsIlH42aefj/vY8pp0zT3WZdA9M78hEdQ8lpiGGJfZXLTLTU6UGXfq6KC30t+DIhk+&#10;ohuCMw5VBozV1zY6Dwx0+Cc2P0J0+NnlLCkqJOQhJRi3ZaXFVYm106P4boEgYKiGrdan2DVMTZDn&#10;lZv0dLSpK/t6euAe5ibTpQ2tPigNLwj8dN1wwY7smgS2ye8kJOobqGxg4wFuhZISv+2cRq1Y64nk&#10;68CeASW1XLZYYNe7TNEaYxfvR3Opf1cXfQyPkvpPcYn2bahq9lbFYTnH4862kGAN9HS0C137dvc7&#10;Aoo9YJ3qvlgm+Hg7Q2OTtCr8O6KUbfGYD3JQ5EKrKB7FWXV9k2Gx9lN8zgCPLoNUcl5LxmS+OSrK&#10;wlCF/Wr32ZmOOufmn/v//Bmn5ksvfu3ylUsGmY02gy6tfqfw0uL8L//qb/6VH/+x40cOffB9T913&#10;+u69+/Y8cP8Zq47Uebg44WI2feELXxgenqQ88tGPfHhqctT7uQl7diMg7HVMynGp/Dj7aZVXRN0K&#10;LJHh7JjGpkteCPIFEkywya9wJWIfHzpiecSlSgyBIshTsKtYNb6ZusVzVy7w9TQxwJCHXDqbyUH8&#10;KnmjpELChW3RnklsyPJGw+b0Vt08MlRt3Xhty4zEsb6B1P/5mbXryytXFpcvLdQMbW8Or2+N03KN&#10;P0rEwBMQ8pG+KfkpKZc8XRfYCM/t3LGJZZ9fB5qkXPWHi4Y2176DvCmqN7uFZAL8y0vrizQNrly4&#10;5kwHvegGCHkh9BTWXth8hecYz7HwRUg0qJcQ0LF+JAuEWxSXdW00T7fbOjbAHe3Ny41N8w2zZ6cW&#10;L84vnp1deHW25trW5vX1jUHe7es7lMDlBkUJ/FuvIum35yMDJtzTUVvzZuLYmMQxV9FwtNElVB+t&#10;rT5eV3+4oXpvXXUPWN65sRmqxMwCfy0ofgqbpSVLueQYtwXUv1kDvJT8pQ1dfi+Cfm9/lCnW8/jj&#10;K1KBYw09uAkl1QO6KCHrUf57+/r2wDb7eg/sPXAAy2Tffj9kjoHsauwdWptZdGh7CUROKUsxrlx5&#10;2YhwxW0uQiyVVnh6DCGPa1+G/pfMzbZyij3z7AvHj5144IEH3vmup06eOPnoI7TnHn/00ccffPDh&#10;Cxcvf+UrT5+/cEHb9/jR4x6lPsO995ymEK5ZTiN8bHSsjGVVq3Btir/wgz/Q39Mbof48yqgTcN0A&#10;f+oAmiTo6o2ZquebTh+p/+a2S1cuG6bWnHULMsOzvaH8BiVE8RLbubmpeBUiRHpmgQ2FljB2pAU2&#10;+frW/PL88mJ89EILsbBWVJisTeo0v/v39N9112lRV2bMSBWa5VAQEYUpLEwHKA0QzyWewmXEMjVn&#10;IDrDuehGcnR3ZvPprz4v3yra2oE16nO67dhuPUZtqqsJ1kp63GXNB0iV09AedA2eaNrx65tn0fz3&#10;7/N4XbLyKIpdAKqlJWf2xMykw1ubT4KYCaGV1faWJi35TNrpKa0iuUB38sxY+II8gBz+lc1Z0khb&#10;XE8J4NXY0ZxJ8zSL08MwFBI3V1kd7SEzPbBXTzlOJBFlyq52BxArTe94ZeCrW210MvboBW4QeNeM&#10;eSxoNWMcBH8KLrMdnwtzlt54lsQjI6qWpv49e1nPqPEvX7565OghohDeonizVScXX0V8ZJyxTEsm&#10;TghwXdxN8UOtVVf/6U9/Qc+Bqwez5p//+Z//zd/8zV//9V//hV/4hU984hO9PV3f+73fgVZRPmwt&#10;+MBpiFAkVNgQZnInpyc9v0OHj8T1J7J/TaQs3QCwhKlamymnS4HgFOrSDtcdY7OCPXmsuGfswaSS&#10;LhfWq8DAkqTBbhYJVivbsQLUcRnCj4uyfkY6Oz7GiaMn1HNXrl6Wp1pTErhC8+VhEzcpk/2ut393&#10;l264FuULz7/s37Uw3dnM3HFob8VswwKbYSPsH1ruTc3mt1AWjcMbiu3qo06wF3GTmuShw8cOm/Q5&#10;eWr/wJF9hw737d1v+AoVw9rEkSgAbXzXcWawEcLUzau13pqcvnhjkOH6gQOHYQiV1CsrgrR8gZxK&#10;wNlRkfX244jtOnjwkHfDVUMeK9qi31zhFj+xCuNcopXjzF27fu3qa6++JECrw4pybRl3kmPiihRX&#10;w9rdB3olQ+CAkhiScV9yk9KKrAjfZO4knyo8q4wYBF6MyGSjZF/1tZmDlxhNqsPwyaR3BrONtYuN&#10;APPC4TFGFJVkf3Dyp97OpCpnrRqwGXBOBsBqB4peYkGtnahpSCD+7tP3apvYn0pBybXZqxw8/id9&#10;XZdoxvCNADXppjLmlv6mi4xlS22zpSItlvfwMfD93QO7JWqEsLR4DhxUr2xPTM7geCKrqonBH0Wa&#10;S424hH0o7shv1Fb2gMwW0KjTMTQ0KEs6dPBAtpwAVtT4BD2Ph3ZuZ3uXDMfBMDg0rAacm6GhirVX&#10;3dSKhBW6iXV/49rVmM+EibLk41EU8ADD/Kyp4x/Q292Bm5IzVHJUz1FqYzd34t4e3R+k4zedwSB5&#10;bViGMhEtEiUjQAQCCEiDZsqcgASYlRcvXMP87+3pk5Q2togmK44fK6uAD8rQOhYOvPiMH5oKR8Wj&#10;PrBnz+47Tp7ydgcOOq58MIISkouQs9NFgwjiVBk8XVoeHh5EfBHEQRgxC90wdDcngNGMiGXrzro1&#10;LnRxFt9cW5F2e2LmwYUw5FGPO1o2xfZFhLIOQC86CBIhITJmvkgIbS1RNrfL65vkFfv3ADk6+syr&#10;I0M0NXV19w2PjJ47d1bnxdXZelAZx7TA4d3PnT338ANnzp9/w2RAXNXW197/7veCDT72vd/7xOOP&#10;yRfvu+8MnQ776B3veOzChQu6HleuXr/vzL0w4ig7rKx0Mi5sbfE5e3b1AJwKbMNlTsVmDKRsucKJ&#10;TvZfLIoL1aQQTm7/8s0QAG5/Pw/X9WZqIP/m9hxx0MRgHt/4K++UIZKyO1NPlDSkkpKUfLKkj/Tw&#10;TEY2wXpDb5cTGGDdatya3WowlDJX1zBT1zLX2DhT1zhdt3Bxdu3a8qrE8cLCwhtzteM7WyPr2xSO&#10;6eFoLsfttvivfHPmGFwioCMEp6OuthtRsaE5iGNL08GWxsNAx+aag3Xbh2q2D1VX7avZ6tlexzRp&#10;dIM4WFCBmhkZGiJZLHHkQGm9Vyh9dnGZbg084vojDuxskZE5gVUkUAJJ/k5jR5VxqraOrbaO1bbW&#10;lWZeMtMQx4sLy+fnl15fmH1xqnaIWtXGxtja1tymOe6oRjvBoj32jZch8klIdPjQHQjJdcW6unFv&#10;c8PepvqBRi4yDUeSOFYdqa0+UQdArdlXV7WreruN1u3WEhLZ/ALpULvewapWxLJQcwZyDwj2Jin1&#10;bc/qm+/hm6h50PDyCEs9kd2UFmtUVNXeje2Yp60NDmwnus6gfoNxULA64rKy1gaNzle9VKYYI4eS&#10;XIiSATELdl3KkcqvvHpShRyDwpoVCpjmofLud773+o3r+/cdikWb5BIrf2WF7wWJO1mx1MTMis/z&#10;xhuvMxkzfqso9JwGBvbfe/q0Y5gzagaNl1P5T02NZ4Hmc+SFHBM7ddXIzUiV6rTdhsj27UcCNtgr&#10;4RvYO0CQXzLn8MM2EquFTK2YmFjkXEkmV4QPalI7hoSHPNlq7CPGIY0tbhqAFJSAoudUU6qpnTlf&#10;nDh5oq+/f+DQ0WPHouHsi542QbE9CDJ798kaxa74WgWrs4njzeXN1JzdHUSRuzxLbBNva38WxZ+A&#10;ID6hE80hBlAQhRTqOeQ22K604kEurhDcmfEBomS+as6vjvYqAr0MEpNKZuOKnKMC4M2hG2GE1mHv&#10;tW9GYJzSK7J18jCHiHgVUutaLMBcb3piy2ZKSJGvOTE15Z2V7S3txRN5x+SE4wjuJT9GBsDFNF7p&#10;Q0rfTbZKxJEJlO64mBUZunA5ExvCRi7m2go2jZ3V8NlrjW/7eLMQHiejUUXQdrbGTvW+/n7D8jM2&#10;6pzeHZtmCXT8CSAOUxMjDh/HhDzdQ3PKg0yDBMTry4LbqafRn4wIOTD5OoTntdfO+bR/5a/8VSDZ&#10;66+/phfnrDx85NCpU8eOHD3ojFGcpwEo313gBrLg/ujduZ+PPPTI155/Ll2I1lbZpzxAtlpT1xQj&#10;kbSftqAZSQeTDoHMysPhN6b3DMggk5mJH9t01jpa3V5Lar4GBU/VpB5IYW4CVcDRY/W8wSaFQyz5&#10;Bqke3n/ADQddx5WebMiyz2M8gX9HeuicDC1m0lDekTn701/9mgxNmRGdKf88Th2bxWeueWl9DWdi&#10;V98ucWxP3+5d+wdAL0ilznFeQRFY8gkgoQSb2tt6+MMw0EJyOnCkp2/3/kOHpOavnj1/6OjRFus/&#10;cYa8NP5d18pm1djs/PmrN2iq7z9wEFSgA2ldxFOqVo87tpOl34awZaSY+0mjlHQ/Kp0+D7fbb/WW&#10;LcGoxK9wnzAOS3er2ol5/fq1WLhBrEIDXU2WUKgF4laoDifuOgIKttIAS85trHNbttwIfca4DUat&#10;OumC/DscHLsoAhBFxDzifM6BaNznxxwAknFq9VZw2oZmuCiORm6Q+TpAeEUgtKN03YtrebrFxbQm&#10;rIUelL1efIJlnVMm9I8++piFpXTzq5DcYoztvrgXaEgxU9lYi6xKUwNVz10kvCCODsEJc+wLmY/Z&#10;plC6AsnXk4V4wo8y76jWqKoypNvd1yMXGdjT9+B9D6hqwEix/ypDd9ajUskEsWVkQfgWa2XYyNVr&#10;V3VkKLjeuHlzdjYKXsbFpC1lHJJFXkg16EUu8o3XX2VkvrQGDC9ehuyhW1u1OMM6bzDRhufd0r+7&#10;z2mRsbPiy8VPBVin2JMn+LSL8/Oy/Z7O7sXZORLTiR8Bk0PnlvcQwfray88JmleuXRvDKl9c0kAx&#10;z+iEkGQ5ne+446QAiXLk7UIDp54QAVK8sDw0gKJyVm4uSRfhYnMFGiT/39rSDW1r7Tiwfx8zOF8F&#10;+kmnLCykQodHRWUBxrpevwApU22Ad6CAx5MPLyUtN1zT0LP0PgpsXMCDOKImoyoyv1VowJo1VBem&#10;zZDMUBAfInZo0m2RYu/8rKNFEPH5RFXGNepnnxw3wIZ0jojFRMgx+QnA3rzlUVx7+umvXL125WvP&#10;Pss5MCYsCEALc5cuXcQM4JB27uIFTXV6rXzT9CvYqDnbKDP87M/+68NHjjgS7P87ThxxcNs8woTO&#10;FA8dHa9Pf+ozau4c59kzQcdyPN8OxMWoouSLUXqt6OFVkoGK8lDlq6KGlQGxZIqO9WzHdJ9LlC2a&#10;i0kEK8nNbV2diqxY+QoQ+eZX+dHi35T+e3nLShZZ3hUIHWw4RnIyR/uxubapcccszE4jdjI21Hx9&#10;00x921JL42x9EkeI48WlxXPzc69N79zc2Li1qmG9Ob25g8kXckvp835r4ogABkLSrS75lm5184HW&#10;5I4HW5sOtUi5dvbXbB+s3gE6cv/qq9rs3N6AntRs4Cli+t+6MQgtsHFigLSwEKOLwuAr5lQVmKz2&#10;tiRe+BmwnDazMBIyF9IBstlp6zJou9bSuYF+37xweXb1ypLcceHs/OxL0zs3tjZurW+OrW7NbGwz&#10;u69chb3+LVzDSuJI2DKJY2ddbU9dbV+9xFG3uv5A7Ad3DtRUyR2P1fm9bqCupq+2qkMJEgMS9I+R&#10;m8PTU6xm5+McoltNvzrt1jcf/lt/ePvdK7hwcjz/H5u0rtEpaDtYctZqpXjwqAWDkOxiPklvq9N3&#10;06lujidKnE5DNxShgCPyS3Gj4B3lrQMklss16Re6AyrTKrmoJs10cI3xUROm585f+Pwff+6FF176&#10;9Gc/MzI4SnjhT774ZaMDUqyTJ09evnKZEbOjRQplcmPfvr15L6EyNJat7s70B5M0ZRTOMFq0coQN&#10;DSLHhLxVQpYJtfhrFhPAGhMnlwjQRkax3mTJFhcA1y7+C19ECXxIoZ8BbontqnJKPbGvthMjZlOs&#10;FyVnqZNpO9iY25wq28enU3fcf/99ABiOXNqzAmeZf5MBhEMpw8bVOGSo+MBBGeSxY8e6unsOHRiA&#10;2mpI4EmMTY6DS9MkAdVq+Cwv6+Finycu0SosqqEmqS1CpYCEQ1yUFBWPkvZypUlnY3kUYd1sT3ce&#10;oSrnBtRgc62vX8urViPEJdikftKD5uroUUWZIoR1KhBR7o3IVzUbvbjeM+iDLKC++auo4GWVtvlf&#10;pU0cW8oaI5Xhem1LW7kW1DlDhdq0kBT/C3MZEXQ+xWdyG/bM4k6pj+Hk5+eWaHuR8pnKcMOq+19L&#10;9doPOkZhimNTUxNUKlfI0tUgIFHxNMIgzLuxhMNMsbQZHk+nKTOZUp0Mhjc243eCJ6JerLFr6W5n&#10;KktX6NKl657pu971rvvvvz9wCy1XM0xjExcvXn7lldeFy0OHBszluFHO1vj+yTvFxrqaUydPff6L&#10;fyyT7unosYKQExC4OtqbiGLQJnEgCmboUlE+1KqSAtpcOBXYmFandLCGQs20NZgGZvUWj7oi1yB3&#10;TB8t+wuNTiMox9KGXp9EJpQHNpLN7fv37F1ZXMXCV29rAUtj5KmOXbvQUpSXqMYjJOYYq61//kV+&#10;1qAYdafbVL/FW33L+Pyiucn4AXbv4r0Z2tK992tKiBcKCel42rfyzjKDB5uk01B8OBkj1PgUlpsZ&#10;LhqAL776qnX85a8+y9tmemH5hXNXbk2ghi7cGp/s3tXP8+PQ4aNSsTVztLm8pG72SMVfIEqQNbXi&#10;kU2nVjp64lgO/djTp3/0DYG8Eg93KqLdFRAxkNvLL74wMxmV6Oy8ROTSHImlHJi1QSCp/uD3PGma&#10;Ppw2nuKNHekxQGUoNpv1gJ0URVGHk59PPzsz7fI0/ZiN1BYYao2tneEah16ipymzvnzzimgWhgjL&#10;IEaWiGsQ+EU+ATuSD017hY8UTx+7iBqsIy1HVKyufml23lMfH5s7OnDgv/nYxw7u3W8tyL69uNzI&#10;+Z3bkzEOAJY0McoCLuvCBaISNdNzM6B8+R8impxwdnqqtbObXgMDksXluakZKVrt5NykFI3gUtS8&#10;mQ+ubT320COGP86/8QZj4u4OLeZ1eTJaK+VCmS9FvXyuuvrx8cn/9Hu/f/zYkXvvudshBz+VcBBt&#10;2tEej1PImiVCk3xxZQUnAyyu3RNNVGtUjlktwTewSoG2yUd2x8zP+DegVDmykI+fd3P4JqwBTs7u&#10;SliYm5rq7+45fOhweK8Re6V6sygWG11u7+2+YXRtdFiMnV5ce+jBh70m+QbtoRPHj+tPmr3Qn+nt&#10;7BYrhfIw6grpOMk4S+iKdkYJ5aJYeK9ZD6kHpINZW9ofmzgDqyDYOHcr23KGZxIZ7SPjQks2ac3S&#10;HJum+Nl7dclVAqwiSzlp3Wyuhr2IirZd1cS/o8HFrpl8lcS2KTyVH2ThzL/WkqJVN1IUjndzkqJg&#10;NJmAqIygFinjZGPKaXteXOtsE0h2qVscF3o6cVKCQC/MxL7Xd+tEz1DiRB8yvPAOh0aRr0mDUhwV&#10;4rVcQaqn7z79yT/6xIfe/5Ennnh3KvS5uYcffVR6CXqZnJ1qrCWNNvEvfvqn9+zdw/E28oKEDktl&#10;WVrJaTqXjkQ664HHK1+396K3enNbprFS9s6bqj1v364Fpq/klN/8VTKN2/PTt//b7fqvpARJSEvu&#10;eZuQDJStMPj8CvHozXf9ltctHxFmUDTwwyRx1jd3NAVsa6wdnRlXHJKziQ5ib3t1cVuJ/KE/9BBI&#10;8NdvbyQ5VJJINoJMDJaZqq6MyCzTaTL6v7xdXURtWmvadpa3ZkfnMltXTkJfejoeZUmAUF+qrSi4&#10;tWYl9MJobUgh5PeTLdfIfuJuEs5samjLjTyBqx+bHltn4Geytma7vbetVoNRLkgPHGVfN8mfY0v5&#10;LdDptz4D37ktylPGqyPrWNQc51YjA4766SoWDcg0+X1meFbOXiQpg9ugL8U7+G3FQnk6QTpTSJdZ&#10;H2cO+nkEVr1wFLALzTV6kPnPABrld2knRVwsdVWaPEWdMNVvsofMy1Qe4+3HiRcuphZJ0ezKWry6&#10;8emZvXsHrly9qhVXhlpaQtFubSWG8MprLzrteru6/uIP/uBrb7zy/IsvnjwWSD7dD+Tlhlq5gQ2o&#10;QRlh5+UlLXM9A2mI6JF+dgSkQ7IE+WdEmU5K6sjofQTM3NwET4NKfB4EX4MvHuj0xBiZd9kgMYeJ&#10;sdEQ1tNYzLUUcgXDWRnktDZZkrCq2nSiC1IPTbSpsRTvuOPuD33wA2ZyJ6dn3S8JNCTeB56cmSsy&#10;Jw7+DauoeMlWO/nBv/t2733uhee1F3Sfk/44tcrE4ejoGJhNmJLu29p65QWNiY1dfpJChYW3GVN7&#10;rWh+EiGN+Iq6TrWYk+YALH5xeXT4prPw9OnTwIjAgdU7skwA4e59u1l6IwU6vHp37QZoQgFAkis4&#10;nmSWWdulnScxjcSzBysxTmRuaAwMHNludnAomE3io5kJA8j6zlAiTCcHNtayWy3dlDYbtmtuw6Jp&#10;VAlIxwEK1DbEJB8jro0ZH4zzuQXoWHSnpVM2Du1l9JDABApoM5QsavR821v27e2zlcZHh5G1n3j4&#10;wZ6uNl3JwNhEIbd8ABVE19DMxPD4yMMPPNzb3WVtuhCteSjmv/35Xyfy/I/+0U/JzkvVk3Dh98HB&#10;Qfp8ExOjH/7oB3fv6sLHmxwdm1udJb+wXbPV2NZEQPsXf/mXNHh6e/s0aA3zKqYlT/a2Miw90ZY6&#10;MJT8XM0h+SxzLMsARddngsMFwguAVYpoqOZtdxNjKtvrjRjkgvHajjXjfm6tLjfVNlIDkdlDcXft&#10;3nff3acHb4xTgNIwxJmJM5hBAtBIV8/s/Njc4oI17rbIe+bn1z/++5+Cx7vb6jCyLZYYgE1ju76u&#10;xaeKXGhyeogSz/otXiHWgztPdsj5C2txWgUxt+UrWzcTo+bO+HhVP//Vp7Gbnn3xlQ998MODt25I&#10;QuTQWBqtPT3D07MqRpqNd995DyBmaW4SC5TWsTOcUZ2UMd3z6mrltyP43e976tiJYyfvulsrn4BA&#10;OVsqoozf+FVG3XJjo0RcTWTmP/3WbxDcsGfbWhuVCNZ8XGrM26nQWDXyJHzXhx6QN9tuxsx5/Hh7&#10;flp6iw7LIlWR/0sNHH5VQQszgbcuZXAua5EA8zLXLJbgLNbs6GVcvHGts6tjFb/KNENnF9JP5qtV&#10;fptcJps5ajDwYSsncBhictJKtoRLMqozw6M0qoELzXXNP/Bnv//4kSNuKrQRGNnU1hSLJ/0l4+Xh&#10;pPoQqUXEqT/67KekOVduXk8vfLvq0InDt67ecO5hbBw5dljovX7zRgOJ9PZWGaTeK06Jkopz2cHu&#10;7gfuuge/4uK5N3iv9HR0yxi6evvhWCzfJAGa6JmnWaCr0vILv/KrTzx039133+Xxrq0tpB3Z2b2x&#10;RbK4AepoMg4oEG0yg4p4dGxmIpkhnG/hVvf37zIyQs6VnLgeey2smH6MfkrEA1VLq6oH/QWVhmb0&#10;yhYdyu3ulraD+48YapG0ib0OGYUO8sXc6tLgxKS94QDAYjhy7LgCdXh0xA3s6zawZn45TWfVvXsM&#10;Bc52NWK8tiFpJv4SjfQ69A7RPVh4nJSkAW2h9cTrL42afMQwbEIOyrhispGcTexs1ynqNNIJxtkt&#10;fNKiaVochJTUTieGOqrlEGnWUdPlttZZE74z2cvSY4uAnJn9MNY209OqihF2DYV2MIOy3brMG3l/&#10;ZUoKAdEgQTQE7pB++KPKVjuaeyCFSAhCMI+vkbFB3Tk+zcb6uts6fRhj3ZMjQz1dfZBI8FqyYaP+&#10;VTo4i/EBzxxBq7pZOe5I6MNBRkbcsz9QDdZSaxil7sz//r//fy9fvbJv/0DREUyh5mL8D5brfgaK&#10;d6+SElR+SxlTiYxxlSkMxVAzMkf7Nk3Fylb9L+Rab+aCHIr/1OTSfzcZkP/05k+GPFIxMa4IA+aX&#10;f/s2z7q34kNFrCf39vbgTAgfb+ZLOKm3Z3NN6lGaiElMzWimkre3m3dkXQar69obqNhIHKuLG2H+&#10;4FeG0P7rXxEqK8liEUHUzQhRcnlmaWtpqxZvCt1wuaq9prUkkdXIGAKx8GLp8XJtxcmrq6tMDWMn&#10;qWALeFbiXKZ9nbeZs3NTNOYCLlnlRJ5RJgCiDdXjlMAT8EzOy4B2Ovd11iHil8HqStYYZcc/bdDn&#10;T7mqTJRsr4wtT748MXthOsNSbU21rXUdfR21EvWlHR3wBoDLVj0mKBA8oy1ljehymApP0R/rs0hn&#10;VwadyuB+xlCUwDHViEaYB5ljCLzk0sr+kyPGL67kmkmLbvOQyud7c54ayJeIk3HYcgj5vnge1X9s&#10;buC5pKeqRvnoDzJsQxUwsb5dXSeOHTW7Ct7bt2eXfplbZ7nbwokMZjU2IQXZ/nJbN1+9a7MIUz45&#10;QxKkP+/m09svzkOdVttCRyV2L5KjOiyXdQ2s8XHS1NPAvzvuPIGxzxt3355+SCyZ21u3brk9+ksZ&#10;HFw0MawPkP+JA2FAF082vH0BdXll9cGHHn74oQc20qoihhWApti+Uxlccdj6c4Bj+Ersu3Zg1ShZ&#10;8khp7ovPP2/UzxHtowIS0KlxCWSQpo1hMxnykjturcqex8envLFWi2Jb1iFk5TTUZYIjGp2Jm5ue&#10;Tu5q2DBVtRAQSQ/rhdGxUZMoxpN8sMMHD8+vzFOJ9gkpLja2ZALSnOnqJqssx+Qq8X8CXyau2zoJ&#10;U095L1LUPgtoAzsf6rA4P1Xb0AyrSy0Nr3EC5iQWFWi+yCNNTCZbNdwTEZNYV6SaRubDm/Kke7t7&#10;RGMhiziLEWAzvPFm2LbG4tQq8FtvQIfp2Xnp+OzUVEOsGteBe9/5kQ8Njd7yHME63c3t+/buCsMx&#10;qyrSRBwqiqPwDnvrU8dO6EUvECqLxwEFlZ3Pf+HpL335a2gHemg4UkTiKkraCo9/8S/+hRm2p977&#10;Dt/lrTM6OAg8JsvgM8tuGQP+5sd/+/GHHunbtRtGHwZ/7kXwo52sMXayOssaD9pZmRRalest0elM&#10;kW1tS9yvs5OI4DRJ9ga5gaPQIoc+gITDwWDPWB93PKRNWRocB6/eUzs0cOTOE8cuXbgp2bAALFFp&#10;NnzCVlWprm0ujk2NEr6wRyUho0PTv/rrv3PffQ8hztsgvIBNAUWoItZKDUXmIMr5Sj65psmwaKRX&#10;7bQ3og/Qo0y6KPUES8t9NeeiiN8mqnXIboPENTb+y5/5lzgdZ1hCbG/u7d81PD4hTxWHi7pW/BNQ&#10;4Ix0LM9OoHjRUCrIaMPa4lyiyE7VzMKM0+bhx8hsP26+Rp+wiPdq7n8LJbES1PRnymaRhI0O3fr1&#10;//grADjUCha6DhN9/BzFbK8l6UuL8Rh48Mm72KRJeIuEYcQJNyEAGVrMPLYgpP4SbhRtESmH1TeS&#10;IBJ1w17saO91DR2tHb4jTGOoUG0dmxr35AC/Ya3HtRNWyExJDZcTLINgSQB4q2+zhDJqsnt3bxy7&#10;t6rX0MYXTSit3HPizvd94ANdbbEDwUPb1d3rxEKahRtrRqtrA0rz0g6dpeGTf/QHX33upa6u1vnl&#10;pV27zH/1etnpqTkcZLWXxzcxNXXoyACXAJWmGtdLiSgKu76W3u/84AfkTq++/PKRoyc4bHrK2nWR&#10;yEYWMeGLc1ldMzk9L6/4td/4rScfffDA/j3CX+xf2Xs0NIkmbpBwhvhM0PKWHHdl1UIOt7u5yTIV&#10;Ks2axRhPeVojKWzy8MLMtIdlRwiL6T2xAeDFuSTfbWnpwOTictXf1d3ft3duatwbOTvaOnrYFo3P&#10;zY5OT9mlcqvBscmJ+aV2dGFz+fV1CK2w4rm5RTx0sUAdE//osD8bdDccP5MTU5RR9+7mBLoc+LvI&#10;q5YvgT0ZTvgiNbVd7c2mVJyvJYUrjmahGQTfyABTdUNzdeZ8M8BeVUdmAGxR5A8KZYqmYqT0dMPS&#10;2kjmp2peWkYOymARJKRgBoqACPqkSyQHLXWH4xV7KHpaLjfPKYltkrGSa5UkNfq4tZoOim/Fos+z&#10;3dXeeXPo1us6++iUBw/BLNPBNbQA82ctsLX9+tlXlciGy1TPAwcPBINO6ziG0LR/KX9RUAMF2sDk&#10;Y2EnqkgkVCx8QK/y+sr1q0pzUIkFrPgOVhgE3ldRAy+Jmv8aONgknYonQ4nNMeTQj0DOhwSQvIhs&#10;b5liSY8Z8l4BIcMgKzOgqeRy5Eeb4M1piOL2+/UsMJlBfiULolr9tgaqlLVML7wJPIa+7i8B5b1n&#10;tIOAISGfJC9kNuw+wt8LPQ6AUBmg/4avcAbj93X7+5IJccDAoN8FrDhWttaQxpAyEhkzRyvx6trX&#10;VdtWTz27kjiCG3Vyv10LmTjeFyGeN39VBHpWpjhjV1cv73Bh6WnsrluvJT1OB1GLNjOWDXUwqjJy&#10;nrnk9PtLx9aTiPBshW5duYG5GZS35yMBEoWeZI/NHc1scMfmptcZXUcGnFdRFVGehi56VCxkZI0V&#10;3FGM/VNEeYa+fOvi756fuzHfUt0c89fqrbrW+sPvPXzioydXxlde+dcvLg0xAq458NjBPQ/tNdkk&#10;cQSdNm631KwgbK4uTsxn49UhEBulrHWapj+TwJSobHlUXGQy81RIDOUykhcK9v+FZLwCJxRpR4ur&#10;/K0EWFft+5l2S+TLpFtiUVH/V81F6TFiMeGIsoGRqKncc8uIG9fWEeTRcE7Hs6EuHvSb4fYQtAtv&#10;PsV4Rv3LikvNIaPzrs50+zel+jZp0mZHmeK5t6v/tdffoNB79fqg2YKn3vsu2+rw0YPOyIEDBxBX&#10;8AVtlgp650xRDBNLJ+nlDiBr6lzv27sHJe7Rhx7C+1aHu4oKKOudo7qURq5iMkKeCStlkIcEzPQs&#10;gRL9kAVifJLcXX39bgcjwgJ21KK3pE2dKk6rJn0h9fnk+FjueOy12ksdHKoren1vb7+nRuwM9dqJ&#10;7g2cCPIAYVaQtaMlPc++8NKjjz28Z3dfV1v31ZtX5KZupMjR2YOvwGQPPqhGNTC7blKxiNdE8NVH&#10;R5NT52OKFEnaOlQcakQOENEbfh44ZHN938ABVz0/O2XJO/J08hwWeBsSc/ecspdX8IdAvAEUCJi3&#10;I3isri3hpGaYQ1c2XAA32YpP0DHK7B4zKYHjJ8/Jvql+4IF7dEvRxEbGR3s6Owb27ktTpKLutVMT&#10;RSWKeDWUj1d6+/plO5lVh85cuf75zz+NNhTi+tYWFaGKjHblr35AJ/f7vu87Tx0/1trRBrUavHlT&#10;DiqBk5cQ4BB3P/77v//+979fPNdd1UNnnN2c6QJnVFWG62tiNqsFRSEp3TliQIGgNZeKv1XV1tDQ&#10;qMa0xkOaVFu46fVzCwtWuIZ7NOyQ4IvttE8SzuLigvPHSjBGferQsVdev3Bk/2G1JSFkXVDDV/19&#10;faCCqZnRq4PXTT0WFLbm+rWRS5evd3bsimV3beP88qwGQAzAVDE4kfV15aPsML/Jcy/iWEXQKu4D&#10;2W4sgpD4SdDHS7zWCRV+XQsLnyWfkFDAV5995s7jx5D4yflydNdd9KiMfdQ2dMrmINa64OqM1fk5&#10;RzoGHwavXUcdOOJQ8Xy2chrve+gBWWaY8qiAEhdr28erWEG/eYjcDvc6xiV79GFef+XF3/qPv+bM&#10;5IMbufmd+M5bG7YhOyfATfyan/qOd0GSASPFuTw4unPN6k5MKjpO9kDEYWPsENo1QZIouYCd/JOd&#10;WruXW642Jc0GVEq+m8a6FlZmk9zoBmoJBZZcxVDPdFHSjdTGZAttYIFxanzu4OG99me8pCA/K6tj&#10;g6PvfuyRdz/1VNE636CU1LO7v4lh5cqyQhPi6vEnHCKReNqbm3BEQ3xdu7rdLInTu9715CsvvdLD&#10;G874S5lLja1XA/fDHZVijvMy9DIxPnr62OknHn58cmzi2o0bJ44eXVxZXFve6O3oXORSsLKOKiDW&#10;58Spqb11a1jJOD83uXd3vyRHeerxr6wziddCXQ2NyAh3AxL0NiQyw3tFKjP0P/BYxRN2mztqmwMY&#10;SdHSX1ma6+7p09Dxz9zbzFesGq9uUPK7AyqNPd29EsqY9UaofK0D+r26iLg3Bgu0cpqbXRj9Hn1C&#10;XqLWsbqakA6snkA37q2+c+j3EuIMRhCzNJyWgbKvfvWrZIC8ph1n42cwMCmdDkOK6VBUNYKFQ2Wr&#10;NCwJWtQ9ggmA+7QE025x9sTx1sFiMbkYJ01JJiHgmYJPRVB08kzo0SRfJjPEsSqnirgW6qp8K7so&#10;PG6DIBE5c82Oh+LnEf5AlDQKFLJt9rmtWbd3dmnWnIb/oi8UIbF42NTgYl8ZvDEzPY2FwZ+qu6vV&#10;STY9M3Hk8JFH7nuQtsiLr75Ay3djeZ281j1n7sVb8tEcJ9G0M8bW1Hh9cFCwXlylizahR0CCQYki&#10;rVYq3XH8xPTk5P6DhzTRLMLSTQ4KVLoERSBRUNVMr2+kmppACH6FeIK9IzBLiys7JyM5URNIuHMX&#10;IY+hJpZx5yKXltw8JhAi8c5GkuEoZAWxL+9AMsdAa1FbLDmi71i9EfTPQHLJgqISGEA6P1WGbd9s&#10;QGe2wl9lAfmOejF8vwSLMnScrz9VkzAvULFSetvXW9ZRvi0PY0FRBrwihuUiWzpbapprJ+enthh3&#10;0UTSq6jdbuvvADHWJ2UscKPRab9/mzqIPoP6oiSLLGQihSM/WdlcmVmHMupTAx1ba9viwkLNcWLB&#10;PUzNU3719++ONlslmyr9j3KbxL23OvOhb1qi9D4AVm/a8W03tIDIqybnvQdSL2GqyIA3MygytXNb&#10;xzFDPEMvDb7xa68fbjY1/0Gey+IABZlnnnnms899bs9T+zzWq799+SPv+TCfsUuLl5/4h+9s6cbo&#10;KmqOroKsBR7GzMrWgj4l6JTU004Lv53V6oXxeZ8vWW8RdEziWBQo3/71dfQ59tr/mXyx8uDyo9/C&#10;OPCN8JCCvqjN7LSK6EHRg4sVAiDAYxWtomtfVnpSg7e+3jKECPsobxGZyW8ZnBTnSlGZFFW5F0Ge&#10;qu3u9v5XXn3tjXNv7N97UAS5evUykpMnhfazf89uecfePXt53+kyi0KAFlo56duX+l8Yivfn8uLE&#10;2JQxFdmJXz63QzKsjlLjhoVZKWXRvDIiveaAu3Htug4yFvL+PfuvXr6yvLZMTA3oxVHQqIUbAD0V&#10;XjTsgKzCrzagMEjlImqg6FNNDXK1yHikCbMaYrVOgvIUO44uGLLd2tro8MjePf3OJM1JP0igVxJF&#10;SIhexfTUGDgQljG/MHf3XXcraWfmPPU4L+BzgxhKt1retia5hMHKOMXZ6HKvrMwz1NZ529w2Y3f1&#10;6nUnDn5utL3Yw6ys6cOk/EsrRlAS0IqVC8c2vSPjBbIR/KuwqPFwljQBMmyaDrsWNprQSmcXX/v1&#10;qdlFB5sZUHCLfWMbSOYYIPDKY4vMTFlLiH2B5hbAhatrSu9qQpjcy9Y0ixixSOHuPP3A6tIyHcvf&#10;/u1PHDt24m/8jb9x5513fuUrX/ln/+yfPfnkkx/+8Icdfr/yK7/y9NNPv++973zokfuAF1JYiDU9&#10;MttbBowhumvvHmfzH37609/5kY9S8Bgem4yjDEZ02sTqhbh9tzQ0ZbiZY1EIg814H76b2mB7EyY3&#10;OD40PjklchqGUpVgxKsuHEDCpYxNtyex1KjQDjJiIH2PZH1pHXZw9PCxA/39L7z8xp0n76SIpyHV&#10;2ErIgoYXSlTTxOTw7OLMnXfc4ZO0tnd/5cvPNLV0grAsahgBdqbqNoUpxMe3ytiYAxAug49VTJBC&#10;SaqEaD8T2SCLL9vN+kyrLQMGLN51M+dX+3f3D40M0Ye/8/Q9MsPQlAMAJiLggKfZ4Fwo0zpuTjky&#10;ArXaWrp98QDZ3o7/4e4999x/76lTd/gomtGRBtxct8yIExELwlmlrOz9o0UYlf/U1wabWcN+6lOf&#10;/OTHP75vYDcSq8JVF35xcQ6xx6e0CeGdAPLqh598KCLPPT2GI7Bm7UzqU8UwMJcIXpY7qoQcX1hm&#10;mS1fW4voVyMiXY/7v7REnjviT8sLy7WSy52q2eWFqenJ+ph8Js0IFME6OU10xLhUu7A6w/oywrGx&#10;KWv32PHD0GMZAN37AKeTs9/9oQ8+9f73ak77abQMGakZHwtaSh6p78YanY3QKWsbxsdH/8Ov/app&#10;IAMcFojidbu2/sPvfx+q9XMvPHf9xg1Hp7IgmWKt8XKGf8uqx4wG19Qe2HNQf1ZLy9ztHcdPMQkQ&#10;Ojta2k2KYFh3dbSLQtBsB/2tkbEvfuGP3/Hk4/v6e+IVE0TM+cXtnV+nJCZWUMlskPO2qw707bl0&#10;9UpHWw/cTodVcikAbTJr6ukMApqwiZXYZH0jvyjOrAnZEmGEtHfX12jPH9y3pzNq3pKONQBVZRho&#10;tWYnWrfo3uHNbFNYaOxqvzk8yHbTaTc3NdtQrYlQtzgzy8uytY2uTCdytVwrCT6f8PU1rvDMUHUZ&#10;UGos4jKdDYsNhMDIIZ0iwqWRwFZ8Mnmpk5y0FoNasd42Vdxk7C41WZl4x7PMzBeAuWwWiS8hdJam&#10;SwtTs3MH9w5oXjD1FEcQl3RZpFOqXIJnor+HHdJZNj1nup3EU3rxaQskpU6XKbRXIgbhpCdGZ2xE&#10;DQLgjJmEU0EbrQ5xorlVF2l4cNgrmLeRO7K6hiq64H39e9449zpTcDfcLXz4kcetOpUMyWCfvb2r&#10;/fVz57m2r5h8am6xXUvDuNLiCjQhrfAHF6huLIo9SX/V/LouOSMV3dreVkGUgfCPEbU4gMV4I2h6&#10;zIADpyZzLvoOoBXfeQu3yyxlPayqITSCMpcbIk2t5N9fs5Yiyo9fV5xtgy9VDv3CUsy/+Dr9saCE&#10;pUyM3EB4bYJLfdEfBzKWrPHtacNbh34laaq0pt/+9fZkqmBySTLfxnsWIIE1le+//ctkoVCmiIxW&#10;onqdQopB5aYCOjK4x62QOPa112FJpUNdUka/QxxBd98e0bEIaJd8K2THOFZzkVmdWSYMyTympI+W&#10;q9yxen50TnBV7zshHIF7+vaWRPzN69WObCzKiOH+VXQaMhDmY5vQj4hagRzdTNAFiywC5nyr13fW&#10;tDzOP3/xzKEzf+d/+DvwLTpwzgb5nOna3/qt3/r5X//3O51V++v2/vQ//+nf+Z3f+eXf+eV3/+z7&#10;2gc6vinVu01zDG5aab7ndy7bRm2q6Tok8a1qcV+4NixtxeY+ostZGGRxcPkrr/atz83SisHBW//5&#10;m9+1sgiSSxWM2SBEvlF5iMH1Q4pToiWwxIk0V1/BgN4kPMZJzniHgzDPK3PZGdjPoEp5oTcZFEW8&#10;SQzR+Q3MWOK/I+nalWvPvvAics4P/cW/+Av//ucc4cSs+np2TUxPGp7VcwGH6L/19XSb+HT7Ee9M&#10;eGvpylTU1BkKYVWi9mpA0Ixsvt8r9n2igUdZ2JD6G2bSV5yN5iVRioeGhvRD773vvldeeomqkXTH&#10;v/NhZWNSHWNwmSCRKtu2aSKvwnUcNe6JOtKJoH8rhlpAFMb8M3/1IXl+yZZEARHv1uAteY+lw8PJ&#10;RxFMZ2ZM1dwvjF88/8bw6GjG0mqr6F3ceeq4WWNHz/qSU2+52HVWk/ix89NDpWXRRBwxU99uP2NY&#10;6pLmzUF9ufDVNRCMY9f90SbydrKrmbkJzX2x1DCiBpTLFIR1SNWrolLRqV5bWlsOhagedxxctWR9&#10;axY7DdraOuehOCvG98XmTASKcnvIMA3s03kbnRyfm5qTqpqJ9DCPHzt0jG0M9D02PtXIl9Amr0qv&#10;wwCH8+DLX3rh5VfO/t7v/T6VdaezD/y7v/u7TzzxRFTrib5NT//oj/7o9etXP/qR9x3Yv1+eA98d&#10;HhpCbjdWO78wefjkkeFbI5wRPvLRj2I0EC8Nm6eIzVbKUGdX9jJqPHK8YWLMx/paua3gigzIoO/W&#10;2BDXMZkZgC1U+8wvx/vbwjVT6kbbynH6xZ7b2QIxLM0urS9vWAyHBg50tbW/+sr5e8/cOzIycv3W&#10;EMjDK9DFhM3xHlHSNTPWbW/r6xv4pV/7dVpZZpGLDGjpJCXW+bC8pewiOFrorgm7RYuxonT2ZnDN&#10;Jv56qC3ko/iMg+EKUyvziIGsAw/6UZ/fX53DcIzU64EebLgAoqWvsAlqw7wUBeWp61WyNYy+3rvu&#10;vpMJSIzUm5tplVirdrAEMdOi0F9xzaGW5CvDCbJ17hWamxrnv/vx33rhmacPH6ErS9BnQ2XDDN7Z&#10;Y0/hRdS10SFyOFabxuqUzEJ6fOByDOdeV2hV6ftRaywFpxCDauZWZs6nrl5vIiSzaP5HR5VtNXDI&#10;TvOPnevYtWFFSBuh2Rn/trlSDohGzZr6JgvbO7wC4ZiIkCvd2luX5hZAaCZjDwzsP3ryeFtGaYm4&#10;a71npjoH8aYJYiBafPeQInc21sSCmzev0wu0Y9w/tN9jx46/7z3vfe5rX1Mpuq2RkYDgYWM2Nhk1&#10;QsaMq+M2g5ZOLEepLco8DQilNMGajpauzMpHnj5M3hRqa+u7dve/9trrpsOAc3rHhuKQfEKTp0Wq&#10;4jGfCP5cXRybnIGvvf7660ph8WBg4CBPBUmVa0wjqTLNGolExV/apZGZyPlUqEMFCkLak3vhkquo&#10;SOC4eyXnrIGrmwV12aTypGqiTeZqI0O/InyaRy7LwIBUdHwEYgaOqHXA57hl1DVCRyGAmKBENrq7&#10;u/YaXFSiktvu72MeQwHHoxSnsvqDl8fY1MsPjo6QnUJgMotqz+nRSJAMJC2uGRfQ61hDSBIWzdFJ&#10;5aH0kzOTSvxRTqvTU9ggtjdbF6sdHyOERQSHsNOLn2WY78W2FfWhkTZhYPmKRrvg6KPKm40x+eoy&#10;ZdjSAoxs19NpaXJMRmg9IrDyTH6bWXehQfGz39mm7Yx3KAP2n5RplCz8nh45CiPuYU+XHZLajYVR&#10;6Nw1xsNpW5ZzUEPWHU1+Jxb7XUIRclB7p83p7XKKlJkfCaydrJbVZ2lsJaiRTlPspBOd4ITpxVB/&#10;ZBKAhpWpdu1KE3Cga3HKI04gyOGZpmJil0yYCFfivD/PzrqBmBfR2gytlR4PiCD2PWkSJocpcaS0&#10;VQOdVIJQitWSPlaU8nS6FZnuTNpKFXGetLnfxA6L0FJK3orB9H/u15v5XwWefHsO52+VeblvmsMp&#10;+n9Wbvr28AZNdmTAOnDcSnUDTwSH3UJjyyIptobmmfq5CzOmkpcvLpqtrr6xuXVrfWt0fZvFI0EC&#10;hEVBJNNA39xZva3mKHIYFe2qr9vVUL+nofkgUZ7WxgNEeVrrjzRX7a/ZGajaHqiqGqje7t3ZbKta&#10;U51V87rQppsbGRyBOs9pLM2RAY85Z2qdQCSRFgQkw7CIH8n/QFnGziJWQMFMk21LdtZy+fnLa7Nr&#10;/+c//r8wrv7v//v/dhZ++ctffv755/31u7/7u597+rmbV248dO9DP/gXfvAzn/nMpaHLu+7vb+xC&#10;NsgD+HrO9paaI3jSYDWWTX/9bTFzeuaHmhoPN9bsr6kaqKo+UL3dv121a2ezo2ozXjtMj2IoPDUx&#10;5RKc+g54S84jrST2aY988xzjN6WK5bmm7Zbyr0DM8W0pmHLSvxQoYkGUVVDeI2sP3yo8XdI04RxG&#10;tVtU0TwIWYVvRIrFrD6PrODSwcxTkt6GtCtrVTQgg0CpxrKcnZ4enxiN9WOUv5hUddlcxP/Hp6aM&#10;jxw5fMBVTEyOkz0YGyOszY1jLnTJ6Vm8KJesSyMzKGBl2hzw+aIkjCfTYsFLTKnLZvBkp8pL2uOO&#10;cXsJK85OSw2wTAon7QDbKsL4NXU0MSwDn8YzF8ldXonFtSyXouzJeDoaNGtlSifqwDIlIdJUu6XC&#10;aBRgYtuZ0rhxa9DxbAUdPnRoZMxbx06sn7hMa5twuji/SL5OzCq2DrqE5h02iQIVRYJGt07+J3AF&#10;x11f6e3tcpvdeV/uaVSBEsyLZ30x6nDa5FxE04uThcM2Y8UhD+XoijGx3wu5YMPQhn9Ibkf2WyYH&#10;LHOuEBwPeOfmHxqjMTNOn/Oe03cfPywXXIcjSOw6O1rkxLCLgwdBvLFUTnwLj5bWR+ud95yBxlkP&#10;1JH/4A8//+ST7/j+7//+f/SP/tFf/st/yb/983/+zxNH/LEf+7FPf/rTxpyF+s997vMm6A1bS9yo&#10;f8e6xsmZydiaA4eOXjx/Ttw+dfxEYd4TLw631SoTQImdFedG2kDBNeMrwvCphg3Xho6URM1inZ2f&#10;MR0RB7cK7Ya7iD9bxwohtl4pJ/1XPXEaKjqCmQSIlk1Xd6t6YHOHnNChQ4dIyMX0YdsASr3DQgyC&#10;P545fbd8yOxTS3vH+XNn8WKt//CeKkG4iE4VHmKp2tKv83SyFQpn6LZZtKWaeku/9a1ZxnzIwsIL&#10;jJDfy9mRyT1xOWzi8I6CugQ5KF9lVDH/29xmGifIR2g0GEBkq4HF1SD551944dnnvvbqK698/nOf&#10;NcD6+tk3xifsJHh2LAGjxGwNR2QGsyaHMDMzBkIjQzdee+W1zvYWslNuApknreCUW8Unycep3LHa&#10;vQP7nHRgLKPwiHJhhNqICJzFg7SoekGQYnScjBFwjdUUYZI4CKnxnIiY+mBMg8euzBNWh6lcwEYV&#10;awmrzc9TJLaxK4Ly8V/bqpqdnpMKlNma2n37+m5du0avdXVp9QHu2fedsXaDrCpGq/gUO59XIC0K&#10;e9LYjXWAn2VJsl0zPjoCtLOwlEWgJnZDTz7x+N0nTly6fIkwmMWGOOvcdeK4AGXix773ex64937x&#10;iMiLYbSpiUlD2WOjk8iznpGhh4j8ZdR/x+CeKxcFtBIYdTir7zh+NOr69fEvCgc4MmFycVV+Xf+e&#10;PQ+ceWB6duHRhx/7yIc/4iT+6Ee+64UXXxC8qGRIxRS1tBsq86SaEe5YsqIIpdvRm3a/oOkt5hdX&#10;BBGDbLWZ4ABGVSUtMws2M6EaEgTjcF9bu7CyPDE5Z9WIJqWpnYrG3QZJeiKHDh9CAFepe0gWfeU4&#10;SFj1Izkak1okK8IHz45EaTRfubUXh/zAQJyVmlompmdk1UKQLQoQHxsZxbwavD40s7hAV40gjSYO&#10;USishQhFbqzPIWHU1IxNTMzMz0UmcWN7eHyaExASpJpPj9UahTKV3ROxIFHclVu7SX9i9gcjyjrL&#10;uEr6rcbhOxQiOJ1IKrUtzAer6K+dO38eWoIdBVePxSof7vYOG23vwAFaXqqR6SlvR2+idXxyTDos&#10;VDoeunb1WrVg8jSaJa1hThkkWh4cHXU2YF0E1E+rvUwHKEYQ3qX8JgRbWhajsa6/EAYlQZXwz0qr&#10;Dswc4V8SDCpdCWecdSj7KXCi8iX57e3sldiSWPMtv4ebYb4h1ZdAVzrzpaMXJuMGHbUIaIWB41GG&#10;4pnJ/+g1MhFitEMqAsoajUlqpuJh2LJRDYntDrg1jftSg2VELg2EpICpwRODom1QapCSDpYud0VZ&#10;LwIHpWgrao5Fx7FwTIsYT0WR5zZdsug4ukUl/0h9XErk28LgZaiiIvR4OzN4e1qC2hI9hdtKiHEZ&#10;tnkEn+Wteuj8Sn3DYl2L3JG02UzD4oXI2axcXlw6T81xoUon8Nbq5vh6lcQRD5nQaslkvhn4dN56&#10;dBLHtyxkdkscW4uaY2sEtA837+yv3okoT9UmFKBvZ7NzZ6luDddxZl7dN3Xz2o0J4uwzXHynDatF&#10;tj2XU4Qt31TANFXgZH3m6WefeuqpH/mRH/m3//bffvzjHx8YUGj13bo1ePnSpR/8wR80a//sV559&#10;xzve4Wd+8Rd/8dLFi1MXJ4efGVy9uNy81rBjImgRW6fSBP4WJXCXJepXZMAriePu+rr9DY3JGsuv&#10;w0l/q/fuVO2v2urbokm51a482gLvW5NAIS63Ul9dNomjgjVz/sV0q8JAKEVJhdhYOXMq8/EVGfei&#10;5Xh7XL6CLRcOWhLOHGUl+gu8cahL0iRl0Nkp/i6aszo56dGqh+qVdkEHsgz0q4sRX5GESkGDY/3G&#10;2bMlFZyMAIFgx+ZuccG0hyDsG/aB+k2qZMMa5IzZfeFpOIcU6gaqZMQyLdfoi1pZsuQMpejVmpZn&#10;fFq2iEnKnLLVCAC2gnrA54+zhcRkQa45hgclUpZWAWH8dG+TMCrL42RjA7qUenkksSFbTL0nJbHN&#10;/e4iKLNlxrwWZRn/J/tXxiBoyaEZuvIvGBkakSAfPXLU3lS3n7nntIu3+8kEigS5GwWYjUZsLUK8&#10;6WmqIHH16OnqdRWu1kuprxyIHd1dwWQ2t+Smhh1FFSmESQjvKIFwB3K3m5oVkxmni2JdytEVqRP6&#10;RMrwUgck3iRpL3VmZgyLn3g8aby2g5k5tZwR95GcuwTu2s0bOGIu7eLFi7ibMQkLe4d6Vtwr7PK8&#10;TsHOMJ4wJWU2cwtLr7589h3veKfJ7n/6T/+pySjF7RNPPPkzP/MzUk1AO0DRclNKnThxhFSch0wH&#10;SyALtalA18y+X3r5FTLje/cPhBiTo7A+5Mdg3bJr3pI820Jfau1sFeziVsxbT981MH/0cTSvFdlJ&#10;oUP3tnAl3+kIhSNXFMoqQEyJ7jCCLG7LkpwnDAjDa2J0gl4yvTwd1jiINhGA60U8XVyZu/PUKR/E&#10;rD2x65f49TW36aTRHlVUVTB7+xlBI9EvpZH3tIcTQhPYK2Xb139l9se5V1pApWIsR+HtPVmg6wCQ&#10;2KLlXKj894ruaeWHbUeN6QqWlIQ9aJ1/k+87e2A+o4wgxyePHztujd24esUkymc/86nnvvr0l/7k&#10;j7/y5S+98vJzr7/28sWL56bGR2cmxq5euzTQv2dk6KZ0kBUF5B4FQJMtMlI0L80ySzN8QGcShzwT&#10;qKdP320Pm1GXt8E1ouiuf+ycDM2yzMXZfDIO68XS9kBWV7u7do2PTSwuLvOosVxdeAa2UT2Q9pub&#10;itRiNI1tZgeZfMvrlaQ4t1aCn5x6q2phbiEuz1kZWzgnIJ6Ziakf+LPfd/rk8S46xsvGVCPpKLpl&#10;vK66OvtYKqofuboM9vOcxCiQvi8RbWVVJTBLZ5zX+OFDB7z1zcFbbjE5SorPtIZCLamtOXb8+M2b&#10;N69evkTEKLiwLXHhChqBTqV0RA3qoUSapzpCmv6sDrAQifF5VgcH9lkN7oMPAIKiMqO6hvAIniZi&#10;YV1MUZXRf/VHf/yjH/lOWNOv//pv+IOd7LQVxSTGmZ8ieWiIcX0lO9lUR+SykjdVyKdke1kQiMKu&#10;2XLIGGW6POtiJNjdM7C5RQXB7ubgyPTCmFCdHb9B+DQUWll7Tw//9U4D0RAQy9YP4MAk148Gm0I5&#10;Dd/iV5VjMA7t5S9uFGAQKtnd2+OZRJSSQCv/pUgqbIMV9Bpqedx1dS+ggeMJVFXt6tnF7DyuWS2t&#10;U1iS1TuLkWVKe0ma19pI30H2UTd8a9TxcnjgoNogO5jDgLwSdbWQ2twKZCOUoPR34PvLiy4H5Tk7&#10;vFQkqqTM1rFvX5oX3FWxYFSHjOwZi9KlwFab22VgJg+r7jx1cn7WuF6kmxmnPv7kE84bnhByM5dI&#10;TExkiUHW5ho3mldfPwvEc/9FYSveZIOz1lL3uZTXPiNoQWf39hhBSvgcmTE+Ck+S1ms5e+ZnbIeY&#10;yG/FF3VqcmxhdianqvxeVyRqp86S4IvpkQeeDwnRX7lkimv4H2UY1FkVAEAEKHMVUQIKKTRq802S&#10;uFhGG4UJqZXZAWdIk6BLFqGVKPz7HKas0q+PEURhtob+EvNaKyP7qyBZ4ZuGTFZBH/MGeUAFlLyN&#10;TlYcQjLTo9OeylgsrmSERdbxdnZYqXGVSuqK2//VnzNsXErq/Ks3f31jP/p2SZzCpqQbRUIbMBPt&#10;TRS7NVyQxoYVQ6eNzQrMxcbqqZp5/jE3VteuLs1fmF9+Y656aJuANguZbQLaRc0xqe9/XgexyIDX&#10;1vXU1/W96T14sKXhUEvz0Zbag3WUwPnHbMu6+nc22zeW6pYXtpbCe5yeuXntloSGpSwddeiVxT89&#10;OfHCiy/9t//tXwEa/YN/8A9k/Y8+/tDhI9T411599XWZTex5nn32O77jOx566KF/82/+zR0n7ji5&#10;5+T2xPalZy5sDK1tDm8vXVoa/drwrS9ev/KZyzf/+MbYsyObY+uqH2NEOQPiMPynQacYx65C++vN&#10;xLHpcEv5ZVM1V+2tpka5vWdnvdfO39o2dghzMQ9dR0l7negoESirFMWIoGA2IIZrysmcTm/qOgaO&#10;0PTKnbzN4Ky4AFWaY7ePuXgNl/9cZq/KlFoRT0uNKXGU7OjtxJytaMlVxv3BVuEw65FtOlD8wYir&#10;DStnE3osVwW8yCe7BJnb617ngfvOcF4IGl5G2aJvHcGFuC3bRF4yI2KllyUZisTVAp9I3ggzIBN/&#10;kC4wjETtEu2daLRacvRi79OSQAFdWXYGwbvNmtgolRS23POoe+StGhrkmd5LvhCOYJKwbDHF51rk&#10;IcMkseGUaf6trIKajOYwEwINFomrZpQFXXjLwcGJdVBgddakgcipb3rGsVFaAhJZh69RzjQHJJHK&#10;Ph87s24Z0jDPuKMH4krdaBFOPFCue830W5sbi79fVLtjlJUOQbKSAAGZa9pZj2dY7n3MOKKxUFTf&#10;q2vdjTJEWO3g8Vf3z/FHTCOle6nci954OEjqUuid0QctHOeFZi63D7W6B+REijTJ9qbmm+lBU/C0&#10;AV974/x73vNeUNwf/MEfDA+PnDx5ChlRBTU2Pu7s+L7v+76xsbFnnnn61Inj2F+OUyK4DiljNC4+&#10;MoSN9a+9fpYKOjZe7m3pjeZ0iFmATLJRSzSoLeeb6uoXX35Rrn/lxmXy/P4wOT3lYwt2skZnCfQ7&#10;AIxGSqSfa/OQ1iPMbGbcK0ccLe3aWKT4X08X27V+NlEuqK+/L2KTy8vQHs0Q3XxMzYE9ez7wgfe/&#10;/MprQ4NDnF2/8szXzDJaPpx0kxyG4hxCincqghaw4XScbeOCIN7uslB8q2gQBo/JlALY+3aZpiiq&#10;RN0C7WcAK0lU0Sp+q8oOchxpuhJOvVTR1yrMsfgyFHprftYScgmj4xOmcL7zox+me0/L+eTJ47BR&#10;6Ypz0FJSP1y5fHFtaen3/9Pvf/WZZy5eOPfHn/30Cy8+Tz17aHjQnLE6BP6uWFJNhJ/m9JLz1mhs&#10;xtWp9q677oRhHtg74Dmlu6IAwRJNBiNWmIkz52RZLHi0VBMiR85ju6n9JHZkGPhKSdLk/IXNGW07&#10;hADFnnGZSwlayRqYPT0IOniSvluaijtouc06FhkFrUfa3burD8Bdtbn+5GOP7N/d39rIuaSVxmSB&#10;MHNTRRoLVi/LX9PFV6hGcDXH7PCIlsQNEUJm64PjezzyyEOWozEr29gSUQQVZFDHq9GgE2Enh/Ib&#10;585OjY1nlKChQWdDIaWFT5vGinTTU3bU6jChysWHbWpq5uZNvsCNu3f3FxWasMxUwtoNTmUIw8VL&#10;F5wk169eE3aeeu9TTzz2pMn7S1eu0gb7tf/468y2nnj8nWKpMCQ9v3VzcHhkODorclAhMkd1RqNt&#10;Cdu8UxiNrEqMaYItB+4JQl5lPBmIZfzZtlhTSNVp6SqtxBHxjgOB0pieS1k0NZAnroNyK9E7LABJ&#10;X1pqkkZ9wED3ifWJ/wn4om/o4WkStpQxIIPnET40ntLN3qWdsX2LSvfgwCHo/56+PbrayBzAMe1v&#10;7hBOCbtCI2BiZhqLUKJsDUMXtGrpPnoLJ4QQQyK1va073WmzdjFOX3Hzg5YxvlxclGKCQFT8FL/g&#10;wQEj5W1c05cXndJ2OH1XUOWtoUEHgY/uP9khXT09WDGwOCeG/DLSilt8BecFium5pTP3nfbX8Jtx&#10;uguK5t1aeJNQX1pfszE8XMlK2LWbypuw4UVz0wZB8VOsJU2SOhYWSKHGRLu9NBpS32Wze7+hmzcd&#10;J+5DUUglmTaPzBGpXgWew2RpYUUW6aLoeqzRXEjMiqmItLqlvh1sYFUXDzXUYK08H89pK/j6z8kr&#10;CVhFBjTDXB4jIQGxJCl+hs/SMSiowPbychyDCn0zGa/WXkBGVV3lq3iNp8yTj/tfBNk3Im3qFYAt&#10;f0oaV7GBue0uKN3Fso3HzNt+hSHkMHvzO5XymdpZ5tHKRIXP56OLj2/9QropKkA2z21E8k1cMuz0&#10;hL00M29njs6fpCConJv1zTstDetNTcuN9RQ5hY25hnpK4OdnVi8vplt9dq76psewsS1xnJHdb5Fk&#10;CAJaLLLfjmlmzd/2Hqx0q+P1XL8nptXBHQ+3thxtaz7RWnOwnv/K9kD1TrwHdzaaiSyvreyIsNdv&#10;XRv863/9rzuH/t2/+3cdnW0HDh4SKoU7ou6vvvra2bNnHYc//MM/fPfdd6tM7rvvvve85z3ve9/7&#10;lJ0vPfvy7rbe8avj1166uj253Vfd17rUMn9l7taLt5avL69fXRv8yq0bX7w+9+oMD+7hrw5NvT65&#10;NrHS2KpVWBnc/sbrEASLg2LS3966+t319QMNzUdaWo+0Nh9uATrWH2zc2l292be9wjasC7G/aqOJ&#10;fPBGVWO0GHEcNXCogPO1skZy6tCUqKglhZkh+hW+8W3E8TaNKmVsOfy+/isQXJmRf+sjltojqUyC&#10;mxrAyW45ayBxrOU9uAdtTt2FXSc5kJ3E43kLKqZ9jLa/G6ef0Z/zWNpjNWeUvrktH8SJlXQxuWdl&#10;5WcLBulNo85XSWeRXgOQyYhttEoFrM4MR1e1WUfvLE0xYS0llufp2ONxAqzLOHbmx6EVMAaFIg1/&#10;z1Rf238Tn0OZLmwZ2Rv+R6FF1ikRK+my/MQH6ers0EsJ1Kpf0NLMds1u+8D734+Tp+uHFp9g1c7B&#10;edGihLRAYYx7ay942QClVdUI3HJsm0MaKH/yOdzGMsNHwrBB9lm0LWPE6qO6h04IdRaIhAKPuxI9&#10;70KRKkduCu/scb61SWTkf4mxLlSl4CwhPyQvFAqAvz6/JwooBKLLDx566AFVL7KFGOPOBI1O0l+G&#10;1pN+pUtrg0tVeZbKiCenpl9/48JHPvJRU8nvfve7zak8/vjjzjsPxRPXPfve7/1eaCJ3vjNn7mSV&#10;5fHBa+LTVkO2Zj0thubmV15/XYqpFY7oI6GI+W15fOx2SowN/xty7bmMjo9uy13KBXoLT0OhHk8o&#10;8ZRBTghiFeMPRTcT1zzv0CmsDU5vBWhUVC7NzatOLcWutq6LFy9oOqud1C0yb6+ZHS0j396g/qjO&#10;xmQDKwKtn372ecY+3otVi/AWZcGyBoOgWJEhNaTx50yhBJAYWH6V4lteGG+OQhX4+k7OVKc1V9j3&#10;lS8tHd+pbLvA8ym89c93qI6XAj+IUgbyiodMtG0lZyWgGkUH8CGkn7n3zHd/x3e9/33v//N/9s98&#10;z3d99zuffIxecEd76wP33TfQv/uhBx5wTx546P69e3cr6SwYgBS43+Y8+8prALXRsbHp2anwEfHu&#10;M12TWRQ3UBlfiwrgnHJj7dKAHMG8LXVtxqgSeY6RUAnLOSiBB1Oob204akpGoSAjSFVV2CJOFjdZ&#10;zEgCX+x9bYAw5Lp30cEa0XykvmjIYHbBc25vbsNYVIj0drbv6e8d2Nt/6tihowcOzExq/rZMEVld&#10;Xp2fmg6tuNR8AGeZAIjV6FLpekfv0hVevnrVjdPljNFOQx1BI7NIvHevMd+4eg3WU0CoWuzD7Jmq&#10;nQP7B557+UXGelOj4x4M3a7pmfmDB/Y7nYPy1GO3hARmsUguvaeESbapo4RErOvf2halJU/GzYkf&#10;fHunx9TR0ZUAVFXtR8Bhqpqf/4WfBz3+yRe/SBb4oYces9Refvmlu+8+c+H8WaWaoveuE0dCBdqI&#10;EHRZOzvMW5OZlKJTczbj9FIciBxE1p2MQQpJYSkHOvK6dM8a6upok3LB4FAIcCFC0cUQL1JEEc5d&#10;WAr91lLT1y61SpELied11FYjzW1iNRVKVIy2qlxdVOii/BCt7vaerlYYHd353j4EPEuHO7Nr69zV&#10;h9sH36J86StakHG75kKxGE+tRiM4BE1x/WMGpUU4ODgmxTm4b5/WhnUVXCLgVLTQIzfT2DQyNspG&#10;VAXpPJicn0v3lJnL8jL/mCm88vU10eHG0PDI+IjSl/4Wo7CrN2/ZXULb5MyUy/DW5Nfscw+0b3ef&#10;3H1sYmrg8H6Hl5cq8y6Z5wB7y7rKtEm1EM0XIeL+Pbu4/LlR/owXjSyfsUEC7+bo5+ej+VjUQyht&#10;lycbhQngI+6EiOxKjIA5GGDIJSHZccs8z46Wtl2oEg0NQjs2eowGI9wfxDapS3oMUdvHvl1cWYCt&#10;lsKXYpUBOgpUrTIDYceCOnTooPM1J09TU2Du4G40SaLpljez+i01AyGh8scYIyPzjsxS+VU0F9xW&#10;e7C41hJOSIO6JIxpEEAj06oLIKMySgu+qF3elgTPG5SuY2m8lobyW+3mol8Z/s2b38njLMN3Ze4Z&#10;VJkImi7I7bwwmUclMQzBsXzTPFsljEbFqDjOBAh5GwYZUs7mJmp8adRH5rjNfKPLBGBqZS5t1mmo&#10;LjfVg/Lnm2WNdWiOF2dXdKsvLS6dm184O1szWrU9tp3EcX7DgEtF1PpPT7nsudKtfqvP23SgOcaD&#10;BzV5W3gPVh2oHbo2NH9j/m/+939DKMNE7LmrmyaPubHVJS2BpN9zs7PmQE13Wk2YWCiJL7zwgl6b&#10;s9NECyb01SvXpIx/9a/+dx/84AdhLU8+8SS++6tfeXlzYm349eG9tXuuP3t1+KWh1Wsrs+dnh18a&#10;Xrgyv3l9o2qUedTa8q3FpVvLU29MLg7LM6rqW1FeviFzTDFduQqO1cxjSqu65URb6/G2lqPSFhfS&#10;VL2nanvX1lbv5prZrVaapVhs6xAQABl0en6WzYpKDZ4Ec1wrNm6FDlXqq9tMgjKzfNvlx1OO6GUW&#10;TOH0hreX7vRbSW3lZ+G8YTc2mk2xMQ8MiAT7dBh9YUQfPsxWjwnZEYwgiqW7+yW84e96PxFeNSw8&#10;Rq2+HMhlJlvF7KROSVLUtzPC5av4jBToXUwJ+EgsYscaD2KXIYbQ+DLHsIVr0yQDKwYHWIxKEeh8&#10;7GQtPxtidmEeo9EEA6ahtNA4CMFqG6s00lYlpeGNeQkOk2W0OJO/Pd3UzbStbKe8XV394K2b9957&#10;3969e5756jOTk+P33XMvRlOEz5p4w3J8jvW4y7SokRxFGNvQJy4uB8JO6WOHHJ3brrfjRHCiJ+NL&#10;9IECBnOy2wWDTBltlDFf8TxKKxn+8wYVaXW+MJnqLam0Jr0o4DAXoSsSznZCIZi6E4TtVhgi49Pf&#10;e+9duvLSYrY0/oPcXVTgBTgxPq4H4ueTk9VlKIQkLfbu6PjU+fOXNJcleQMDAyD2w4cPOxYfe+wx&#10;gPqf+TN/Rpb8+7//+1evXrnnzN0yaam41kuEisp4L0MER9sLL7746EOP4B4QxJFsSObC49KrwXov&#10;4crSJj4+PDpmbQbeDSuMKnZch4oKXMjgWiQxXygNXAsyeG245ykRUlgkLAaAc5r6AUsEx91x+eqr&#10;rxw9dNSGlSJb9CiB4DELCYJw7PAhsNH58xdl2NeuxBfD6lUCFfe7271mc+TueSXxi+RW2SwV4bDK&#10;r/KVWCnPCxe/ImlV+arB+9fQKzPKUHmlePHQeis7rPyUf1IZgoGXeZEMrwqwRRZLDiybTqeUh+EW&#10;QZQlmNu73/lOETOzIsvLly+e++Qnf8+54R1kb3pKpANwofbu293P2Xlg9959/RI951oLbhvZoJoq&#10;IWx4Ygy65sQQFq5evSYo4JVVv+sd70Jqye3V811asBiSgTmKCkXDZbn7956+G4CJVIeFJXF0NtFc&#10;B8/decedbS0d2odWFfTRRvYQl9bEmjnQh9WIbTqw99DnvviFWJJ3tdpjS9OLEN2Ols6VpXlhY7+P&#10;SmBWvrS+pNKspDJeStWS1hhFRHMMhS5WyGTbkRotBaVyVfB48fXXJvSEWOtGowULs+6hRx49MHBo&#10;eHj0t37rN6njSVIzDz+Pn7eKFUG0wg391d/+zVeff6m9c5fzcm5++a5Tp+6+6xSHHZmZSAeZh8kF&#10;H5WINLdduHTps5/5/GOPPXjk4AEjaOIB/DLGpZGQCG0YYESW2odbXKYch62MsTFV39By4fxF3Xm+&#10;UMGE6I2tpH6F7p48fujwwD6FfFdHk82SU7DJwG9j9I/g/7rUhewDt6VDQ7Aivdmd6pGpkUtXhtWt&#10;je3tu/r7dCimZsct/ghm7qC2tGr+CoYq3b7uXrUbwiiPmb6eXnO9xkLcOgVxakQz6lz4lkW0eBtY&#10;xCF8bG24ae6rLiY8L5TnwheJPP2SPupmBsSCb8uMCFCZtMTCjC2VpTo/M3Pj1nXhI6RPQgkZgmur&#10;3q6bn1mAbM1Mz6myvuMDT+GAFzuUZOEZj5Q+teox1p879zrhG17OhSQXsKJUrpFgROhDRXKjuPn4&#10;iErPE0cOq/NYNssII5FqQNbvhbffvFOjv4Ou4gzo3d2PJWFSL/lriTglY8kEn0+tYb+itVgooUXj&#10;yUey/gP1J6H0RpzBC0ekJGFq/cRKETMM1BwNaQi4h+0dLSurph/UrCWtr6rBLXeU9Xf0dkedv14G&#10;rSxFBMoIjzurUA5T2w+mBtx2Y6nr1UWIDgPRIJL6MSrCUSiwY0HggXeltMW6IrrCSazzlWJGLl+E&#10;L3zI4KB+RMO5hMGIzem+pG7eipuZKAo9gb0nxNRUa7qRjnNMsBmLTEZtVVdrt5x3c9XgF6Fanaqw&#10;aoifqxhDXW6sM7rxVsRLIyDD2glqZYgbazbymAmUlVmWQhK3sDTq/NDtBvTtyFgbTk2MtHCjt3Ir&#10;Sk8z5jRIWrnK25TvGvhB/lt+03HDzC56FkVF8utfURZ8629y+gy9FmaFz9jMZae5ZmYJC5u+rraQ&#10;NsdOe1/kbOLFV0aqi5pjrdTqm7G6t71H5Y8v/+yLN3/72rNffJbSzd/6W3/rob//SM/Bboo2E8+N&#10;Dn5tcKtM3k9fn/3KF78yPDz8kz/5k+jiszNzutL+LDXk7rh//8A//If/EFYlg3TnoIx88P723/7b&#10;N27ecGL9z//z/yytlD/hZPv8NEQ++9nPGPI9fe/dkwuT1wdv4Jp51Ii5rXvb9t6xd/exPQ0GYsqF&#10;hEQuBHXUt/S3RC/5v/YVaSGrzS8jW/kdA3d7eXp5bXGzhoLIejXMsauh3dSRWW4hrjR+U2ACYDKk&#10;ePuWVzLHcpCVpyb5qKDsX7+ZlZ8MglJMPzz0MltdmfIUAyQ3SXoylc8fwROX7OR8j7SJfYcI5Xgs&#10;5L/KM00CFYTaixhrz5vmyZmSjV5/vgK3QzrSkqtawOrJ4DUMKUO52pNUUQX2iKtz39B2ZCzR0uY4&#10;1LoEQrnbklc7XVfkysXLWDfyZIIPccCi/6GebwFtbzU3tOjcOYN9xluDQ8eOHLEzb9y4KXUUjR3J&#10;WAePPfr4/v37tBeUaIPDQ+ajqdxcvX7NG/Hm1hzErjE5lSm5An1BZXTSCtMsJaTWvP4ya00QiU5X&#10;uX1cWMV+bU7SWvGYaaxv3diIoaHTyrkVDy0oz7pAsiX186JuIGaOz41rMDc9IazCNVT0qkLQaLiJ&#10;tLGCJtagMMmd8Gs/9rHvRb8b2L/PxMPBgYGKW6JIGyZ0YuCO2S/dDTXbgQMH+xjZraz+xm9+4ty5&#10;i3AH6IDGNNKFSX9f/lD5s4IKf/Fj3/tde3Z1GbAYuXWTf6AhG4/sxMlT+IvPvfjS3XfdwbPcMRSI&#10;vLaGuAX1PuvOo5HeOR9vDV4dGZssozPSkvggoD7ql1TUUmXMKNsOUSsvKhPFDag4TWcOwRNPXhtg&#10;JMHbP+vuaGdCZiDhD/7gD9/z5Lvdk4nJiSuXr3n1fp7LoNzmxnc++ghO6h9+6tN3nLr7P/7H34QY&#10;7Rs47HxaC9K3aayWlhU6oDXYFHJiYlch9QTyBgdW1Aff+lq9jQ/mG7JAPyPjentb2fcDNFYULm5v&#10;qmye+mYQeFHSwAPcDPVcmhOjQy10Z1Z0jXY4vF+8csEjeuyxJ/siDj3jkt0E7GqpvBNEa161Y+to&#10;Mzl1yTZvri3jEkxOzdwaGe3hS9za6dDRBvFkebzhqFuBNhsAVRI3Mz9Re/TIoQCA6i0qnXOAtypd&#10;iMQ8OaCFWTzOb97EViTPs46KrPPoSQwOjfT3d+/uj5itLZQ6cnNdkq+fGdNiSgFxnolCjdA2ODRk&#10;/XiaUXvBOCm9oPHRyd6O1sMDB+wtJDeg2hzVFOySSZxj1iEj+dNEqJgQR/ZN8hNJvpIdyK6AsgJc&#10;BnNXxcrx40fvu+/+e87c8+BDD0gKqW0KWLbH62+cXV/m8MduZzGcsGIGoB9w7tx5VBPwzJnTZ8zW&#10;mX1GqbH61DHupqtWpQXXLXK316/fGBmdOHH8EKhJJRdfAcXuFmFPgv7F10eJVgw9i/j20suvnrNG&#10;cWMUNrQDYO1QKEw7O464hgcG0Nq/r9/oHLO4qK4boMw5HoNLNsdtug7+JiEIty8aKkH5BY7Ca2zi&#10;iYKjRse1uha9QMqgnlO6IQapMHzaWJ2srpvGIsRA1x4aHNELITPwHb5FaxpCtGPEyELelpR49iJL&#10;RvDq6RdmftpDlNIVH4IIT8S2WC2SBCWWpQIWUyMFHCMXP2AlubKZ8XExDpkScUJmpNalXG+FSWHv&#10;vvNE/65eElXitc8pMQqfSaLTULe8uaFTD9MKbtBQp2VDmN6dsvSEvEpmqodjefp4rqy3p085KywK&#10;ssHDi2wvwCmoXqQjNuaXFnARYuRKSASJOrrcOWSCh2kJSFwMmijXMBC4S7UYfOmJYHcN7nmEeMwT&#10;mm9FuwTo+YOWUAd1LJBpR6eBcWCeCA9+EMFBhJVBD58CylC0HdfM2itIzMMibXh4Or+mrfEU0Xtt&#10;nxyekZRCoC71rO74JlNvCaEwZbPUpaYqqh7R0DKrtLDgkjFvlH/618Rd5W9bjKAEAA+ucHkF28D9&#10;WdcRicrANmUf32qWYLZ4PDgYFqVH4v/PTs/QuxDCyGyUkSz8jhQPcZjd3gRh+mEWFIbVpeYEVFU1&#10;ElMDUu6nfefwU2jJINMBSdlSlH0oXBJZwHdG7a+Et2IcFzcIf69Ag29+eV7OXaWxc6+xril6XWqp&#10;ZpuO6O5KSOhRM0mBDei+/Y9KGzEo7E4SjQzWVGx43pwvfKtqx5oobAqFNLs1qgWG5oi517RuNDSt&#10;svo2W93QxmN5rqFxpn7+wszypcXlC4sLZ+eqBtOtZlod0JHdc6Vb/Y00x/FXxkZfGPnRH/5RGxj1&#10;qv99e7ru6dlurnr5N16uX6yv3qieHJ3a3bv7h//iD0siP/WZTx3/c6emrkzec8c9oMRf+qVfml+b&#10;k2yNDI984hOfkAvqviHPmQDVJAJmnDlz5sd//L81H13RpfJX6OPVq1dHhodt2yvnru7t3vvkA0++&#10;9/H3HttzbObK9JWnL9fP1vVsdI+9NHr1y5dvPn3j1tO3xl4eWbo6X40YvFRFgnFlAuNZC4GhFGrv&#10;N0zJpOeOYAY31WfrD+JYd7ix6URr64m2poPNm/XYdfMThnhWZiZWp5ebVzY6t9Yb11drVpnWyO4t&#10;D56nvgyNCH1OxhQVRfcbPKW4xJaqTLzc/iqkpTLcGTgfEpMWbzmwUy8EGCkUBed/JlIFGEeETY/M&#10;06mBWxoV4k1ygUxP5KQqDuhFT/L2pSGIQFhSeIUbVeiSKWEhZ+VTBcRJ06a5kcFFVlEdrcE4xdh5&#10;AQbq6zUUZientU13UU/o7Tlz35mz585du3pVHRVGY9C7eEi7omKLysVKl2mTOoTYY4hGH4KcWcYs&#10;6hpw4mdmNM0a0KAqBapgan9JuXQO7FTJn4tHaxGopZXgLp9WmuXoCSE4sk31TtjCx+SwjBghW1rP&#10;LOr2VoxWQV4b3FNSQ8pBY8cQLCsjie6hNEOrP3Y+NbUis6jEUcKrJYYjpJYh1NwjaF6YBtLNyF/I&#10;y/VVHrz/DExXanfHqZN0XnwBfJEFaXT4LQDwATy9Pea3DLUIZgLd6btPHTo4YACAeLh0RNKJ5nT1&#10;ymUg+he/9MXPfuazo6Mj73zHIwcG9hbMAfcM62Y1NKqd7YGBQ0Mjo1evXL379N0K+8zZBO6KJC9G&#10;VPjPogRQExd4YkQRWzFYKhVLjTmEi5evTTKJ4W/e1V1ZXJWhYLe6wud2ToXejUZZVGOkJcYM/Zi2&#10;Ed0CKMyly5d516UXQ1GoqRGHb2Z+wXWtrCycPH5icHAIq1JQ+eMvfEmCkb2U+VIN8Zxw0cBh91fn&#10;eA2qbajZhy+iYCmTI4JTHEMyh1lFipjpruw3IylhPxigjkK4BR/+oq+muuggVkS3KgdWZUggM0IV&#10;ZnC4QVn1VjpA3MLAgsVj0di86847Pvf5z7bFwKXjc3/8+dHhW4R+X3rhaxcvXtq/d3dg15w4AR0x&#10;2WSwC3MzkaaprdacY4e7GMvTMntKQtz8qrDZ1MQ2E5Efeqcxfejw4drDBwYgQ+oZfNjYm5uTCowV&#10;oVaPpFi2byzNzxQhnGhU+RnrdGho5J7Tp7o6exR55iyT2OJMt7V5b6FDoSfNijRrbcbF9Qp9B9Zi&#10;0MoO2d3TJ4ofOTCwu7eP9k2hFW+agg4rM/wKqzaEPX+W0AAsBodvTs1O37xx49KVK4ixt0ZHrly7&#10;bn2M24uTGX3HOJldnL9xa+jgocPS2pFRTaatkyfvcPy42j17+9GDZIE+KqKbm/n6G68P7DuAX0i+&#10;VYbm5PciMRwFCuq/EdLs6PSAmJeDncfGxm3g/ft2ixcSwkjXZag5OlwxMM5+Q79NyPCMbUUq6h4m&#10;Jo4rUGlpNXraOFtYzqoyd/XwwG50cptO1h+a8s6m3NpJ6j6LbR1SohDFioRBcRSgkxkAb3NzcmZW&#10;9uRbMjBsTACeakzCIjD5a2ingYMUUjVY21YqSyTbOOPrKbBDstRzj3WSdnKJyCXQBsuR0Gh0FrA2&#10;SzRQVG3GwFtQw1rb9ZQ72rt43KkUpUrCqPqbWLcI72OpV4wQZrq31hAGdmODmgGvWXYkLmPYWUXu&#10;rLjQ1tEaKke8KrPOCDSpidSq8+vRTUViRMoIKdoHINHIjxUnLW9R4pp0pLYO9O1whf9bosUOMENk&#10;mdygRt7cls0Z+GFVqYHio1ZOV9Xr+4r1ztTY1KT50/GZqUxFlnyI5kEBCEO3krNa9ShmIfmQInKk&#10;ZBa+wS3AZC31f/5Pvuh+KE4Emq6oCXX1IVR0dFnMmWRuasJw6OnodFvFA68jp6Nkhnmo+yHvWmIj&#10;b8MoJ9jKurqirRqZAcfP8tLM/ExoXnU1qRppZCCZ53iQvDeletlY5x0fy4F6h2ijTD5galxaGCi1&#10;CEjGhsiwCa8bUU8PEdqVWsBEqPFOZH7hLWDoCxXEw8s5adX7VxIzIkZKuhTuTfW8lMKI8sPpZm3J&#10;HX0My1ud48lWFCtDbkwzPmpe4dMkIBYuTmZwCq2hdNcrv8qTcoylhZlhlyJyK+RbLqq9yvhOdFOg&#10;WssLro4HSjp3NUbvo8qkXVl8m26DksUpO5l9ZaT67b8qszX5yfILZSspBwA5jjsIJbRGCJzUS6Qa&#10;SaotNzbNNbbON9ekW103d3528dLi6sWFpbPzVUR5Bte3RzeKKM/W6sTKzWdvvvvJd9OB0z4TgzaW&#10;Nwa/fPPaH175iR/+7973rvd98XNf1DH42Mc+9tnPfvbVK68d+m+ODD1964Pv+uCJEyeMOa/Wr47e&#10;HLVrTLQQBMFZtJJMQL/yyismXR5//In3vve9EBeaw1/72tdkh15HEmYg9Mb1G7RFfuInfvKOO+4A&#10;qPjd6PToyOi1C9dqN2quvnK5aq7qzj13nuw/0bTYePUrVybemNgcXB987tbNr9ycNEn82vjQVwen&#10;z04tXl9YHVnRccvsu69vmRAPwDy9Mvi1W9e+fGX89YnlCQDVwtzK/GbzdvPxto77e5qOt2/t2llr&#10;21htX180eVK7vA7x2VmtFbgz9LDuA8ufLH4qepWaLCIADstYUWRSuvxeQPiKVnxqxjQnfLMIy8nz&#10;3hySKfJKqGUBMFNOlvK+cBzFEw8zHKgIpkX3Kv89FWwG9L1VRPiLckBJU0MlBuKKSPYCXSMHNwQq&#10;Ujj5gXSwRUCrmK6ZYkWy6Fv79h/QyDE8zQ15ZGQsYKfaLH311DgCm40QbYpq/qgrrtSmFyEBWipb&#10;BToFX5fnGBYfIliF07O65JqR8p1ms3OzSFN41YHAyNCm8PbiEffPcZnVymwi0jn+A4pFRGI5AUUl&#10;N/dLOEMVidthc4ylvB8OhrJZnleqzswJ2qj2iT44ahl4qeKkKmWKq1UIbSnaEk7DDuQA2XD44IG7&#10;7jqlQD554qh3zE2AJkdjaEOkEfl6ekPFcTm4ObDB3f19c+RsabLjuDc17tnXb3Yby+uuO0/df989&#10;jzzywJNPPvqed7/jfe979/vf++73vOdJkGpYTDKMbaOlIY9FgKyBbsY2Apxbd+8998YGgn92Qxns&#10;NaNauJWqAurWGnRT0+MkJDIn0RDJWItY6Dp//vr4yDRuHqajb1LtkTYU8aYUyFkR1bUivOVgblpH&#10;CG7CH9mtoHOujpQy8864587TOAlIDqfvPq3xmhS5p3f/vn3is7Ge3p5diGQ3bt6SzrXnIIvARXL3&#10;jKG4lnI6l+ZG4RrJSgNRF5KuGthPom2zmc7/ymxgYMI0+rMREgErLeYKiFiGoQsgX3mFUltX/lpK&#10;sBRZeQlNvEydiaDBCODWKCLPv/jCiWPH2YJAtTF9o76MY3LkyMCB/SMmd4vySRhcS8RIQmDjIQeK&#10;1hbu6O0yoAOKspLTTkTmDTErh3Dq8cBkaVITIzzojur/ZBRArM8Udz5hZYRNsZKCrAkPr4hqbG51&#10;tHdI1Dq6sLb3wcGUDgJEpdEu8KENOgWTTtaTBsSdy38aG5uwBMOpkny1t/d2O+m6eru69UgcwwHK&#10;IqeR6TrtLR1jzNFSKeJtBDPQawcMRBjAGARR7k1WK2uO/MVFVWwwIrCLt969p392ZvqFF14Cp4Mf&#10;DasePXwY3Crpoery9FeetpdGRkfBIbG53N7cv/8QODLTtfLgsh/k8BZHkWZoJnvy0uuvjo2MTUxO&#10;iwJKJctgTdDM4IWUMqi+fxZ/kVSZdd7OY0tfnGJ+xg7a+mkPdnX0yQS7u1mj7t6lWO2+564Twti+&#10;Pbu1+fbt3W3EQXBzXbqlme+zzkiSFIq0JDQ6iPa0SwYdL62MjE3L34lGZefvVKEQOX31OJAHmhtZ&#10;iUfuBI+Yc8z09CysyNI3/BByW5xVM2fjqBRRQcoq3kRcaln8ZDLF1+p5edyly2ztJr2wVjLjmsAS&#10;CZMiFbFDNk6lj2QKHh4eHhTXMyURv8FY6/X39HCtN/GHnpVZGW5arW2HDh9wI8J9odsuk5NXlJku&#10;q9HaAApOzM1GCFcjOIuygO2mOVsjfrS4EDZqtNHobRK/mKXMTTaW4K02W7ac3FQ720FjktrJgUvh&#10;GDBP4wCQFITFkwHGalmZXcnbamlzdXBs2AiznqAPGfWj8VETTv4o1RVYkZqjm1jEUsNtKWih7ZDb&#10;S0dNyh96YUK5I4eWPBBXcwpZVXzyZ/W9mxsbm0LIjTIisaZ462hOSPw2UjyGUyhoi4k52Yom8Ma8&#10;xHoZ0ABlzhR/BIQ8dzvC8ZDOULW6348Pj494+joVq46eOMeuhdJu6pNiaOk9s0ki66UO8Bx9QzfH&#10;zQSeEnudFSajNJTJUAR8kZr+nGm7+CWMjisMdGEqltuOLwexxyfJjsV9Zw+nCo85GI75u7jZkwfy&#10;vxhjpnG0vskYqiKJ4P/SpNpYTWV/W7Wx6IGFjSkcbdOb0L+nC4AjpkWQLV8Y+hY8cLqjrcsZJUxh&#10;dsIi3U8LwBkT/bP8+1JVvwVPvoUivvmHbMaKNE+hAuVAfJsW5FuNHMeN49CpQF80QxboTfbZ6nbj&#10;em2Dc3OxvnG+vmWusXG2fvHy3MqV5a3xzdFLo1bgRz7yEbnalZevDL5ya+Xy0gfe9YG//t//dXCg&#10;1PDBBx9E28c+HFoZaj/SMfTM0A987M/JbX7jN37D4OrHvutjf+2v/bUMitbXs7Jl0wIvlBdKEyvT&#10;0BTmBudubVZtXLlw5c/92T+nmPnjP/5j8fLv//2/r/KUPn7yk58kv2o+QJP6c5/73JUrV+68864f&#10;//EfR25EBUMCowb8wjMvzA7Pro2v3XfkvjXiQTc22hdar33p6uSr436t3FreGd9euDw/dXZ88rWJ&#10;laFliabhQKjO2tzqpY9fHP3k8Knmk+964F1P3P/46cN3d1d3T5yfGLk20jDQ2HK8bQnreGN5a1dV&#10;25nO9tNdcseGwy3b/dWrHeurrWvz1YvzLEXrqJStUHPMaKSMKdYKDhbrJXO9sYMrI6Bvdam/znQs&#10;OeSbv8K6fDuRID9WJMAzh5sRfbq5RbQxmaNSqTUBV1gT0sJBAs8APDeQWC1BdYL8JvYqUSvb4p9k&#10;8WdMil93R4fjPhNkDfWo3i+98rLk49z5N156+WWLnNqzgkpVXGdkZA0BtomYQC4n3MQIA1+/eU2T&#10;zhyGXXxr+Jaegx0Yc6nlZfBElAygN1EnqC8axutGhVCFlWpRnwlHLlq5kdEgBCYjbCUWa54jQjZi&#10;o3Dt4JihMqaFBF3QEJvlvZYvAdwtLCKoJIMzcB06inFDBlRuvCM18i81Y+OTxVW1uCAQxRQTQx8D&#10;WQkm677rYqXcd5w6wXFAd0rp6ynZxBHaDHpQ1wSAkGtFlDESbMnHudGsriVRXlfaEdRG1CmCOmnW&#10;3H6uFUSzmNSUSaPyZ/82LgnFL0LTwIMoak1L0g//1SSNtAmEVYQzq8g5kmIDW5DmEa61tooORizH&#10;/EP/Pmju+tqx4wdw2Pb09UUaITlrsDmfKZiBBp+WYxaDfKhFEwawHGVpJq6d0UsmF6U6P37kOAKA&#10;hXTwwOG0aHdqyNjt2b0fjWxicgbSCZn69Gc/D0B1OzKdEh5e5hmL2G0Fx856jghHEZnT/HW3gbxh&#10;ZpeDo7RW3myKvKUjUbp5Fc0cv1fQRCdDCZj56QriGDJi/ntB68T2cHKKhlGGmpM3Onq0uV595bUj&#10;Rw6dOn5Sq8wTgW1I2lyG7lThCgZe9fOQErtH8qyBxktCJ3OaMzh4VJxFySigAnQIu8HiB6GUX1Ff&#10;rz166Fik9dZznCA/pRkUWbXbV1UZ4iyYaTzsMh+bUd9JmwerDr4EVLBoJDbunuhJw2hxeZ5cpTag&#10;9yg57I6xA53n3f27MHzxnNyS0E2MuURPvNQ1O2sVWd5MVyQ9te6KIIjVmTeVjpdxJZzjhpRQ3si8&#10;nCoS7G4GfnJy4sbg4NNPfxVB5Nmvvfilp587e/6i5XXv6buUONLE1159w/H/3AsvIoWoDsHX7ryr&#10;iETdZnRngH7eINaKa6vCTgSWqsJW8dkAlubeDxzYH29i98AukkNsbVjNRVqBTCt0MEldhjarifhj&#10;jzoOo1QSWEkp1tXW2xcLgb39fZKMvp4ky9qVLtuUm1iS/bXNoI/NQpVOegYrEkejeRJKZsYsPIH6&#10;TNttV8vRizmqgdZ1Z/k4lGin+vLVa53tXZ4OTSJ1cwz97HjpS2t7pGYrBmWcAInuFnWKjOLrUys3&#10;miIJnqKyqDxVeOipwoudsFGY4pXsE4RmkY0a+ycOzKiT8y88/3wYP9oosQptxPzF0Yi3fWuLvCsE&#10;pqaQVA4dOuy29nbTIE3dD9YOTh9kIaC9cSpwnjZhqaPyQVL3MoaxrOBcSybHO8Cphbu2vTCnvd6A&#10;e5u6eWvTm3p8kxPT/mX/rn7h1mFkGlo/R24XhX1Ylai87ieb2lkXLCzsP3Tonrvv2dXXd+TgYbOW&#10;kWZNC2ALUYyKBlLBjVs3bl6/rAlyg7vO2KgU1mkdB9JwE330FI5uVIZEkupxM2+gvpNeQywNjdet&#10;C6hWKHhF5C5bfkvExRN0xaBTh0d3tBvdRIWJzVmt9PGKV4du2bMm9MmSTy/M1TbVGYSkKZA6Mqj1&#10;1q72Nrfd9oszAy26Ciu3vo4ACKx0cPCWGf90AFcW8L0LgStyHY7D/Kkmxl+ChWRf17yLt0UGqDng&#10;RFlsYnJM5t3f7x3a3UbCEOoZmaG1JwueXJy1XlIRba5bvVQ0Mya5sSUOZQYlDR6iHhEgL2LyGalG&#10;SZSZr61xTQWa6lk7VjNBLvVbX1qYHh0/cvCgcKN8aW9oRIEi2pnFXwj8sEpzWOrRDPvHvzAnDIQk&#10;NyGSHm+OUHxLdlg6MmXKJn8oVUjpAxW48TbieDvFrGSZgc/zVf5WnOjl/ajpzVQuO5RP6W2bzFmp&#10;qltrbtkhe1nz8suvWHjaxw898NBj9z76oac+RAyVvslP//RPA/+kj0A+6omLjYvGSjSC/8qP/BXc&#10;Gf1l7tg/9Y9+Sr748z//8zK/N954QyNPXghivHz5MnlFB9Mv/MIvtN7fztiweqn6h/78DxmU/tKX&#10;vgRr/IEf+AFiOp/74mc2dtbfeP0sLs0DDzzgRdyYv/t3/67X+cM//MMvfvGLHspf+At/wdtRIsR9&#10;/Dt/5+8cOXLEnOl73/vUlStX3/HYO3tbe88/c75+pnb8pdGx58fWL6+OvTiyfGOhZrJ6bXBt+Nmh&#10;q5+68l3v+k7/0AiCj2r+4JFHHjl5/KSE+NbVQfMTNz97feiPb028OlHbUtt+tJOiUM2uutq99VrV&#10;9Sebm+9qa7uzo/WE8erm6v7q9ba1lZa1OV56Owvr2jPVK4v8E52zOwxpUTDod6W4VHsEWRRXFUvF&#10;LryoKoo6gRjzq3gH4u4XAxhRufKd2lA3KtTHor8RMlh9XRxRgyQIbO09u3qsZ8uzu70rx0q6zhGd&#10;0csUGbVfJFLShUryMaW3oFidGLPKWYbB9dC8QCHWokoCuS/JWVK6zfHpqQgXRBwyEhTlcK+mVmM/&#10;Gg2xgHiBek1EJsXsSpCbtYX5OcGUcoN96sApneVMK4JTVVvJ4FADIxW3lA45DV4olKbK1rY3klCW&#10;cj0MQ8Z3eghK1pyF8CTgkHwrsnSAn5w/oWAkTYnSagQXYz8TQwShq8KE9oX7UvFLk0BoXB86cljG&#10;IPDz0THnSXfZEnJEDo8MUpPAnynpqVSBgdesN3DaljRxFZfFpvLijoMSbd5OMEj+U2mR+khpIqgD&#10;cazjYhwrRZlcGqmee231kUNHaFbkaGgiDNwtiYkl9/qGxqBE78rVSzrDBi+tRkmSlekdzceYJdrN&#10;BKJvl0oPKhPiUkO9RQVJKG3J8KuKOixNpebk5/zJ1jYkJM59OGJU84aH25rbjh09HgyAOfzqmmMo&#10;Hi1r/HKmpVDRD1vfdBi8cfY8Zj/cJleaQJivwl9S3GLNhBQWYBGJIlrZHkOhzFYCVNZnyprb6VRZ&#10;h7eJEiJVYWjcxuMq0agglG/9cCJYyRErBlbW2Baz0J1MNBbi9lbfLiL74arbpxSftMAKaX5HeHf6&#10;ox+FGhY8IpNGRSqJy0mkqqRMZplbuzAZYoyUtZwmbjJgv6v55+mPZK2yNEuOeDS7byfNo7xIxoSK&#10;W3vpBvi2FV8O9EJRT8qwrVXqfY4fPZyOYQbo+alkvgjEgvAEDS/jkelq1dUZn9vU+YY4QuM0diNt&#10;pz+1us6aG8DS0kBCGCvzLbmFvJWSKCrbJTVdjIIgkn9ukkYWdbvieyPjDjPJZvFEL1y5ZRW//4Mf&#10;OnfuQsHhA0OSuYfb/Npv/ub5SxeefvaZ8anJ6fnp6jBbGjyEjJgtrwMzYHtezbYJkcoZtrrmKjwr&#10;R9X4xBgRxBPHjrkEQbx625hzo25GmXrbLvQYiHVgtoqaugwypUCo1kD4OuhKKsiwUzf1GsHDwU0j&#10;wk3Kpwlg5fDzmv6JmQPvrAnpEbVjEMpCQigJJVU26MAPWWFzZ3p2zlaDBpo/sng8HS1TB//o6ITM&#10;DGwZI3tJRryPk2w58iBbSG6Vxy+0VvL4gvoQCVNpGdKFiUZfSr5Rxq68Xm579AKigefBRNG9+MFE&#10;ntX/TxHf2HD95s2vPf+1sYlRvR/PRkfEHtuzbx8YzLPHhCBycfwEsutBug/d7aYDSi8owSjzWSn7&#10;lMx1Nba1uCyASlMyBRkXpir9R5m4BeRBuLVdHb12CBTH+tX70N+16ryGfMS6wTbFo9SOdLuuXB90&#10;W8CEuqhB5NjCLC6m8tjcnFpg2bRFbUf808UH7ZTUfIeTpE9l4zxw/8NHM5l3cN+BwwjXIFasv4mZ&#10;iRvDt26QG62ve/7lly5cujg1M2OO3rSXg0HnxK1WjaS4Mr+2aEwnftN6mparbD/2Bk0ZLdcUVoHk&#10;MIi3szmhLSQ8u1Z0A4Gry9G89XIOHTtKvRYlqlgZ1aGYGKTdME1SX9dTvAEclrDkjXVdPUi2oOTB&#10;1Tlyda80C5LqFx5TWjqmPWqqIZN665pE5scXlhdsnZjmoJQteu4IxPHQUOog3LgnzqRIlmppqfTL&#10;8RZlHh5F6sbYoTb29uxGrxTTvWlAi0j1xg05wj/xhhULMda8kmCS6gF84hlJ3IvIMd+8RSzR8y+9&#10;8pH3f/DH/+JfPnnw8MT1m2dffsWr7+3uuX71ugrn2PFjqhxjOMKRveX8S+dfER/O0duCbQLUW7ji&#10;2xPG0NvyyykVuFGwLsoBlcSxErnf+vEyUl00Pd8MywXjepNNF7zbHZI7Sstl1goGddHly1eKr0yL&#10;40Rr+Fd/9VeHR4ZgIhrEfPnkiLng8dWNmY2f+P9T9h9QlqfXdR96c6x7b+Wcu0LnmZ7umZ6cgJlB&#10;BkGAEAURYiZIysvykinZfqJsrUXbfO+ZS2t5mSZFEE+mSIo0A4ghSIIAQWByno7TsXLOdWPdnN5v&#10;n391YwaAbLrQHHao8A/fd75z9tln71/85du3b3/3u98B7/ov/tl/cfPmTbiJ4H+cTwyy0LZGRoeO&#10;D3MtnDq4U7Q91p7dzPYEej73mc++9NJL77zzzo/92I9xLpIjeia8Rz93AhRr6frSzK0ZMkjMXdCf&#10;w/fvT/7kTy5fvozICBkhF0C+yNQw1hd8T34WGCf/9Eu/9EvAnJjnsj5QY773njOf/dHPLs4sbs1v&#10;9wW7E4XwwhvzMX+MGRqOz9/8zd/8kz/9E74P1/bMM88Q+i68cmHx3flYqeX81AMHazkmFNum2sOd&#10;h96AzrM7pDly6MCg6RPHkcQxcjLeciIRnmoJjYVDg0F3u6sarWU8hQyHsg/SA3IGVUgqBG1eONxl&#10;fglzlHMa7w6GrnWrFX9sLIoE6BCEVKYoorZRvqyPKU001UWYrwKeQV0xbEffzuZw2xFKpWmKbRkz&#10;uXSsKZYwSEajAc9VNUo4T0PIJnBGkV2RZRqZT2xdSXzX6ox5SQZAOq5wFMKMbNLy3tra7ulq56SA&#10;Uc4qAsuk1qUCdHgaqrVVCcL9kH/pXc8kR66Pu3HMzMAaSYooiDkZZf8jmrIYdaqJCHGlIkxjSll2&#10;HBGJs5wnraldhRHNcbNRSf+UsfJPyPdJvsNMhDX/AswRYTaAQ414GKFyZrrOj2kPR644xtVScXhk&#10;pK+XUjlCfcpP5C8ZAlheX9/e3GS/jI2OsnEpacgaESajrbm8skY6FcS9uDXO2+CI54dpJOMuMmxp&#10;+6FKEuHVVFcVKKRARJeuoIFFHye/g6P5jk5NQ+BRZwY4XyY0TYKSbBFt7Pfy1UvZfIaG++buNpUm&#10;G5CLp8TgaTCHwNuZmDxOa5hUieOMtgCVPLcvhyrjwzCYiFkrBwegCcAnp9XgwJBmalrbF5eXYAwN&#10;9QMQakRjaXlVTSx80Ww4bE8C4yHyAaaREAyn7BBjStFVjTalbtjKMSSkd6RkR9QIJYumR4aTudqq&#10;kgm3SWAJGSohOswZbbcIcBO8Z7+16GMP0NGW+kBCaYsEjreWIsxR8jYsdgVskQDIdhBcPHWQHhkc&#10;MbRYYB43Ar7O0laGDsFPDkFyqhQiEERKKc5hTQoHfMnoAQkFK98myuXVI7t2Cbg3STcRNsYhRWX6&#10;yMAQ/4hUHctRgzloHt7BTg8bNU79bs+A10hKDg7X2h4fPzLMCcNrZztwF7xVvpbSiZNVZjEkuzXB&#10;JDx4csQOxhniLVyRVhTGElIk9jGtwoSwjleaA8CzaAXaj3Q+JADj89MvZ/uKFgoniS9hOMNkoNQz&#10;k35VcHufc7DQ39fL42FEGDlMdBYYUkHX5tjR6cGRYY7qW/NzUOhBPuTIiaaA3FMQ3ymTkJFKSnJO&#10;KLSKLZ4+O1wdY/C/eIJotbC0RqtUI7GkgEZNNV002WfwniiqrExSAiRtMHYCcvxq1dK70mbkfOQL&#10;KZrJ0aBjqv+lOgRIkqn1CAeoNJM10uoHM+O7gTxCKvQ0pEPO62DEjxUGeIr3Ccce1Rtp0drGluax&#10;mU3JF3hQcsr2efE/BRsma2wHJeuEc9yPlbOZ/Mgw0AYEdchy2dyjwGQSU+aQcNUrFqiJ2BIsVkei&#10;SZYf5LJOoFJhL5V+3aJ4q/D2mG1svnftKoGD37d1tGrwrVQEh5vEBD2IYFiio1szbj0d3eInolJC&#10;O0aVpdhI/HD1HcRJQuI7KoyyWgX77GxF/QcLn1pyN0MAquThIWDODZQrE3DThBYNGId7uULhrJXP&#10;A4I63VtKK6pkdt3WHoRcf93bIJEhvVCrvu6ilYxegkiK+/unTp1IF9J7+3uNKtR7tUfJeMhuSUq3&#10;ttepb8i3qKWYnu7q62FZ0Ov52I98dor7ApxsbcVTE7XD/UyKGcnVlfVl3AlW1mE3s+WQsM+kc+Vi&#10;gbukIU2Ciyk5NTFNf7GiABGZ1dX8puyIOMq4i1a5yFeJjYVyhRzu85//UZY8GMjRUyd6BwdhgPba&#10;eYY1Jam7+RCKnkUHTXcr1QTwBqnFYlzG9UgUTT9CbBXNcdshwwdda94gPxc6pbJyDxNXiiXq+VvP&#10;BLLv7s4ucp68UJEoWBuc2GAU1gnjzSK4ZNphyhi5QqiZMHXoqQE2wk+C5MrpRe1iozzSUhYjSBYu&#10;Kgos7lhWxoVVquh5+iu1qC/06je+kfAHt9fWLl69nNtN/vQXvlAp5kkquaz1tZWrN2YhH4H5wFog&#10;3yOLEB1cG/9OfFCUkAjjYUZ42Fu+k+tpwNZADAAVMyXkP6bEot98L1+8W+srx3HaRQo/zvi0zBSF&#10;AKu/ztqlLoJ/SmC/fesWQydvvvkWxHw0rYCEx4+MoW8F3kyuRmI31D1Q3Bf+ROsZsz4+B/CGQWbY&#10;hCxRx7uPhJKH/wd/8AecbSRwGAFAc+x9pn/znY2pnslPfPwTCBFzNqMwRwnx1a9+teWh+MCzQwc7&#10;+ZWbK6vJ1cxu+r/8Z//lPffcwzOm9YxNMP8F4CRB+eY3vzk9Pf3UU089//zzv/cffw/JXDBmBEr4&#10;6XSo1zc2iCu/9Eu/TMpIFshCOnHsKGDk4uJyf/8AXW8+h+Y44ts8C3RJyFDPnz9/8Z0LM1dnnnzs&#10;yf/qn/9XXCqyCZLPxtQHwVxwQEo55XQ2GfM9xOTwLJT1D2A9ijy9Ad9w0D8Rip6KxU8lolMt4SNR&#10;/0io0ekqtlQKgVLODf8gW/AUC+4iao58N9IpVP3gmcj2TnN2FTlmiENtb8gwDGcUhtRAyJUhkTrj&#10;BCZpicAqI5BytMnhTTLLNYhluJrSB0Z/TadpMMQT7qXZqoWr5F8qIdF4R1cHiADlgREiiera0PwE&#10;014RUcc8V/L7+7scghKFlYxOA/4JoAOjZOQTmraGESvpTwTAAao1k0uuS6bF+a3WmOheUA/RlJYZ&#10;IG0NAiw5CkmqnibsEZha1g/RvXB+ObRIbKHkastkK4mCbM+gc0r+iqVqo7Wkp5KH5KuYJ4NMe4B7&#10;igndBYLHpo+yYAAe6WShvIVLL8nTkdEhCX5VOAV0nhIlKFOBYnUo+ryry6vw9uBogarNLS7wMqBp&#10;MA0JecBetxqFhzmi8QG0AByGhyo0FZeOMCDJA2w34qHGJFXuMXzRpMF9ZOwIJDLyMn0Ws4MSE3Rj&#10;o0c3A/RndWONwMnpo/xJ8pZgs2SZTfYado0wi/Z2KPkhhO2Ic+n1MUQ70NdPlXri1Glz5wCCUQua&#10;vJuHwNYjjKHyC+1rbXmNngnFM7GR1hZpJIQECcP7/OAmjKbxZhn1XV/fAJ6iW61YKFa/QFO1Tw4N&#10;XIzyaiCixBkQx1Cd7Giz8kctAdXx3yd8Iz6onpnzTYwzIGK9M87iJD9i5phXgcyakU60QQGboyWY&#10;4alTFT+wWTt35sxbb76FhhT200R6c8qQWBJ5AgRBefVxpms7VGRgb3UyQmIb65tLywtkM8JVvG6a&#10;iYRus1AS7xcMgtfGAW1UOim4eDHbhvrDT0U1gotVq9netG7VHLuUMKjpLuIkq4Z0ABY8k7nj4yNy&#10;JKPmo3YBoGJg2eOSqzpXxroVKZPGkUCFhcXlPilgxQMAz2JJoY8NRFZDQFgJUIDckEXgRHxHrRcm&#10;nOYyWGPM2/OSGWS1ecwy80HEC0mAKIeRN846+cX63r33nDAraxedTU2q9/czqkJVAWd/aWVZ8xCu&#10;JjKhnJFSffX5YiHcjWOtjGh1dPLoeSIaFmOf6zCWHQUbnsLz5o3rM7OrE2NDpCWa7WS+gcRUGveQ&#10;DsNAHdIWtRwRgQMxc400JfEi6bLC+srz6A7yGaNtgcg2YHVAOla+I54yfUAQF53FSoFgeGhcyPY9&#10;qii2Sg6n/1yuhdVVUEKH/AiLtq2zgzkMXiFRjH4uzJV2ZkraOgaGBjuVoLWrXI7E+J4hDI3oitLX&#10;MOtfbtb5rw5MmGqYuKQzjPcCixKwmOHX7jYXWxaJzneH4SW4RS49xqEV6jw7cxs6zsDwKJWNyk+V&#10;X5WJ0dGe3i6zkJadDu+XpSS5QYV25ZrA65q4kfuLVEo0fIZ8R7gFxhuEItqSxBxSD7QDQS/IEXkF&#10;cP2w5OHRcf4JLkTXoFzNZRnO54mi6Cl6JQKSJGGUDelslikKqHX4REtinkQ8EkEbifB8/t77I/Ew&#10;+5kUBoFWNJ6oMk3bTZ18ymUMFCRCWSntppOb+7tr6xLuZskhcmb2XykyIeYf8unMsVMnPvyhDx07&#10;dvT45FRnWyvPk1SyVDjAHxPNTzomHZ3dNImIFqprZWSp+g/tcFxmnP0v22mfmyfPv3H9wNXQFgLh&#10;lnPnHxwaP9LW1UExQxM2W6pJWC4SQVtYZoPJlPoE6hGHRF1uuvgdykEra2vEE6awWVSWSqGOS04o&#10;7UOHT0kTWEi/JHcBNX2tmGAymeIL8umlXImfnkkzvhEm3e/EFBurAwVxmsfEdB0w1n9h4qpw8/ot&#10;lqs0vqUDoByK78Ia4djs4kITcTYdHFzeIEANv+QUAAFK2o06wyin2CS7m1t05caOjCFTurq+euPa&#10;dUpdjsHu1o5oomUVAdX8AeIjkXgEPsDc/LwKBPJtoBBo1yUNdfLKTOOVEKa62c4gay1bRWNEaiI0&#10;DvLiih/6VIr3bd5VOm9M4NHRcVRWaXikbEjMIgPnYjMYNOdB+wT7d2IjURR4HBgCHiof4NmI/AHd&#10;dXf3EGGhLmEx3NqWOHn8GEGfrhwNaFJGLoprpiXNEYVr2bFjxyifyNg4h8AOOY2/+MUvQjR88aUX&#10;u8Y71t5ZO3/6PAkliCNfDtcQ2iLZXjGIgFJz7ZWVnlAP0Sa3f/CLP/8lajyyVYIA35DRUy6MwYhv&#10;fetb9IhJAb/85S9vljf77+3jkwd7BskgaV7fuHnj4UceobsNu/GFF747MTHaP9BLUbSxvoVZAJ9D&#10;5ORSIVhARwDQY20wN8AHl/GpT36K4T9yxKWbS3vvbUeSQd++r7RULK2USmtFZmLqmLniOphlPFzW&#10;2xri59hwhDHf/8ErY9VEvB6UzLsYrA76x0KhY+HoyViMbvVEJDISdne6izHRHJmPOXDTrS5V3cVi&#10;nV4tYDzNhyy9MLAxpkTyBdZDneLcDuZDhMFkoisEUBizs7ML4vQK3qavpfQLaTYxJ5AAKuYIdCol&#10;TYua5U5yyWtlnBH0jlFfptHa27sH+odgSxCmAFsIbOgqS0lEfQ8sqRAXhKcoe/UErGs/GSfS33Jj&#10;Uo0KoCCJOxhTYjeL2+dFu1tdMY2MwNHCj7RepclAIqr5Vo3ikSkYvEQqwLFRLOLmgMiESf7V6brI&#10;HY7JuUSr2uYewDlqTh3lXAn/yklHKYxFLn0SoHuillqhQAO0hqnwuah6ra2dG+TmuK9eBMIkv6Ub&#10;IK81YS2RFqXoCsyK4QNccKnlwQ8WOsMsXfXUidOhcBSBIraKONYO6u6IDzlpos1h6PfONK69F+6L&#10;chNLATnVVDhZlEByMg0xMovtMtepUo6iV4rYtI7l5oiIbCHf1dPd3tYVwzUZV1x0JhS6afGTqPiR&#10;E+NbiXcl2b4CGwobvbWVFYL2xtoaf+K0JfHnLOwfHICkwTUN9A11d3apV+73o1/BfyUeBicHTRxN&#10;ISbIp+i2v/LySzO3bw0PDm9tb3FL1BdQxsXUB6UhYquFK9Kn2idmd8nVSmyCUQ/dlhNSBCkejmEZ&#10;QKjCRop5+sVbULVu2iUc8pyzaj+JWXGYIDq6YJZx0UbRke3kiKSMBDcgJypYcCvQoNszt8h8aPIY&#10;QVVcVHIL1B04/ek+6yHK2bUKJJTNpkkwaBpCn0N7WGLPXuGRVPY8JU2NyaVG4j9OCmQ8U1LYmnd4&#10;YIBTkoctgVt1SzVgzB5T/8ioYXKL5+qFmSJ8045wMQfmyOjwyHh/We68fB6yWr44lFvQHVZAtcBz&#10;IEfktdF/VooBeO73d7a12cJQsiI9NFeN3UW7nLgNokW73yTzhTapkap5OPHwhMCZ9rDcNJ0nStkk&#10;OlgoV+LOi5tbO8Bp95873doSJY9jWzGLT1ZkDkIefgRcE9SnUAjgROEZZShE2AlBTzVbbAnBZu2G&#10;ZEeIF80XsB0WFKmk1Ek0hnT10mVW7vTEOLB8k9a5hnjgUwpL5+7YlpBqTHEBBFjqruQcJJBoHPL2&#10;iV9mdieRTwYh+H7UiPQrSg0sycP5OvJWh6Zp0BxYNHCTOX+IXUA86lyLh6j2CXuHwpAJHRBzMkea&#10;dwxuE3Lo3jMUxrnV260BbQbPgNDwR4mpDRIm+TTMX5ZsomPYQCvHjIxVzILPtGfFdSYDoI/GnI6y&#10;eta6kXH5EBHhkN0FksJYnNiYmvh1u+kJXb92DfieOSFo4pBheRrMxwz298H2FXmA9CWIziVpJcA4&#10;pqtUt8Rkdc1BaPnRYj2qmNScPwU+N0KGi+zC8CDLPQr/gebDUN8IwZD0S4RszcQVe7p6mL0iG2Ol&#10;DQ+NcHC3xOM8IgYqiCaKrc0GPSW+leS//QHodPRe0/sZRvbw9d7Z3O8f7CH20YqQGQxrirrSLJT1&#10;ldT0DEnQd5JJKK5WKuHAxc1/IUUyt5fc5Q/EdNb/7I0by4tzEG3ZM5PHJn/ii1+gPAY66u/sAfpY&#10;W1igjtvN7DFzgqMmA4zWQC8T00uZgna96cmRXYNeyCynUhsaHX70iad4UGw59cHdLub0geMIoKLM&#10;+v357IHxyD0kZDSDaf3YKLafNcTcIdgtiZumMGTVI4a4lMMcFpWEbyA7SeyDhcCP1kQy417A8i6f&#10;vG7zBZpZyZ3UU08/bg5AYcSEOSSgBdFqiPjDYKGQPt968xIFKlIIEFPZfuNDg6YbYualrFKNmolw&#10;qAEwxBqL+b1MKk6LlvYBT9zMY4Di1Bc0CZRUTrKm7Eym9ZnMmJqavHz75tzSUn9XzwLd2O0dEk34&#10;o1BCO3q6zCRGdtsaHZVrNoIj2QrpPFNxqPlI2RxZLjqDGs6T/5XV6KIGseklb29taiff04Hq0Nos&#10;RxSsaMiidr8SQ4vSzly0zOsOO9TOmHSz2RZvxX6NcoXeQl9vN4AEFRGkTs3hcRT19Y2ODPN7mpVs&#10;NJIt3sD05CTNirm52ctXrsA+vHXrFljdxYsXL126xH/JNY8fP87vb9262RXqWJ/ZeOZDz5BB/uEf&#10;/iF+gPzrc889R0ifuTKz8s7ygLf/F7748/WD+uLcwmc+8xle6G/8xm+8fOGVazevXbt67Z2336H3&#10;TUebfyLVAw70THsnfnQ6vZpuZppPPfnU7Ows5gI/93M/RzYJMzJVSfWP9/GMUmjMprOzs3P8Htkd&#10;xq7ZnSxC0hH8RVHv4u8fe+zxj33sY2RMLClC0dL8Un8Hm7/Tk264duuN1UptruRbaQY2Pd51V3Wx&#10;eLBUKK8XS+ul+l6tgVM9aoAH9Sa8Icwu1CE2JtYHPw671XFZ4Pj6GbgNBqfCUWiOxxPogQdQAh8M&#10;uTu9FRJHVz5Tz1RQdmpAM0NVQzAVlAyJ8RQQG6YaR15EC5MtwAqUSkM4QhlIJilutQY7ZNzFO5I6&#10;BWmWcH4RV9hDqqhRghMgUGQvAKtx3FAgEVLiWHgl4ixDCEssvAyGYeEQsRfaCSeYavSuLs3ealk5&#10;E3XqX5rRuCBtld5+xD38bH0aDLxcQrRKNU4Ta7LD0GzvoB2EW4x8h00HxWTLms1CtgDLhdMVMAI8&#10;m440C5yjneDAV3o1hcm+QsMr3A7IJ7Vtb7ZQDISixkaTJw3JDd8QS5tnP/IcMYGkv4sF3N1FdsOp&#10;Ta6HHrzEwHl+1QZFNxEDriM9In6E03DgkXLUkK2FAng+It2D+Au8SKyTJIRhvwQGmAGIfvFeCEIq&#10;D13kIgH4YNtbm3AjUTWB9sNeBqZBh4YQzU8hS6CBT02Xz2bDKOW7asSlVDrr8+gct2kZanuBwJDs&#10;yUPQlFArg4w+EZcEh1oZmoCXOCLawujdNLwQcnjeSytrS4urt+dm0YdG5vmNN9++duPW+vru1BGk&#10;iwPEbZom6NokEq3AaDjCUqNyUGPqS6v9L77+dUa6lUTRWKRAMIElbk1aIU3a2WXitRxbDWLkpNeg&#10;DJhFjfkSNMVwo4AdxKBnmHhTr4tRRrLUqEp1yJhdijpcsfEHGtwFK5ZSmkWjcWMLYyxSzWcQ1ign&#10;oI3psIJMlQIVBi7g6UFNhp+Tg+5LxtSgli4RXuP6iSYEJaNCnbtq30nXJry/vbmxtcPV8BxlZAD2&#10;g+cQctZoA/FKUE8kf2VWARswJpWVgBW8eAexkTSFSkIi+QpjgChBNg6xPgTpk7ZwV5xBRA7KOJhb&#10;aCWxOjkwRAxxAWNEQaHEbquUeFdsCUzIWBnsQRCvrk44aQjXQhMBOIUiItNGXBMECzDQRMEhuQOJ&#10;tKjjbEP8SBOxbUxoSOOfzCADIkniySZbGsLOW1BYgRxD2nDm9Ek9PcA48ewIHCURxHgBfh/HSaEq&#10;c0+GprhBlhpcU7J2f7XZ09lNdmJz0xGoVHwtgzvEf8Ml8PNGQSXLT5scHeaV89OB5GAUwyvUkQUH&#10;kP1DKClQDor4KlE3zmBFIY0IkBXRaLBX5AoEo5KnkgWiYCWTA2TAOEaaSOOCpBgULgHLAyUD9jRx&#10;lN6qXMnJ3qUDhCTXHgFJ5Sd8UqQQvGzu6akjZAZMAqFnaFkXZyjqMRpw4IWLowNBTVMnNoAj6TKy&#10;cER5yCKYVpMeLAmQbX5G6NvBUeRmI+crDWQpfZPymUVxYeHMFQjd1NCS1w2n+fbMbUICBHG6q2oE&#10;4WXn9cFuAQSFVEJDJmT6kpJGYxShxl7V+4E5Q7y2KtO85MzOkrXG+ySU0A+CS8qFL6+TBLvgWd6a&#10;mYX3h6IG2n6yGc2kUEAk1pNVTE+Bx+AurQpSWRctGKlUuhkaJaFBX4UMI7W7BzORMnhgoC8RaZMU&#10;ZSxABs5VkcMRv+Bry2WGCxAnSf71ZOGSwWpUYDQT0oFScIMl5aIZlIjG6KQqyRZHmuGb+tb2zuLK&#10;0u352b/++l8xNQVaa1I97mNjR1IMYecgPCQxe7TxpjJkOwaHSTh5aMQHanfCE8PlGB5mkQzJF194&#10;6WXUeeYW5jY2EeuTIqYISeSA1fqBcTFpG8Fk5TIlaEpTrCokg33klpMF9xJpw/sHiFDTnZILIaF0&#10;VBl4d/m8BsskMix1ugrv1lf3gb+yfjnviSdkBpwOfCPe+urKshx4Q0QlRlPLDMHTk5o6Osr7YbBm&#10;bw8qp4uLh+a/trzKGDuNXJ4VYAAcf/5+e2dTztewXvb2KV4LB3n+vlGGcSXL0iRznXCaGRDYTRL4&#10;OQ+5yE3G8cEqs9m97AG0efXm0OeEmxIKELu5JP0RjoypL7LSoLgYsgKWbMIKUvngiZJAqhZSNqyn&#10;yzZlgExdfuokY7lIJeAwOFuSonpf4YQa4W6f2kkQ+aPTc3bySEtq6BtiYtvRBjuBb02gh8gjPQxm&#10;y6ROEJXFGqQU1NRDwR5IUp0ddGm6ewBnpZHEGQ+7FLFYviM+YDh80uLhUm/fFr+Q99rb2rWytMp7&#10;RCEWGW3Y+jACyecgGk4OTdwzcc+P/eiPMYny4osvkmuiqnP//ffT3b5x+zp47PLiMuuY9jQlDVkg&#10;KwT0MXQm0vtQf3Ytu31967mnn4WewWulf60xl0svDzw33Hq2rd7pPggWiqAE1dKN927QWwSSfOyx&#10;x5iMwYICTIUFg3gU8zpkFSwl5CG5Ns4eUHSaNnLSau9g4Ilim9+Hqc3d0VqqWt8sNtZrjaWab8Xt&#10;W/PgtV1ezhcXc+W1UmWjVNks1vZrTYwzwanR8UahRRzlH9qtlh2uh72obrXfNxygWx051RI71Sqa&#10;4/idbnUYFdBiup7dqaSzdfyJC7wUnC4Vcoy0I5qVeTSb3a1KhQbjMlYOi1Ar4r+4+OwlckSikvq8&#10;Hh9rm4RDfuii0jGC6SWZNtyqRhwg9pI48gDQWTsyOYl6Rid2Wdp5HLucaRY7HSqSzbE67TmJvMjj&#10;hLEzYnuEOVNUBcjHjLTm3d9leuaA3QDNDMMbTUfz+SS4OppK9JlYVEFvkCESYqVT8XAoKf7rlFES&#10;cGTiKOgPIsEA8s54hE0kelrbO2FesTugq3KpZBIcYyBPvF+J0Sq30/lM5cguoaZky+tskHoRiF2J&#10;DI18g6GuoeFRtq3kWnTkYC5Avmezs7aT1AtXp0jkPZGClSmy0STdCDMQHzUCGt4ZEOKJQiCaDIhJ&#10;5ZGxxADKHmVWL5pLcI14XCzXHaZdRZXjPRpwB8RpQloi1nsjIgszfoAbQyQKrbyrEx3errZOFiOm&#10;YO0xMpJIixxMedA2x0OjXM00ILVc7vTpU8BvnPtiILh80ahm5E2JRacJcfKB++8nUr362uv9fd0s&#10;H8IGeBZmlhCIiDpSx/XRcIA/RoyA7yMiLPkHiTgc7Fw2Te+DiSxRzmTsxUxkCgjcZk3ouUuOkCWk&#10;qWGsI8kpBAWT0oCnVJ1xKI2sewQt22S6xJ45I4lgPHhpEkoyHU5XK0/95u2bR0bHG/iUkV7YYJB4&#10;e5EwfPI0KX8xDw2UE4+oR3pNvUSajpAI2KENPqHRA7McgTxSfbU/pYJrUIKAm3hC2A4v9NTxU2qG&#10;AriS7umeuGfJCBmfwCgeh0OC+g2XT3AHUz05PckssPQnNTXUpJJmjlYCPFXwMHUMARKgc0AVJBkA&#10;2iHDpCunxNgZ+HDLhBs4VZns4WayVvNhoLYkzc/SxJsEXoUyTsqxoPxleTGQGPlSSg1UoA6QjKS6&#10;u//MPaND/WToVI8Q7kGgyQiFUuKqWS4xoUZNw9EK1Zx1zCEfrjb5rPZ4nADHjudUJbeSvHjThSYn&#10;/HpyDoqt2dszvLpjE+OJFnIekYKrdjiJeEvvQMREEhtlDSS4NpPL6tGjB20iK5L7txekR76FbHY5&#10;8DbEPiE02TCYpHP46WRPiETQmQU7AZQQxMs7txETFgrYHYjO2h6HaJK8gpyTSmegr6+zu4PdKKaF&#10;JfRGuZBwo1ivxj2EVypyh3XMuCirSfUbUHv1F8ykja1ODEJ1WIiX9BPItIAMIYvUHcshpe6cn+oe&#10;kCAK5uJGMA+YX1yA0To5fXx7a104aqVGBjbUB45IUdmAvKkKEjKYtQU5yFkMRBlTOrJpRZVkYsk4&#10;H+pEiCkr3JSY89prr7LnGVKEOIg+BbriFIrGl2U8MNve2slaR9kVkINyhXlBahLuncVG2oQLlhil&#10;nqbEvVrbSEypt5DD5AgnBWlpBSQ2DUYzS5X0gD9E/GHUQgEccWEFNd0jOSuxCOILBSsZCIe8NpHY&#10;5wKYYRNyg81aWXo3oVAiEhkD18QbBgTJEwpD6IED0NFOexFKNb2JHvjwXe3MPPLueB20ngn53Cox&#10;nWWROSjsJPduzMxtbu/sZvb5/fLqCuP64JRA4JlUinsnrKCfTnbKW9EUCF7SvD6CMSgFW4jpcnW7&#10;2kl3iSNYRUIrARsm8NF2ADhEj8ixBwWXFvoHkaMJDnOAe6/GidyKOPedObW9tTU+Nnr16kXAEvrI&#10;ArJlfyC1Q/6PI4i+xcaG/BUp2peWlxkLY9cQAyjNQFMyBwdbWxv0vGjTU9RwcuERpjk2BpyhIwFX&#10;YCEVDmKPSuxkf2LXCMeZLIucK1erZWv1/WxawzToiGiOmz1a6h8cZOvQizFOmNicomNoRExkDGs0&#10;a7pU20mbgKzX/kfFRrynW1rIUPtpYkADaXyQxQpXNxda6XYo1mkOUynjnfXoYIk2au/81vmw0TR0&#10;/rl9TScGvDQc1eW0FNJ0b7XfTERCD01+GOTcNtfGpuvqameUixUBDwzTSMDFkdER+luyw2oJwykC&#10;FCGYsqoBHbmbkyeOwpe9cuUqiRrUC/6V7BxtHfJCbpeYxtQLw9Hdbd1jw2Mfee4jDEEDIvIcfuZn&#10;foamM4lg2yPt7dMdxb3CyptLH3rkQ9TDkAv5BEDE0kj1yOcmYyda/SNBKuGtuS30EXP7ubm1+Wvv&#10;XUvtpZjewjaQXXD9xvU6voEu10c/8jHe4Fe+8pXZ2Rm4PHTV1Yoy+1aVJLALJC8fB3BBz4G4ij4r&#10;M6RctryjONNziEQ03NvN5kq9Nlvxr7i8257KQqG4cFBZLVS3K5XNUj1piSPCGKI5gn4clqg/0K2W&#10;9yDfUjLgGA8azTFwMhI+3RI7Ho9OxSKj4WanuxCkCVVIMxFXyZZok3pYe5QcGF1THcnBmV4ly8Xs&#10;+CS6yGvkNUlLDyX5chkYmEVD0GCKVo03FF7NFAs+LuAVMxMOV5iiVI1QgpQdBhLk13C1lDc4k6F6&#10;wSaBR0+Vo8gCWdClRpMEgBElyIJERuBDg0eIA5feR6CK45kBNdQbIMyQMLAMWUEUnMQs4AAeMVLP&#10;JiujgVwidkeijd1HgUUnan5+EQBYWF28PZWh9y8WrsKDECZWfm1D21NeDmbW3EABkodAkQWBPZ5o&#10;G+jtITpSpVh2EgIcRxZNDUW/nzKHYDU00C/ei92I0fCUXtu2kP+w/kNMNNhfe8yRaDE8gAeYpNj2&#10;enJAR9jq6kT0QY8Sj7MCzUZEQHOWL1GSMQlAYCa2Q/dWrFOfKicHUYadgSSEetXRfAZIcSQ2KQBw&#10;RNRPLdIWV3KP/kt7O5TKELJQzF2Nj4wcPXZ8emrqqSeehr8xffQofQ1um2OUrUqZCgYERCmLL41t&#10;iFh34/YtADc2O+davoxEl8R9eBHESZ34+GsLU0QxE6EikfRg1JCHKrZUK7x8oCBODbYF/8RfkekS&#10;i7V+aJZL5lPiw3wfxW85VGHrgBuhAXLSODZbGDEISOCUxIsF48ckjBwDmTDNV3Pis9yIbEcmJsSj&#10;aJJjoLImcgdhjXMBXJDowV8Q15xECNnBQj67sbFOucPPpqTmzYAmkCU7TEfiqnAWDf3ovbE3+Cs2&#10;t/fsmfuYNiDSQldXaBPM45TOToIoZoRmjIUKqdLCWptDd2ryCLNiHA8ENY59gjgpOVgI6wN8lZYE&#10;qL/0AOMx5BnpR3PdbCOPYGgSZkngwpmw7q5N8XwvO3SCsXRhpBGKHI8qCBq5xAQa1PSP2BwheOQk&#10;aVxVap8xrP2uROweHCHjUTBtJM9IGmgsA+CSVioXgCMfjjCo1SI/OPH9xNTEIGQveWR8nL3IfWL+&#10;aIVLgdSAqgTVJWoXsJ352UVkMDpo6RJBkKEG45MIok3TKBcUkR+okjSKe6F4NEQB3qigaPIMEiPT&#10;vhdlkc8Dg5QqQRBP9AT98Ux6H8ST2ELAYOQZBCgWCddLBzpu+EzTQOadoxZAWpoE0fR4Oro7Njd3&#10;SPyH+gdoKEpl21aocU7soGQw3gatjPWs8CKhGa02DVJRrTtql+K22FAVlwdbjBCmPohGaaWSqFSe&#10;slAnsZMjCmyhKtTsM17vocjswgznhCxqerqQwVfgazYVOs2UE6wIBVGzEdasND+Xa2OFqN5lit1Y&#10;YfpwDLS01jS4KjRGbmyetY1NkTxdPgCb+86eJUn50NMfHh0bP37sBCN4RGS0vGGLgzhyENJdBWjk&#10;VcCHhJMBnsl6I6s8OjWBlzgHMTeD/tH05PTVa1eRcxge7hUxzUNRm0lmUzwweqDcqSBUA1C1A/ys&#10;B3YOeSdbV2pktGJ53ZodNKeHmkt8Gpit5B6klpz3bbF4Kpmi8EKZXelgIsEmX1xfBTuOxLut5nbB&#10;pwENffPNtxmx5LYhPxEHuH4N1nHZ5QJMeJgxkVhEPOFm3aIKu15QrFZCHctXccD5Kh4bW42nyfYm&#10;XgqrNbYKLRszsBBmrJcruDNApxgFB8o5G293jNW0seFz0WumDU09Q9/9U5/6EabQUJFl0RC+iZ6t&#10;bV08KXmyy2AnQLyn7uKtgdARrXFQgHKA8CQSUa3ygNqzA0NBkvOXKGoYikvWPCTTWnzgN/UM0DVk&#10;DT+ohgr9GFLs8I16u7rJnvp6+no7cBHlF0JFMvnt7SaUIoLP6gDTUiwzgV8TlISMoXXjgDT23pQs&#10;Wt2lk9FCpZwNQdSNUCFjXEcVEkgG1RUCpaTMnTFaTIz4RNYQALw0nkQFkjG2pXp2GAgnsKEWLVJY&#10;N3pxSJ1XKAWFAshGS7/s93KG5kVZe/GOiJpqXiy5WxgJUBuaJhGVLagjPE7Ve709pBmECNYGJzRP&#10;Bl84TA7I6ggUTL2QKTL+8uabb9J8Jz8bHx9dXFyid0wGBrLIB81lwEh61qSeTEPzT8CNnX1tEVe4&#10;nq6tXVw7Pn6MBBH0kUGZ16+9MfzJkc4TXRJ7azavfvmib9Z7buocDU1Pr7fe0bx8jemby4N9gzAj&#10;Z27PLO+uMAj38ec+Dhnxtbdfazva1n28h6nkTDFdxiu2kKe0YWqHig6F2oODtMAtm7HnhKF6kcMq&#10;tB8RD1rVH6R46tSIccwb9VH3JZuePVdjuUbi6FlsevBb2KyXlwvlxWJlvVTeKDVAHKE5pmsN0iTg&#10;NiATa0H80G61/AmhOd5NHE9EwvdEI6dioYloaDTs6vaQOBY8+Ww9ly6kshVQbnKWnAlIuFgSDG9x&#10;CpgmWo2Hz/tipRHzQapkINDahvZTD14jEaQLhHIbTiiHANHJ1KtRHsHlSQNLr18oHkGDfIvXCggn&#10;QbL2hMZj4ETbA2Fh85moBRCc2btqgPt9PKTOnm6KIRIXzmmOT2BEjnFSDbXRaWLGEjAtOCPJF5Bd&#10;VNMJFKrBSCLd2wS8aQ4LljknMIeLyJcVOdcVq2XKzv7+QaA/qAWp5D4n0b/+b/+7t96+IHZdozm/&#10;tARTjfk5Km+WCsM9g739OO6CI5C2EI9o8XLxaHUYXKVCiS0gtpkODNk0ONCe3HDQPBErWvuLxIDB&#10;wZXVZWkAlWjxcdnV3r4e7j4SiJCks0XzBU0Zwusku6JpD2mF3bq9u00binlLbpN8XuoGerZW69l3&#10;NuU9uVKpDjPZICKcLFGZa6G/QQ9Y9WvhqQ89QdF5/Ohkf+8gGulHxid5uXw2NU8eELBaYH+rN6Ms&#10;X5Zpi0sL5MSoWOxsbbZ1xOk0Jve5/nUCxurqOrM3BBZiBQ+EGCYpO5pMzCkyTu4Ss5BHxIVxQcqp&#10;pLK3D5SA0CZn+ujEaFu8DYCDU4I0f252lrdJLgj2Qx4MJYcYA5empaWNSQWHYM2D5V4FPEGKCwI5&#10;cUpoHBZGGaYqc0vLqIhwzRRqJFVgCQQkAjaoi/kUyreK6+Ttk4wl93eWFucJaMxXyLOVxnbAm0Gn&#10;UgOsLBIcsxhFUidN7RkqeReKH1EvVjsSgMulnM63TawcQohOR1ydGJG5xWngGyH8wUIBbAAu55E5&#10;m0FMqHBEEwPaKY0Utnr7abps127e4gogHTF6Q/7RgnMGtUa9xBgvO0E/S4Dl+6t3J0cUKxEYSzmi&#10;lI8EFVvw5VPJXcjNoVaQszVoNG9vbQ8P9D5w/31hxjyNaMe6YO2CpoIz8IvqYmlpgYEossx8tsCE&#10;p6eCCke+iyQX4z4WhS9AHc+rAOgGK+ZpClBzydN9bnauIx7r6+zkuBHAqzwGhik4E2fVYRvBYezC&#10;VAUGp70rgiUTHGWEbPyAYzrmvT42A+cr5QCpCBMNlA97qSyQN3AJJwZLn1Wd0IiHqCukCHKzEWZn&#10;QC5+04idILVKoRCJIlsVDbegNal2hjnsaUZVjWWDuwVmanzafIVFlSU7tEaHjC4koWl22Jys/JPQ&#10;ObKhYNATgI9MLJPoq7WU1XbgxBJFy2glekswDfyyUSefmJm5RSeitaONdGp5adGErLNY0XAAKqfX&#10;6CE9G2laKByoJDC8R6nPndFUkhiyd4flTJVpzofctNofLvenP/WZ06fu/dxnP//Iw4999kc/d+7+&#10;BwAl4P3wCRS+SPzwWKjTMWnigSJpp1qQ4fYDNBE8kF2A7ti0ah6hTBtrcVDAm7dvkwz3DXZTg4lH&#10;z2gLvcIouozACQeqz2NhXwgdZRqhLta2OovYM4ZBDjSiAKimxyWrbmpOFiLf3befSpM3sJ34JuDo&#10;9xw9mtzc4gDESoC4RpYjR0rsjpUJN8eGhogrr7/55vTUpCx6CmXASN4/C46IvIWyUU4G6vFW6DVB&#10;untM/TBDDUfJaRepJQTjQrLg0H9JaKWVTfW8urnGl/PBEY3KOF8ow4sc2oTisBPBQSBQCDchVSOF&#10;qHQxIx0mwSsMUWU5QQhhtONPnzqBbmdvTzeuA9Ihsh9sPAp0B9BC0vskiBrf0SvwgYGenV2mw+ix&#10;7qX2Qi0Rki0522pCVDtUpHVWmg5QaLFVfSvEr1jmkoU36VMtb1okEf5LnUZvBpSRdxcnoYgBA9hg&#10;DM6UGhFUN5CTnE3GixDzUjLF7Fflr9b8N3SUwMxj1VXbnLJVWgRUOQBTjpP/mVaZmBzkmQQvZbSA&#10;oTwt6yJVIE6A2muc28gA0mtsSHyA+Cm8RJLyViiYg4ZKXpVnNklm/Rarq5W/vE9hx6ZqZKNlGePd&#10;DxlNWrdbE/6qwQVE8nipgXAe5+Bh9ZKjcMwDfXGlSi7DQVk6I+JAThmLYhNK4gh2yAemLHxw3HF3&#10;lDfMLDPOPNTSF8uFw8XQ2u01aKHobyOF81u/9VvVcGXk1DDK4Y285ikWv70w1Tn5K//1r3D83J69&#10;HR6ORjojy9eWGB0Em2Tg/drt6wO9Ax999qOQKS8tXh789HDf0wOh0UhgONxobxai6CCmMzR1qLw4&#10;6ys5HjQXTK2OpR9+wfL9LWlf81Z4FxpN1uZSAgX4xtqzgTtgx25+F2Pqw93iybjLGxXXRr25WPMs&#10;N72rDddao7xULiwVSqtF1L9rO7UGnkSWONKtVuIo+OeHdKuVqxPwEmY8yIDEkVDgeCRyJtZypq3l&#10;RGvLVDw4FK601NL19M7BzmZ61xf2JQspdEbzlYKpGNK3IYkkXWthVZDhMm9LmWpNM9TihBKx9Eh9&#10;bAiUhSBNW2f69Xsqj3e0HqWaTB9Myl+Y+wld4pIH+gdhPbJyuztx8wI9BMZzo+sPL4X9vIO2CVLz&#10;Jg5MCkguJVsE+ZEwseelgZMvZjWIlmjvGehBO5AvD8dboISAINCVZONR0hBMoPHBnwHovXnr9sSR&#10;MdnPBnxdPWze1qee+tCnP/Xpjz73UQbqH3/ksePHTzzwwPmuvr633nh9cGAARvgnP/6Je+49s7Q4&#10;R5zpGxxGQtQxaz8oVVtiwmWpJDX1yBCkuhVlQ+WBo2rQG02OR1AAPQXEbglQtHRp0PcPDBAbyNCU&#10;V6iqkt4sL4v2UTQU4AuJJJBePGQ41hMhctgAh0wJ1QEQzAyLlJMZjokGSlFyKxRzcvqxWQF5YdB/&#10;KJcY+WeZUUYTGFF4hy0QYdoKhUCGeyQ26YZkHAihdrRPLksAo5SFlTgzOyOnLexsBJO5qAg4CZxW&#10;rzipiNYFfcksE7Er2N4yWkfygyWB1dt+8ooTJ45z2fxP/MhyiaAk9RSPlyNyY2dNEzOJOIJlDIzD&#10;hSMpYlHxqKgYOKYRc5CWIbgY6E04JHnHZp1QyCEPrMjRQWjlez1w//kL77xLnUkeo2/YghIkomj0&#10;bwXry6RRjXjpktM7QzmNZ7e1vp7PpbGZAcvkgqB+EQUpn9Geg13Ag7SJKXlPc8+OkxYVkheyDGgz&#10;ARD8jNVkkJTzYc9GcD+vkhAGDuEnku7u7xHCwG2pz6WuBznUQ9oRgIingkY9IEnHMEpCbwcWV1cH&#10;wyS8dAYIQgdFHV00mmX1q9kZtW+UJ6jnY78cihAUV1EZvHL547xhaQhbU6PW5s6ZRNPgIsn11u4+&#10;mczQQM+Z0yeYJfA167FoiFJNHiLsqEgL5wMySFRvdNx4tlhnQhYo5nJyrwwEh4dHOSPMgEhn8EE2&#10;Tb0nii5Vbzi8ML+0sbJyZGSUDFjU/GoVwpnWpVmCWsoj6E3nHKmhW1r5XACnCOvBChrxF5Wc1ejw&#10;wv0sZXA79GJS0s7hlModsDr5KUDCjFeTWKKxZSOAIG2a0RAR0wxJIBQwoIXBiD/cQsK9vwteFe9s&#10;6+A6BFkIRNEbNXEZo7wyP6pz0ToBlm+rplev3g4k0KBQyBk14rjkDVIosN/ll05DBL6XuYOwnhgj&#10;I6PTLlJhIZ0UUgSTxalfv3FzfnGeThnzviwxdhF18PjoMIU2lw1Kpblo8kedCZqXUpltaCTosPXz&#10;5PzivGoHVeRaSGtt4K/BQCgV20DvIN2W6clj7W2tRLb+3l6STvrIL730CkucV3979hZBk0LyY5/4&#10;+Kc/8olXXn2VZiZWVWINY8wajzP7yEvirCfI8JMYBoeWMjDcCzynOC5aEu0sCnDJYqk7TYiTULeE&#10;meRDA4KoHETiQQfoINrVsvDkYM4UDj13l5fjG4PBIHaLDGh2dUB+7m1v1xb1NjA0AcPixdMykt5P&#10;tQLtTJB+00VxogSrgIekhySAH47fAFGApB8WUDgapL0OAENSosn0UglhbQKhtIGYv6b7Kq8zFx09&#10;uZE28fiCqWnwXb2azmes7WteBk43rVQig6SU4o3o6yxX55XqNK27c1AIk3tSU49GxkfHjh+dktmJ&#10;3z8zN1uATJnaV+IcjgpTFUVagvBkZjDPRoZHaMGnWdBFtk/IrNSauD/xYyW0IRhal4FgNsuK1UgC&#10;BkeWuAChliXnWI9JS0KnKE0NtmaF8RPRJmyajkcnLgSPDfFbcv8CMqmIAPDV2lZQC4DgxL+RDIj8&#10;04wZLx6PvDektUaSz6szjyj9f2WRSidxYWAxywbQahXtMhEelDuaHLh6Zupomw+NYEd63fBziHJq&#10;g6m01gSrzGrqaHiqI8R4lihYqsNsMsFGWxz2zPuCqK11JRDv+yUy7p0PFQEq9iz2mjytOglCfTVq&#10;QBYFfH7i+FFyY5IAfiJ3xBlD+shu5IxhiJ57h2Y2MjIMGAYrkVyQgeWJMRGV8GRdWlxGwh/+ImKK&#10;SDyOj4z2eDpLi9bnXSkmZ/Z3VnbPYHl/6lR2O7M9t13JVTxlz7NPP4uqDkqNF9+9eGzq2HPPPofC&#10;4q3d232PD8QnE9JB7A0gXhOcjLScSsRPtLVMxyNHoiSOzS5POVopBAtpTy7rzuUQcmXU2QMpSRQL&#10;7J7l2qezo2SKz+Ao1kywp2G5I1YQLQyedZA5duLJ1R4PxyMo6GBFvVNrbjWay07i6PKuN6vWrS6t&#10;wSgqlbdLzVStiZsJvtvQlMBBHFEeJ2V//wd/RakC6QYH+JFo9Fgifraz47G+3icGoifjgYmwd9DP&#10;VDWt6vX0eqqQafga2XJuL7N37fZ7cCRuztyCeCoNfKtxFUW0HJEjEXVfUrTWzPm+eW7FP05SCUJB&#10;lHK4/k2SQhu5cTAHF6kbUhtsbI6kjtYEyBAbraujh3SSHj6biI3IJpFVVjDE+B77iPAF6ra6skjb&#10;HDiX7JB53kwyA8eDVhj+VCLgMRANtRSAKkaPtUJPD3viDRTH4AN0dYyNHens6uU8YO3G2joZ5pie&#10;OvrVr/7ZjevXXnz5FfSPmGQaGhq9fu36/MKcGvRo+xtiRwrEdgXGUVUYiijrN+REB5B0UAQnc6yp&#10;lQQ5zBrkAHJ8BgLYAyPDbF91T2Xx5SXW0aJnF9J8o3gihhHUVtfXQBBV8omTRz6p2s56wYfNKNJP&#10;uS+yDT1gN0QSSxplPUdnOstUO0cf+3Zvc0cGXdk8+H0HGZXPu7C0bGFNc+4mjY1NORraTeiF0FS6&#10;u3uPHT8KMRfGxdTUNDabXGRvfx9ovYSpJfCFyTVFO1AFHWrNRfFApBwUj1EPAdkgtjI7P8tqZvgm&#10;xFOSyjcjw0HabnALUennX/FEY7pDCwYz4aycODhtyN/g7zOeowgt7XQJCxJpiA90YlDIlJtDrUFP&#10;ZXR4bGbmBrUfvEs1cqNhXjGhHx4zV6t6XhIe0vnmKAZuA6ubn7sNZxMjQhaehv2RE8KXwRsgX4JI&#10;IGUi/p6ZFB9gkMo8km1SUq8sfUWkVRKv6/neuBmJm6kXAD2Yhi17gCVHwos1zehgv0xJaOEwpEyO&#10;GAoAFfCvHPcaCnG55+YXOSwZ0SDSc7rQgCZNBOyi9S1OnnGiwOYtR7zTfLT4aLxewQ86WlBa1SGt&#10;3Ea5pLqlYvI5Y2O4IiGNlNzZO3Py2OTYEOOuljuLGcgZQMMXpWCgMaIM8lc9MGMElvQzioh+GKGW&#10;VJIYBFiIaZtE+lCBPshS6KiP7EehoAK/HPRxDG0gdISo/tQIABokJXLDDDPROzlM80jJ0iQlgvkH&#10;NrumLyimb7PO+4MRhWwHgCsLZHFlLY2Iv/phEnaHYaA5YvWpfJivCAyh6SkesTihIgiQ1ADYoEEm&#10;L3GMrsCrZPGrYjASIyfVgef4U9lQmyMKJ8xJFoHW0BViZuOdRiaW/IzliFQIslE7YKKryuCLFLOl&#10;NORju8ihV6RDr5goaqxrz1Ot8ma5PEIT3+3ipXeRLcPqkNJIrYRMTjjZyAjqtZyaZsNE/iMwVEWG&#10;fO2FaJqFD/FT98BlyoJK14fzuuajsJQBHDIzZzf8EwYMyahO33MaDhZUA2qY5eWl1994i/OQ17ey&#10;tEKvE50nMLkv/sRPjg+P/+lX/4xPI0fE51CryMcTzrOcOdW5HehxiPXQ6Oob6CaB5c0pa1aB6oUh&#10;oqeIoACfT/LHGDIBQANf6tcQ3QxzInJJsU25jxW+7D75uLBI+Y0gqRpFJDRgOHdylA0EkMtjzoxG&#10;cDTU4oyCSklhE7/1Dag/cMBNa4kyBuaKn8FwIihlw8b2et/AQJKijlPVYAlwa0FiuBqG5XZNfgZe&#10;S6pOFkUEYXWB0nDmbif3SZvghLGWyAu5aInqwkqhzapKUZmwRRzT85KwUZOZlEwSjxbqTmYzcSw9&#10;jiAYxwY4BCO6m1sb7FnrvIiCAOjBe+dZiVXD8ovRGJVS0+Bg78rqKhQIggebDJoOf8sdaQwIYaYW&#10;WdYStMVrkdY6eTDnmdxqihXxAvk0dYpERpH6p4wAxRxUzzebzza4RWJFJACkJw1e8kXT1hbtDxEr&#10;KZ5oroi3AAoMdV21kHxwRf3VzdsVkiTKQAW6AGAwLT4Kc+WR4oHKdJOwzUqVHYHwJtNUk3yp2Ipq&#10;4KvVI8SQIkneWCStZIwSn6fmZgvLvoGzi1AozqMIvrobWVtrJlV7zmmJOuSPD35QFt5t2TgTjhb8&#10;RL5xRMClDKWyUVqYvEwRyUMy9uAuDlxtL5U/ctX73Hb7R3MDnykMfS7V86nttuc24h8uDH+uNPr5&#10;yOjjJ/vg9qaxmMJnhejw+c9/nqeBmwuP6Pj0sUQw0cw23fzacwcagZWVNRyb0OUhKRwbHJsamHzw&#10;3IPoO6K/g5728sLy+QfOgykyrfLe7feC7cGWvhZ/VLZpd1JhUi4RBL1tqBsHBNeNh4JYTJ+IoYMY&#10;Go8ER8LYPZfi1WKkmvNmSRzzUIubCDVwxmjIlxhCUYerJyuaHF2UJBWYxhKWdzwYPg7I2MQzHCOe&#10;I/qciWg8guVL3lPfb7q2G3W61bdLroVGcNPTWKxk5w/Kq/nyZrG0U6plah4ayHmcQ5kcsPkYcVAN&#10;AH7fh9IbKo6YL9QbwUim457u9vu7Bz48OvDsSPxMa9wBHfuDzRgyifVkPru+tbZ/sJ8r5XP5NJL4&#10;RHutVzxvZWmqskOAl3XhDn9ZDWJ4vlTxHExEUHaTI1KjZqpa5WtQkPaMLC84xSRWRYqEcCMlGocI&#10;FS+QK8uYZYE+NjGWNm6W0WY4ry0xKAEMHZCF0PknK5J7hh+eH/lyw/znlcVOTU4g04PoKQPS4Lfs&#10;Dp4uvFg+jcEN0XalKFQgP7vx3lW+fmJykiO+t3/gxZe+u7ayTD5hUNE++Q31PMJZUpUoHFBQSfyF&#10;o5B9Zs1NI2NJ4YaL1FQQ7TKfh7bGxPg4ioZDw+DVYepnjkdkQ9Q/5W1LmDhIFGDQjAoMNhHnvTIA&#10;gTM8UaMZ8NoclRi5w9O2ksuf5PtpFIDvmDQsGBT7BvSRLGfm9u0rVy+RWHNisHcvXLoARMt9Ua6w&#10;zZlz4wXmCiXiBukWP551R9hTGJciOsrr8VffeJ2bgixEiRxvi3OawSruwOelrTvRrvkYFSLS62mC&#10;BDEPxGvlaTvG0RR/jBXuZ5Kb60tzi/ObO9ur6ysLS/Owt0X6DAcefFjS97g3rK6v87ppgnNe8gR4&#10;3eQBxB7HCUY6hTxG4x2RhIAj8KIuXrjc398DyYpoRwSDz8pJT2IjbWyKCdrESF+XmOzNIYFLjrix&#10;uYqHq0oLNXZwb2SCXMMrACI8flXkPEDp7Vj6jOGcTj2vd3homJSRXJIXaX1Jtg0JiYPv6JWY4CUg&#10;Whn/3y2zHjk6OYHKCSweviXILEe/zDYYmGdIx+NjzZF/MKTI47nvvvvJnAj7iA/xjWFVONQ45Yh6&#10;8arlQ74QBK9DuQkLlDqNrTfDmwMFoDaBCUu9gh81+0XbzrpvGAbAgyFxPnfmRH9PB6chyQZhn9gt&#10;OqPXg/6czHE0FCI2FbvFiE+S2cQLktaOlITYIaShAaCOEstX+qWNJnOF8MTXVtZAtieGh7xC3WSj&#10;rTTXvPtIFk2qnnF3S6KQECdBpH2mjgMq3HydmH+8UNjBxAuqKeZmV7b38pVme2dPjm0sURuh0Jzo&#10;Zker7rDmanWmVokrbC2+hk9cR44SxiiQHdNA5VomfUA3kCOEV2h+b6aQoIPFGl58WCKoDafRMofC&#10;YfNpdLA1ck0JohRI/mmaVfdQSoquagbeYs8C7iC7Tb5IOsfGJsUE1OeSuCMb5GQrXnnvKlqmUKbg&#10;s7PTiGWs4rGhQfMltklbTbJZjii3C2iaWkScywQ+k3qq8x7hOvNvPEDDdNCA0CiXCLZhSFpdJ46d&#10;OHff2ZdefhF13xs3byETff36LckTCA4KzM3NEKJ4dmfO3ffFH/8nv/O7vz0zM4dqi7qNsDXl5uOB&#10;yCXc0g/4x5PwMSroD4ch2kdbELwgw2Iwi0dW5wnrqhXPWFrkdRrw54oI3NL2REaNRJnYLI9AsZQc&#10;EJEYRBxnzRjwobUJdo2DMVcgRo7fv723u7mzyboZ6Omhlb63v8tyX1/f4hUw5cqOIBLT6UcajW/L&#10;sDYtlhQzfdlcR3enFA3NSVxQLC2bqqxRwVPh02q+Ch8gBozk08rFU2/bGBrJTjSKJITybDijpt8h&#10;Mz6lKppS5y7EL7EmAvg/D4XiFPSXt0nl2tfTxYtGDGxre3NtfXV5eZF5ZKpwOgOUxfwMbSjjx8r+&#10;zyal5IBihywmk1iSW2ck0JKAzg+hH/3vdoZ0+A1dOQ2+trXz3mjWiMpgZ6M4mjYFCUAnAQ1n7OqQ&#10;qy2tDeP2KRzB7yFysa/5mTZgStjBEqYNohhpmzGoD/u9BuapD86rNGBReSJ1vyTLDNVx9JA5Esmn&#10;oVHyGwBU9cXtbTpAKf+B00zlzCC1nAcEvVNxGzff1E/V7NIVcdar76+yQR5VZAZki46zbo49yBtk&#10;mlt/VKeVoRkSSkoG7TpHKULPwUAuK5KFjkhA1P7kwI7WtuZHqifA3mblC56iTen3fafwzK57DK6r&#10;KxD5ob8q7rYDT1dl7usc4w888CCq3TALMWVBT3F6eopXQ3nJUQ6eBE9LijYe77Vr4I/XuSOQJaAj&#10;mI4Mx0BehAHJhmUYFqdByoPtxa3FS4t6mzAERBC0Pq9SLkds8v0516EOorcVuM7vHwgGRkPI2YSP&#10;xaLTMUaSQRxxfy610MsopZgFamQO3Ix65gu4QgtDYX1SPTGsAOYoaJwtaqYAhhqL7qw0H/AJLRhW&#10;WQ9oW3cX/PKIL4oId22v0tyu1ZeqVRLHmbpvFaZzo7FWLa0Uynjs7ZYauZqbaF2s22A1Yde0ubQ0&#10;vw9yNEQCnRAc+Hr8+FaHjkWjZ1tjD7a2PdTFeHVgLBQejFRbGqlSirbvEhrnmXQyxwwJqr5FgCsF&#10;X+k9OVKzdKGEIB62fSzRYS/BGdNKto6ZSHL5A32FIg+S9VHgekl+SAK2zHcgFIk7BpvZqBZ06keG&#10;h49MTIJykVjiQ4Ui2OgQKgTKt7IpzBeAJ6PHjp1A+AYeMNKIUL0McMFOrLC2sf32W2/PzgFr7V+6&#10;fOmrf/bnDOrduHmTg+z2zNzDDz+K1NoXv/hP2Ukvfvfvb92+MTExzYbVrlHqogXLUYLdPUNqkNbw&#10;p4EIiFqYlM+tWSkOvtQEoD6jScF8oZceOqxA6MAQ4Zg6BehEaIUMjNu3FpwCDXUoi4qGhlVMjq81&#10;WY06nVpnWnHiMKFfJutruReazSzbW5aMDElF5MHKgCzqoXQS21t3d7dE3EZjDuWmxQVoQmCEivOa&#10;c3HR6CQDxxqXu4I4mMGHrVTcw9Q5Aw1xNdYaI+vNk2wVc3BmCIx0ZlBOMHdpqZQ7QUkDahDDDgos&#10;TEocTaQwDF5CtFInZDzBxHUvbdvunj5am4ZNaEG89c5bcBw3tpHykDYn253znRY/ixltItjtGr42&#10;Ay1HKI1VhGICYAT9tO9890Um2yjlhavWqsn9NMGcV0xGy8Ijd8rnMnS0IaEepFMkJ8R5rIv5+8ze&#10;Nr4RhSIgmurQfFlIRGc8DvcetEtsN7BEFlBIctTu0ydPMmyhzISZDCU3JIjOTMGhMCY+r+FIrFzM&#10;DQwNI/HFq3rogbMnpybS2RS7F10n9DiQo+TRkDdIiNHdZKTx1u2Zvp6eH//CP/7DP/pjwKeRoV7i&#10;I+C3Bpld9Sjj/8g2uirydAHWKpm2sFAlRU3SDNNobO6ncwkj7ToQCJUIk8QCEkh9PF4ImzdnFmAI&#10;fOxDj506Ps5MMRP5bPM0Fh0hyJuCcMkV6MwGw7GcLEjkVN3CXFIw+PZ715t+0fKQFbR0CmcOwKYD&#10;zheGYLgeYuvefnK8r//he88UUvuk2BwaGMUwo6mxJi9UDPhKlVgoAfOMrJ8SGmCMJQ+KypA5i5e2&#10;JxjqHpo7wRigfNnt/e6bF4+cvBcRZE5a6ln2mA0xldHnps8NpRRb3Y54gtKyFUCo3gz6wkC9e/n8&#10;7No6PpTYOWOiyMthcIOBtxYmssXqM/qTGZprXFrpQkhpA/mpehigdIpJPD2yF1jRhAbCbEsoiuyV&#10;tIGCgb7eQSuuNc+FoCBPgdDLyVfWdjS6Y10ePOTqbImWluD2zv6f/8Wf8TwffvihK1evqulWrtJ5&#10;efTB+zUxXKvFoHuos8dQEYmldLwsGUWdJUABRKeRrc6LyTLVy5lnuZcKLy5Lt8CXRrfWt2cBP5ou&#10;ggiJJDGFPqyqJZ6bfLSpov0LC3M0J//Vf/vf3LhxrT3e8va7l6QGWStt723BhITXTzmeSu/SoLe2&#10;YwAdYKRx6TXDdBMETLYM4IOVMdmw9JXUJSJzp8xC6EfcAtVQ1qHySHyavSmTJt2Oh+OdWsIJVeZD&#10;qFF9kOhmCQcR/+TQCF6iZM9QuyZxsRibpmxbXVqiCFiZn+9s60ITVuy8cpXrwn6IJGBtd7vscc2t&#10;bmwldyePThMMNHCB7CrVEd55uQOSZjyzYIfzjoD3gNxI5qne17bWufhILEbeRt8WLia3wKwygZV+&#10;C28NjIyaGva62gr42aBPVtYMAagZKrgEGn4EexZ+Uk9fX4mZBY3tV2nW8/p4AOQmJN0qATTnom6R&#10;aNDm7Q0pUEKEHvCJ8MLCDHM9xDO+TgiyKjiNcmhqSjxAeb9wQ7xtcina5exmAXJ6oDSVlVkp4xLL&#10;qMYIlSWyItpSKAv+1OxJFZIitwNiA0kc1I4uENfEfBmvwETLLEkxOyzT5hUv0bIt0Zy4DGHVun41&#10;stltRFJa7VLuVftLrl/SXsRY21OV3BlG30IxAA+VAtoIDKxTHXhEPw4PjeqrytMcJ2ADJ659jtJf&#10;/g/gEol+ZbAG8rNoJAOihE8FstgLlDIUqADsTm+VZiHnKEC+3YZIHYYoOvLTLA9+rDn5Cko0NKXx&#10;h9lfcLV0clU/ck/on3+4ZbQTzyoXsWFpr/a//v3B81cUTl0He4MXfoo4Rm4HExFE8D/9p/8E/nbm&#10;nlMQJJxi8u4H4C12QUtLK4BSbBaAJbJ2qGNAd3Qel9bXQU1BIlHhgekIsjhwpG/ixFgJBSdosWFX&#10;M+wO0AiJBSUMAGPFftHM5feiJ39/0vXBVNL+pE4COBRJJzKKSHAjgVqoF/YLlWzFC1gGDl71xEIt&#10;YV/EXYHwbWkWmBMEGRpt6uaoX8tqAcs1AF772czQ7tbM+h1wPn0JUeSYcvB5W9rC8BSbUU8t0vDG&#10;vM2oux6B6SwHMA4g+YCBzkAVl23YP+gulLmUGvVktYlKd4pJw7onXavuV3bmdoC12FIQmjl4R0fG&#10;tBTESZBBh7ELKJk0IciOIJdiO5AogruzzOgx0yswmg42Zpot0BSLtJzkfkYAFcUihD9Ki9QhShWA&#10;Rmsg1MGLoE2AC+bSqc6u7kEySMbjsD+U95IIM1SP+Wyazujq5gagF8zx/XT22NQEFEOMmwH5Pv+5&#10;H2PHcXlPP/X00tLiV77y5bNn7s1lkyxZeHusDUiDxp93JvvtbrTSBcVLV5o0V09E5wghiOyEDcHG&#10;JI8nUmmiE+kx5VIY1WqHmjKXMAQJO0ejZJuIhsZCYc2+CFEQYVe8XSNjitOiFIus2mhMghJtQQt3&#10;ZTOFmKjDE8EI9AH4TxQaVIzJ3RSz0mNj408+/WFmxigwqLF5ltS3hBeGv9HARKrhW9/5e3oGZGOk&#10;g+xCuY+AfADn6kAEMsJ19QDB6UQMvkUAsW4uFYN6eP2SFCfOiHYmdJPOPluZbJimKU1RLhzLNM41&#10;qdC2RHLI2TGNxDmIB2CpCiBKrgk9b31jzRN8ZF0AAP/0SURBVHqZxqjk5JNwAMdfC61RYl60Jc6n&#10;RUOIyx+Qyk9MHqHglecCiWA2g4HBwPBIHI/yehnWAaU+RDF62pQmH332Q9/4u2+EvcGenvbBodEX&#10;X39jK40lcQ2VV8BLzkHegDUuzOSYXqiHQf4IQjnuk0enWWByExZNR60+wxHtQwmJ6Q/wMppNUJyr&#10;12+Q3D3x6MODvR20BowoWmMXIS2KxDMGubxpoJH1rc1r124dPzYJgj2/sDBIh7c9QUQVRCzbJBdV&#10;Gaeses02gEn3W/sQUXoBWU5xjeeHaGsaVxILWLYJ+DprOKtABNRCAUl64+3L/d2tH37y0dPHR+vl&#10;PNK7sK/AAejkKaiGIwwQKPsMBFGqY91QTtETZBg5lc0WJersYrnqDPPWsfFGO4DZNRLcb33ruzSn&#10;V9e2zx47+sDJEweY4VZLCG5jXohvuHwlfZx2aoURtkCWOFGwiFbPEWRRtYQf8gqYn9NoYBc0PEQ/&#10;98uXbwxMHOvtHSAZZ0WSSskWHZ8cWljZ5PVrN8+fPjbQ21s/SCM+zPYOByWVvo4gZb25dZAlE19a&#10;WQfjoM6I0PyLxowXbW/KWJ28WBJ6jncraySCKqFkkBWBsWDvrF0d/eg2dbV3gbcxoMAxCHJiRVqN&#10;lIWgyMknZFvGA1KCl7souSxHlfI9Xm5kfWPlq88/Tz/jQx96oqO3571Ll1BxI307f/Y0BzD7GTxG&#10;Y3twIARAVkAyAT25CooSHmO17Gg5uYGdTSPRShI1mkWfABjLa7d4NfedyYmYAq8Os+Z8gfgAzMa1&#10;2ald6+/p3dlPgpwRfQizQNeA/ABa125epvRBvhN7USgopENsL4KwxkFiraMjfdRHEnyGIqoBDqJt&#10;g1XswNh4iwi3MUq9scxcyi8UgbQOKYcIZSSQChe8Zpsu47Si4UuuoGqn1uBwPHP8JDXxhUvvJDOZ&#10;rt6+45NHN1c3dnb26IPcvH7t0XPnyXCLkgwsIU/NBXNgbSRTFa9raXNrP5saHB2GvMDpoPYwiT8q&#10;D/kC0M744ADsf5jyHCe8O66cy17d2ODJ06YiLJL0k3NI3ZSKS1sGIAuI1MaVJItEgcGPPbh9fQGQ&#10;UbM0UF0zeZoOaEEjxDKAm6WnaQ6NNIw4ecQYYJ4LHR0FRBuS5xkqoMvzhvYKsxzyDeP10TFhTJfn&#10;RRABt1NOLi8irSOpgXJUeJCWaKmVC+LRG4WL/9ORaM4N5MHqzhk1kD4XjxvZBTj7vGdMbsD2yKTp&#10;gIP9gnsR9FkPZIoUpTAPdUwaD0WBjYNWrXSxTdgZyuqaKJYF4aVbLmicL/Bsn4+ZULYJwha8BfUy&#10;LTLaoIsD5mgLm4KSI6nND7RZPigZDHVa/sgnUhSz37EC01dIzRjL8gwrI8z0DdRtxC+ZcfJ6SbuB&#10;JhH3lzoPDQfTjpVLPe6jHMvKXtVNNOtBHbTS6dezd9JHtT+N6sbxIM4GJyWb9Q9yP+/kiLO/1tuC&#10;CMT7Pg5Krsl/gzmEcsQHNv81Wveo5EDbhyNEND539gyjIfQ+zAFCB/n7v5ZzdHNzixYQiTynGE+b&#10;tYFKyMbePlw0OkiAi/AguIYz951hwYAaQX+0MqDOSaYcMeor4+LrLSlxZKYu7A7GKUlRCmDkDbSH&#10;rNF+MQ73faDjB27izh/4SSB8TKWQNZE45uEz6feFVKGar/ogv9TcsUBLxBd2VVjuSurt3Sl4yZwk&#10;COvJ+vymMebcq+b3RBqh0OOoEf8UGSlofNQrRsgR0z0xEG9SRJA4tvrr0aYn7vcmyO9IG6W5o0FI&#10;OU38gxNHraBmnbExlH2SVf0mVSsnS+79JjJXgrypi8PBiSMTFgwNQreeqnRhrCvNKuEGGCzl3zH7&#10;hgaMMlBYYQC1f2VkJBG0e9hbAEgEUsSM5EdljkQgN6R9Pb390EQ07GAwDIxfkUN196Q7+d2UREyh&#10;TfBMOAfjiVZiOPje2TNnNre3daMmM/zOm28/86Enxo5MireoGUqVgKRk1px4H2HskCyI59Pdl9pE&#10;kpAxEcAUDiDwRNM5AEyJADAKkrTCiW4ke5BrIh6Jn1NAJ3IPxMS8FuwtHnaaHV69WiTKLKXCQ50L&#10;qEFZDfxCcJSEH0+SSpwcyBBnPx4s3D3wNwP495w+hdsQgBFXAQhHi4ZRD1mqADq2tzOn9vJrr2xt&#10;rlJssN/hjpB9cs7yXTSAUqvDz+Ghg1ZSV8oVFd5LswqniMuTZa7DEZIXKW+NIXSRpAEZqIQJcjQe&#10;0GfhNQ2NjpPZEbXoc0uYkCYP1EXRuEEc5CKoDqFJ9fKNKBjEgAowvUBXh+lmEmx1CDe2th966AE8&#10;UVm9aGMDWZB7JtrxYEuT6+zubnBo8z3Qoh3q64E8T1sDA8+t9bWf+Jmf/ZV/+a+3kkkmcTS74Qty&#10;NPC6CHoO48KCDyUg8nAB95mTp+VQ7aQamMlKr+fOu7VKTEw0lytOTyYQfuvdCygyPPPEE7GoL5+V&#10;xhLrkEGwWLCFEUvsnBApBi+9ces2ZjjHjh6F0sePGBkaBjspZFOQlDW9IjHqkPRu2AZ0wHimdWbX&#10;xTqwFguXhzoNRMaiun5uDl+7OEn9+GlDMEvNLC5/yWTD3PxCf0/Px557kibt2vIiZKXFxQUMCwOR&#10;8PZumhGHsSPj2JAD6XF0sRkp/onvdMCYwwqHYpxMTLPYNFaZ4Ws6qxxva2ubV69eU3cydfDU/WdO&#10;jo1k9hHAbCTCDEo3ORhIAuFpAROAJIj1CC5WqcrARkRAzieG9ougcaRmyN/r7PKjAOfZSGa2ClWf&#10;rG67ZKxiUuyQGyDXuhAH2Fn/zstv/eOPPj04PBIk+QT4qVE40lKkhVHegx2S3Gvp6rpw8T101Fgi&#10;cbHCWqQ9bXNFeoRGFJBfEJwPqSHA8oH72FTLVdofJFJuOu3pdKaztX1wYFCDOGI6iL66u78LZgCt&#10;BPyAC+Oti/gSoE6KkVdTTHC6oOmkqeumC3v7P/vqn6fS6Z/92Z/iGdy8cfPlF18HLjtz6jgLmGEB&#10;rkMB2geDWIaDajZTkuuY85dqRTJ9EV0pFRhmc5H/qSJB4kWAOfCw4C64wHRVXEAXkhVFCYnuKmlm&#10;KMDS57GTFUBI5nSHP8ciJpogRwiqywAyAFjTU09n9jra4hlTzEJ6kHSKZKJYK3XgwtrTSVBhStqh&#10;xyutESMYFRhnPTprjdK0wYkjbStyILGaNTBB3m3E0xD8C/IPkWzg+aG1BuVZgG7TX60S8+45foJk&#10;5dLVSyCaR6aOHp8+vr60guTN0489+pdf/drHP/Qcm80aknkoVdBdWNA7qVzBXZtdWSs3a4gzgIQQ&#10;FY3F4EOThf8RuSaGhvYy2aW1FbK7zq4eivgt4vfuDvkoxzOXQV0kyQfCk4pZ0QrASSXWh9UNrYSg&#10;pikRcN5c2+HUoccI5QlMkaQNEidqwKOjotHo3DAXUST3WU6gQnWYiELYELGvcniwcCGGPnDfOayq&#10;yVZYpST/wyPDpXp5N7krJygjKKtpZAKTvBQSHbYbO4WTjIRP9otCZXixHIGaPINMSN+fVJI6nVVC&#10;yM8WD1jDna1tZJCwrICJpFUh8STCguyCsB88oF9QqDFGBuxBHIKBKBxdkuPsy0MXVQKtfLck+sUP&#10;NWCTfcdTIuXI4ZOR5K8AzZQBi2Rjoje0lk2vRH1pTUibb601qfXj4T4yCAoMkkB7vwBavLW7M7e0&#10;cGx6mlOE/0JXRwWJIUGNZRTzDF3A1TKDBgGl5GWY+yJfxx+F51gXQAIG8rBQDspj0bCKLU01mPWh&#10;oRxVBZKFVLXGxfyfhV92csTN/6W3719aRnjn43t/c7D3+dDvAp/vbG6yqcncBwcHaP2DO5nDp0RK&#10;ed/vRxO/910YqbDsSq1Ec7KHMwPKCL2HBzEwNIReo/y7DgnkFp7vgIWEPio6CVDaRwv2T4lgGdu2&#10;O4gj6aNAx5aAUEbhjvaL3xg0/w/5YBgFlLGJHyf4eLbswpOi0DhIlqqY9hFvWJN1T5S5Jl9LjVYy&#10;8cQqBN6lTXyiLa/enRLCQzFZh3TqsAD0VnglBEOIFzSLxUAmDDEX3BNuRvBib3oSqOQFaT174l5/&#10;jHJTYcTJGg/pp/+wuxDEhm9higHtGukj2pD8prZf3V7eUc8GyXjj1cJUM01WiUFzfbxQRnLpDxBB&#10;uFrWO8w5UWndEM1xnSjSeqaW5u7I5inVGDCFhY8kH8HKuD0+4rs+X7R+vWDSZQ9VKa50qtQk6UKv&#10;2eRji9lUmsliUElED9A6wBro+NGjaEFQBRGEjX0hUTOyKAVOo0cYY8IgamWO35tCPUjTlhMAKf0z&#10;8XppYyCMqDYaIIA+V9wKXYcjMUY2IGKBZObUFNACY8qQg9Yh3VPJSXVDELtx7Q2dEBkNdRFNeonM&#10;oTUsRihpKDkFuq0rCyuoDzFD//Cjjw4PDUlWm54qtrqJMAMrRFP+Aip2PBG+OXvjjddeR7iD3CuV&#10;TbLtCKH8zBIK3CUJ5HHtnF/pVA4olDjQ3tnJwaeDKQ99oQFLRYPt6hYpDedyhb/Qw9VMaVhh2eWC&#10;gUMNhvIRiGkgEOEn2MAFT1HSiFZ2adJRmq4GexNTadsKZVUppBBNO55AhpWJgqklgqTySG/Ky7vZ&#10;gMopDUtXk6RfomFeD8I3tHlwnTtxcppZjptzGwjTBlvCHEJqjsMApFfeYIQkWPcw2Y0qWDGaaJXt&#10;y5l7zjgosanckGNwNtjWdz7ER3RRrPR2twK9Xbx8dXpq4sNPPx711hmJL3Ayo0sHuBQIM/vJ2Dnq&#10;LJwHV6+9B4YB6w0WI4PsUxNHIgEXU1eoWJdLOcAJzmyIfX4POIe7VGuCI5oVtn5gyE36iD2JfPVs&#10;gkFChzr5CO8GOEuZSdWVf2t3b25uZXiw5x999pPvXHhzGz4m+7npbmmPwyagVdvZGeflgUdubmBc&#10;UcbGBDyHHhCTYgi+jg4jPtkgjSbYHQBaId4Rkm8Y1ApQn831zbmFtWcfPd/TEgUg5VTDgcgoU2Vg&#10;GWhLPBqyOEINSxx0DF6TDkgRfpk8Bb+nvgKuoXRjSD6Eus7K5la9paOITbCqmqDSOgPK5eFQLe0t&#10;z7594doXPvEhXMljQd9BcocpJkAqiohcpbZBYcjKCgTeefcK06OJaJQ8z7ppDutdOUHFGf7gDBQx&#10;qv7xj34cIpEkzeX4idkOkaEBWYQjU4YxgRCcSxv+pOuNkurGezeusnm2d9axv1MajoIJHhL1Jnm2&#10;2LvRKHUkCHFvX+/ExJE/+IPf5yf9j//zr5E7/umf/PHXvvpX58/fOzU6kspKI9DwJ16ySxyNMkPd&#10;LkoCXjRWiFj/AiKK4EhYQWGbOktu31pxAlXN3pfEguUJf52nBheJJqPptEiE3BSgm0CU7HluxJrL&#10;FdSnyISWl1eAuzgJIjElQ62tLbsZlJhkieOcxebHReVGiuKCsUiUJFnnMsX3kg2MNficzpQ6fAAT&#10;wNrokUigEJ8o2RnxN4awlZm0lb5imvDF7KX1ICSbxzBeTyxx38lT1HoXr4Ajpo8ePzHSPzZz++bW&#10;+taDZ8/+H7/7lc987FMEPooClgnERIo4pjd29tNIes4sLZMdd/X1SJtfkBeXhjwNJLYqQ6lDXT27&#10;qdTS+goPcmLqKLk9Eq/J1H40mkCbHG4OXD7j6SgBElzAQ23AIlXYVDWjvEOmWzRGOCeccTy60UQH&#10;voj2FixCYQwmpiTfxaZQyUgwmMSpVh6gNeQRHnjk8dlr1zc31vADnlmch9pJWs4rZVXspZio3Nek&#10;J1Wozhver8ivYixrekOCLEoUjTak2WMjAFCmUzPyX6kB2HgjIB9RUM4oYMgeD/YVqJNSiQIF0pwG&#10;qY/E2lDku3LlSmoHT4oMAmvxllYKdt4vebOsPutNtbHZljKPMgofuJHimFrS4MY8GHm7ZtIU5RJy&#10;M515Gr5AmByMkvBQZ1ecd/WCNcenpIFAxB8lFMU4rII7hP/W+dVlrMbbuzpSB5qwge/FuCKeGYJ4&#10;19c1HGNMR+J1b2cXgZ/SQmKWNuRkvA/B80aAk3ova5/9eBgH6S/osFBU5glytFKcKIEXCOv9VvBf&#10;/0NyxJ9O/L5xOg8RAIfUwcIiG1C4F0JZVVf1gx8EWeseyetBeYz+1cSsxXnSdxBO4iQA7/tgwTm+&#10;NHwc+s7aXyjCwdmSJBMwoM1r1BsawIhr4qjkZXav6sL0i3yLccEWvwsUCKRVrWr7rzy4/gG9agvH&#10;6larT43MCSoVjXquXtwvlTMlD7O/bImqS+IvoQTtYEKmDcgrB2FN0kx0npIEjlh5zs0KzGErHPLy&#10;efhse05iMXEbHqScOYbiXTFvR8iTAGh0u2JuF8Gv1edPiEdskhPOHPsPI2t+30O/+0ceOHexX22k&#10;6lUSx91Sfb9WS7v2Zja4QnCBSDxBVYflI2ueGMJshDh/HKNlSLqJddUDBMUq5zAVe29PL5q7rENj&#10;qTg8fnOdNKUgvS2DrhUejeSgfpHqFVQ+pGfCv8gh49A/U1ZtwFoATiMj4yTZmhExYIJBYL6F5is9&#10;PrR2lCbaM7OGJFFVYHwhh490kohNv9QImpKhUhtR+K7DsjNlAOptiVKhi2zytIEgu0XOKjZhZAQ+&#10;BTK2p+KMQ9rQbamZoNxJQVuOESoUmszAkdQRiNSsQEUIYIGKen1tbXLyGIPVg4NDpGhKl9VDVbXG&#10;zTIIzPzoxs7mlUuX5G0jcUcANio39Z3gUy6uLjMUQjoOEZKAlM2kGGqG/yjlWGqWImiUH//RVDbN&#10;wyHG8Y44mzi1uXDN1YW99WKd0QKyTzSskD0+OjUNCUr5qqh2osQCl8A8kJ6XRUvWqWaCDjK8Jcl0&#10;eP3cC4/CfARkGKoZhlptd48UkPiBI3ONXHB7Z8dmP9yra8uMOfKcELghJYGhhCQtpXXqQFx7BEAI&#10;kkFzvNNKkPwJB7G+CWVs/+AonAU3kgeqXx1mm6QyS0QO54ixD5pdGikaHe5b2wBv2sei98lHH/Y0&#10;ijwdumyleq21pY31wXwJY5F9g6M816vvXWOpMSm5s7NBBsvKGO/rtdKkQA7DhCEaNGQH6gQgU67h&#10;ZsKHiRK6miGPlGgYhaGOUUruC7Lk7MQwwjalBLWLZKkwtN3AHHp8uB8t9Xcuvl0uHRyfGF/Z2dah&#10;2qhMHTtOLIuQa6uf1ZBdYyqDwzG0Wm50evzYYM+AlpfPA/czLVR7r6cLe3vek4f+0e1bt5aWtj/2&#10;xENxMln0yi0jgwZrQ/2QVQEyxfeDXiH1IqOmgdtQHQE7iwkrJhSsygDPh8lKZAuuzy+tpdIDU6fi&#10;AXeWGXv5c5NFCx5lea3dvrG6tPaJZ57oYYIEJslBBunEmnEG9w8KC1vbYHrbmeyVq7foFrW2JDAk&#10;ZpHpHYmmKR5IHRInuUy9QrmGX/tjjz95//0PsGi4JEBrDWOWwUpTdBB4t1evvvfaq68ApzGgymZD&#10;NYbJeaOCqfFqtkIMlYtgyv/AvKAhE9unpqfRc5o+euzyJZH//rt/86uM0v6n3/99/DYGqCFa42b4&#10;o4kjdJ3YUzbyUeUhQawEspbVPUN/liMCj2HpYgsMc0HTn5Xrt+w+hbTXcLTCJY82boV1tbm1S2zk&#10;RphPZyUwZCQVPFpb0O8q+NanuUhRxzhWK9XN7VUc6UhyoVOQ5nLa00wRDOkPkroxQLG/v7OxvtWS&#10;CCMYPTw8IA9NV43pYri4IlewEEUIExmbRYjQjKOLTtixwKolg7kgKWIqmabfH02Ak4HPQ9yvuMuN&#10;4dZ2Su3CQfHdi2+DXE4fOzk2PHHlwtuQO5j7/pPf+8NPfOSjlJeUU0AdCi4YLRYLe8lkORC8cmsu&#10;GAt19fdYgmZpKW+W+2jWhweG2mNtu6ldWBxUhKMTR3j+6JvQshaVxMPNW9DXHLRSDzJZe7baMSJm&#10;SIQU6RHs4yDh5WMRKFyKxyRmGpIzOrgzoyYky5Gv0GAp4KMHR5QK2xYqfal4ZPLozM3btI2efOTB&#10;G/Pzo/19aIP19PfzwLf3d967eUND1NiUI6Lkdh8UDxhOdxIHkiE8pdmX5G46fHUeiUAE9UHeXQr3&#10;XsRoSdgAGqmwqTSIgACEiba2o9NTnEYUYCwSkzYSnZGT/bvf/GY6W8SfD6xFAq68BqbETHuL5WF5&#10;qXVm+WzIf1qLdXk1ujyqZTNIT6Zh3wIJSCtBIYJJHvoQXB7gdpPqnSEkST0pQmiETsOlZgik7hYD&#10;cD5PC/6yzEu0tdIqJ2KAtxMeN3a2CgcFrH3Flxf3l1YoghX+IWnWNCKsarWtzEbafoquyxwFJUFq&#10;29k0UYiGpCLyk6JGykgandk+wQNklaSMr7X/v+/miD+YbBwiiwd7Px78LZsbcxpHNmFg6wqWGziN&#10;5sYa+IUSyj7woUJT2o2yMhGMSELVBDiwtvv7W9NKIz7woWPEWXaHaaLzBgCmnSahnSnOlLd+q6KM&#10;9gVqGJokr3K4BsKxEGPFZR+T8KI5usR0dPljgUCU9BmO4x3QkfUlA7MfvPUf+BuWAT0A2I3qU9sv&#10;JBx3ioX9A49sX5uoMSVC8dZYG6xHUB+jMupJCcpCIttUnA4REyk8CWZ0JIrkx2fCWTzbYqm2urYq&#10;jqqBRjFEKjr8rhakt9HHwjTNJz+YVtoZygSsrr+TONob/wd9wD9E1idZb2Dztlvx5zyNVMWTwm5n&#10;C8AC6Kgtmmjv7cbBj2fJo6EMYxUxysPZY5tCEtmMTTlq89ZVZ/ZFbBvNMWowUX+pdaKrs7LaRi3J&#10;xfgtWSNnNz8F0gX3wP4VY1dNiCqMeTgkLFZecd/gIEkoPSK9b2XaDiirm9xP7jABR17jkHc008+J&#10;iiCXSazzebRitLOse2v9KtPCt7arNh+x2co95/lRYUmHWGewg/Y7Z6nogop4OpklOgowSVZt/DTS&#10;IwreCGaYJEmccRwfDNapN0qXjFZMMNDf0y9qQ7nAQwDqoU81M3sL4yi0fgzIYdqyQhmM5AQ+Osop&#10;yaHKIs7xkFnApEI4HLNteUqwA9G65bbBSsy/1gvhnzhFfq6vI4fze4Brbt1cYEdjGTDU3zc83M84&#10;C38ENeCuGT3k8CJoM8vDj9vZwB0nC+WkPQEDEnxEs3vEbZ4RmBOPiSEbChhNEzbwXwnB4OePJuOl&#10;cUMdXIZO8nzVNidpVohRqUasM9V2+btKC0WkBj12ei/EatJq9ZCQJrYo7mQaYFG4+r6vhcA+Egah&#10;gC48dmtrbGRobHTEEQ+j1UhpHYvG6MiAweLAQZORi1lYXEYJVpPFZNONOv1+lH8o0eDI09IXIZ6k&#10;AaDMR5rMg2MMk7+iBUBZR3tWHSlZZxkJSI5nnFIM1zD26/MyJQicLelpuR1F8EfljFxYXGJ9oR6w&#10;l81RV1EeIl6JYeXtmVsLy2uLi6swTxE6kQwN/bhAsL+rnzilIVClUFV+rFkvlJi+NLqkmzd08dJV&#10;Ftz02DBHqNS+0U8Xq51TVsW3nRaaTHfqH14eCpNGvUd8B2wiQCe1YbwVmpV2BvmRKMNhgvOJZQfh&#10;aGV5CaSNthNxgxn3zbU1TrNhxJ81cYIIS5XlJZ4cOXTTs7SxBquWWGV6/YxcEhaiIsNbLBa4qkCj&#10;SotXTGsSetnExBSPhvqDETmZ50q9OCD1n75+ZrUuXry0sbaOFO9+Mi1Nk4iMxUeGB6EVHzkyht8l&#10;AFELOkvRCJK9g/2Dx6enR0bHOKexh1heXGDlCRaKhl96+duba5trKyswECCNMX1ADcTjd2YDHckb&#10;K1HVutOeVVy1M8T0XCxaEGSdeYUKts6khxj9ErF4g+RfrMt777lvZ38bNcTxkbFvfetbOKJCCcUt&#10;Gr76wuI8wBiP2yCeJpkxm2dlbQWFAmAZTkFQWOJHLN5KTkG2JxqHP0yhU8jmewZ7YO7D/5VXibRG&#10;jWwCdqvMidCoyGMe5rxrGhZaAOaMDj0KT0hNyEogVcoUvCALShJWdrXighdPMLq0sb3Bu2MQBOHj&#10;zY0NkgZ41kBlvd3dTC+zWR0TFON8UOlUsE9a39oJxUQCEzNY3DN9EPpIVFB5ZWsxdw/+zyA+qsM8&#10;R4bdTb4gpOllYxJrJkPNZUeiz4p4ndCck5poEkhI3Dc5TZnJcOWavYWQRyrDeIpwAe5CBDiZZ0mf&#10;06p8SruS9ASa7qefevLll15Grw65SpO9wN602hGPD46OwrOmODEbKRDoIEsS8JnDgpfPxlHyKitw&#10;vB9yvDIaZKBE5ErQTwlMUmdFqjObA9umVMOkFd1mcOskXdtUit29srJ6c2aGZhVyRzgB7u/szM/P&#10;SRVIHS4bPZaOmD6cA0IFtMQglY3QSZcQmOxFJf0lPqsU7OSrJk9qNZBhGpnQonxbNHEjdN/nYxQP&#10;g1YeHulLrYwyb8FurorKCcMzdFDghy2tcmnLt+Zmtne2bs7O8IqHoArUUEcXsEG6TKhVZizDN4Ei&#10;nI0wN0xkVHOK4vjIi8QPUR2LBUwvRJeQIze7H20iwa7EQSXUUiSWII92SrO5FnlG48wu1y8+3nL2&#10;f9r70XsDLSHPVrr20P8n+U8fjPxvLxxo6VQKA7m/s2aVMmv+I8lw3Fv5mwoxjaPLT0kp8ZAP5imc&#10;z6TVZovrdABBUXSkmxyP/bIP8Rl0YptYnSV9Tm/aSQI1RCIcTVIkyi/5NP2DoaRKE/StRblDUo6b&#10;j8c5sOmdRdEmaobq6QbWfN6tehU5m7mKZ83t2/aWl0qFxXx5pVxeLZbWCo09mvp0RuqaccF8xcBP&#10;kxn6YMaln/k9UR7/UBDtw+hp0P62luOJyGQsOBxpdHryvmLOlUmWkpvZ3VSR0iNXc9H/8ZutHFFN&#10;Wn2SEzZzAV6PFpgl3DqzZFbhwxiFqNvbC/Wptw2RZehXhUDm9l7pdv7gUib16l7mxX3PTK02Xyot&#10;5Ksb5RpDDswwSHTr0MTHdH6cPPqHJY6EOLwHO33ewUBgOuw9FfI9EPU+3hJ/qDMK7DAW9vb5D5BE&#10;99Z5vViBIyTN1mVkgeaqKKyS/KQOkYaT5oPh6SqLUnwWtmtZ4qE5qra9kykoCinBkwSCOByaKRTm&#10;R1tPYUYEDI7tQBCRVwA5XiHf12ShyLCY0xDdgliHkRVVFo1vsmrVJfKK0qgN0ACUSB0A9iQF/5m+&#10;hv4kor7yVXkwmO6o6jyDEI1+IdVFEatEO6SCJizToKJ5puas1PiM3awhZvBLTnapT6BlgYYl87FS&#10;yCIp5GSkPTYzM0v85G8ogMHguEhaatIb5WqhG2nMBfFXOX8KBSBcklz6I2L/SFVBYRNZAJtIE5WQ&#10;0EG6RQNe6aMsD1z8CKRkoLXASJa4MpirNBEAUwOQvkg59G3VeKwQ8aBp7u/uJdNZWOcsO20oBiVL&#10;JabkuQmn8pdFCs0JIonKVForJZQk4Grzoxl2JiPCXINRHHBF5EFEEkM80QJdBMVF6TdwNKuJz7AO&#10;BzwHB1GP8IvpFzdLiwkwaD+7d2iZE0JKQnOTDo5IGDDaoRvFPhz5HHjYPppizvFWegcGb9+4CQvt&#10;3AP33XfvaUyMKMTV+2nU+7r7qSL208ndrX1MRDh1Ll66MjUxAUIDRxINVFxMpEDHAmUOAzNZ0lY4&#10;es7qaxLBDxeENp7ZNvHjea+IS7ulVomqoqwDdcg0MOrxcdxKE5qvLJOii3clyzj13h0zBXHgmI2Q&#10;uEejxlB3jkOC8zwW5a+RlUcagCScDL0j2kYODmkviiEjxni5A3iTlSK6dD64UH/zjW/FW+Iffvj+&#10;Wu4AYSkN0sMJ4GjXghD5zAhsApx4d7I1Z89oOKBIlU+/jD1kdQ/AGrJwmsiSwqrPjZYI8wcIMZIf&#10;wAmADbm3tcMafffNN1r8kacff7hNisR5eBqxYIwZai+i//n6XrnQjISv3JgDRjpx9CgOrSqfzFTh&#10;sC8iNpCfvjbbgIP25D0nf/SznyctxneD5EmGvgJI9QEnAkWn//5Xf3Vpfnl4oA+GK5MMLH5S61On&#10;Tu/s4iXPlAAPBLuhMvKqINvAjdz81s4mOhn08tFGke5xuTw0OgTl8t033qSF/fgjD/GDqJIQl0GP&#10;gripaV/GVw0VkYId3mUeP1gvzF1BVrIodATanW45484ldqHIJG4fex6giKO/q29wdmH1m9/+Oxyw&#10;8ge1Dz/zpGJPqfB33/wmwqGgOEhAkzUil9rZ2YXWKWSUxbVFoBn4k2BT67s7TFOxwc3+owqVi1gP&#10;3i52QCE/feoYXsCgFxCFKUT0fJS/albFpO1IwsUNAXbhP1wPl6ZBcljR8t1WG4bhKQ3qMiDlsPCr&#10;DYy6kHVI7ewhI8dhP3XiRG93z7tvvYMIMIF2dWXjvpPHDnZS8CnpOFPjEuXKjRIC6c1g5NV3LvWM&#10;kH31oCZN/W70KF0VW6C7s5f7Xd3Y3N3foUPdP9RPoUhNTPlGEBCQrVqdgArqCCpN7cEStYfrYDsy&#10;jKcLjO6r+QDB49HkB+bmaEdIn9ZIHSaT42BZ+lCOqtS9AdVPOR/l2zPPPvc//Y+/fuL4senJ8fWt&#10;LQh9/NCJUdxQR+fX565cuU7EluknJ4eN7xLKgaIZdOBbEoKJv3vJXZItVEgDUUINMifFSKiFepNc&#10;Tb1nqgtJNmHZkUEKXnOa6MUwGKQ8SdMp4mXUkBPnqPSBz3UmOsFENc9hV0wBQpILLRzWOX0o+kFI&#10;hBXyZYpkliInfIghb28wRy6L2peGI9kvujApJ3Cf5SqCHVRVIkJonMoGNh3Qx7rRer5Cj4R2s5xw&#10;p6KmoGq6cesGZAyiLncArAiPlmVG55qwgC+rxobsIJRuv9ApkeKoQ/j/fH9TdNSsK4ERMLiAEQR9&#10;+WaAWCF4xGZfNESv9FrNFppfjIL/lfew18zMyq2t2rnRw37xu0u1o72+uzMrT2f+h/dnTDxwwTxN&#10;UAD15fmx1BwoA5lbtTjgZPFii0Ln4o8O3EWpoVEiIg0LXBWLk8EYzqTj4ZCcoUrVKtb3A43OMtKn&#10;vA9HdPrU9qUOKdL5isPvbE57zocmIpx+qH2UAVJyGTIVgqq61XjMxXwofVfp+YVoP/FLs9WBeEAj&#10;1bSOoZMckh3/H3SrGzmAxmo902hiUYlqWYZudbEIE0SqqlLTQDKpq62LVckpY31AnaGsKioKqQMq&#10;ahmv1T5sUxqKanRHhZJyaXVtxRIZTcmT47T3t/k6AsH2UCPh9qCJ3iqNSW+Czqbluw7q6jTC/4GI&#10;I88M5RyjOeJhSMLNnHU1Vd2B5ij1C5XA4DBjgyN00skX5XDAQAZtL5abQCL1n5UVEUGwkpO6IamV&#10;DP0srYdXY5WC8wp1s1o+hy/aeXEfJC9Q7fLCAP9NRxQEEBhKiKu9f1sb9p1oWEsnQQPOEjkAPLKr&#10;9cGx4gBVE9kCgPyWWGf8eMwOHHyRdhpLWtegPrrxTlXe0Ga2UWn9RBtEU/lrVF8p8cM+ZFiZinRy&#10;ahqunGO4ynfF2ZWf6+CIat2GwskcBK0DGlY50Eh6yfZtdedUd4BdTkVKmtSokhODq0hEgQOVxNRP&#10;0zmmhi4cWUntVpHUQMzcz6RCMIh7JZ0ECqSdrR1B6aXi448/yjADz4hdgc1SZyfLAkk99dzJaaTN&#10;JsVAXocDpsnOR1Uu7WyTPCRSk/vyHTAwBD4iTbS7ht4tdXENejaaRA+lbKTy6vApymnCXc0nw2xV&#10;ESOHwaypC51STjZwmuT+lrevq+POi5UWs2bw30dG1BHDgW2jQVvbO6zVsdFRrAxLhRwisix7jgQc&#10;h5m1IRGlBYzKDMXD/OLSIw+hq4TQRgFf0bWV1V0mjtMpDt/WWEyrggkjRGtYLMRTTeI7NuDS0BWB&#10;yaTUjU8sNVrL2XUPnGpgQhAs5GBBnm4+zvInsJaI2ijMpshlwXwXSd05i6QTykB2G5gPoX5vJ3n+&#10;/GNY80FJ5NDgM0FlCcFyVcL0ui1BtY3E//b29sLiCm3fwZ5OTh60BEx+QgY4XJC5LTlblmlwXSqY&#10;qqpA1ZWKs0bbUcLLEC/tOuab6YW9+PqFkbGRI2Nj95w+Cef9xImTaA6//ea7AHBkyaCd8UjL0SNj&#10;xtvmRyDyQs1RZRmidwnoxKDw4tIqiS/6jpymekUOnH8YUMlcyRP1nNIHuaNHj05OHeUgAidn67N5&#10;nOaCaFVm0fg3f/11Jmp5cBSAtMYgxBsLts7To7UMbM3BhdQn9qwsGyRCeJLbG6y9XVIix3hF1UgQ&#10;xbsWBiGJMqjaMiuqZ24+9DwJNooiCr+hCeuid6zKj8DKS3RqQosrLDkKJlA4iUqaLQtEAqQKQPUk&#10;eUUjY3l1nZJifX3n5PETb731FvnorWvXzPWaiwJ9SSSTmIuUyF8ZluLWUpmUgA/UGdGmzuTY20ql&#10;PW6kZQURGf0If00QRRzkZFYNQCsOp3p+sn+xFAB5DSAEh8YugXJLoUQYMS0uvh1/RREMVYelKI0H&#10;CjKxQurACABUmAQCs/GoEeYnjKyvrQP9MoWBRTEYHQMrPBR1SaSw6qUlnZHnZHh+ZRldVoSBNdAj&#10;/i3PhdYAA1KMsCckilEspA+ypkjfwlwUc3lcDpFObQCxG1QHkKjr9AUYoEEI0VqtVhNSF5ojaoQ4&#10;sMp9jLujfrLN+sp4RJHX3gqdRZXg/CKaqhIRRkoiBZM2iEUVujMDg8P4+2nY3OtBlY1ZaDi4SOpK&#10;qRrLUZ+bh8MDlGJ2A8PAAmUrD5NTXs49zuBAIKphYJJC6VfANCXI2sPWRbJuaRBqXlHNZUyMAkEg&#10;es4mClGYAVtppkOruYzGPGlcAIuQEfNyhFHTPiSI+YIUjaB3pp0kbIMCTxHC1UA2jAlf8F+ZImkI&#10;GXFWoAjOGEaROJdQrOQm4vJgJOkjzQyJrqDXLz1DN1aNhwaPrBhY0V5PtnCA3yPtcS1y0ZTdLIB0&#10;tqBpGBOc17L2eqEkclhy2yiIU6BIbo00wdYBSD82gKxhPGnVD2YEUnRMiBYYQuHBqTECylrl95qa&#10;8VGzXcjf6+CI/e2++0Y9z1+sXF2r8eveUc/Xr1a+c9O0byqFscK3JUbCUlX4F89TNA6zyURVheMN&#10;W0ueDOPyYm6h1CWkUU64GicwHVMOdaxTHUhRUCALzPoBnApEVPYtDUGlMdbE53FqFFRaUQExYbT7&#10;nZgjArEJrbqlrOwPkWJZMmr+4zVsV0UKYBMpWQc4D/l5YcRSFgSfASYDiY3wAM2L/j51tbRTwEGY&#10;NIZwm6x7cXzmaFqr+9dqgU23d8dTWCrn5/Ol5WJ5pdjYrrlSjUYGoYdDu2dlswbSfF/WpeSH/hbD&#10;UT0B/3AoMBkJnoq2nMWCpQ0jFpTAff3BRqKZc+X3cnuru5vJ/H4WZmsexrh6l9prZg2nYVQrM8lx&#10;eGESxBbjkRDIAsGmCEVRPJ/7BuCj9fS1oSjqS4Tzwb1L24Ur2dTru+kXd1yXKpUbZYGOK6X6brV+&#10;oBJHKjyWNFsaeify/7DEURYyeA8iZj4S9CNbcm8k/GCs46mexH3tLcfioZGIt8uXbRYyheziwvw+&#10;eD34EW6q+YMYvSC1JJQ7EkSAoIXRmJq3UGxzduLepLirD4uPMmvgt3fHf4zqaFNjor8qm1B1ZZij&#10;+l9EbRyCqBs5mVExZHJUlGTCOdFQKoDKU23XWE4oAR07WDXKqoCo3a2lptUmwRNyL5PdcYaOSDRR&#10;jJU1nyj6sHQc2JuSNSTOEOmStBYVtFUZytswzA/ivAN6QCYF5oO6xqRcQitoPQluUpLjk10W9Z6G&#10;8fQREripmKMywOFfgkGSAvGanWlRpCLxJefurfvkYA9U5iDyuiAkwglQxIWuDuYW4wRoTZ2X8NuM&#10;C5l3N3lKbDEyGA1NWyPXkZDLcf6l9mH7gNAS/3UGIGTL9DCTrxxJFSopslAEWkhnkTmqEkNEVxWa&#10;j60fonwtEJsx1dbxyRyTCPqcJmCNLSpfbYkKZaS4DiOjkmCLY/Lk7evutD4/exirbpa1eHeHC1Dr&#10;XJADrCneFm0efgq9SHhgcCgLBXzYkHeXxgwxXYKVlXIwGuEKwRh++id/emxscOroFFnRxz728fPn&#10;zqGuDsFIcDFoHN1HJXdIj+gA0pyZgoc4eoYns1REVlNeKAIuY+Hgun48iSxcKuQp0kDFhWPOsIPA&#10;PLkPcwdyXwgFhcvqniDGQUOIsNxT2TzT6W3tnesrKziPA41L7SXAmGSJVJxvy/Jt7Wxj8gYRVAjp&#10;b7x5cWJ0qLe9DYK3MnYFc53arH/KLbBwZbp2KGtEXUvU2NjG0BU2fafUECRNuK7VZ5fX0fX7kU99&#10;nPVKi7O/f+jCxQs7m7CXckBq+UwOIzs08EQWgckkUTm4wE1mNzHiQ7OOM+3GjVl2DVJ5vGESOlbY&#10;YY5ocxWcjTw8ohMrdfro0dHxCdqDsCGNkka4MjyPDAzNlEr5xe9+F11WFgilokS26YtVK/S7ET2G&#10;5gxGRZYOo4GY3t7VxQta29ziszSUivU7u4gthTVmFh5ycml5Db/I/u4uJCTY+WQTvDhyLZ5EIOSz&#10;hS1bXrjAUpUzdN0GZSpBF4d6WXAXLgL0bzkNZLUrBUpWISMHnFSkQytrG/Pz8xzIe9gJZHCulhle&#10;0I/NMe8W7MPF05JacT7f19/LKpdpNtQKGwniZGVhMIUDP4EaJL2fAeTn6zgAyXnowoqU5+KcEV5I&#10;MiXreo0qi6Oj0KNnpypVRar4J+AFlKh+AVYEAvVK1EjE1IT1LFzc7cb9nMRifX0Ngja5Rm9fH49X&#10;DI3hseWFxUFg7Gic5waEwyKKtyY4CAsVhkBd4M+La8s9/X3BeAj8mzcmRy/1LyTZRM+CY5yIwKtk&#10;MxJXkKzVsBs8AXlzEZfU6VCMVQLrADDO8Kr14U3n3XrNRqMRzYeDWYGOn6Szki+zoRxu1NFH1Tcw&#10;JxBeDOGd50BXcKC3/zvffQFnqt7BEYBYET88HuzSeINsgEw+xcgJA/BglFxIV2c7xB8mwMjwaL6j&#10;bC+jeHIUDW0xMq4WZ76IQEyLqg7hx3wX6dqUynk6TuRkklfTLIvMcMVsRxwVd02fDwNE0jvuN5vE&#10;e7Slra1DToQsM2fWTaAI/25unsSGKtK4CvSmMa+6ErYoeSkXApFFSnLyQkWWXGNRMOKQuEKRTpK6&#10;doqor6WWL2q4kQiZCZhDAiG6uuKwvq/WtrXYqsg9A2EyvsOBRl6nZokU+6TOLvcCbGHb2zU0Qw7M&#10;jDmHJ/tTHB6qfMhMB2wKkjNuNoMhI4MWWbwQSTV5bvkUPOJ9fF2R2kOcqKj+e+BJJ0fMF1xvLVX+&#10;9xcOvn2zxK/1dOPSQm0tY0zBSmG89G3hBcYcc6AC3n4RCx+KEKnh8jQA0Yta/bU6QD5hi0pPft+Z&#10;A94VjidwNOlawhGq44tT0dXIelmJe1XywRbcTJbO0C4jn/EhapnpaHBU85al6WiphJRNyFjRmmXa&#10;3e8zL0mmcWnD8Val0ArQUhTIVGUC2faASBx3ADlqZphhBn0bMGAt0SYIQCyG8EJLa6yddj2e62E3&#10;Xi5NNaN3XN61hn/NFdhATddVXSoVFzFfKZXXCuWNYn2vhs2MZMCxe4afJU6009W/W3k7sJgke7zY&#10;KXcHAsMyHgyejLY80Nb+cGf8nrbIVAwlcFe7l1Z1tpLFrG9jfyN1kMrk0uQqLCXh8MKGQMNkLMU2&#10;tFEtmQDplw0lsFA5oTu7Ont6ejDwQHQCgLw90Boph/aubuWvZ7Jv7adf3HW9XalfLVZmCtxIbafS&#10;RBEN0NV0SLVjbdM6EoGWAn/wLtTzcmNn6O2UaXXgSCh4Ihw+F+34cE/rufb4iURkvMXfE8gxDF1i&#10;EDYFxTyJ+nIOD+JkV3cv24lnLe1J1cs2hGZ68rwiHR5qtuivlYso7OiP+lAaKUanU2vfBUKdfE7w&#10;qw0vS2paIY6WNcU7b1MjYZKoUPIoNpq4ctaQdjAOpZKiamigykGdeWuSuwegkZyqpmHYR5ILkN4R&#10;PVn9owYaTLXRcjvjepCOqolCT6zGDCJMfbIryjUGSiSKLd929djFUxHdUJ1MsB8KHrqayJuIDkTo&#10;kBYY+JxOQ0AKLsmE5+owD1TAy0qNGGGEEhStJSCtlJkqSBPZRCSV6Z7dnf3Ozh5QER4fqIWgCDDI&#10;RJzmm9MkJTYpAaGjAl8yn8VpncOJMRYCWIFkEcY9CjpwYKThXyZfSGUPkun01vY22TAnBcuO+yEa&#10;SjWTbKpBGCmR1JKz8USpPzCvJdiRKxLkAFVB/TrbO6gkORCFlfd1DxyOqGgingPF0J27p4SZYHCx&#10;FLnkiG2JGGRE3KNxhjAPIS9ZIy9a06N0hJHzDYVXVtfA8Z568vHnnntuaHDo7Ln7jkxOMZ947Pix&#10;/p7Oj3zkwwgvswxFBWJ4xy2nah0Ih20F0y2WcBf6OPLSkT6ouIoiGA6PjUMphI4m2rUpXBDZWQY6&#10;W2RIoTXBPQCMq8TQec5RQzeQOUg+yph43749j+ohuU5XTxdnFHU+64YLgSHFy0ay4vLVG4RmUg6+&#10;kNnhzngL7ng2ku4Ah6p9jdTM+2IfKlYRqrhgx88N5EPiFLID0r6VEl6xgEwGnhVPPv7I4vL64488&#10;gn04yeKrb775nW9/Z3lxeaivm/ewsrw22N3d09nOAY/aO/U7PwgaF3AKjUjMHLEyY1KSpw3lhcYp&#10;6mUmlmYfGv4QXAxQhAAAlgSnTpwYGhmrCLg+nGuR9KT4LsoREQd/9dVXOMOkY6hynmJdOiusRcp0&#10;5YVtrXv7eySrCFuyvSROUG1SuFNb0JOT7XmlBpthdm4BgTSQFrAZ5ogZuGOQXzRmhEVojivBaPL9&#10;/d4ItaRAb9mblFVOubwCsquFKKBvWA5sFmiakIllRo7HFNQZTdLgRxS7dvM2xzG3xspuT3SSbYuK&#10;IZE+iRWD97A7NAdbq0xOjuULWTXckdpmXwW8GHQyRQF/jrOf3IESCzgH/Y48IyOidmiEIo2mHacA&#10;O7PBiIKatBD5daY51LbD1pggDUKLRScd+eI2UFsTAGk5kZSox6EuzmBfH8UY5BLOSXnc9feybJA0&#10;G+gdWJidG+ztJz6UmcQxj07ONipezmDgFVQhVzfXIX3Dg5NnHT+4WSUEcnhQ5HHXIGqC1Gs1RIu4&#10;WWpdghHhjzWmjFwW2WqG8pZtGJZnf0ioN1VAa+hb189UQSUfZmQ+ywutZaR631rWd9t/DlbOdJGa&#10;j25Pf98gN34ZjU+Y6TqYMGmosEG7e7tkHYveE61nj7rDytA8GAzmNAXF6kT7SQQnF+cAo83kXaRP&#10;ZGvcgt66ukhNopFU/XEaY9xJaAvAYZUal7K5rw/tX8RfGFHCXjfIdfL0OGTbwi3LC0ssdboENgPo&#10;iNQo8aOlKka+CMFyMOJP5u1p6jEMscsMsEk6C96FdQv1nhUtymkIGaxYzgBqXgwHZF4m/zPNUkBI&#10;5zfkLrSSqeCS2bRDSaPlDeRIU4lNgKsnCRm7gx/FqcW+JmflMCJVIg5wNlGad3ZjjOti2IkSHxsR&#10;SB0wL2XYY11npaDMWjJYKp1IQFx6UGWGk4jpE+OjoJ/wdQn36eDRsquN9JN0cAac7M4Hvz9MEEul&#10;LvfqQz07GDYMSfIG8LGD/SvftQiMYZ2OXFI+myVMWoJNMNfgkk0BSBBEsQJBU6Eu7AfpmrLkKcIh&#10;z1pFSfIIIx0zT2a+ROQw/0FRcTjP2VbA5zxtslxSZzib8PpXV9ZkuujAVDwR60urvYg8x0G+2SyB&#10;/e/nc3K3AT+JJzCkgBimLYdhuuafYtIxlq+dBCrtlFf54syA2Hf6Hh2S1yQ0WCS5BIwxRoV8HMAH&#10;7upevbnTrK81anPV4Irbs+EtLZQK87nSSr6EQtpmUfLXOWRjGi5mn53EUV1FJwd+34dojngM+3yd&#10;5h9zJBQ60RI+G4ueb8W1L3I0FhgJebp8GFUnK6nt1Pbi+tL2/vbW/rZYRqGAIBUiID00gbWK49q7&#10;eilqhVrWaD1RP4VWFzJDA/1KHFFNY7wmWo/svrdVvJnLvZNOv7i397db3huu6u1CZaFQ26ioxSxK&#10;grqfIpuQ1EiPzUEff+AuLLsSdIqDIg0P7BNPREJno5FH4u2PdLbck4jC1xwMg5vC0Uwnk3MzC7RH&#10;QBwZE+S9aqFKxlj0RuVid3+Ok6o6NAQHb3S6ytZu/96vu9ijkUju0gqcRNCRFSR3BJWnIcsoMXAX&#10;hyC1mkCwQ/a4tUTscXGS2dozBQxRxTEREAJJimkK68RqnZRS5pKymJ64SNkqqFk6aocKH+TbCqpn&#10;BFeJKZdkczl4K9CQI2yXOVsR8CXfV5tFKidwpEocHDSvgMrIcLlsdhhvjaxA6Rfj9YUix5S4IhW5&#10;+BpNBRdWiePwSrho+KNwrCnldneSMmL2+1tagA/RnIZMCLnLscpS7s2KQ/DI+NfIejPaq29yyIYU&#10;fg+PTMgrhyk8b9nL10gQYU7o2VPcEZC5GISNaJYhUAWvBva3fKvKJfJIEn2iJ/kV90WqyRvr7unF&#10;9hJ5VHLE/jsJvgiURvl2sg94kZJRYplx23Ti6TwCjiOyBSMbj0Y2qjribD/GkCWmwAiGG3B0c3OP&#10;V/roow9H2lo55hVD9MEcOR41IbhCL7/8HTYdb1sMF85XjVYJ+LFlJWcHm02iDWODTZxiUv1T8YKD&#10;uvJRbkBUiYoEkPkyvjfC0aIbkM4xt0V8MKtIWYk3YQUpx09nwtFEMpdZXFrvRzZgeIBVBxpELWpD&#10;anxamRMVzOONd96FGo+43+ry1vT4qOY/xcx4/4d1wbWunJpJcpfGjrWrN5Y3OaIVTVyABqdhPCVz&#10;+VfeutDb03X61Cne8dzi0vN//dfXrl4f7kenMIBt7rEjEyy1bhARpUdS0ocUAHhC5KA6YD6aE+XW&#10;zRkm9mlViAkrRes7/QbzWtNACDuWuqfZOHv2HNMSzmwk0KZT4js5D0t5dXnlm3/7Nx1tHcj1qI8G&#10;/gh9sFzgmCMAsIKPHz/OaqLW5/uC/FHtIy3O5mOXkGsDMCg8B3zLK4gNicvc19MN5Rx3IcgQzjNR&#10;k0lQKBaQiEGrc6r+i3YtwBYor8hLKKewh1G3Ibkm0fEGUZ4PqRtmGga8uHRyn4Ohvb2TFjRoAdgO&#10;4FA+n6V+M+0DNR2onJBBg2Ks4MDkQYSEqYKAmOyMaw1KsUZFrUagJhI1gktHd6v0ZuuN1o6E3IJZ&#10;wLItTjIuwCPiB0AMIPURzEZeJINC5RhS8FBBolKEJQmrg0xUjQuzoXF0++jOsRFGB4fY5DdvXWcy&#10;D5YD3rLo+NBrHugZXJybHx8aLZeqADVsSxIL2pg828xBDkQhmS1u7u0MDA0I2qmXNIrMKyVkBOh1&#10;BmDBULlaFVSzxkcrtT4XCdjFo5BbjInlaNkZ851FTRuGQSVFQjXy5CmvxWm6JZz/xD9b+KZxcmeC&#10;yICBwxxRB67J7RKYYOAo013fYHqJz8bM68EHH6Zwu3TlkkC+XK6tvZUUAfAE4LNUBrGTYCRxWmcQ&#10;e6zO/HIkEInB56IhzM9l2F2AdK1Bt4MSUEOX2uG8D7aSpvDhnUAOZvVOT01l80VmdRju405Vf+C1&#10;7ad6zm+vb5FfH50+jhM7Uj6yzwGckPW31iD/R6cF2XDG7NUSQnFTG9kLwLOXyhCvKKPTKbpL8M40&#10;1wHUA0zgJAOc1bwcWkdWKgi9QLVQBTSiRZXq0uIiq4uHw0lEcXPq2HHIGAAsMqRBnRuJXRiNzAa5&#10;/QBHgmK9WD7kODOYrgvHNIlPG2g/kybPYuMJqa6W0TDEMy2fy+6hsLCf5AAWG5/2EEYUfIdmnRvM&#10;H5Qw5IRfy71Wty5UwkPlmh+w8If+Gg7vfbLngr/G/fHT1PUhSFIGA9FgUj84NESyiAUfWnqScIZf&#10;K06IMxMv1FGDMTrQGPWV67g4SKK0UpC76QUQBJSnsUsamgCFIVwEeMQpVFkPc+ea/2MTbW6to0Cp&#10;5DmRAL2n9QC7pqOjU271hfzeDhbLBCgNLKG9iqsTxQTZAfKo3X19I0cmGLbYSe4BZXKBZRUZGn42&#10;N1ZiKnmNjkqBC9Q6OjDuBmn95nskHImh6DRhW2jGXFAVl8O4fBvDZCFP0J1v1PbKrp1GY7VanS27&#10;5qveVZdrtV5ZLuUXCuX1cnm7ROLlQjXZGY4hcTTf4MNu9QfROq0VdKCpWfqCvtFg4Fg4dKYlej7R&#10;+mAHrn3hyai7x5vx5NLl9HZye2F5aSe1g/wea5KHA7dMRTTYtI2gCphguzhT9cJT9R+ZE+Nr2K3p&#10;GCJ8P8qHgwOtMKqa0eTMTnm+kLt6kH4zlXphx3UNyf5SnfHCtXINwbdsFcVXoYt2/Uofbdj8kOz4&#10;wbvQ4QV+l/D5egP+0ZD/qLrVoYdjHU/3tN7fzqxPaDjs7/Lnqnglpmdvz+7sbOHjt0tTKZWOxXEW&#10;ETPBGa8yEFEpJJFfSdX3flnfzTJGyy8/kD4KirRXpgTOAWeM0asuJ2x3uGQcTvSJYRrFOUaEfunQ&#10;d+xNZI+j0KYOt2ZIHONrpl74O04XzTwYbdEqIdpQOp6EAdlT1j+algGYgezvyLTVkFCJqX6n5rg1&#10;3VHkeiG9kWhxbaSnSHBrADISFddPKU0AVFJzlJauIUQsVEtuFFCDSJOsHyUDAbpZ/oNsaW+HUZEc&#10;ERcEw1qFbVTTBFUCHQMtVo/rMdBjRU1jYX6BwxYAgvVMbiepMk4uXCvCMRsQl3BBKgcYWjBJGf0R&#10;LIQooLywqDEDOQ1SlJqQPmkZFopkvpvbWxKSS+3zzvZSSW6Z+RXum0dNjshc890PHef6g/4jDRzt&#10;zIbLLt1FATE4hMlZN38LDssG5+KBQ/lh6v83scfgYXtm5ubQ+/ncZz+nNrxoQGrYI2XLuSjJr2rp&#10;pe9+lx4hJF9VAQgmAYPpGFOJr1RfksvYFlNG15e3d/9/f/v6GzcW37i1+MZNRh0Pljb2/uKFd965&#10;uXRhZrUtGsa82rlCJZoe5qb1/miBmcs4ByuZtBYpNQLlM8YzqAFh34deI5xQaOWSTDPyFll3z0A/&#10;sRmUCfgQo2fW+OTYCCOI8G0/kCMq2RLMaU05ZYt6DtaddzLcuzmiuLuKTCG8uHczubmFBaDue08d&#10;B6K7fOnKa2+8Odzbc+r4sfZorKejFcivHU6AAoIrHFQlVaCzIkYX+WWOkorfr6ys9/T3Dg2NCDEu&#10;lFjhTiqqp2dnv5giNNBDwTNn7mN4yFh2kpURHGZvmIILNchbN2+88forvHcWt8MTkssOrFibMmAU&#10;ndLCJO4Y5kRtzI2pLTcmTwUIcNaxZKuyvdH74LyBoUiZ24bNBgrsRdCXMNAIY1KyOCJBlaXDIc1N&#10;SgHo0WiAlCEiH4MFcryuqWnO31GlYaxCa/ydS5eOTE3hv0xuxPPF0mM/lWSWa3p6srMbDeBWhMdj&#10;iSjtMWwscGejCOnt6xoY7AOGzeVSqr8htOXznHSwUWFnUKIxcgvPTDQ88GnUVTqxNI3SpGJtyH+C&#10;o7uF0W7BWxpdBEGR4ql1aQ9J94j100wWMwT4HEchUltdPQRcmadrRpe0hrc3MjTIM5yduYWpgBr3&#10;vb00Dfd29vq7etdguHZ1AxxQtZBCgZVxXFlTo4yf2OaOynOGUZDhl0ap6n4Za4ClgSeQlHCa2o9y&#10;amjP3t4+n0PvE3lFlWBWnmtJWJfJ2sdGEhO7RQq/4nsZTqgFz6uSU4gqCweEMaREK4TV4pyvsFid&#10;SUcE/tRf9/ufeOrpl1967eLFK//os5/DrGh+9gb478jgwM5uEmkekix6oFK6FbVatbr0sPJl2AJe&#10;YF+NpEQBXeWsIEEyHfZkZjxQbkmhxKpz0m5R04Cc0YAAaSuWaEBtbe8S/UWLlClCkKyHHGVne7eU&#10;KQz3D4yNjZH30KAk1RR8abFfM8GUFD76yILx6KKgB8CfWXjMPQgRyOfT+9v7yQwLQPOXlUoqtZ+R&#10;ghsmI8xro8iS5jwjfTQKlpoDUimv10Cd55ZXeEhmEyX0gm8o5zSoG2SdB1lxqqEREzaoMUTXNs09&#10;/Mc6tIwByMS4tiwsW86AVPJix0aGz545K+jDRzTu5sXQLeI04qmRcYElAsTyhJZXF29dmxWtEBy9&#10;nu3Kvty+9ee19377SOW7ncnn+4vfGs79zVHXqw/FrzzWeetMfH60u6U9EWecaGzsCInmKBUv0dLd&#10;gHwGlXM/vbe9t0PO1NnBQGTnyOhQd1/v+JExbLl6ujoRBAFUsSuVDxr0LFJbkRTx1AFRtT66+qfY&#10;dfAq9TYDtIQ0MluuZvK4bJaZ/l5cmmd1/+Iv/DLpI5RwIA2Ofro0nW3tJMF9/YPwVWCMADRubqyy&#10;6xaWFyFYnT1zbnr6+NDYGLQ13sz88opp+LfBFeUMFyAhGRc4HnSfHG9lY4ejLIL2pco2IeSSIL/z&#10;y8aN3vdH7WIb5zKxSUsc2Ygkjowb4eaeiPojEUR3UnVa0vWVcuV2sTlbcy/UXcvV6mK5DMdxo1ze&#10;LddSlSYOeRikOq1qJ3E0ZO4w2t49VK1brZSrJxAYDQePRsP3xloeaut4rCt2b2tkOuYfCDVb3ala&#10;eiezM784v53eYalQeMBnYBcoZzcTSGEhtseVOLKsLWs0+q7Sl84O0CtaUZxjfYCO7Rgf+eJhutXX&#10;toq3c7lL6dxrSffVau1msb5Yra4Ua9uVaqYqKXJVVoCOBgM6iaNzrvxgt5r+LRImXX7fMDTHcODe&#10;aPChWMezvW0P4ludiIxFAz3+PFKYFF/bpDKLCPRC8mOlYeMulEsHpLJB56eIq+dgFzZ4YPZ6hvlI&#10;W0odD4GQhy1rfYbelpXBh2DSncdrtFbzroMQAj7PmoaozoMjposd4qiUwgxWk0B+svrlUB91j2JL&#10;6FbvAC78yRmzwsXAMDJkD6T0w2OBNFJVqsALMbTFjyEtMAtbRD8DMRYy/DKU4kPJMTU1vG5SWQI5&#10;dRUGECgU8u1NOQH/AinooU6KuzXJCjkFl0Sey4Y6Mj4C6s8tcB1iP9OeiCUAAyC/cG0UBiYYoi6h&#10;VFaoRc26gyeE/zBpL/RK1grjxdwnEJ4ZWUgk2FwG3OSqOi7UzSbPUP6MRowc0UtlhEHYU+BlAKdM&#10;84hULyeqsrevr4+NRk+IrcZxbTISzhNzaHgCbKePTq5tbMBNGR8dQudMNHBI5Yj3eRDjjQp+5MCv&#10;0KsL8LO4vp6e/mee/RAQHv0bZ/5N8/QMh3rd77zzzurSvNqWKAhIFUyupeaFxe+EiSu5lwOZGH3f&#10;ePvGb3/5K1jR/9t/+28/85nP/OXffrtncPSP/uiP/t2/+3cnT5786je+3R1l8EenAAtAZiLSERFj&#10;VTJtFop1/KGOq2axbzeZvnr9NqOsHN4tLeGaq2x9NM2v0gJpl43bbepf/rFeqrBtUM+Dkq2lbRzn&#10;931YU0OPSMOnGvgyGsj34YisKWURNNq83o29vfWt3SMjg9OTE5y8O/j+bKyfPjaF8x72IhU8oP2+&#10;1hY2koY6ySL0hDEggVyFYDqbjsO2XgfeI85SQQIks5hoG2oxitRweGlSlkchvLXt3nvP8IT1CCDJ&#10;3inFuGRwMo6ly5cu3rxxHeEbqi6Ev7UhmROk3VYm9Vd2SPAHXKejzM8nl+ImcRynqarWnene8zyo&#10;dlfX1qnhKH3HRsdQSudFs+3QDyLk0ugBw5M1i4BUOuCcc+J06xBnoSsx0TQWW7W1vYvSDvhImimB&#10;MAgEJSJYGsQ+jrehIWYj8E50L9OVX5obHh0dGCYGYk3eNTTcPzI8cGRibGJiTAboPZ3MzRAfaN2C&#10;T0Dq4rVB4KU2oGMlv3NUfpilkDGAlx0IaAEFgXaGWLSFUl9Xt5n2IgXiIfW0JrzOHk1AmAA+LQs5&#10;/epPDcASzbNocof4gdec+ZJWazgoTgkPbsDm2drexDMe3H1zawfOHDMrdGlG+gfJb9g4ZvkQ5CGl&#10;C7Cka0xOLKxsgdAODgPUkblxEkiBmqONbcIRIEVTmEx4QEqfXPgcujAi1HBV0kRR0LWGqjnHCJ9R&#10;40+ELUKgNqD5vTkuZeKEGVXiUBzGAu+dJWR9an1IRseiJYUO34zavbuv/8033wXxhYHQ1d4+NTn5&#10;3DPPXrjwzuXLl4GSeH30z0C/UBeipGFgyRSDaO7I2Y8QX6nB4AGu5laQW8MQHPYpHUBFdwVsWUEr&#10;SipLlw16K1UslEfqZqOyK8CTLvPTtzGo39vp7eg+e8+ZUydOcbgLcRURQHIxOqCbPuB/UlvWEgR1&#10;EZEsV+MyeC6cvkePnYoGw6yljU0U45mqznPMdnf2hJBiZe5feoXSByQ+Ulrws+ivEXaLFVYUpLPs&#10;XioNaElIldOrBomKsPR0DfYCNFQNsZWyQT+QbMadq6EU4YPUR5ORAqzA7kK2LRru6ewGAGF9bW5u&#10;nj137vj0UYqZ19+5Sua0s73/xjtXAmF/loLeH+ru6tza3OQAnBgbp3K8fOU6TwnRUIqKoaEBzGJv&#10;XJ9LSI6dnkSoXCjzDXd2d2/NzGxu79y4dXMPsSdEJTUeWt1N7oHOLKwsoq5AycQiJIFjOcEuZ4+A&#10;KIAxaD5XpiEeMjNy1t6uztZEAkQcljZVi8AAUmZNcYleo6UvZo2KE4WFJlyUIj3tMhV4rU4i2N8/&#10;8FM/+TP/4T/+H0fGJzp7up955pmf+MI/vveeewjWaGxBzCKbZG0PDI0yhdLZ04fuyKl778PwLd6R&#10;uHVrJp3eh6kGUQ9op7OFeaOMICYrBDVFRUWiB6/JWqNayMrCMUK++8sJjnf/KGUV07w050ZnQvNO&#10;fuBsBAv1MOHUqYanghsSbEeI9u6IO9sorJWrS8Xy9UL5Wsl7u9ZYaVaXKojyVDdK1Z1KLV2l1euG&#10;Ze20qp3E64cmjtat9iCcQspF72EyxHwMreqOp3oTZ9rCx1rIwxod7nQdp4rkTnKHfv1eCmGUJLTv&#10;lnhM6aJanZrm1Ie14cwWDhkvjYaAz4tVS+cEplsvnR7c+PpbY62JYKKl1pKeTZVm8/nL2cwbqdR3&#10;9/zz7vLsQWmxUN2s0G1v0G90hHikmvq+VvUPTRwFnXq8HT7RHCfDwdMtoQdjoacSrY92Js50RKfj&#10;wcFIwYP8Szazl16YX8L2kJ0F4sAJoSaDyfFIrdz+n1pN2q/WNzxMEXV3hqzqH7TyLCGyxs6dsGUk&#10;MJG9nLdp7kGsEZgisnUTFxCjvxCedXBCZBNDQqcOjOTOjLNg2qGOWL7GZQ5lsBwFJ1tcGlLkT3rM&#10;dBtMJMvGkyq9He1EVhFLiZjGdOTCCQKiN8ujT+9IZ2lVYnaafHXJ6d7pi9KKyYvhW95Y2yYI0lpm&#10;sUEA6+/v4sdItY7NiWwGpRhqBoDo8p6oY3TN9+ZNtjO6FYuRVwrml+a/yZrREHA1aVOYtII84Cic&#10;pL0laQ4dEDxNHRPWRqfQJekqU6oh4kPCoKEkMZQoSsQYKZfxp4AUoRxR25ugQONJsInliHrUmoTg&#10;1TAAw1ZZWV2BTDY1dYTjX/PISO5JXMcPZV7DR8Ac6JEqqEHpu3r+wfMPPXie6Kk0x9mAnjrUQ07e&#10;9P7+Cy98F/I7hzA4rzJg4qgmyHnz7FjCk+gF/APF62K68uyzz/7yL//yz/zMz/z7f//viT7/6l/9&#10;K3LEf/Ev/sXTTz/Nd91YmukgiVHjwch31hTjJUNHN/sEYcVCMQWqe7b36dXQ5qs8eP8DohzYk+Jr&#10;OfF5nSzZpaVV9O14abuc65GWyRHEESuChrVu76aJ9js9KK1IYQz/uRxRg/rkFn5OoFXg+N1kWzx6&#10;6tgUmlV//H9+9b5T0yiIMJdQYRkcFKTvGQ6XKwXaLbgMy1vbJ14aijzFcj2k4Ji+cPkKMxCgX0BP&#10;qCBr4EMyVUbpURYuEIgzbHhoEE9GlnmthLaCo4rivAHAIa3m119/lfcqqFoMLBgF2oCCsvmTJNah&#10;sdfhf5E8y66tityGVIs5yqGCsIdIquCKsfbR9Kd2ZVcMDfSzuAEIlUl0daLVxtg4G7KjvYt+CM4x&#10;dARIIwS2k+5Jqkp0DtIZtgeIo3oqHnc0lLCB1vJD589/6Uu/RJzjKb/48kvk7uQBbOnzDz7EwjVh&#10;zDAdcL6UQS7QIZYfw2FMPNKyB6OlT1ksM+RTZz7dGI1h1YCsAZ5WrQ43CQE6NpeCgQTzhGax5Agd&#10;HDBMh3HqED8MXdbqt3l6PTyAcsNFbdaXx6gQTF4Nd1gyWpqsKh50t3cN9vaRwc/Noop2MDkxyWPY&#10;2KSnBi/Tm0tnO9s62PaSPnS7uA3WOZ0IwBmO/1uzSwg9dfbCdBbQpkmIak08YvyRZHOiZidXAolO&#10;JRnjA8iRMr0Ri5OTaG7WLBQcDEOsDA2xNCkeJW6qI7PJy9bgis0U6PM0IOLgHtwcBzx5J9mv4oCT&#10;I0rIyZy16Lqg4EUQSe4lf/QzP/LQ+Yd+4ef/2eOPP4k9APnD1Ws3Xnn5takTR8n3ZGOK/ZGXYqCo&#10;L/T4MfK+dvkan3bx3WvvXblFf5y2OxgsNDXjKcnPEoY0FyVNb1I4JiaK5VCYwEdbWUo09Hbh0PE9&#10;eVy0O3nrdEMYzwMObwkEp8bHgW8JwcbraNDjFOecMhXSkEZqiI1FELACgqOMdwAX1mvYiyHn+d7V&#10;97Z2tnhmiTiz8GGeBAJr6sD5EJsib+Fs0axOGCuQljA4JSPOIvCVChADtAUYRBAzvSKPvEBoH91s&#10;eO65LAwitgkJHKAXP1g96iburgUqBJOgQox2kN6iGTKxtemLsCgoaooQD7ra2oeGx59+8snh4aFz&#10;5+47fepYaywxOjaKzQPNcDxlZGvZbAJ3cZdcTDq1J+qfx8uQGYlvWzt7JFQsHwASMq7I4UGJhwEa&#10;VFFuBN/BxZUFeI1bW5uofMMcBiX4p//0J9984/UrN67BQn7v+hXMBSB4SBzSGnNaN2T6JqFMm96O&#10;b06ikIaEWkFFOzhw4YcZrudmQJuWjazH5GyOLUKFY4z2Fhv/3nvOsH//4qt/ceLkia//9dcffuRR&#10;Vg7MzqPTR//uO3/3Sz/7S0/Zx4mJycdAqp94enh89PyZcxzjJMe0wqMUc+EwZRkI2eV3L2R3k7Bd&#10;SFR5pBL1RWxbrgeHRbIdZKx4S/w+iA3d+Yzv/X+RSKjJTRlD9EwnkP7gL+XAh1JwhEzkS5U4toLT&#10;EXRQ2Ap7cs3iykF1uVS+VShcypWv5T1Ljfp8mZSrvl6u7VZqGWJo3QMegiAi+qqWOCok/yDiyN+Z&#10;DqK3w+8flJQjiWPo/nj0kbbEg+0tpxPhiainx59tZNIFzMC2Z+bnoDnupqkW9kjCBDpiUUIAYkCP&#10;IKvTFR45rG/B6po4lA+HqsT2dly7Cc69gygvDAy2RmipxNKz+5X5QvG9XPb15P7f77hvNsq3KtXF&#10;YgU8db+CWTZxy6xQ7mSNh4/9hyCOurmQR8rh0ByZjzkZDd7fEno83vpkV/xcWxS+5nCo4M9n4csx&#10;HzO3iMEgtm38IZ1NQVQjbTORCYUvqPnwk5TCHZIbhUTKv9mhFSpZNNKX+tIK2fZHuzKtAdG+TCBB&#10;9Dlp6ZikpeOsY/1q7RUxVTgVJIWi5gMohkaLPJwsGpVQU9zax8RYjirHG5DNQNeAZ0FjRwkran0F&#10;tHJgT8bsSKZ9IaIheU1B0zDmd8+7ld0C6EBYnjT6U4DhYw4t9acEDyP5l+cwBV6BimoTOuJY88kG&#10;Y8pajNk4mNDkmujskF5i+WlTS2recF2coxwN4iDKJpG5XtMYRAMqBCQp72nwNAKm5FJpRJqPPPsM&#10;ZUnWBCZklPkS9kOsg7EBxKPo4PsDDK6hfdPnoLfWsJfx4uEGa5A0iiZArAesxXmZHzF5ZIwHDNWH&#10;dajnGGSaBIcoMyXU/GWYmnV1fePRRx89c//91KQkBgIQzYIQEIsexc1rN+ZnZ3u6O6QrKJVOybI5&#10;ZxcPlOvTQSY9d40obhxU/sk/+Sc/93M/9yu/8itwDl5++WVSxmUwpcVFwsrc3Fxxb70d9VhBPiKI&#10;iYuvbJNBRWP8qnNow2/aF4HN7X0cb6k/uXnoKKwK/gnYg72kAb9w5PU33trc2yYTZZx8oAutugES&#10;eAAi6Yk4p+kdNFE0Igce5VmgH6m2rxU4FpuMjyjtcSANzTH6Ayub27i8xJiKGxuGKQ4cNDk+ggA4&#10;YRgggrOQkQ/SCMBqYpUEjZB0Y8IRimlVA/DMVM7MLoARc34AE4Ir8q1NTUrtlsNK2HJEhIcAeKan&#10;p3nYnJagko7Vhkg56A3xUAKB737723waow8qxtUy5xrlvkm3C1QM+i3bkX2gCgNFkxLTFDUatfSM&#10;lWkJLqqAe7GfUSTXlgv4hgeHgA+LB1mj++CCzTmB0zTrXtKnrCJ4K0AyxQqHZViucRWpxyJyjoGb&#10;aiwpF3oCmDJ73XMzt0+dPPXcRz52dHoaXvqf/umfwuCcnZv/wo//Y/6ehTZ7+yaZLjyYS1cuyyXZ&#10;5A2Au8HnSgzKNNm66OoiMhLihfS0A9VESSxEBylUkGWh6ursaFNPVTo3daBHME8kDHmQTmdZbP06&#10;xlaypSHMaprW1KhsJlhoHGFSJbtAPBkQC2kHLRah2N0Rb0X7hvJraWmZZTg4ONje1nXz5i3llTzp&#10;SoNDBRYEOJlqVbhrDMSJ3Ml7r165OcPca1tXG28T1RpZBdXgSmokhfAgeRec0ZnZtxyRH8ENEK14&#10;nlYuS5tW3RsEKVEaktyKnA1VaKh/Qbmhm2IGkMyRX9ZdYfM5tbhzBPJLxbdyRAuwzH5oPdfgY0gN&#10;m0+gkZUIxy9cvXr82HHyftYnA9IvvvCdxZUVsufOboRRi4h8lFGW0Fak/NFQ6/n7zyO2Tc7CTDpy&#10;S+x1rnxubhlJog0859d35heWyL006WLpLZFcIIKMVVhljGyLhUI8h17AIcfKWYeGWEYvq84cW1db&#10;G6/FGYSiMUdQ4nsQghlBgi9LLSHWjmatoiCuPDclkFgLRsI0WDkmW+OtvAXeMdpCfLLOiYCPyS+p&#10;2HHOwrHWowvCpkRJjCUHESUH666Acgsa1JArCfwki4iQU2PEyaJAJgjXBDYWhICHQ56wmHCg8tI+&#10;BJU1FVdyxMJBGkiBBCeXTT/+yGOnTtwD8E5/pb+3szXeNTE1MTk11dXVPTI4PDY2PjEx2dOH/noX&#10;mTXXyqlPZO8fkP064wP9A928DrGWGm66ax2xRLmQE4RRZ4I4iskSJwelLJRWsF7ppdfqAEtfe/6r&#10;V69f4kHQ7U0mUzvbm3wOfS80hFPJffg6pH86N1tauttpvMQnJsbbE3hnezhkROjJ59Qv8wXwHO9h&#10;BrCjk+4eSSFckEhLC2ctbQo6Nr/8S//8G3/711dvvPfl3/ndoSPDLOQnH3+cA5mTbGh05Gtf+xrP&#10;H0WPhcWFmdszrIGTJ09BNijUXejgsxnZ9edOnwGZAQ9L7+3BoXzz9ddQVZuYmGByk92t2kakisPQ&#10;rMaFQAIpGNtZYB/WgP7+jw+mg3p6moZno37gF70P4VUmx2GHI58i3QP7/tQm3KUXnLW9swNZDHYB&#10;HE98oj15d2E1V10pF5m4u5QpXcy5Z2v1hUptpVJd0VRyNVWmz6vgy+IlEGi4xIiTDgDxfR/8Ladc&#10;q8/bG/CNBf3HI8H7opFHW9uf6E6caY9OJQKDEXebL1vPZQ5SdKt3Utu7GdpmShyJXRSxxr0qUIJp&#10;1hP4R+mCRQZzGRDPz+tiU3TxHkEdIToO9re1tLZhZVyJ7VzcPHgvk3pzd/fbm41LZZLgymyhQrd6&#10;pyI5SR7/XVEePe47Z+QPtKr1bwh9xr3eHojbwcBRyJrR8MOx9g93tz7QET3VFh5r8XYHD1yFdD67&#10;MLews7ezn0nCCoGnSwBRmw4dNclKakjcnCNIHg5nYBxnFn7JBt3oVU4abnikYBydg2xRG8wTOevO&#10;5XFocvPU+2QvmIBgDIFsArU9BxnLGM4jf6OQIl1kZX5sCL45IqPpFKp5XuBJwjA/cXdvn7KW0oWI&#10;Bb7H2cG24pQgeSJ35/ugbccFAe+xZUheSawABxFHZOuZMB9jbUhzDBhsDc0Gog3VLskC5SdMXw43&#10;7FvLNJdg05iItM0NGjmePYtZLyODyCAQXtR2lGIYpxcoHoKyyEfkxX80KpEEzitVZrnkh6zvoCck&#10;RrsmQYPsEjAyAFJKd7AS1X/8MOGIyg6dVWnTP3q+AenxiMREW4RTltC8Rn9/amJM/WCZeZQFazOI&#10;iMolhwG0QjK1YHBjY5NS+4lHnzgyPsyC1HCC6PNcHWU62u6+i5cuHuzv8xiMs4myhp/5VrPoVuJM&#10;AkHCyN2rRep20wb647/4+m/8xm+8+uqrP/mTP7mysnLr1q1f+7Vf+/Vf//WrV69+5StfGUTSPorZ&#10;p9iXRnLSviU3M9DVoetJkMgfoPdRX9nYguTKUhjo70c+LtyCg7UyLXBEuYZ7OLNry0vLoyP9eJy3&#10;xVp7OtoRrSe7MLlnqzK1sJRQE5QsRxSKyIJlKIo/qIq5myNKrU0iT+A/pGDza+u7yexAZ/z0sQme&#10;euEgA+mHwKcpYObhAb2CDPCQtVQkBwxQYQ0VLE73kgf33nd2Zz+5tr0Fsb6nu9PxPFfVS3fRBCWc&#10;FJ95XPYr+PT42JGjR6dYiDCkpCVkNpD0F5UAUakc5F56+QWY0UDuvBnyQG0pwYQsJsEAop7Ja4je&#10;chWom79iRMkmUVjWmjxSduP3pTMZQfHwSkP+keGRaNCbTe/BBZeenLQdbGKaR6LpThE16I1ykXxv&#10;LlYGQfiSoRVXr2LSQwpCAKME4xnCopianL7nzP2kPf/7b/3mC6++urqwBOTw8z/7pfGRI7To19Y3&#10;yEMZjTfdUyhuru2tbbJSOPgySazWoCSS3pEdSEAZcR8KI0502ISoY+7u9vZ1d3S07uxrPo+UmCWC&#10;zxAPkwYN56vTfzX0TROHvByyfGjiAlHMrZJ7UuZrgqQmihaQrEndeTSV3s5ukk4mLDbW10ADh4dG&#10;WGwY9gwPyaCSbwJGRQVibAplpDwkqgAeEnS65bXttq72lla0XXTBaty7PUBAUm4ypzieIW9HfQpS&#10;Yra/2IQeVgwbx+po5nh8wDMa6lcbUBmiQqZ8RiVfxY5wVCn1zcHQWZaOEgQBy3aL9r6dtGJAe1Fr&#10;UmzVkKlM+XzQtVZX1r/99y/+/C986f6zDzAYTOINzef3/+iPOPUT7Qm66dK0a9JAAwLUFCBWQLCk&#10;CQj0mTZWN3khP/vTv/DdF15IJgE82LXxkcFJitf1Jc7MJopWRGZNQLOi6WTwTKoMM7nCvgijfIQp&#10;zgkNv9VqS8urPR2dLEnyDzKxnt4BwC1CEAuYIE9yQgmRBxtuuFro7oSYFA7LMKglurO9RfDkN8jI&#10;Ev3EDpC4UgQ39jZEW2XDpQk7lHYJyKZLUB0eHAV95AaR/l5ZWZOvNCv4UOguRCxGGoTCg5jrSOny&#10;iinMEQAHF41H4sCErBTKLe0s9f4bzKPMzsz29ffR72Jh8X6lmCPfhdBjjzxG9cVhgEEsJQHKOuSR&#10;bW3xjlYSsxidWdAOBj4G+vrIFxFARV+C431keAhYThNdwKHBAMR5MWzqEJUCCmtYB4CcR1BZZ1BR&#10;lEHaA2iw7GR2b9y4ft+99y4trcDVBM+Egc3eGRocYVtp3I9ZjjyaO+kUbyuJZTfQA1q3kEMCGIqA&#10;XEIvGRzvZwYl0RZhmwA0Fg6SLNJ8Lp3DtA2TEr+/f7i/JRTFo4FY9tobr0FK42bPnr1veWX5q3/2&#10;1UtXL5CWP//8137nt38LrPfEyZP7mwQQSvcIlGMqHTZn7qDM+QfFuaenb2Jk+PGHHoNpd/LEqTNn&#10;7n3rjbeuX79uk+hYzdIQQ81HfGzilmkW2zlmhsmsbsIl/QtOKRa26TfoX/m9TS3bh3rVDqbu9NAc&#10;rETggKFIoOM2fSVTNhlKOz00Pp0ox0unUNZxLdjOvglhz+8HPbVWdTt0T2BXpvKjrqgn5UrPJenz&#10;Vq4WyhcKvluN5my1vgjZXClXPVWtM+9UxrSYSzDzmMPE8YeBjuxWDl1EeXr8gZFgcDocOg3oGHMS&#10;x8jRFkR5PJ3eZC2XLGYYRlzaXN7N7Oyl9zIHWRA0ThPtUjQWAJxlvWKsIGvja0BDYpeSYCaMMCHT&#10;1QveODg4PNLZ3t1Ol6iR2H1vJ3ctl3prb+87m/U3CqVLuQqz1UvcRb2exaSG2tqe/t158B+WMjrP&#10;XtCpRHl89NyDU+Hw6WjkfEvXsz3tD3XEjebo7wvSrT4oM92TQoE8ld3P5gHnckI/paAsFyF4UTRk&#10;NGPA+LA1nJX6mOSTiGYGGJtmi8hDGoAyJybLmaRbYlqPh7Qc2ZCa+ZBJ0EhQhcSQRUhzDNQQ2gMw&#10;GTxpTigdMsjTULGa6DaNS04Eds/+3q6yGDfOy1HumyXNMDY/ATJuLCzfBMC5g0wOlTdo5YLn1V5D&#10;JqLY399HjUU2QhWMcSi5Li03lgApn94XiaIGxCDb037jq+WDyKVr2YqEBKiP0KzU4Wj0ASXnAPJs&#10;2CWsQ0xTDlBK2OaotbEaxbKUJJyiHkudjSd7Sdn3yXiT1I61zEFF5/UOjni4V+7miBS8yhF5mjwG&#10;rgOLs+7uTqY96H9JSJHn6IPOAp9CRb/OVh5pwD87NwfB8uFHHu4bGpaAi7iFAtZpHlst5rp84V2W&#10;IM/azJmk6I5AOZ8gdosYlHqJElnQyGplFVr5/t5wV+K1dy498sgj8GyAFX/7t3+b1vPZs2cnJydX&#10;F2f7OzvVDcC1Bn0vOQUJV7M2md48gAh9W4paSumFJfk7a9hid4uxA4ZvFBkQNMoXqIB52jPzMwys&#10;cCTM3l49MTkep02peRThk8JUALv0/9W3dvRDKMDYXZq31kEs8QV+Fp+oKU1VPSrPZCXvcc2vrsOQ&#10;G+vvOjY1QQZCh4sBc9gKFOIljtB8rqO1FaiK10ayZirHLlrt4IicdtPHj21s7Vy7fhMwfGh4mAOM&#10;10zyoVBoHEhFOBYCREYBB2Bj3fecPiVnOxS85XboQ2+NXJobBFldWVr6q68/D9gAvEIqTs0sCTg0&#10;rBsK62qqNpqY6/H9WPRgZdj0UfSQQrN0JMdTKUtMwOfb3cc6lLHlMoGwv6c33oJDZZ6JEuHw+FEy&#10;X6wxAr9aT5qDydBKsCpONERWDDuP9y7zxnAUFY3VjQ2MUrTeao2Pf/SjcC4pS25cv7a4sMD4PZ0t&#10;MPyRofE/+OP/ePbec5evXATm29jaZMSe1OnmjVkN82eTKJ9zwPNkSJQpg8hUgdNVXBVLKvLKVQaV&#10;uns7Nza39JTaMFL1IosKWcJmOsgxmLSQVZ10ECSKhxiLusnsQuIRgw9Sd3NEDyQFzEIj0nA81jU5&#10;yz+A63RT5jPnS/eQVDwLIgKP7fbM0tGjx5LbuyR1JOxsSe6SIxwVcCIaNGYeUCqbuzW7OjTUjxuQ&#10;xBrNPRlZOTJXkBJyf+kmwJ7xuKQ+KDYwIVFTipo2kviw8Ae9FqXzCJWLQ0xT3bFf0ZhYhWlombEy&#10;kKPOi0SjzVjMqQ5l0ylTXdaTqDeyliSlFgpIkXOQKfAYmIJH8vrFF16hOf7pT/4IFQBDPtS6i0tL&#10;z3/t+f6hAU0Hk8jwo6QcVKO7QayiDOX1IVySzeR3NnYuXrlCsqQShMysXGrHLsXX2NrZIfEFfIFE&#10;oaQOLM8kVzSHq2F1N1T8to54ei/d1d5FkrG2tIQXjRySCvnhoWFyGgJ1o45OahjihJTPvV7sVzkF&#10;gUmqdU9UrWPJoCITDBIotxLZeuO0JkU2UhCQAJJa4cacFsbNtHzaE4nF1tcXKS9BuBn6S8RaOG0Q&#10;aoe2CPtCz7kOetrB5woVtFESvgdPkw4WIBp8doI+dTXHBvAO5QcpoDKMUJBJI/loVSssTVYaa54r&#10;WVhYYBnQhwlGE/SNpFODvIXZR3AxmvijE6SBTumx8Rppk1kJ7O5BmWIIgZuhiSNHhoeHmT3v6uwQ&#10;zT2eENjpIjCa0gxs9XoFNpuVQoj0RkDygK5j6OoKM9D/VG/Uq2kATroZGkk5RJoBM7Z3dhE129zZ&#10;nl+Yn1vCYWBpeWWNzcUEkdG5aX2IDkXdBhZDKkkUR3kKTOK1N15/7/pVgFl2wcb2OlyLCxcuwAmZ&#10;uz07Oz/LO4mxGiLB/+XX/7/33n+WdznQ3Qe7AKYhyV56f49GRj+iCmIDSy60PdaN5RJerMSH5//y&#10;+YkjY4R0nKLkDcssGK9RzjxsIFr9smMQC/MOY0+pszE59H5FtrcRw0Mq1J1k0UllqL6Awe2tEggA&#10;bitwMJmjksmkk9ewO02AnrirZje2OIeYnLw+1GU41OThN5JjUR9BUAOKS0hAtMPCAbLr7EYtNUh3&#10;J+9Oz+8zVV167+DgzXThzVwA7ayFSmW5WNsSQZCRao5JiQ8qcTzkCBpM9gN9XgmyKeXy0a0eCCJn&#10;EzoZiZxtiT4cT5xtjx2Ph8dMQLuRThcpWHYXVxf3Uvv0jgCzZQoi5VeTATc2vyiCEpqlULSi09Hk&#10;se4EeSPokkR5Bgc7O7vbI+0JV2z/+l72vWTm7f39F7e2/3K9eZnonK/Nl+tbvEuSODEGhUzxIAzX&#10;eD9J4M4L+N6LwClHljMmyhMAOj0bjT4Sb3ukM35vW2QyGhgMFWnVNvD2PEA1bDe9n0a+RDqBaZY+&#10;4A80O/CbQ12mphzICHiayaM7a1MpNntq0p1ssfchi2oIi1ZoM6D2+Rp19qFJjKQontcUBjgGkyZG&#10;GBKSO24Iw71mX+8Ayujwm8lttvf2Ozt61JuW2FyAE5uII+JTQE1LyIEM8nAgUn/xhfS2iyVesNxZ&#10;GfaFX2E2mSwoeWVrJInzF/8bRXmTfjIJc6U3SkDc0r7XfTpooEYj1NalVGJ6xjgUFLaAeWQsQP9k&#10;DgAnBEaQAg4Xnp1yAM2Dk8Y1JENbrxMStQGZqsEYhSw2mcEKou99tF3zLzdUl+8srV3xgUIkr6xG&#10;CJ/Hj07G2toZdaGKYhcAAjlQipJZmRQEEIbg/z315JPA1hxPCBmINQ9VEXjB56GncPXyFahhQbr+&#10;sotEwKUCRU4CbOJSUhYKHaaXQ5oHSzzSP/Ev/1//5m++/QITKsysvPvuu4899hghZnZ29oknniB0&#10;rszPHR8fJKdms0L5t3YBz9JGER3iq0bX1d4qQDVe3ZJqSbUEnaa/nyEeRFWg/MteEu4c20IaDdHQ&#10;9tZuNnVAnc7IujWQ1Zuzb0X33aZXNLAsrR9AMb7aBkdUnxJ7KMbYxEaCsFqEPMLjI3WfX1kDIZg+&#10;Mnh0fJzgywqsFqpUtzStOFoxAqTilFEucvBeOokwbqTbhFD6fjoNbEasnV9d4axA84sNCnDN0pRh&#10;iXPGS+dElG06C8Di05PTJ6ePsTRo+nGm2ACUcBHgJ5RJl5aWeAU0rEHatAJllszdcaxzJPuBV0mF&#10;OPLUfMeIwvS1JeZH0g6ACZuhVqLBSmKJLjQ/Gm89iOeUVji1MFROlCHL50xF3BLhEQ3im5syjWlI&#10;9MAGsCNgiXF0SfcqQu3h4v7NPxeWBn+UViVV14vfeYG7Wllbm52bQXGwo70PcHF+cYHdePXaVW7l&#10;1ddeJT/Y30uNjIzAsqIbzzQliBFENY0rYE4jhJ7npxk5VjmrdATJo+FBeOh9jP4xr+Pxtcbi5QNU&#10;62RNTNdAG4roYWJB0EOj4RgYHHtRZq3EN8qvMkEORIFVo53I8yEv5OlAjIOfCyY9RMTs60GGc3ll&#10;iQc+MXGEeQciTl9v/+baOrAWHWDpaUmUG+1U0bx4d2Do4MSo8LW0x/mpkg5mq7PY8A2X2lYQXXcN&#10;TctVyEX9B1xHY13UCqk3KlNhb1lbjXcoxBNkBeYRR7Z4ztWirDHE7BcNUS0a6Uwh8mxmx1o+Fi4l&#10;GEbhKjF6k3+gmhAeogVs85O9Xb176fTP/PTPQqJ77rlPkAlk8+Wtjc3/8Hu/B0W7p7sPT5dCEXHK&#10;iko0RVU1vPOlPKJftIz2s4hysdfr5I7yIGZWzpIvYhtS7QBgENmHR7p5skp/aPf63GFvhJ87OTZJ&#10;JbCxsg77R8LLTIgGg4mozlmF1K7eXWYod3YIZyIvQq7AhxpFRtPAdqzvaOPwmbw4CIiQYhkhh/or&#10;IScy3EKBMpU+FIkIyb1OPwGWeWobNBzJvZ1MTWmHfCd4jDIQEksVxXI1HAWm6iA1+W7gRdYwn8RD&#10;PshmqUu7O7oYY6KdooMXa7dMFmXaRGeXTgzEdwr8oADJ3NZmemlhDSDs7//+hfXNrbffeffWDIoi&#10;s9ev35hfXsZxcWt/l/NPXjXqyBPUpSFih7abHhwkFe40SP9ZYghlMlZeLHEAnBVTKkFYHe02uBtD&#10;eh3kQzJBfjlGiCNlzUHCJvAzS4vjTTpO0CXVTSb70mycgN2KjgKCQSGbK2bz0ouDgoKmGITHPep4&#10;cHkGzbeRW9tFAoPBaUZz4GHlcqhmbjG0tbfLY+zq6Wbum9FxlvHq1trK2hILDOqV8XUgTvh6Ozpf&#10;f/ll0s615VUmnXd3keGgXJ+RPle1ntzdQzqTA2l7c5vRrrffevuV114eGGDmD+zZlHFgISPjKAlu&#10;4FiYWuAs7Bw59ch7U1wu44UIKVEWpM3sEIYctU/ThCKBIYIpwzN+mJgnbncyQ1wNSNpRFEaDAdSd&#10;IBIyhcBZG9a2Ez6g5ylFAUEVNlZzmFk5fhxqRd1tZAvGll2r+jtkwATk1o5WOgmdPQwoo0oW8Ze8&#10;CDdWFkrF9w7yb6cLb2V9t5rNuUqd8epV6Tg2yCtAHC1xVHnnzMcIwfhhBEF2sVIu0N1gYDxsao6i&#10;ObY93B27py04EfH2+9LuTKqUQgZ81qE5poivGi6RghgCTaaDaPMDTjP3MGWEq0PU5Uii5ILgOMRQ&#10;IUNtAwPDI0Pt8fa4J5ae2y/c0mB18qXdrW+s1t4qlK8eVOdK1bVSbV8jPqI5CpM1uMMZdbY0/G47&#10;+P3p451utSxk8K0O3hMNno+1PsJ8TFsEU72RcKAnVHCX0sUsRur7hWS6gP9xhoVHvxcoQVK//JdE&#10;TTP5ZFRKOPiBTukvYoszpWeuY07LUJBTkyghJVAZBcm3TGLzNvaHLAMOHS6N00nJkSFqDiHw/h4C&#10;x/DoENUtMsQK2iXyLYj8SG7lWXzM9R+kypyHnIilSoGiEeCHYcyxce5KJmoUyRSKBrE6ptmMAPJI&#10;BPZqETm/gMb1wj3q9nLJwqY0d2N6Cjq+OQOI45poEY5Xl5JUSRJLCG2CGhK1SKjJyqhXODn4H2ET&#10;RQXCo7IL/Ejr0GCgPgfMr/nuBw60To4odnyoQBnebIyOjV+59h7ObA+cvfeeU8faWuPs+WRmPxaJ&#10;gS6wE1CKANjgoWyl0q+/+daRickvfelLvT3dOhTA4SgeUJOmo9V0I2H8e//hK/GWEGojZg8uvRS2&#10;iDJ6gd3C751MC+0EUMFvvXXjp36BkZVfpkP35S9/maYzOCLcRCZGX3nllV/91V+daPU/eObEHpzt&#10;5J6FcXUHnNn5w2FkJm80pOfZSebevXwDqRHOH+hpH37mkcmJEXxJpeWMesvAaObgABTn0uXLc3Pz&#10;5Wzp2Ucepm1VKxeYSbDugT5CWrrGR9ECEiOrcMDkhBFWFGtchHAy4pDcpTUHQO3HAbVbyL988XIq&#10;k//00+efOH8/XTMIEsWDg0goSi8b1kUxlwHHB9UGXctVoRQwfovtQW0/k09mD/BM9AXif/XNv2Pr&#10;3Xvf/RwFYllqHtzWto1u21oH5VLL5Us/94sdnR2ra6tj45OsDPFHeQUAA7IDcb300gu/+zu/c2R8&#10;HG1MbiIYBLWSFwCvCSCBkMe5SpSXlRbUDr0kKm4ri82EjnMVmI3j9Mq1G/19/bChhof6kIhjwoJn&#10;MjIyKJgkLnH5vVSWNnQgFPV7Apxzi8uLHFoEGfYrpxQAngoQCQKX6NSoZy/6owzlLJt1Q2Wlx0EW&#10;AiwLMAeqpxlMDp50igMck2I0omi04XpJ65yoRTMHvcHJ6SnYuEuL84Rd9iEwXlt7TzZb6OzpOHHs&#10;NO14ahO4OeCCp4+evHLhIs8RJgpGO+JecLXoQiMl06yTwPr9uEryeoFyGeB3EzDRL0R7q2+wOxZH&#10;FdzoZnh7k7X4NCKN6N+Tjz3Z3ZZ4650Lt27dGOzvu//+++fml7761b/90i986cLbbzMBF/J79vd3&#10;STxg+0Hzpzbl2MLaHUx0ZmnjoUfu97ZgxFeUMg1deHguOmZo+xL/Maoho6qCtqIQCbcPWoz4Bsrj&#10;hOGrKLagJnQfFX70pNw1GHqckXIDC2vzA6FIdlsGoDz5esAYGdZU09FIwgGpEjlL/sizkLSozPi0&#10;xGjKD/SNzM4uzM0uMo72iY9++hOf/BS19J/92R//zTe+8fzzf/Hcx54p1/KUpOR2GnSwMpeLKROG&#10;UoW19W1WbHInDaUMfRyGRcnTwHBpjqbSezDpQQS52qPHJxxaC8iMANGGp1jK9ff0zc8vEGqo7uC8&#10;rq1uMI+/s7PLCu/t7eRkIlqzJrU4TWmQLhDZmIaryHmlnss3EyqJBSjQF/MfMBDEua83Z2duE3kH&#10;BocYuOQxS/0oCosOTQpK4AI+nOrpsw1Jyzyeja0twGGxv8MmB8uBgc4lPlck6KxeDx0AH2RC/ob3&#10;AbRJfmVcX1zskTRKgXTyPzJDkIZEZ8f2xipXztQQqoEE4oXZRb4qEes4feJUihlkQF+vq7W9bWtv&#10;69btOVSrOSjaaYczh9Ii0z9YUjLEDgbQFqbJwwvl2tm/5MNqH+Zy0qipN4TI4iDFOKTLxddS5UJo&#10;ku0BI5lSAWZKh9UheTCyWOSwIWvSMKP5qIQAumRRRHvcTJE2J1PUJCdPhLaaEixJHOQbVSKTUPem&#10;hxhKz4F9ZOi4cjKTtqPJK7kQGTxInz8Ks4IsWfVPIABcRaMtEY12xLGfcQVcPnDHxZWNeFsrPBCw&#10;Dc4wbB5ZC+S0/X09gueRmgPVgzaA3tJ+8uKld0+cOGrzWIFmBeK4JReKhUo4wHv4UHOZh0znC36L&#10;pvX1z8RD/X9PBJ6uuXaYiTFBTRUTslzqSvLBOobzRJFMuk8lQL8erFqlVxHeswa7eSqqglFIFZCg&#10;+flD4SinZ/1/8eG0f5yPu+M1d/5GrKHv/bM+RV1lk6LTfaF4uIaWYxX3Rv6hvac10Or1tHpqML3j&#10;XnfC6wGGbmM0wvBSMY01m3uIa/7nG77vv9gGBKsUeqfVOr0f+T5XasnK1syWjCA1risq0cTYpFAi&#10;a97azKg6eOo3MZPohyEDcCWqtvIqk/5XG14+fo5Il37a4uICO5f1R8oOowLTal87CkGMSPu99HhA&#10;ENs4Ohx130PE9FDM/B92Fxxf9Uzdla010nWst/l9dbeaWtonDzGRB5mlDfUPkewLIZEqu5Neu2kH&#10;8/aZlJGnimg5OKKyBX3pJBbPgYNsCowJgMUQVaqpGhURJQoriP6VJMrKZXaqRLdxfA4GYXGAWQBq&#10;MyVCTgnXBY4Lk2qCJkCLDHuBI0Too38yPNzPLqA2Y26EwTf56Nz5QC/NidYkIYe/4w81xLTpdMl6&#10;8O4HJRX7kS6iKbyQShTYb1LRojkuVbCASc5JS7x8YOLHXe0CGDjpPU00pCMBEgPZCdKOWFxc1uH3&#10;gRyxyU67AwJ7ETSWaSNmem9fvoga6v1nz9x35jTvfXd/r1AtxUIRClPeOOggrRAMTiGhv/DSyx9+&#10;9tmf+smfIhDzkJw8GEkXax7U9jY2/uQP/7Cvt4NIrWkcXnZNKYLyQg4nIhufLOATu0/h3eQZ337n&#10;5k5aqkJD3e3npsdnVjevL607j+Ope6ePjjE2282oxMLiPIUv9GoOTvhGerR3/CKIFRz/a5v7b1+6&#10;TjRnOIUK89mPPHb06EQVMihuVs06NhgZBkXDEewPv/a1vwYN+PgTT/iZuqwcUFRonN02raI+u9WI&#10;djwoVLppnfA7dDec3Y4tOf8CPcrhtlC6RuNtCzs7r1y8TNXyuWcfO3fyOIK6NCq4ho4YHZMC+S24&#10;MNYmZJOAFJjvAZVz+DD2mMqDJ/oRjqNN/NIrb0xOTowfOSJZXfAx9hn5HbmdybUTCCHLHRSyODlR&#10;yUEx4B2h8DKMZ5rNeFKdY/RslkGpa9eusfTFh8NiisEdGjNIY7gwYLUcMRxAXkQt8uqBFq/6xWZ5&#10;JMa2nAc4Q6iGb9y8BSfp9q2b5x96YGJoiBSU8AC2RzLaEgvRlWeERJJVvgiPbm5hHnFHvFg4EWFU&#10;0OaWQTYDMl43IB/IuNSxcIvGog3pmWDkoFxk4InoIzajm64iyj913rKGs7yeBx88PzNzGy5Uam+X&#10;976yskwCMXV03JhnCRpS5IiURDS4eTKUbQBMJ04eo7cDH4sOYWp3d2xkPBFJXHr7XSQRmAshwnFQ&#10;RFrEVoYQROEGU+2AViHzyiTPDNl4vGsbK7dvz55/+OzI+NDtmesgKQ5ziwRROhqQKUrlJx55DCoV&#10;+2pucQES2anTp67duP3333ntC//oC5fefWd8cIDzLJm0HFE6XYGDcnUrmWTVzc4vpjKFsw/eS1e3&#10;xB4E7WvUEQ1n8Ie9wRqgJa23hVdvZwfiJlgvSQBYjoFynbLwaxJN4nEz9UxMg1ASgeastBuOKVYf&#10;yDxRepWFtHFsaNTaDUSkob3D+OJDNJ8BVf0RnVf27/dyRB+DkD3Ly5sbmxu9XQM/9RM/deHyBewr&#10;ujr7/7ff/F+pz5599ulcaR9mI0CvNGmpbGk6l2qYuEHolIBt3YWQDKcWOQi1nIP5lWplFKHpMIjr&#10;GvJOThzR783QlFp2bGSUYS4I+CSs5bxsxxnd+Lu/+Q5EuO2tPZ7DmTOniC7069lE0USrrO4Ny6d7&#10;xOouyyuvDEWhnKckq5P/JdMpkj42Uzqd55lQ8aMBhqYhfenlxTkyV7pmLeEIRxaHPSMyJGEgv5Tn&#10;1G7keWAqB3lMMkKk0UIlN7BrCuKjo7oWtLVWi7XGyWMIylIPbTLPhwGrGtzy6wXrcjXIcVlXJDo2&#10;ge6hpm+LED9rS/PLnW09zMlBlkX2ijUg379oZHt388knHlnfWCPrQqKYoA8tXd7lG6livsZZA/FX&#10;ImKhSHcbM9BxUkKMVVvjLJwwpbsKBjm1cD43kbCBG1pqyoIS8hQ/QDbqYtmyXrwgbfCMhZWKpkDQ&#10;k3McJynXrwO9Wi/kiwCrjJyLkICMhprLDXxfG6QidGnKdSbHhTmrrASOpt6g1vdAhlAwxNoAPQ3J&#10;3uLoaBomfGv2PNofuNBLGYDsipqAEOLOlirQO5h8h7jCgcIV9Q/2McDLeGImh5Gmjw4anH6aEiMj&#10;Qyzvxx59FJop0i7ihUtqQ4mho0Rgg/PODIgsR2jrc/EENCB2WR7IaJven+ExBqXKYsPIczwir5fz&#10;CpyWMBak7Af/Jy9n5dAixClHWTEi04JvfaQCVqNLuEAtMzILvoeZ+R4mN06O9/6P97dZD9ucduzf&#10;zQferwD+ga/8wB+4HnjQzl9x7+sb67wWMZmbiDDHyRTdrZ56pHkncfTwG1+YyG00QZvOc9Skfyhc&#10;94M/VhlfskbKqF9J5Y76Y7K+v7FJviWabjDItKToDaaAqCTVBGicsWNyIHEF1CH53vd2RpDvHNTq&#10;oBK6kYORor354HWNtgc6g4zjeNsDmpJute5zxO7CSRzN1f79AnD/+Qdm/0LimKUurzUydftVK+8V&#10;a+laNpm1NriQ4yNDR0T1ZvnKAo7rdwMqWaJbGhkdnL19Y2xkkFHlvd09smUgN8lv0agtEElCFFsz&#10;t2ZUAonADtjv7uzqoJkPUX1ra5ebZd7MYUBw0dzkYG/P0OgRUHkAkXwxyxrksGYOj7UFDC4Ld4Nt&#10;lXCT0hnz7XBhO/ep5OZ9dyxHD9Aasl45pRDk6Th53GhHhBHsIXRo3eKHkoEFIgUV48p5QnCjyYxb&#10;27gMoDnClU4KKfLiF7Aa9Ef+r3JEDhDeBcXrjdmbkBQefuj8xJFx5vP20inSI2YY6R4SVAo0kqrN&#10;eHvi9tzi62+984Uv/PgnP/lp5BPpMOp+3I0QODcd0mBwe2nhr//y63097ZEAUcx2BeJhVM10NIT+&#10;Ct8Vv5gWWzisoV7GQYT6+/k06/BqLFCgh9MlkXGackqSIbp7VLeikKEdo2FI++a22ejtAbrMLixf&#10;eu82MCqJOxvjwYfOnDgxUS0w/0dO4Onr7sI0l0zh9u0br73+9lBHzxP3n5e/RI2GqeNh7ghlS5rO&#10;oFa7ADenXQHE1+NmROj9OeLhhof9GGvvmN9ce+u9G7SBvvjJDx8ZHqlU8jBRGYyPR1B4liQZyYDO&#10;Hu1CBl1L4Vi40vSherOVPAiGoyh45ArlV95499zZe49PTSMzq2KXlrTEg2SBoGJReseELGxnXbvb&#10;u4gJyjuBHWGE3WhQdrTMNHDRiJxBgIi0RKimzdQS0RDopEoj2MBgKDDgmODkZOHMVR9DXq66OdBe&#10;Qia5cIk/1uu7+ylUkKAWPPrguaH+QTITFiDDQLxWTMp5R6rDOPsl7+q9fuPGzs4Oz5kHyk8Hk99P&#10;76PIz9jK6sYm6xmsjnWJhC1rlLuDqCAbIiMb0xKkLwkjKgutHgm3bEYtQWNUsOiBS3k7jMn3j/TD&#10;GCOjBaZdW10BKUy0t3EIbe6loGXff/4cDMO6p54vYWSRPHfvA6hRXHjzbQwEkZtSpuSmwgt3drZD&#10;VuOMhBcMCil0Aydf1JEaHhjTN6/f6O3vnjp6ZHdvC0lUkhCxKfD79vppsk9PTI0NQR33IQfDoY68&#10;zrlz50grv/Htl37k459+5803jk8c4WgER5TsQhTHYRdcrmQmjSXii2+8hc/9mQfuJSHE8qxZOeCt&#10;JqgGyEG9IcBhbI3QbxBxjKGEan0/uUfT0AkW5j4lzW+6+qxQUV8qSJe7or4oVBW+VqM3zELpPchy&#10;gEaLTnNOP9oRtFzpIhIorBsmsrbNews4b8ou3Ba1pMinp+95/i//ioNgawtV3KQUf+RM5KbLhFDX&#10;ufvvqTRTEiiwDLU1gYNOHc9Qfjz5s/hmePZgjihtfA2uUVlB2DZZKg0HFSp53ik2fbJD92BY1/Hs&#10;h57j+/zpn/8pl0WDIpvKkhP39vS/+9a7vV3dwyMjvKShocF8Vtr+ouPUaN/LulOQBnTSIGO/QGR4&#10;FcoswRjDCFPT26VywA6teP7hR86evoc5vLn5BXQEUeki09TxxlOoYU6SffCBc4T4tbV1gCQ2C8gJ&#10;Tph5jKS9nnhrC/1xvoLtI2QPEVBGTzIZMAPOLsdjjm9VrNSZ69IIl9+XOcj0dXawnuHDQNHjDdEs&#10;R19H9i0N1+ba5vyNFb4cSRVlgej+1KpA8lww8p/QkcYmRuSiXCx1JuKMX5LRCT2VeYoUd1hsnKZE&#10;P73HYukjzzzH0wZpJjHNJNNInPCdIcDpM9RV0CqgrGRnUaeQWNNHt3sn3SQnE0rIyagSUjCRzJyQ&#10;0JIygDyvJSXLdyFFwpKYd828JHklOxTkQxkHKbsMWOh3q1WrwwMkMhgGLOIR8W2c3hnIBiQlwg29&#10;N3kmAaJCjnABQLIyAQiCB7kCy4/8ng64KVSRrWq0jo3J54OeUqRDYmbNnDx+PJGIyP1VM7rqflKC&#10;mneAOsv0FoH/dCCLyaQpQFuiUpwQ06OKlicsQfl2atrQNOflXeU0obQLAEADNFPYrtNT07duvrez&#10;y9GXhrUC81GWgeFwV3cPUY6RKJ6AxFYRwTARWDaReYXouGBewAC9H/5RcaB8k5X+wMf7sUb+4fuw&#10;Scspbb7L+ToWrvwJbTrx8INIsLa6RFtVPolMM7vcPSOd3oS3gaF6m48M0vJIVN9IjSxZtJTx/1Hi&#10;qAunxk9WqrTx9krVZLmx73alq/ure9Kf82P+wXRWGB13WNcOziKur8G0d3PoD9y3k9+L/GT3pSyy&#10;vgoKwBpjuQCNVaqtfW2ejqC/HUtj3OJJHH1MfPtaBZ1+L2t0bsQQ5f/bD3EOkKlNO1lj3ZVDa6DW&#10;yLpSO2jsg8A1eN0n//+M/QeU3umVHnZWzjmhkKpQyECjc2KTbHLISRpNVDxrjWakkeSVZIVjy7Ls&#10;lbx7tFaYtY6PVyvvsZW8kqxZSZZGE0hqAjPZZHezc6ORMwoFoHLOcX/P+6HJHs7Y62qwiQaqvu/7&#10;///ve997n/vc5zl9dqC7e+rBQ+iasbMjQ4fujY7evnWH0ojlISyYaGfgpOykfiDOx3F+TyGBt2LI&#10;rSmtm0KYjWh3NNeq+7v7ZNX6Qq3tbbS0g+yVSeQimCHPjpOyu5W0GuKI3aLo3lqKwV56AI8yxRwA&#10;8ZBO4G5wWgHmEEGibF+0CRHZtWi0DhqajEujO8dwz7ieXYG3vbXDgXR1Y9ugmGLM9LWPLa4xrhQN&#10;rJapqVlTwnrlJLs+6rPyPevPdL63NutLjLs/NoYrffLEMbB/NMeiub9jzNuRLCSif7gq9CgcNTHm&#10;6WefO3L0qIzERYfVtLvVQGStZs8LPbwP9LlHYgrG/+Gij9pNsmU72nbykIvqV+5jFH+iim6VhywC&#10;x9ZYTy8sWkFlQQfsTXkzN6uJxtYxPMTvovjfRV+LJNKD8an7E9Pqc+CrY2N4+GB3X3veFN7LfcQA&#10;bJmGIiTxztuXjzNwGBjMX1UGvUvNUroCFS5KWer5XTovmZxOtyHfovawspOdJYPMUA4P2qWNNYak&#10;MqLTx4bcwNDGQsTDZ9hiyw1tdf75iJXTJc7JFOl2d8Aekw/HJYCW2hxNxYX5Q4cifGOFhPvJ24ay&#10;TEWOoTRO0k/JoUizrMVvBwb3u3niqRZanNHjrpuGcpqYeF0x8BFCfQCIDshPCl70rZvQFHZwiirM&#10;5YiQGzCKwmPEjXPxuS7AwPbE+CR2F3T4yNCQU1zclbd1dXSoxVmlqmcSl+QBWW018CcQfJmo8SU3&#10;xWElAVDT0drkg7WjSTU1sh4aPnJk7M6oaKehhsNhXVmyMC8j+Q0N1b09+hDGfTJQFjIra+At3jN3&#10;PR3TVD19PY6nw/sPYD44poiZ6ECpb2/euAnxam2DULL6zeEhkIwMDakNxu6ORtogpWM5D3WXJMma&#10;blzPMG5jBcs5OiPmrtm8AwHYk6dO/J/+yB/6+MdeePqJp9BwXnj2+Reffmb48GE8Ik8ICQwHn2T3&#10;7btjJ08elezZEWsb27NTmq17vV052xzt9o3mIHWrmFXTtNvaunFztLO3Y9++/gqKpo1pffu7ttLb&#10;An7wgOh1TzDc0ROXlyqekxnnL6VqmaRBqhQeynRCicGYNyvri8rPqAVH1SM9FnHKdckV9GH9Gai+&#10;kHAc+sWNKu5RWRhV1KSlmw5xWw8Zp6aur6f/rbfeBjBr1EetKA7zAbxQerTvD+4f3NWlD6YiZ9ho&#10;bmsr2i87kFn0tyQ0Wt16lwH61ILrFnW0tUmroCM0ZQLUeIbHlcVfW2uI+PLVa5ev3rS8LRXYTKwU&#10;dN6bm65dvg4nx9ayPmxBA63WidMjzPRirQqBkA8oFFMlx3M19FH73ckkEXSpbvvHX/pETOAbmiiy&#10;WUKvv/kWorhr0SCWWpnhZCl29swZirB2Kw/3iq1FZSjNS8lErad4ObS3pQSOgkEya59AnCl9fwNe&#10;2dr4cIa1yhG4YxvOzs14lElCIrqZGXn9Xbt3dnrOOKZETTDx57qiYvTDh+OKepLUgwf6xh7cY5er&#10;CQALvD92z6ZAgtBEl5SwYsOvGDl6xEQk2GDfwEEJvSQSNQKeEaHsmhrlmT77W2+/ec+8/dh95Ffq&#10;DRMPJ2Wdkki03eiVlrI6TR+CwE0g5oQKe1OdIiuM+MNWhN/7O/tJAyKGKuFQqDtseMZ2agIykqjP&#10;ZfDfsyr/F0zGGc+Sp/SuvcxGmhJFeUJtKsXdhWqbowpmqbUnLIfOElcaiWKI3EKf/E7ciOtfc6v0&#10;lpV8n62RcNHdab5T5JyYmPI2cmj3XUVgwWBgdrR3EbRiuEeVRrvcfI+zpDAE02TMU0zDyjfTMQnm&#10;Bx0tmgZppz8ae87jTotcajIzNfH6a99WDhjTEbrVokeODL/yyrcVexcuXvE4mX8CpCsvLYaHEF9x&#10;YS5HhU0dT8wPk7lKvle+CmxZoLwQh4qEc2muffiXFRil8vW9JLN8QzmOvOqHdjKZRM5VJXGswBkR&#10;NDPwjnxmbky3bd9Af86CnYaZ65OYjssfrMy/MT//zenqS1ubV9a372yu39vcnt7aYzm4FRfPHH3h&#10;6JXzNmH/f4MgyAequ77hYGPTidbWJzrbXuxo+3R33w/t73y+t/VMB/rjbmf1zOoMMPjK+StyjocP&#10;H8DVZmdmsBhzYhZzlQxilKnigqvmndLbya9wqds6sVR6zXMYkJGTDfQM9Db2dO20T38wufjB3MJ3&#10;Zma/Mb33wd7m5Y3t2ysblMAniph58R5Mu9auqlxLwXa/d4c/vLWFkFsj1zQhXj9M4a+x4Vxz47PN&#10;Hc91tJ9rbT3V0nmso3mw8fGPPfmDP/aDlO0//qkXj56A9hyw7xydd27fgsxpp7jhxd+v2q6gslq0&#10;V7GYorjczO7d8dDQGLyQZcOg+eVOoayCm2TUKgOdqYcsyxjqKHoVMCWJiPe7WOulQtJK2MEuFoFE&#10;p1jIsxtMgQSvT8fWcWHyA2sKRu7GqviEZXNXzoVQARrriaMlccnkBPtL7abo7yoyPeZw5VGZGSbb&#10;7NU14BhlaAwhH+WIldVQXA0rX9rTkUZrbnGq37t/j3cGzygEDjlNGvq7ezqGIYLEwdPEa43S8MLV&#10;q273Jz75cdMBRR9AVRjlSTue0g7E/ua1K/qDhmrjJFQQ/nQCHG9JHrLoxd8QvxvrqZZQ8mDgK+Sq&#10;p324WDGUHKVUwOHvR1K4oZHAhHMXYAaV8udwk++1y7MgonlsnRjJQ7Nziz0N90W+i1UmSddl8eE9&#10;PdPFd8fuGUxQs+7v5ZjYUcErfbrK7fiQY5LYl65wUbsoOWIFtc+XVZl+ZtnRYZLHVWwPJ+mtS9e7&#10;u1rOHD3S0dosf/fQneyehPx9dmq2q7c3GM5eNUkRjdqm9nbHg1P15s2bbV004LrvR4d5W3dVNla0&#10;6cuwFTggIzV+A93LuB67M/MiGnnA42SbEiuBl+pRpiGbzI0a0HO4pQ9l+SQcZV4SrGreU3ZBykPO&#10;55lOTCG35imnh61cxoeXQ1ekYRL6NbWXFXQen7FI2GEm0mvIsjSaXzHYtFO9ubYVe0oJS9EOaMDE&#10;L2OjyJ8xcQxnMXPZjFUiNIqBxDSJCLXT5vKVK8A8cLdkVy1VH+pIPCU1dqwEW8N+2Dc4IGS4+dHM&#10;b2w++9gpkytO1mIu55EojGzRxmBoG5u3R8cATt19fJMJkcT61kN/+tyTt2/dxYK3xyRWxrigAjGQ&#10;CJsEyR1oIUrlUAmysrnNr+/e2Bj06/SZEy88+6yjRzLF8eqpc2eODp04EEGd/mMjR4+OHKVJ69zE&#10;ypCX4+6PT0xLH7u6+vGoaJf4bAKVi4ORCAMtRPUQN2fnrl2/w4Wvq7fbwezpODU9ms6WNn4JK8k5&#10;Fzkr0mG5i+aPTJZ6lB0OxmFaOXkgNrmRmozPZdS9HLSZkrCjMXp8U6gJ29rcc8TbLr5/yQ+pf0yf&#10;aNoCws33eApFsy9fpU0ZN3o0DMAaFIT43+CBoYuXLh8bOf7n/89/4fDBg8AZgDQ3bQ+XBuyRo4dD&#10;7Fb7FjYSfyp7tLQ53CfsNw1EVUT18vI8BFQuaZrBcWr56/Nrh2Zgr07NHSdWI67psGwZFI06YUXN&#10;yvUKu3Ds8fv3Zdg9XZ0ZvJUTqivhiJFFrBYx/BN5hO1NURN9PMRZIVNIqaVzS0hFyhWn4PsPJt54&#10;8+2bt25Q7CX+cvToMVG7b2C/P1fWxwuhrvbkieOqBU3lx8j1hfQtEjZrkcYu3EarA3ptyDGS/Gjo&#10;xAXB8qErJK3eMhjILGRlZaFi2KUegKXoaCvA3BvhzaKdm/e3EbBUecECS+t1JwZ3/LUymU4aWpEf&#10;mc/hw/vjvcjmPB6v6iXa8nuRQ1tcctI+vD/G1MeMMd6jz3Phg2uD+/poFuCNTE1P2XRUY8CTM7Pz&#10;PphAOikrnF90pRev3pmc1v56MDE1efX6ZbMJk1FjhhFPey54O7Fm2NtDbIjuoyFHnTbT3OCKkGi9&#10;8A4aL6EAukIZtyDt2ds9iG65b1/yEvJybWa05IRxyUmFCZKLp/kmrMIho0wOmVbrqNI8Uu/Fuih1&#10;pcoSrzqneqj4ZbQ4dCv4q7tkhJlnki5YhlGML6vcaDsGCd3MZ4M8WEXRjS/x2JJOW7kEaAujIped&#10;ryI9VehnVkj0c/Ihizd7acMGu6okFFI+jM+5+WXbzHswoXnszBl9Q2HmnffPiyHe6PFz565euXL1&#10;6hUDroD5xZVM6oSJnytyFlf+VYY3VbF6/JTVynzto5yreE7bJnXQ58xuBklKIVHR+8u/MpdSPmwU&#10;XELjD2Rbfrrw50QA+FC2mo6Xg6ki6RN98IJoiOleO9VflPmdWxhi4gBjqn37ehmYdjV3ttfg0jZO&#10;nR/bvLy6/Ob8wjem687vbF1e3721tXlvfWdqiw6iCbvobXnlymTJo0T1+xvplXMQj6g2ds+V+ZjW&#10;5uc6Wj/V1ff79vd+cl/nEz2NR1pq++rnN+dx8Scfzl2/dlOjnH2SVNsBXZLsyOkV+40QJgI0BSMK&#10;hTmgR6SN4yETGfBB4zEHzVcb+OlhIbPTOX1pcuny4vJ7SwvfnqXmuH1xZfsaB8XVzYeFlShxjDCE&#10;UqzkjhUjmQ9Tke8mP9+9ipq2mvq+2oaDdXsHd8Ya7r6/+d5Y+/3pzrmlruW6w0035m6Mzo3NLs/e&#10;unNzR+PWxzU3trEmlzW20dvHo2gf0hHNTCmHPQI45DHR193NakFSZ7Nb3XZTbL30/fZq9RjjbrAX&#10;pVUvV1GwLSldgPACVgQMKpwayVUm0ERhCsoI9PBIrQC/x56KPiwT1OI26Mz1glEp2Np235BhWmoB&#10;I3XbG3s95Jjkk2YDUEdq60AA0K7Wtg6LVzPdfo9RnGTn6aeeChxVaSiWpKrkWO6k3HNb9uv0efeD&#10;D44fPfwDn3pZTJ9dRBSz2nac0D2dPbMK7YVZuZ05xc/99pc0EP/CX/xLjz/5eNwOtgQBQUHUS4/S&#10;yOhXf/M/TDx82NPREeJTslhEJQ6D0Q5wu9DcOpIq6wCkhkuBmxOrLunInnlbNllgCs1ouA//1kgu&#10;gBC0MKQ7tPB0q3NybGooVNZpOirJnWRC29VvvXfx3sOJ7p6+JTSg7q4f/OzLff0EjVcXZ+dxu2VO&#10;ZkCsliuXLn/jm2/+5Gc+NbxvMMMCtZq5ZS4knevMMksZk7Y7hnf09bgtrOeMLmPI+ZbaKmqYvnSd&#10;8i+krhqu05PXbt+xIX/qhz5blOMZvnG0xQrf0NXCabXI5VjCoeZ6e3cDFqIQyCyR6HdL74C84srN&#10;2x7VY4+dhcF3tPdiPwkJRmoTUASG+rSYwblskBFV3Q3Ec5q37MBTqBVZcrkJ4o/sR8WfWeLtmK0J&#10;RWSmTh47Bm8oSuYhXvpIEkT5TTSnUnzUQ8gdcqA1F0gnObmeoKzzFW7c8nNPP89+Qp8t88ID+x0N&#10;8yvz+pBWOninraVTsD9/4YJpk7WV9en5RWm9bHWwv5cbh1M1ypha4bs18/PzJC1u3bltofNoMfrs&#10;bG9paNHgkzAL7Csb5r9aYne2V5UBapwJRjK685EaZVi+4CjiZ+j1LQoq9J09/VT737twaWhkyHrV&#10;3YOvqM0ccj/14z/x+V/7D5oFfR29GHCZtN3N0BUEZXF+yvFl1bnIGJ7sVGmyMYtxWzq66L/U0Mo1&#10;YiLpljnBOU6MHHMaDB0ksliblmRWp0ex5RiiuTPLFGlu6fLlq5sZKCOjnTMvipEtLUYEtuzz5rYP&#10;Ll3+9mvnX3jpiYEDgw436muMNIy0DXb32+NzkzNOr2FcvCMjb7779sLSvOfr5NYArVhIGaECgBkq&#10;t4fBKDZTDqWocGvuUt0UJeReIQwpf4qoRTEz2diUr0U3vLZmZnpeb5QTu2FGYJvnMXRoiCrK3Tu3&#10;OjzOpqYDhw63tnb/m3/3y/CIV77yrda2TmGc4p3C7J/843909fq14UM6bmmjiEHa3iKWR2DIlU2M&#10;OyY2FXFpMzQrY1PTeDY9namwRWcskfn1he6OyGrqE3hAChXt9a2NRJiV0hkMdW/FrEOPDX31whUl&#10;09EjR5Di23Vmlxa5BNPaUWt3t3W3tzbymjOwrEiwIC3XZGGYKsZfNtYeTk14lHOLk2OAjNlZ9Q4Y&#10;zPnpXJfC8p9z31TySDmHDx186cXnL1+65P5IczIUuL5uDkaEmV9Cw9gRmtGPuCoITXEmF3xb2pZj&#10;qLAqI8y4g/Q3Le9G6ZBsa7C3K2opYYWn235/bBywozPQ0ztA02d2cgp+6axIP86OLqqnYehubz/+&#10;hLryAJpgYTfBGjJsYaOKl/yAVLjlrI5dkMDCxQcuDqlLt2R1+fr1GydPnRLxzDxeu3mLjRsvFgpD&#10;AnPYhA11ArfEsYzW1CyvzhtCSs94Y4sCcHwXGpvdEAWP3UBi0Y7obG0LzNDoAjO1Lnx1drdBkXOK&#10;RTA/zU86R0W7K6Ii0U/ZhWc7kHNQpftvm6kFV1esN4NjqWSA34EYMp6fr2BKpciXEzc0Fh07iIfT&#10;AKa411iTUaQiIeF//i4r3aP3M5GYMSrR1GJcAJJa/NZg8LFIE79NrkjmpdWeVellJN+1BSJxHAt0&#10;CGjJ5OJktBfx9CjmpIDPdk1rvc7QHf0mEz/JmzfSRvMhvMKxkSMvPPvM+Q8+8Gn6B3pbmtq4ZBX8&#10;NKL31VFlT5ZMVyD/siQgOZHCzVBsOZoicwJDy0xEjdFpKqsoHrEptrnC/9ne7u3vsXunJ6cExjKK&#10;HhS2cCJLg3nbwd8ClgPtojOJmZEJjBvdVvQX5J8mrxsbi+XzdmSAc6n+I0wns+s+m1ssw4SBVXAO&#10;JWbcpMo8nttx487NjDiQ2hD0N7YOnhlo6m+t6qyu6q5p6G2s7anXs66Oelil2fYh1vi/3+OtgKOV&#10;HrkvHd7Cbtyd2a6a39uYWPNrdWHNx4qNUWPjkWPHFBjl4QTrzX0r5ZW9mWEjPYNiQwjS0wby9H5H&#10;275k2XdGR/mKIAtGAa2zrd40THf9Hhyzw7hPpnzSrW7NXFZgwEz5lEGfSgv+/8BXCDrzyCU7NUvV&#10;8/fmVh8uddd21S7VTD2crTUwktu+CwPV9BCabefSa5SlZvsWybkyzP0736qSxjxSn6jcrcpN/sjN&#10;q/yZ74ozdPmr0A88/DhXhJsYg46lFYvuvXfP798/AFYPIgAN0QTUhhZGamppMWa/1fALXYstRHEV&#10;uXPnVtoLwXd36CP2POqMPiIIVCoEjTmrhGZPjTSIc6kCEY4I9IQhWWKypPQ0+V/FJmOrGGTXwRF7&#10;e7o//omXDh48sB7be7lQNJbzoBsaVxfmrl2+CFp1kBbyQ7Td7Ev4qYlXQcQH0rlXL4g+/KQXlzQN&#10;8ykrOyllaFit2+YH7SefChkHARySYXsjMgfxwap2FQmz0U6u2JAkR9xkUXrfXvJ+q+tmXXtOHB3x&#10;mgrNmJEErfKoGt2aK1euT0/OPnX2FOATBqwzVpzTSroZo5EUUOXssU4zB1D8TjCgtUbkO1mO3jzc&#10;kgzqWq17eUjLS+eOHxFER0BuuxsGYvxF9Q6CzrbGqMwpMksQ0HCiSBM1YR8iWt4dvdfY2m6gARno&#10;/viko5c4og8pMvb1dbny4udNuXqlo6OFfLjN0trSbr5baudzoNNhrx06EFPm+ZlxBHCpnSMwAi7Q&#10;F7mV5mSxh5mannREgYCmZmZUb9JTtRrNfQ1EdCjEvgMHDvNeSPMRuLhbxWwaJGYTXfjgAjU2YnXg&#10;Z6/JPhLRXqRGXeoUzlKS15Duh3ncuHmbFBO0JiNgRb/JInZa6Oy7aAdFxF02ea8tz0xPDw0NhzFk&#10;bXqiJaZ7pv6WuoSjxWZL+xW6qQtR09BFP6AKrrlksBGAlIx4azum4VEZWGBba1cc5TJ+eBC2olm1&#10;r3cfTQ6i3Off4zm12NYqSKQ6tsJkLQqUDMmyDvJmXq0cRpDgpfnZo0ePK1thpXSFb92+8+rrb7/5&#10;5rs0WeaxT3Z36HjfvWU2CeH2hskOzbX3379ojkDte3z41Ldff1VhgJmyG20ODy5uDiIEwg4wYWJy&#10;RgPw2Ilh7YhC8na1uVKSlo4KcBGlf0ZkYD+SWs6I4LNRO7f8iipckPNEznK0YBlmXMCGi7Ei8kBR&#10;lbICoZUxqHX2rG7EYgRmS5+5p1frAvUNGKxEGhggNtp/EPmkeIEcOnzIYIdOYH9fj/Py3ffPd7R1&#10;4AK6n8AnyQe/Y14dLU7gvZ04lGRQPZp6PPGKc6ncqzEYZ3QzNlxt6qjqGghb6ZGlJWKPxI5D5i5w&#10;OsA3d+jChoCm3otVT8xGrUk4UuTQt/fgDYqW/t6edFmwODJYZDCujsN2R1sXLNlYSfh2HPBkuytL&#10;xc4eBLVmNl1Bp+4IlXB9OUbFhAYjkpVszNkxNTFBasDPWA4DAz0XLl/So7s/eheELKlpJ2oBl8ey&#10;dc4sRdJSLEqyUVW9sECVpq2zu5dOsc/pAv2IxQ5fC41fl6dw9YDQMjw5nKdAwT1WzjtV0xNTbS3t&#10;huIVM8JpZnDLLbLCS3UbotS+fX1psoYZrJdt4bs5hawll/eBShMQ1T2GVVQ/e/p1veTpogT4WYjT&#10;7ZEfz8wtym+wQMlbhluAkdzS5RKGhw45fPftJ7nSS8/crsJmQqnSlCIJadcbPVblOFAcOGo1qLNE&#10;nw5RTJYRSSMus+EQSkYUdZAYzVf6pcVBG/jaahbYZ8NI7WyHOrZFFbynq79H97CbnD17ErAKpFM1&#10;QgGkNVzdWOyWiRB7XaIDVyupSzC1ROB0JIKKxOgrTt5Jm4qrY8SQE+9FwiQLstIYjPiE8puId0oN&#10;tZ/cTNBLmpipBDMuWSSYYfDIjlVm9HTz4h+GjcDnMwdPi1lB3l70LgC0jlxL2iuXoflQRyyxe/dG&#10;BSMQkS0p7skL3QKdwMhR8RCSuABt9nhFBhNwrmGz4JcGp1Gw8SnYwG6M5wB8XakcQailBbNBhP4l&#10;KzzrtX8UnMImWYBci7fJ2GLycEmNJE+nKMIEJNUifuUPtiXLVPFSrfHbZauN2Q/GEQ/iDBNgGk1R&#10;99I9FN9cS7DL8uQKEbX4jfqzqmoi4OweyLIMqBS5fDV3dld3zl6cWrwyv/TWwvwr09O//bD+4u7W&#10;xXVK4Nv3N3bnt6u4l1sAAUs+2lT/SKpV+ZvyKxlfc2iFdQcb6o831Z9rZvfc9oM9nZ/u7Xi+t+VU&#10;e82BupW61ZkVQ4zLt65fH3t4n3v11MzE7PxkMV7azIqE9RjJinKwpCeBJTyTIgdecGPeWj0gjAMR&#10;dDygLu1u7emq6Vy5vbBxa3394mou5BvTtdd2tq6tRwb8oT1AJnRzZ3W7mosCQVsOis7yIgBVQW6/&#10;L28Mluvoow68v77tVEf3c31Nz7Q1vtTa9fHutqc6m0+2Ng01bTStL+CfL83qyjLCoUJq9NDJFbdY&#10;EryRqY+mZ3w+TbSI4aU7WaDU/AJQVVDlkr7L/JPrB9kpqF6ZaSnaRIXIYhy02LBl6FORrIGgwPD8&#10;qQoQl0OVka0S5G9pZf5Cnssctw2X2UcW5ehSEJap8Rkkj+iSmoBmu15CU/mV38S+BkCdabOqPR0E&#10;KtZWNm05QmXuhTAacd0argZk4RJeBTslrtD7waUrhw7uf/lTn+rs64vy3Q75ph3rb2Np3iLkH3D5&#10;g/NOsNTuIUuEx6OwFhwLo9PTyBMNdSUeF9GQc1s8eOmtLVEYLaH3RpXbfots3XoG9BDNtPkRwpYX&#10;cZ2i+ZdS0zItEtOhiNRjz4+OPVhe3/L66qi+/r6TR4+nkeHsWl9Nb6y2VrpAu2hmatqtPnlkiIRa&#10;NSmbihdFEtUi3JRfSdYTwKKOtlpB3gWnkGGg+6UCkX8Hk9Pp2NnSiHFP+Mo0qyayM1Mtu8memTey&#10;2BF61L6GHNOqi1tG44o6dm/v8rUbOWB2kf927z2YQCfZnx5feGPAYalVPGzKYKLc1yls5/sraZa+&#10;TRHKD5tHCDt8aD9WIrnU3PFaB5shoTJmSPwvUSFVl5pbExrw43i7eOmDi5cvmAHispAjYXlJSfFw&#10;csZacR7cuHnDAMQy0C5rcE9mo5bTUHLVGs2NLXHAkyanWUD4x0eqZQ+4AQt//4PzIjGfGyCxtLk8&#10;473zH1yUU8Aq/JVtjO5DepqMudGDqIDu7C4tzEXn1m6vyBdGIKpQVYpPFwAlOVBxtkd8KJqR0c91&#10;kk5NzEhAQ6Df2x0ZOSwz89hwyND60C/hIpcvXUEXI6iYOY6y7WNfrT5ZN7wUIy+zXu5uZnf2BNNG&#10;23lubspGUH7FaX1lef9Az8T05LmzZzARe7uJs2yZQJIzC1nyex/p8vUbBh2ODR1/9/x7EtQcb9ur&#10;aRGgATfWz6+tkZAavf8AbW1qYf7k8aN6Vda4lMqZih7H11B8J4ynhXDo4GEHmWO7KLxF5NCTk4pJ&#10;7skSckAD7PjYgmVLW2sZVQ65NfaiEWGOmJBoNDMz7cjUZtK31dPJ3GGNrAUA0WVJyI99QtEjNPO2&#10;QLl0ByUNzktkxIWVtffffX/k+PHegcGvfPVL33n91Vujo9evXQGDN7c22YlG07KwGSK77Xn6aaA4&#10;8a3nzFtYlgiFhvrkZk1N/kTJpx2p75yzGqtYvRKFEf3W0EiSJQF3VWjpGML3QnX14G7fvevHaZWj&#10;o4QGoGtQKGYhdUgy1zc9GFmRG+DborEimdvZWl6jpETZz8m8SiRMXp7ep2OEhGLyhJDDuzs6NQUE&#10;Uu3LoyNDU7C95UUCqGOjdw7vC/mBDKG1ZdmJa4U8lPFdr+uByplIyRVrxqZotTbUR6Smq1vJJHKY&#10;DbJh52bgwREs85jmZhcd84h64rdsyyEXx1BkxFSzsTEMglUGkp103DtVKvEfC6gQoZHkAAVejdWS&#10;kqDW1AUd221MEot8eWERcdnxKCuN0n7VHvEGyW90DEKgr/fZ4YXZM2ylxkbHx8dVcWSiAGuhvswu&#10;GN2VA0mkMjINmmtoaO/U3K+XdQN0ndUesVTGRA7fI1xwPMvpGeMc04TjPZEIE4LawjSJVFZQrWzh&#10;4meA/xSpKfyFvbj2eSeMhVgJN/b2U7Xv6YN1aGqgm+jMOcuRtvSz+Ukb19KpL5zCIkgdZn8hsmEs&#10;RIYoo/FZCBbSjtRBmmlsfi0y5g7fDLoJbvJdH9bHJrZvmzsIETvTEJFQqioLb6C4vEVW1FlTYX7L&#10;j20cLBmYYCWx6SDe1tCgVkSsp0HprcvbbR4ZPoyV6DiTjFpgPmqx+igNqmJ5FlioCEo4UGIJ49NL&#10;bTXCTMgpd8wvzs2qoDgaulcUKj772c8+8/Qz/vPTn/r0xNTUnTu3WbcdP3YCVd1ZaH16U4WVzFJP&#10;jUBs7HxqqqTvZ06daWxt4V10eHjk/uiYG2KXKL1MfcT/1iljeNOyKQAwrEEtVqQhC3r23S8ssjCs&#10;ku1n4KWIw6SYrqpG/h7s2zc4yBxyv7ygu7W7q7ajY7Nt4u0HS+/Mz706PfXFh9XvbG1/sEYHcWds&#10;c3d2a2+1HJ4RY/g/gMt5O2eARTdYr1vdcKa5+dnW5pdaez7b3/lCX9vZjnSrexvnd5b0ea9dvvFg&#10;/MHk9AQeszuj5WqppdOfYtqKTtJcBqpKB74QOCu6lTRWuxSCfEX39UO1elp79NzXx9a2x9bXr64s&#10;vru4+Op8zZXqnWtbO3e356/PL91dXJ9Ya9ht4Kq5vrCO72g4BCumAogW8sL3X1oxwqmtHdAJaqw/&#10;1dzwdGvjx9o7Ptnb/kx3y5n2hiPNGJArtatL28v3J+/PLM8uohwbXlhbYgAoaY8EVaJclibMqVRe&#10;SRCtJ4dWhEy5QheWXmHVPvoVKK1YiIgTkY6KIHY4ODRoxWUBtqW10+pPxolrXu0blBJt6DDaGrZg&#10;FPjqI12UIVcdyOSI+/b/jsH7SrKqKMnk7q6NQUVFTD86Mkxt25q3LO1NSYGdnbo/ozqSgUbnwOVr&#10;N0+dPsGsublDLzxGJDJCD4j8hOC0Mjt35cKFzLkU9Vc5qCmw8m6k2EziZFQn2VEU1nYzIxb6Gh0b&#10;dslFWZuLdjx5KyqY4SoUXR0pQvx2tKj8VZEtxcFMlphSOxoFckT7efn++LSOTcaHt9YtCBbDxQJX&#10;y2E53M+MFjcKrzdu3JaBHh8ejtcwQ6hK27py94uQVZl+SwaW/JUBa/nSOSj20I+wdnlY0my0s5ZM&#10;PMW60GHm32s5pzIjGGfuhaQthuaUH/09i0uGoXzYWu5Vi5vrlgnJYnkknu7MgkO3Stbf3t1hzQdo&#10;0opCD3Jzdre1hLLJw7zZlSI49mXgmixOo6iLbG+6toamerK2jijx2rklqcsp6cyIG5U7KQ0NOebI&#10;0OH5hTlHlrXFVc8gCEGMzK8UgRWP25GA5+cm4PaZTZZ5YBDLKLxG+Ou8XBsbV9lBbG2BXeRCtmR7&#10;S8f88trVa9fAKg4kbZ0jQ8MWoff3yfcP7lPVKfusIlsZluwBDvT0BhhLHzUzcHp8NonQSgBcThMp&#10;V+bgYDNUhjwXtHan0RYwFY/VMSaSgRkiwdPVcenSJVSp4yeOTnAGHn/IOX6SpO/4xOH9+65egwoE&#10;+W9obIWv+alw48xLrq1Fhlrbvq7GRDm56jgpuVoaAK1tyEZ+BOOKxZZ9deroCCqYEqy7sx0pXHoF&#10;jfAgnJKWrjVsQBvZ+vwHF6zedlF7LT34cG2bmgjzfnDlQk/PACQYe+3kyZEoQKXDGPvsMgvcbJqP&#10;dS7NlIH+AeFvYW5BxhbGlkINNojVV73ncFF9OCc8iHgJSGzLki1pdZxjJIxKAH+kwwoJ7u8fzGGa&#10;WqtWMLKJ0nrT4dKsK4xfDh1WjIgURmPq0y3v/vDBhLBkEOr9D94ZvXfnwsXzr73x+oUP3nNgOylg&#10;tDg3zhtpdsYUlKLzcxxKFbM+jkhDo76316w6/9MWVeyRoSOWgW0sh/AxceTt6dg15fjkwRPKHSiD&#10;2mzYWKzHG5v6+/Y9GLunpb5/gKZ6lwcUYq4xeSKl6TmKxnWA6va2TPlQsAo3sbbG2T81OynPsBNu&#10;jd6anpnVhtTwXFyZl6G4S7AvgQJ6lKpdigzIopZM2IjDp/9sqOee7MEJY2bwVQiqKe+1vLHq7ikF&#10;CVTJO9RXU+NTtlKO/mzOXZ7gcfmTAcNN1RUrK2g/QDW7DBNxcWF5/OGkiCfka5ikJREz2TShVPOC&#10;crrV6ImFVTl0aL8KJ+4hGSLJEZsZpOSFaVvpk0ei0KkPBdecpV1V22BAIZhCcXyRFoDwjX77UVxG&#10;WEKct+QJwUG39Xc89GDAVTCqebY+qsqwmghDo1MYMakIJ4V3kbgnMoupSMWBDXc2TEAKFw6I+cwk&#10;xcq6IkqaBBIUpoJRTdLh9TyWyTCl3Zy56cJ5LdEyLxrRPbGos6ux3UhWyJpqOaJI3dghXT0DffvI&#10;HWA72nHdHTDIHsmlrFEq4KuMHoEIokCVol07dGMDOl66T8UbJC8eQnx0Ttc35LbA1AjBFSpiOpRp&#10;9eLyrilZw4HT0yhT4iqBSgv7wvvn3QePeHBwv8pkaHhIxmohmwSBfMbtInz63eFDrNoHpIlO96K8&#10;TkI1Qp/w7sI6dXaENOyQKyoqpQIA920BSjM6pjYABIttN2/dfeW11wgAP4VncObMvsEDzz3zlKv6&#10;V7/0L6GPhGb/6B/6w88+/azbqMYQEdxpm5QLmledmRW9DeMtKxT1PeRHjz/+1JWLl2DzldrM7ffJ&#10;IJSZb63PnKHVav24XW5JZfwl11P5FUPn2K4WxCGjpEmDlN1l/KOiuFLhfX73yyYPljG4n9kPAe2u&#10;+s7O7fap98YX351beG16+svje6+vb727unV1fWd0C81xb8W6Q4kp2en/kdyxWMjU9tfXHzZS0NL8&#10;ZHvLi519P7q/9+MDbY93NR9ra9jfuFK1TLpCP+r23TsTBN5RbPl6t9JVSG8kDLWK00BUpdOmSPMl&#10;B0nltKnttOQGeI8LdfsYP+JvdDex/GtbvrW4e3dn48rG1Dcndj/YWj2/yD9m+frS2r2V9cm17SXy&#10;ETsIdGU+psIIzfVUJi6+76tihFPbG+i0rmIh80xr1yd7u57pbjvT0TLS0ri/caNhnVLy4urSg+mH&#10;s4ssZBaUBHakmJdR/VBbK5fhneJ38FFkM3MlngvoMzlV+a8aFWPcutHQWYqLbJIHMHu8gq2EdC2q&#10;UzAtI1IviN62t1JHzebU1iz6Pr/mSjIUzc2SFjtBG43FKQuPHj8KS5e36YfaSyVGkw2Or5V9Kkxx&#10;Ebh5Z/TJJx9/4cUXWAiU7Zd8XRyEdLc2NBptun75koPckggTNXeyEOST8eToj5NEegeZdrEfPE1P&#10;LfzEIsgpmjxKbBVDpX2exjMapc4p5VtbLlOQZa4oSzwpXuHWyhEb+Tw8mJiOL2BRazp8+PDBgQNC&#10;A4pFjJttaNYDdY33x+6P3r7X0dz81NnHSPyYWi7P+RFzopImVmJlLj5yphWnk4gO+cPCp4lejguz&#10;nzBi0MP8raw6AEkU4itGmOFYUNGMdqad29YG3nC7isgObbqqdf8WUKr2zLEyYQTnjD2cOHDoAGAp&#10;4TVM/gwco1bIrnQGyihJkgPUxrR1muEx62Y9Aq4wcVlbefrJp32w+/fvOafsDaVDdOTjbxkV1oJI&#10;1IMSyD4bmIIdHBkelpKqT9DeldLWkO8WUReWVmVZji7BMYbdtTWPnT2dU4Tkb3tKfnl7si6tLgsj&#10;rbK62E2axeE0c+um9zx98vSpE8effOyJ0yeOHx4mKz8yeHBQdD99+hT0m2Qu6i3riMyD4/aFRx4/&#10;El0PDF+CtQUXc/twvQL9lhYcTkX8E+JDlENWDp2UwlW7tddv3lKujBw5bE3x3LOiujp7/ebA/iFC&#10;Nt6igBNpvbiFwYHBBmQyNYItDQl3DVyNFEBGrDQEEywpSra1u0AcY40yJAMnlhXtHtpbWnCywxgi&#10;27j0hdrbybXcunlXpkIHy3L193gWSeZqa+6Nj8s+tSlN+jkZT5w8nswgWpF7CLnyV5V9nECWliF/&#10;OnPUfwhvZDx5z4NeHJ+YUfNY2Iy0bGkwofPG7jTr5CVCqCqu7q5DweDkmJ2bQ8hxT/r7BhDsXIrf&#10;J44EoKdMmV5XJE6wJzAH0+2a16w3pX3tGuTYsO3mB5cuvPiJT3hRaTajOT966PCB4eED01MTKNKi&#10;RTrLIZcKLnqIAzGkiPpIAmU0Ckx4KMpYysUTOW1o5QdYRw3rKYclVZDIMo8Vb0HhzSyIhxLRkt0q&#10;TAZKE0KbDcX70SvGKrdKb9rpTi5bUJEjwvWW4w/k2N7eW1ym/NJ3ZOSIAujB+H2fbXxyIn3sqh23&#10;F9Afkgw63e7u/MwSsp3bLubC3Z0ouvG9PR0Ppyb3Dw5IJB3y7lLMpYSaIlBRoL49QfdA/wE/JbxC&#10;mmVIW2tbzhjLxpN1bAuBmT23Z+satFXll+qBqcmZggrEbjSLKoZdIaW5UQl09rfyVF0UxlXt4f39&#10;yi4xpjJX8ag1n2wtkSfTrHKEPNDaznYK5JsazfQBoIM53mtZdW2tZBA9ryYdkxpiLLPezFUUf1bO&#10;edEICBZCjad5ZnJOmvzxFz4+MzeTfmuI8Rk+6WnvDMxWtA7EC4GnDHn4XbFms2LbmjD25mdp5dp8&#10;2rupY2Dq07Cx5WXmexBHuiATk+OaFR4EZbRpWc7iQjpskV6CBAjywmYI9zEhhPDSpareyyAT5A7d&#10;EC9fM4xvbo+6CVCrR21dSCW7+iUnZtl6+6BC8iF+pJG21i22HBvqVCxYsDDvcmO3rL1QMsvIXwxw&#10;trflj2k5eLBhTSXGh+ZWADYbyveLCR5BB/X3qExVsZYK2OmNO9Byug/sH1SJW7euF9nfS8gm9Y4s&#10;YPk2x22xsRSamS3ILGpy88gwxugrs0rhEBSlMHOmTfAtw0TwOQvGHvzOd76jq3Pp0uV33n17/MG4&#10;WlRH7wtf+ILBcFvLj9AKtd+IrhsDOHP67JNPPs2W7MUXP+ZWnT197sHYmAcnqrtggDcs2CL0LuEC&#10;5EKTXaQ4/FCpJwVImfLJcZejLozBkg9maLQiRphA6edCgauk+RWSYGiWFVDto1+Se8O8EkejJXZV&#10;FwOgvY65q1NLH8wvfmd29pWpyf/woPridvXV7e3bXPu2t2fEXnRbz+93ZVi/Vx5Z6VbHexA15nhL&#10;0+NtzS9kRKb7E/2dT/W0nuhoPNS0XLs6v7E4t7pw59ath9Pj03PTM/NGWGd14zNqF+w4wUf0TbTK&#10;1YQykQnO0qZw7W6yS/DL4ciE8FDvAcTM9ftru2Pbuze2Vt9anPv69NaF9Z2bW1u313fGt3ArtxbJ&#10;EpTJz8pkTP5dWpIlefz+xLFcRdQfB+vrjhTQ8amWphfbOp/van+8s/VEW+PhpvXGdYjj4qpk5v74&#10;zMT04gwz9fhRRM4mOUEZbMl7WMkpoYM7Yk3lLcUu8cCEmdVVLJ4pE8+wQPIz8AVdAL0xOzaa20Eg&#10;q1Q6q5ur1ioI5sO55u8+2jLnEU2d0orywhj6Yv2pkye1BgpDjMwVzVNrOrPamZBnCEYwZW6OrfAL&#10;z0PHnzWLqe2YLl6q/Vy7Hf9wbIygEFgrbewQZLNI0xINHXvHNzuwxTxxk0hYZWK6OGvnNTL8Vr1j&#10;Z4WlRKCrFIhKkGRTOr8Z4C16XgmYaUbmuaQ7nKcL5ZxAYUCyoRFtqq6uemTkCN6k117bWoN0ABfF&#10;9KrdWgHu+vU71B14tcnX038MsuETpn7KQy1TVul2p/AXbd2KFFQFjHHcrmXSvpZdWJORgkiNrBMP&#10;igghwpDeJdsJb6UrZPJRFggHunbrOpAAPherD1MFXsHZJYcDqqEPZl82jj64r5u7f/8BhKgSxVh0&#10;xEsydXI4Z8JEEiYHXpyG0PXqawBrIDBxLSaECHbFw1FjZGWJPkszyKiAopUxm/L7KHGEW4PXghmo&#10;7Aa5+XgyXH9SCi+aw42wOKMhQjN4gwVvR2ePYQ4xXT490L9PmE6wa2hEJiNJWOjee529vfJOYevE&#10;8RPgAVwmR46lQpId3J1yb2KqMmMNloMwyZ/EFKvMuVJsxWWIe6bpw62GftTXQBqiZFEoWnESd1Rj&#10;wqvf3BGzh2gJ5Co2N0+eOskZjKbMmbMn+wf755bIXlH6zERLd4cGQx+jM+y6oj0ePw23IlrUIFVA&#10;oHWDiZuOcAI6zrlV4HfBrvGZUidQYq/P+HPKkjo4U+DtdbDXRiaKE23Sq4J6j927D5+WFR09doIK&#10;pDiR1iozw+paTeTurgHp7c1b9135aQ4xkYvLVoeIypWd65JONCtHRRmunMusKXHy5WWg7oHBA/KP&#10;1MfV5oXXvK1JiJlZpi0rbCqgjOPjk1DV+blFUEPhYzQhocgkwJPWDR6jVaE6stggspZN6Z8irPTA&#10;FBdmF1dXFkEPCwtL90fvD48MqwB9z9GjR938qZnxk6dPmi57/PHHrNYAzwwwmqGPsTDxbQUlSt6W&#10;trGARO69vl4qIPvbWttwe+Zn58cfjtnj2FnCliCjDC+cGj6cGWRNma9E4wjawDZ00ygjSP7m9esG&#10;Zg/tPwh8RqPMIEBZwFkcydrrL1++aKIwUFsD/yaMsdrnnnn29Nkzr7zymiCjSbrGKgNovcFkXL+w&#10;EcxVvDR35ybn+pgC16LNNY5NzJw5cxzyFRGX9ADSqIrJDQUDkA9AL1YlNXqWMRFqa7NrYDnpTq5K&#10;+EJOEY1ltcKQRZr8jb5udPAVaeOypLGxhxleln+U4QtbJsLH7hnlyFgmhABSxkZjnCNVHdzXk2+T&#10;VlugJdkMZSXmxSHqhwoKCbDtUjERnlzuyzxQo1JeZaLtIkiAMzPealSilhHL9sOJKeStu3ceRCoy&#10;Kc0y/W23j0KiUOCQsAFvUKHH845yaliA8iVlYUjDW1sQbnURaA1HJgmG6rS6CvoX2vfGZkNTnTxd&#10;k8Mru0vKpHTgGxv5UEc0TSyqqpHL2R0Pxx9MT7shU5Pw7Zm5qUm18FRRmJsSH6CRxfQlJM5iuMxF&#10;pjTBMgGq8Q8pk4W3O88y7VRTmwY17nO/7LxZ1uhxa4HnZ/d2QJJKD/E1HwZS2tZWzGMzpZKkwJIj&#10;biFiZsVFsDgexZU586JWK+1x8CHCSmrB2D55gq2yn6AxbXY6QeXEV1XaM7np0dqE0egFcd3AddyS&#10;czva6AAYJ/ZSyPduYEFDg4WCJ5jWJ/X3spzui3M2dsXb77x77fq1N996C4Dkb19//XVxCPnnR3/4&#10;h+lBSvIccQzQDx4YVFT82T/755QHf+Cnf0YGc/rMGQ5Y8LBDBw6DmOxKyaz2HcUZ+uqm2ltb2iCO&#10;zne7LMYne+laFLygIuhIMCF8LUvNnQkHLB6emT0vws/p9uc8f4QtlsojUJA/ij1xBZILzBgg58Nf&#10;Feph5Vc5ckD7npgurzbmoQMHe5q7O3bbF67PLFyanfzWg+HlQyvfXFr+5lzd9b2Z92Z2HmxXLVRV&#10;rxfFd4VJDuLC/c+5XAFpvj8xLcBNkbPRrT7S2Khb/XRr84tt3T+kW93b+lhH89HW2n0NS4Y2N1cW&#10;5mfvjd+fFAUWZ5dWF8xNuy02dAYEKoN+mKxpfibRynXiwcStbsNVUBTaf+CgfprEfX/vvq66zvX7&#10;q1ujWysfLC28NjP/zZnaC7t7Vzd2bm2tj65vjtPrRsvbjhmF2f24b3+YO+bm/C7QMZV3eu4VUZ7G&#10;0y1NT7e1vNTZ9fG+uG+f7mwebt1o5cy2tLi6MOYAmJ6YJVxAcxlPJtTlupL5Brfy8SMvUwyaHOhF&#10;Czb8NNcXL9zczrRsknAX/afSoEdja7gzerfkiN+Fyh7BYgI9s4RwYN0V7A1vd/r0SRCP5iyivMhk&#10;p+Zt0guvhRipL+1qju8vvvTi2dOnM5XW2hQJ7mIXCE1TGt+9eX301i1soSKukdxWGhdUKyTTDBD6&#10;TmUYP+XEJp81Wq9BG1PZRRy/6N7kgE7lmob8NtJ/1HoCvaZHn1njMilfrT9dNJG8sVOq3kzA1LzZ&#10;2yZtJnFmZGTYAKzLo+ef5hosr6PLucUTfOzePWWCTZzEYXdbeidlS3JQyRELbpu5gvS+zX9E07V4&#10;XPBGJjuEeYNwky5hk3YuVkqWMNan5udGUkDaJ1sbs4tzSfMb2223dz648N6lm889ea61o62YwEqJ&#10;mCZHeWRpcQ3YsrwhmE5akyeOn6xU8FHKThswkwrpsFRVNdc1h5nUULu6mO6o3B6VPRVRXElCvbp4&#10;8aJwdO6xp6aL8kgeKzAzDL/irZTVj7pWD3NkVithmKTnF/XEPaIw6EI4mw4M2wU4IXFBQ5FDTU7P&#10;DHS34gAnb8a4GBgAAEraHTWK1aYmY55rhs1Hjp184bkXvM7Zs4997vOfd0w67NPHiMwsuvHS+fcv&#10;3Lh20zJ1bkXlxTJaXBbCnEbyORnzDlQLkuNoLqYR8c512KwvF15oCIOZD64DJbmEiK7Z24oBO2FM&#10;cTM+dfT4kD1vAtyfWzbQjeHhI07EK5evVqBKeRfUKVNyYLy9vQxdusNNDRqj+KCeLzJY/A+tL2rw&#10;IWpENy4LU7KHs0gjZnWF2oBcOf7cpepEh8AFjg3D5tqNG3dADpHOIvQFsW4gvavxkXQT+GP5XLs2&#10;2j/QgxOD7xkFTi55Ie43Q2PAdeKuGy6zuf/wgV2QwNTRee3GLTKNyq1PffLlx86cHTp08OTJU0ZJ&#10;iMaZZ3cG6N2D6uA4WhTSRKcOaQmcOfm6YypVbUTndmlLmQAt2EBdY3Wtbr47Kr9cW2VflbNYnq1g&#10;AwKYspeTjRzjQD2uKSF6nuA8viUJHsWmtapNxboJLivuW5IeFJHsYIivqVJZMbOpph1/g0W8yVkx&#10;rUxTOMh4MacqZxVxgG1PeCd8Oyg52M9qdzpaD3oBRB2AKHmPjKdo9kV2R9oQTB5snFam9kJaEI5d&#10;e80CcBP93ejoPXbCWo0Y4gmYqbNB0U1LcwBIPYQWxQWUylHqp5kXum8423a3OZKkayWMy67Ch7cM&#10;w0MI2WcSATFJWzXBCCBiZpvLESo0FLM6+70hPLaoAGzy45NwaObOTEVkKv3xKG5kkwWoIYdSKUIr&#10;c+qWXBnbVJqpxwYHeyFa8DB7tXBsshCVRUAWlx81vLCOIodtv3iwAsT9+/d9AgWGYJ3kFETmGCCB&#10;BNfY3L5x466oK/jK+wHS9kKHAzrnbniQ98YetuNMNDZ4jtJRET4ennqmlFOjzJupNeF4+PAwGEYG&#10;keLSDiH/OdDnfvYNDJiFwmpShllcwo4LiVDP8oKtEWvW0MHq5D1PPHFuYXWN1fvs1Pji2gZ/11v3&#10;7NgHc8Xv+eGD++iDU+MTQA5Du+QhxQbETfEBluyyUCAdFp7JDKJnFoFpm03OnOMTkw5Ld4DEZrZM&#10;Tc2B/Qe7unqK6peZZ8kZamuxNYy/biA960izStYrnnoshQC/Ih+pCPPEXL7BpBo5ZaR5LTrbXZCE&#10;2K+6N/4rJlUeWVRpPIigiYojS1iCFVuRKtYarRmioMUYE6C0mCN5V9Q8BE9PzachcRwKVn1tp1rZ&#10;BFRPr88j17TxNRBQoFFkfCpLQiotd7x4+aL6zXNhNHWNu/e1G5JNHt+hD1bXUmzVPQgAyANzdqm9&#10;s48a18njp55/7ln5KtD67uhoxncaGvsHBiYnp51XmYQuGtffNe7w0wb1MQVkQtTmQ+aFQWb2v+Rk&#10;YYMmwUw2Vvl37KaMx1S0RB4hi+V3H2KNH8KNhUxbssZ0DSvfEGU16vSYMIQL9BGeffZ5UFJ/K0C4&#10;f/zdh8vvzc++OjP1xftbb2ztXNjavrm1PZZu9a4mb/QCymcqUwMfApklbfzduWMabVDB9HkbjjcB&#10;HZuea2t5uavrxd6OJ7paTrQTegQ6LsCpVubvjt2d4EW+OE1NoqGFlwG1gNwRC8BBEyFrG6l0eY2n&#10;FnXDTP+oATAibIQDBwfNMuu5dzZ0dGy3L16dX7q4sPre4vLr83WX99Acd+9sb91Z2xxndbixvVzk&#10;U36HKE+5gt+zWy00tpee+1Bjw8mmhsdbGl9o6/hUb+cLPS2PdTYfbandV79Wy5li8d69B5rF9oiW&#10;TUwEwBOUmAlN1IY+4ehPlaKdlQH8eMdLxCJlhdrR2zPQ0w9qcXx/REP7u1Ci7EsolAmmp1xtWhPO&#10;cfLkcWBAuLzmPWN8KQ8JTl8U8yIbIYEgvfXZz37m+NGjWNvgF2EzHiqG82n/bO9ev3JpcmJCNM68&#10;VMZ0OFKXie0Yk4G+tlZ5xC+YGYyybtaazBHop8SmGwSEIJEUGmPSpNy4UkUUMeVqu5RiCMJOessF&#10;EQdKZNHnPxrhS6P3HgIRZHdOcqXA8WPHdBDVxwuri2KvY9LKUvslpxifGBwYjEIvFKM0slOwk5SN&#10;ajdBm3A/y0FQJfKK/pUjBMeRHVc4H4JrYw1FbDxo2YNbn1Om2m+iikaropi3dja29ggr2s0gb2nP&#10;sSPDdBOEDJEOhSxi07vVUwuLrZ3dIvzYg4dgFDJQ6I8Z7A1Ln6QtJZrSDojwzh75Xdp1o3duW7CZ&#10;9YvEPVM9SFiTIHvi9Am1uhDmOXI6J/ESo41qqUwgcKe4fFM/uciD1dy8c1eeEXcppDQV9pb0N5HO&#10;K5vAFVDVvUoTDn9Mn48eGZbK1DbWW09hrpS0zY+YF5mempEyvfzpzwwPHXFkeKbf+tYrRCIODh6I&#10;hlHOUYqde1Q5Th4/Ji5I8WMKQv1hdV2MQGcqVcTeyiYIcE+Fl1kRqPjkQ5OkhFjTbAuDNyIhRHYW&#10;VpbxosRN9TQgRNIzNTtxd2zq4OF+lTtsJ8xYfiJVNXBidnl3bt+VzVsNiWgmmTUamxAfielATOs6&#10;29I+TdjPlZscdBJvh8lbnWJAaglDsnTBDyYS7LIAHaYLs2JRgk3ZsqTbXo0osu9fHx9/ODH5UMS3&#10;m8wnapIhY3jI+wYOXbt1e/zh9MHDB1D2seNz/G9m2XgqDkTHvIkBErh2GlUR7+vAsMNt9R//8Z/y&#10;mJ5+6hmQilPw+PFj5lrOnD5z6uQxBe1jjz1ucn//gQM248iIcfhauCOsKUbF21sgmBB3zdhnnHPL&#10;WAkOonCvuzwzNeUUjJxEtOt3Yow7P/PpH/jsrVs3tYkGBw+YroYBO2mOjhyZn5+BAdy8cTmUtsxI&#10;yhMtPhsw4vnpQ2SjpmsXZHZ7T1GOn2Zn7t9/WKste9nIRTLrsr4Cku8KXhCLdC/DD1TtkA9M1t7R&#10;2kEc0Vii8VjRGM4q0XMhMZWqb+rtZ9cNcsNeG4gt2+YakNh5LqRfwjy9Mzo+OaMp441cq9yVBEym&#10;zLgRbilS1XU4qeynwgWfnpsnQhR6JCNHrX5RaYXk2Rbne/Tc7BcS98aDTKsEYK67N3bfgIZ15VQ2&#10;u1W0pmvMm8uu5DYQ81l7fGtLqu3HY4oaTYQijViR6ivsk6JkVpTqYf+lQvYW4lXgsYHu5PTB0wtD&#10;vNT7GfhWCmYUMWwqH8PGExcMcZuaDakutSLGpBZzLcMqey22lrX1s9Pz2GnYy5n0Djtj140e8BYZ&#10;Q8RX3jO3J7VOP1X0M0EIPa1KXCrCkzHRieimNd/aYqII9U2emg0YVdno8EezMtSXolESGt4eLF6f&#10;Tud9cP+g00eTFtH5s5/+zMLyYm8nWmHnjZuXMI3mjHytrBlYkcWtryzbmKtLS2K1xrSUcc4qnMUm&#10;nZ1yGnHfs/8fPABeSAczxby+/v4H74NPPrh4SSIeO+mi0q/Biv0pxUFldINF0ajItROu66eO1GPE&#10;mmRsVMCLXg42ZLra5nz0DFg8h5xo/NhojORAvRGJ0dKWHZ+cxuBsbOLVGlF6F5iKXfmzCs7P+Gnx&#10;CsDrk7U3eBDSUQFDjZGnFlQdxRNvpgje1VZxB5YqxRd+gWqBb8vPFoMxc1rtBlDu3L1Nt6hILhAP&#10;2nqorVdTRQ09UzWxTdyU8sKPv/Gtb6vu0EB9cNdk5McjM6J+88YtT+HI4UN68n1d3XL3X/21X4tj&#10;ZE2V+M3I+50332xtb/GU7cDC8w8O4sOJV7BYH9VfabLqZyvMnG/ZqkUZqEgEQVAC14KQXR3gqBxA&#10;hZRTfO2+96uCNT76d6WfH0nVD5l0ITymRkrWWJvx76Vl2C0QzxQjWHQQ0W0AR/Agudnelq6OnZa5&#10;S9NLF+YX3pid/OqD8S/cr7q0twOuu7uxO7EVtz2EiqStH6o5ViYKKhjn7wk6VjS0+U4caWoA13FI&#10;eBFcN5Bu9cn2hkNNa01rC9uLK9uLt0dH51bmcXzm3WxtMSxzqQvEvsCNlSGZ0vssl5iaL+icZ1Gh&#10;+KfnfvBgr0fR2NGx17Z4c2Ht5urqB8vz31nYfW97++LW9o3N9Vsrmw9YL2xCHDVWoqT5ERnw0q3+&#10;vWiObp30l/GM9PdYU+O5lsbn2ro+09vzyVxF26n2xoPNa/Xrc9oe8/O09EfH7hIxkDvhlfHp7evN&#10;QUm7w+e0CdRU1rwMh5PZR3rNH8K2YlGxGgyZ3VWaWUMfJirrw0Ef5IhBQE2UMoRQSBbBTs9SDeg+&#10;feLjHz927JglZAJA0gEYxnaRqVIqvnj+PYYT8IAoZifQhVDmZw0eEqoA7IqygXbqQVZEBxtBgZlL&#10;kLgk68sgbsxlQtKMYlVQbH50Oqpm2Qw4m5wwFhxz3bgsPjKBTDO2gbn7ndEH3lKrgmW1Kvn48ZHm&#10;hta4VGwTlFKFYm6qR+dmpubuUyEZOtTZ1u4v+d2hfZYJniQKpvEqGbEEFz81LcWSPKX42jFHGVqj&#10;f0PmmCaUnlBEMn1mYIfTkYWZ5bOVg8Dw7DK+oGPGgqNW+8KzTwB2vFtLQz1/NlHfdxLG1flaNmX1&#10;8OG+A1oKB2QJgQr0dqBrUok4teylMeGmbO4889Qzly9ehGFqBAf8LK4tMcrsaF9eMCfVKtLaohKU&#10;MiblfBDy8kuuZV6QDUp39wDOoiXiGZurSNulNBcyk1SPsD+PU+QlQYZgElnOyNBhRBsvJck2A6Sq&#10;kjrklFpaunXrBi29c+eeOvfE47Jjww8OvH/9r/81+93jR49LQKC8kfeorb5x/Srtv1B/soNzfjpr&#10;LaT7D2ie7vb09wWKqq3WfpKFrUaNbjVNWC3vnn6QmCwKMsXfGX07BpfGJoLoNXT3DoyO3iGg1DvQ&#10;eXjkiCMsIqGRpy6V/PaOWQF4Wxp3bCFTpxjkiYKZIBhhxkrThFxLGlDED7AAdfdRLKJgmjHuBDPj&#10;BSHR+XieS/hEgePMozla1laI9mQMw1jGxoUL12B4x44dxYmIFHOoqw4ebN5d6qK37zw4eGi/oebC&#10;EUVWqDYTE96eR7yy4YBxiIGpMmK1tR0qzMGDONXPP/8xT9xCtwBQTJSDIBk/2N1tQnSfQla+ePzE&#10;cW7sfmlw6bqiwEtHRN9owtWDD82IBQzI8OXGJscNZbIVaqUD9ewcn57Dx8FDw0YNbt+9TZPI68zO&#10;TSEMSC7PnjpleRtU8MSL3kSjIj7tjMaWQil0t0DFIb6UCZhdTwowKkGBmgwPH/MJHoyPmxUo2VEs&#10;BCM0TLK1KDxUTinllXNaj2xo/yG7zfEvWBitZfIR6r0eLkwpgmiZ0gXx+ClrdnTstqdqYFbYuXuL&#10;SLahoia31tJxRVwQxQRky/mZOf92Gq9KBAg0s+/FwqQ/r9HREGlY1bUiSpKKzufci1hQZ+dnP/PD&#10;H3zwvldzfCqNbHODwKtLa0UoJHJSjlpbOL5b2vkxk46qU0RhShekpIUxn4s8ZKGtVLo7yRPleZWh&#10;z5oq6ayf4qZyePiwtni2cVQM5Kd1sYNKfhFvupy4hdDDhjBDo6FMyOrCcfTNNo5wBEEnlekD5wyu&#10;lnLFHt3QSmbNl5bbOls9foCHV1UqyNV0qnRES68xUc/9l6jpbIKIXF/Syt0YMMJKDPpHlJ4edNqU&#10;9p0mfozGNa+VczquTnq3VoIFUStd8TI7n1Jw4+rVy5K90ftjt2/dMCxlHW1V1Xc0N9oScW+KqkAD&#10;LEa5PjUz6fYAtDyOtL3D1U8rwZMHTxYneniod1oyz2GHRLKmKc4WcimRJ8LXC2ECFBX0lop3V442&#10;uozbmw74NJFCZGhxOoAXpZFUeGLjkB5DI4cWjwjwJnz5Hu2FPFAlyOoKIZjceKiMEbqiyQ1nS9IT&#10;olYkLYjL2CYwQNQunJDCGi2oiiS6uBB51OJGjBQ1l2bJnMNKfdSossdmrCKOX1u9f/8+gQ7EsE9+&#10;pyXR3wsLPTw8bDlqCmD7+BAOH+ClQvTSpYvsJUVWWnX/6l/9K09haPjQq99+dXjo8Fe++MVrN65L&#10;0b/zxnde/87rzY21z73wwnvvvPXmm2/y7MA95mK6vGimEmcmSmQPx7lD7fzsz/7c44+bMfg4r9Gb&#10;t++M3r//9DNPW9geg2uPZJu+jcImi3xLKykZUmUA5aO/PjraUnrzoU8UpEPhUrZ86cAEMsLTyCHg&#10;+QLk3CWzbvZIIUVWiKJlFEAejKRtRGagn8PQ0OEjA2097dUdi9fmVi4R0J6f/9bU5G+N157f3r3C&#10;fGV95+Fm9BcXEKtthJA5inr2RwiCv2fWVeC6uv4GIzINx5ubgY7Ptve+3N/+VJfhkobh5tqB+qWq&#10;lYXNxbsPRqeWILY83efNl8CKHF4Wc5mwLVTHhNTKexTdvFxF/t/uJh53gBLBoUMKpN727s7ajlVW&#10;SjeWVy8sLnxnbvar03vEP25sb9xa27q/sTe9tcMnMMZIkT5+5B9TNFcKMFuA4I9+eQ/d6i40x4a6&#10;kcbG6Jm3t77c1fmp3p4XBlpPtTYMtaA5zq7JG2cejj24c+uu7gd4AmIPrlcVvH/+/Y/giPn8Ge2p&#10;rGFLvalBdyPXp4N1dOR4hmhy5q3G+UXftmRIqHKRl9ranpicElgODR18+onHPWuHj2xU4JP9dDVT&#10;aVr74L135yYmNazTYcGTUK7iRcX+bDkAt3VW5NxyglLMjsxbGacot7SCXuc3ZcKisGbL/SgEwaI5&#10;E05xYSemHSOuOWEsPOivyDV67wEmR0byqnaIq9nexlRzDO/5JDET85IgpCtXbnS3dxwdGgpQ5FNw&#10;rajhIRuxhRCtXK5ZBAMK8s5wtxP1k6R60u2dwnE6ZZYDkYqQXZCEMrXjjqIFiQ41lIEtlAbUq8gX&#10;Ca4Ahtv37jtnjo8MOTiLzFHEZsmLu6EbDsq6OiQqm0mNq21jWeDOoeSk6ZUGNgQoPc74t2WMfE/B&#10;LdIJ32Ah5/q5c0/a+bOL08o7Pb5MHK+t43rTo5ydmxR/muub6Q9DfLUdPHLEtcqDSBWOlhesAk7G&#10;tZk/T21EI5b04HZUG4oPacWhfQNST7eO/Ym5CuFXGwMMf+P23SeffvaZZ547eeos7o1IUsSUaj44&#10;//758+ePjxxzw8FI1DNnpifv3r5z9sy5WAWkMAmLS6fY+fHKq2+/+OKzdFVQsuw6BNvi5Scps8mF&#10;JL5e3o1X3qYziTUv/FA2rE1DyUXyDcyCriuFn37mMUtEHimPwHuHZ7c3dahQUZCwRteoFxEOS+cH&#10;KT2D5agI8EMna0CWMkiBVRfQoNg/isSlmRMpKRQmW91VVNSCeWgoNuSveL/wJjQl980q0azxEM2M&#10;M5ESDjOdwHmMkt+G+qf6/sOp+w/GT5w6qg2dAf/1VWtPM4w+M7YdwMNxY2Scwh+ExtNB/HZajBw5&#10;in5lhsk6bccm66QFLYkxb5QCMO5oePzd3Y5Vx56tikx87OixV1997b33zqtkiiLMrvieSTy5RH1z&#10;Obm3CIGE8AV6D2fAxIw0Z7tD2tnXf/XmjWNHhgz5jU88JBbtev/AT/+Bo8Mjlv31a9cce0319I0B&#10;0qmYnK5FU6OhJUurmpOL+V93JUNMtY3afPspbkZ7eu327Rsx2LU7ihbg1pq2Zs5dWDIbYDEPQoWd&#10;qcVj0ogyiO604xCvSyYXu+fqqpmpSZ+hpZkjH3JwWHzQZpvo1q07kqD3PriqNyDBxhpkBKU8kBcK&#10;DNOTM+068ssr9GKM8lTR8NrakoMKvEX7uklfxlPPiHFtlrSzMzbLW1vvXThPpEkVJJTEkXCvamJi&#10;2qEeXl4iUkb0cvSYWjMULGSk6E8y53jT2is8/1AtYu8BksIeCMcp+Uhhbqc69zJBdyPhVAc04dQQ&#10;sqjqp3ADk5f4LguzMG9KAIy2XWER+fCYLUk+8o4N8a2WECKjR2QywtY1hjV/34/8mNnyF154/sWP&#10;vSh7fvKpJ3jy+TvPy+oVBNwThayF4H2RvNPL1yf1ZkHWFP41vBAdtEYR9felXPHIQurRZSrzahHY&#10;jnG2wGwHGVtNQwnWUoxellDVp2anphZm1Vx0oZWaiNiKOgO+uMQkq04fO4Z+2tPTbx6c6ZjMyZpS&#10;+rrOokmZwa+5hcUYwRYSZnZcbAy3uZ5iGUR0sMx7Sq+gm7Y1Z0Vpk4cFG56a4TOv3a8ipioh2hQH&#10;1sxnmMqiEaECz3QVhjGFfCYRNpLWecDG/HeHcCszi0iWkihc8OKVU6qpALF5khlHKeMugc0koB6b&#10;H/XfEr9iacQMEkOJHoixniKHpweilT477egIKIvqWB5/nDVMvqdiylSAgocKkAkdyy8DjrTk1qMr&#10;5JlgC8SsHHu6jRFJy32WUPfu6Yciily/evXOnbtvvvmGNXD9xtWpifG333lLEnDiBLXXPqmicOf6&#10;9dytRRNv3svJYl4a+fL+gwdW7XPPPf8DP/hDvpn5xS/9q38l1Hzi45/QvJGgmR06e/bcqZMnipju&#10;QbwC9PLSHC3Awne/KmMC3z/LkqRPJlBGFcpXpvEqtqHEWSQnHeEAsI21caLWlu8KDd0zK6KAYana&#10;z9ZtGbnON1RhjnZKo7n9qKXZQRlp6qzvWLozv3p9eeWDxeW35+e+MVP1xkbVpa2tK2uyrp0Jqvoa&#10;HNG1CChQ3Oaykf53EEfVILWS3rp6cN3Rpqazzc3PtPZ8qq/72W6iPM0jrfWDDUvpVi/OzU2P3h8l&#10;5Whsyx2tuJLGDasYrEVVLSsoTLpKsRHGSAS0Mtxm/ID4EWlMXz1dfR11Hev3VzZvr65dWV4uao7b&#10;76zvXt7YvLa2fW9zZ3Jzm/5piPRl1KgyqF0Zjvk9E0d/WulWD6A5NjSebm56prXppfbWT3R3vNjT&#10;crrd9E91Xx075xVg1jLtm4pfcyXrLw6Bnp5bRp/XhreOEXqGQdWHD+MwRXBuK+O0TQ3AoQhfxdN2&#10;s5zT+jHbO5/+9MvHT54muEMrK3apqIpYVkCtze03X/s2kNDJZPsUB65oys9Hi1VXpU5XG98jbizZ&#10;FhxX43z6aFqqstoKqbP80YcJYgavMh+dPykPtUBnCZEk4lMlRNq6fn5hmZfd9hb6TqM4axyNaDDG&#10;uF1Kdh2LjM6FxyP/f3jvASk48FQ+TRVzCEqUCf3xQ1fz1Tv8Mqcyv7hEd55nd3FjlOiSeIwYaaay&#10;Hz1sMSRWWjHYjmo/mnu4IcCGSI7gVmJ5t3TeHr0/NcP8oOv0yFFoQHSGs+zXDcUtskEjzlZTb/Dz&#10;5p07R4+fBFpQVckjCjyTusTHEaBFyYqwp+LeshPikb7xjK7fvD0zPeEbTDAaeXPcy9ghIjKGg2Zs&#10;cTE9IOidh4rSR2NlaTWyRAlzJkM44e44G0qeFKxXnpRCY37B9ba0xnPFRwCMISGpPoHV8pjs72rq&#10;XGFzJ0nd3h4aOgIDi8ZO8Ijtd9/XETo/dPgw5YgI59VW0SybmZ46cPCQER/rCoAXB4jaWrX6tZs3&#10;zpw6RUhibnGaXbWWomI8rEKThvEFzowLpt39sUl5g+wdAxWMWxTUaqURgLdZ6cP0wv4DA4Q05Hwe&#10;qPO4pb7eTOLly5dj90Ivp6ktx7mMFRuiaCEYSMwRGA+v0tYLfVcWmFO6TMwbCc9x7eEKy4gB1mJY&#10;9DkUTVdoN6XDLIrBSjPQvbmNSGT0+NBgkHw3orKKw6lMIV6PbApIPnZ0JPbJZUaptQk/L04HMVGG&#10;TxtTj1tKjucQ2+tqr1+78Z033vjqV7/mWV+7wgbskuvUZpJ3tjRrosah1X1rM1/c6aFElx7QaIFd&#10;uHDp/tjdSD+SYTHQXVsND/S5JZZuuE5+2OhhuLL70xdT8VAM3HTePf3002+9/fYTT6n9qsxXKUXO&#10;nj3z8z/7cy889/znfv0L16/eENFF76zMQP2pOoodmh1RY0g/ZMG10CQksBXY20RU9IERPDY2sbUC&#10;WKNRy0s0H0CJ7l6C3S5ux+HBg2dPnD46NDI2eg9TFUrTyRhw/36QTmaNCwqak1kzlIptI3Zp4CXk&#10;w9//wz/82nc4uc44bHQBFxZX1Vo66aKbzrGLJW58cP9+8CWUnWqL5+YtoUf0HpAWxPEHYw+NTUD0&#10;+b3NTs4OHRq4O6rInh3j2RC5QZh05nATd8poTq684O4F8Kuh2x7F/hViTDVmFuxcTxA8FYKrdCKH&#10;XQ6HktcWMqL5fImhtt3WlroIo0PqePqx0xDV9AArgozQvoytFL6iYaMiRRIwOByNYjegc1yc7mUw&#10;vPR0bL2wSfKU9xmdrmZ43dbe/djpp1D0Thw79XD8vvVD6Np6B5ZJL3XHYWt2iuAGHAJlxfas2ADb&#10;HsJZ5mdqFN4iylpetmwS7+XUhhemx1xRM03ohHvi3Wjop3g3zxaX+mLzXTxFk0IhmUi/5NNUGudm&#10;5h87cQyeNnTw0OrqJtkR+cr0nHbn3mokSwjECIGwmZTcmIVuAcaf683Ipp1PlqiSN+xGtcpDlrgp&#10;cdEOdWDF7WLqt6WNqSnBFcKZFSECigAryxmazAR9BDUzdRfWXeH4e15VNfBMczCtzcql9KRBlQgc&#10;lG74nqUzLfK2tBVDXes3ahvCY8yfiSGgbyr8NjYMi0Ao8ShkABH2KOQC8SVpe1W1zrngGtHH+J2H&#10;AAC9qN6lgAsCzgxcVD92N8VA8DRu3BKYhw487DbufV4izHuwcSiVVdUucDo8zoWbN67ru1w+T5h2&#10;7Tvfee3y5Us61NeuXb185VKsFkC8gP3FRUcJAKKICkBMgupVWFLsJI4dGzlx8szjjz9hm/3i/+MX&#10;P/e5z6txPvGJTw7uG/ypn/xpTxqq+u/+7f9aHKOqgAL/9pf/va5wgJGCaz06tjGSg3l9P8BVWsEB&#10;EEsZFSZuUOikxAmb7pPzzZ+n4My6yraya9zmfIvFJS6HMFPMpnKznfVlN303O/3wNzrvEeUxEE5G&#10;e3B/BGIpso3O6fOuXl5afGeu5tL29qW1nRvApI2diU0y4HuIlzohztVHptVFIvJ/C6srOXEmc8uI&#10;TP2RxiYjMk+1Np1r7Xyii6R201BLQ1/javXK3Mrsvcl7UwtTM0u6GLPS+orPUFTAEVrkj8GeFAYl&#10;0wmjr3SsC/BYpnx6yVoR5UG5Qe7qaereGF9bZr19ZWnhzZnZr0/uvL++d5WGSBDH7dmtXRIXYS+X&#10;G1EZqa5cwof/+h2PJO3C6lpjXWiOhxobdatPN9U/1tj2TAcN7Q9nVgqNNMEOKx+lZnM95ijq/fX1&#10;I8NHuG6Ak6EaRVimRnvR8Eq6orA4qcniIhzRan75ky/vHxw04quFJyF06iBnQfdvXr9x/84NsRVD&#10;TkJYpBAz+6n9E1XkLBQLRr8pQKYlUPbL7/z6EBl+RCx4lOx/l6NaKQOcLrhUMRARiotTT6MB8dGx&#10;CZ3BuuYG5iy4X7p1gEGnkejTRPSm4H1kGMbH7tMpsO/hpxltC5M2g4r5UihXNwIkIuYduRDAWHMB&#10;XCNYkMhUcTuSHwnopSdekTAkOxH2YghGmYeK7CuN3O2d1o7uG7dvT8/O76NZ8MTZXdJ5G6u0FvyU&#10;VEymJayePHX68tUrQPwjR48pNMwrREyuMj2WEymNZrdR6BGlSkzfFRpUeCjGqjqZgeXhVBPUNii5&#10;ZLi1PnXM9uaJEyeKVg425LbVaSmm4wyQjJVbhDeT1ukAbmrrG+fMFTB2dfpKOvGplbCC4dGhw4Ki&#10;OEjmUCCOjUd8XFIbX7h+7dQJQ06tVnR0tWqqRu/d+8bXv+6Ek09gimtAIbTevXvXp9o3sC/rbWNT&#10;vI2d8u4uYuu9+w8/8fGXxh6ORnkD/X92liGnMhxcpGlp+Ads4G5cu64ZOrijTeeEYxIj6K+uwjuR&#10;6i5eutjV0zE42GeXCCZxtmFbZ6K8qhoDPUx88xALi3gFEWvnrBiFEH8YFgViXJEGk0OnYvKRIvWR&#10;ZRIfrYL6FAgR7SH+WjR0GE9rWRJsAio1FJ2SBkMhbrIacuzBpLA0fHA/vRiFxG5t5KmSc9bV3bg9&#10;CqA6eeq4bD9I4d6uOwkQDaGCR1R7p4pa56IJ8tPUgh1I3kiKFhXtnd3RO3feeOONa9euvR989n1t&#10;pvzmwgcaeYaReaGSujBq6ZxzIRcuXKTQ8bWvfAkry2ok4SnsZn6C9VILlTsDxxsFvM++E63Mjsqb&#10;Ll259uTTj3s0KofDBw/F0Q638uHED//QD//47/txc+7f/MY37t0d09q21zKRizfnVkbpPIeOVhcU&#10;X2IPnDPZCQ2SU2TidmOtcIVqHL0OXUAoMRqHbSZSSrptSZv5QFpmWu3H9JFvxaqHtui675QjBtWt&#10;VcGuFwsqM9T1SeRNPi0vWfyezLEjI+cef8yR7rWffPwJi8Q8D+sayRO7D147w4eHkMoO7HP8tx8Z&#10;HjIaQsSEGGHIzaAvCl84oO7f3GqgvzQK14Xm0nlURUV/PkKVG5vgWxwVjxXMmAK7nPz0/NztW7dH&#10;ZUMWv6hQgMY4QMQ7jgSmRkeQ0+jiWlJ+r+fouXtxGAiGXF+0XPZp7q9tEpyPWEXhMQaF3s6IiAIk&#10;hjrCXcyqcsOjAWFJ+UsLtRy0m1QABAuJnRkiq9RnG38wcfzIya989etXb33w1ptv2CNs6xua9Qqw&#10;gygYbMuftOmlXBKvKO4Kc6gCIQQlHdUILpPgULdoKCBkFgwHWijuhU/qBImscEHyMB4j57Wzt7K2&#10;HonAuOdlL0p0mD2IYTDv1g7g7m74881UM2lU1eIOKlrcWoScdG/E1t3dZVaWmb3NDGV7B3Ol9FL8&#10;VeFHhjQvUOsWl45esrSIZ1n3yUqDFUr+cDkkhojLfCBpI3gY6AaZQKGJYyyGaSYtHlJSnE6APtJH&#10;0zEOP0ufKrgLoAPAAlWdJg9DQr03tm9wv9WL2WKnh9fQ0qwjXPwQAuTLJkkTk5l2LbITj6a5zeB/&#10;AMgyvgI+iXJQ/HH2qmbJj68uxzCMH3dcK0NzARmE6ecxZ/696LyhsFMF31hSS5SeU5kaCR8QHTJ3&#10;qYA7AumGfAqOOHTw4NrqUgERtpXlSPaOXMeeS4CPbG/S9sKLmAO5ZXbNWVLkeMK1hg7IwoX0uprD&#10;Q8NPPfXU7Tt33n3rDawn0sL9vb0/89M/Y6njtOjzf+1rX//Cb33BFpOAvvfe22KVOjlAbZkNTxJc&#10;pmUzo/V9XxGhcsaGmFxw9trtDf3ZrUqI9pTd+qCGTgQJSfFaDJIelnMB0gMBhQOfHy2UP2uxvEl4&#10;zr/z1/feuwzLBNeX72vFDBIn238gYreNbV1VnYu351avLq28v7jw+uzcVydrr+5WG44BNz7Y3JnZ&#10;2sXE4QpiR8VzBe206FlX4Lrfna64qArHcbDCcWxueNJgdYfhmPYnu3EcJY5rTRsLO8vzK7OjD+5N&#10;zU9P8eyyBmenbfUQMSOktCLiIR0l1QsEU+DSHKcV6LUm6S89cy64Bw8CX/b1DHQ3dG+Nby7dWFrR&#10;qn59ZvbLExvfWd68sLF1fS0Z8GSuwuev+A3+DgfASsIVFKtCpCpNagTHrvpa3av8XZZlvqMM5wXL&#10;8Slj4TrxQC7Ihe/AYL+DrcwZoOXtSPWsAz8HvvDBmZ3LRY6fOEn8E4KIV4wvLq10NuBljN26rYf1&#10;za99OYmMR7pFBSYW0/jzJOqQ8NJDzWhf6I9lkP5R7uv1QYtJ5RN9y975vq888Ud/VMkRwwwRk8NL&#10;1G52WDePPZw2MiAqhWC3t3Nk+FAvnYuYUOxIB3wgDwC8aeTw7tiDfT39LY2N6JqRTSIBSJMncsqN&#10;4Z3p1bJA3qIpk4lLMVkaHdPrmpqVeKwFPlYFFKe0qDX44oTojlrJJilL0uVvQg7Xd2ls67hy7SYe&#10;zcEDAydGRtCpVIPFiauqu3cf7fNjJ07XNTTBQuqbWhlWxtc7xuYhBaenFc+dZOsUN5xD7pg3AFeQ&#10;IXz+mRdsHnHhpRdfsOJsIz8rBmQSPk2w9MhiaNbTRxcl/Yxyt1TPRcxyGyIV9VjrMuPikPyItjnK&#10;YD8VKTvDsrY/ks3p08dDsKyqdhwa5M78gQOMK2izirvr2vXrL77wYrsp2rjq1HzhP/yHr375y/p9&#10;VI4z4mPavL6WbxjQy2vG86Foy0ZcfnfvwqUrza0tH3vxBVY9joG4m6wDnHDq5WrVsF79aFcBcdF9&#10;8JS3VRwptf0tP9w9hDmLU102PmU+2vlU1dPbH343WtJu1f7+/ouXrwARrRxneUilWmJJTQ0nlv6d&#10;yqaeZKZsVtjv0WTSpUp+GNJBwlGlI+G2oC05mcwjU8YDrMSHLqJuvrXR+onRRFXNA/bAC4v9XR2H&#10;jxy03zmNeH62P5RAEXXj1h2n2uHDByQuBm8FRBJiiAbEXx3DwDaSNxn3np8LOM7dgcbpzKw8UqqP&#10;miSr9uBK/bmjN8QFp+AEV9577703yGa8+earr732+S98wbTQe++9D3PMg2uRgIY5GtSEDZInV9fk&#10;RNEKLCqDMP/A0lIEpyaY8+lnn9NfvnblukTW6NiDB2P6Ji889+ynX/4McYGvfu1rt2+MmqzAHXBE&#10;yaHxgQOHVfOn315biaGIG5eeUQ4rUz7rsedrROEABGAygMMyHB4t4kj4ymdNkDA1aWhtbO5u6yCN&#10;Ii8hojw2NTV+/6ElKqMcGByI/nu0BmctDAhuqKXuKpHkhfn7D8d7uzv01sP1OTR4+sRJRkeGq7gA&#10;PPbYaQjQM0+e+4GXXz4+Miz7fOGZp370B3/wmScee+m55z7+sefP0Zc7dYp3zrmzp48OD50+fuT4&#10;yOHuDMKi58pCtySyGnaaoeZwk+5sbOmehrm4uekoT0gr1ogjR4f1GExRGBnCEEWgczxH+HCXwHt6&#10;TEEpSs5kWys7w3ON9vjCc889K1VFpNPjVJXKUzc2ltypzBLLfjj4pYpPLEzLJ6qrcsSAeQXNDOMk&#10;BNDm1oRXzxdkxVY4pHEDKGmONkDS6xrpnl65pNNwi4OAAr53gFjMNsUJM1hGIDs72oJ42dExqqlr&#10;tsLlXkXiJFtIUUoA1V5RJTXX8+VxgEtay1y3h2h6Gk9mI9zQwilyjEaIFGSQ+JByGVnCNLbfAPFK&#10;l0ZiBEoARZuL37MRXCGJBWtIUE1/RhnW0eKOCRHNdn5DneHS4racrNhehWXEmrKE3YrKXbR0mxuX&#10;llYRFYQIIx3oRrJPoD6gK4OD5nKClcY+O32r5LsIVJi4UIBNs3GwZambL0eb3JG5gGWv+DRcov3V&#10;3dtrA5In06uNnpRPH5WfGlHL45YiUkOUeURXsis+liSuyngc15bMnEUTvcKtT36fnD7OElH8jaOg&#10;AyRnWbpPFLjkUPZIXFmc3Ctry6HcxB+jeKRU2FVpoIEe2caGnWwrLcxMy/qwqvTKR44cMuc/KCEy&#10;pNPdAYsy2sXOhiS4EZ7wGXrYCNn4jrl61+7BqVI9stt3bh0/ceInfv9PvfLtb2l9fvObr1y9cW3f&#10;/gM/8JkfpOf/+S98jmkNQPFzv/4rZuteEuo7uv7F//IvTp44GekCpunYzUUxlDglLWjVu9pQTMvC&#10;DGOhYGVFYKUy1+GysAKsY2Nyopm45BwFdoaaHOvqKn2t0sIOhOFHoglcmYorrcXyT5ZDRBofCTg+&#10;wuAqSVwlayz8AJhUJEiTZn+IOsb4u7om1pDo3H195qtkw7GAr2lfuruwdmt19dLS0lvzC6/M1Fza&#10;3bu8uXvHMOn69uTmzsL2Lss+B6SBNGRy52HleEi+9XtNlqiAy0hy3WEjyc1NT7SSAe9+ub/juR4c&#10;x6aRFq3qjdq1pY3l0TFiZpMzC1Pcz7St45dooRbJ2yzyfBVPzgpMmAsslE4GeMbk2cfs65f+ShwH&#10;+wcjLbTTvnZrce69qfk3Zqa/OrH67aWt99Y3Lm1wI9x8sO4qkjjKC/UQvw+dk0wGR/ydOWKYVGkP&#10;7/b392g0+70I29e3PzzhzbVI7FrWxD+BadFYMoVYpZ6APdwfn1hZX/niF7/0xnfe+OY3v/HVL3/l&#10;V3/lV9587TXubgK8R2c/Ff4mCRp6AWGBiFxuaVR2AmHGY8yWA7ZW8sJYzVUw3pIg/k5R90d35vty&#10;RMFOGiYHTW4TPKdlbGxsen6RBVRyuN3NY8eHlHtRuY5dB+cVCRyEf4udj8X8sedejN16cqO4GtiW&#10;stvtmm3oAlOK4DcZXuD76YGFrJ1vSe6VJDZMhmK1EGnWROUipBjdRuWs9RlB/3St6WDt7hGyM24J&#10;ZhkZOjRy+BBWZkRJ41xf82D6/tnHnnj6mWfGp6ZNq5nKGzp0pLQ4uSnECTTlS3ZJUhYnvbaUilci&#10;Ij2wklhjMf9obW68deu2msxJaS9p7ohidilYNK4Ca+xDmoeGDxc535zQYmYZ4zckrlMMoTFmIrnL&#10;yK9szNmjPRiNZT9v8hc/sb5G5RDXqZoaevSBHeLfGFVzuUycDWrrTdc6Pot24440hRpiRRZMbk3V&#10;zAkZ5lx0aRWsRR0zYuQtqDMPpybw91566UX5LnHpCElevwm/klT5YMJpEdGgZodsrm3dIgQXhaJ0&#10;ZdzS0fv3KERIglvbUMp2B/b1kZwBomITAkXEEbN+iOqqeIPpHrclaRURLUSddHPmpmd5sUBkvcj4&#10;1MTyEgg2bQ6Vg/OIHFBkVRwLRUdedgYtM2BgYSTJqQaeN9AWMhEUoZSMUNyDbR7a3y8ue3DqdXc7&#10;TKk9PiK745OTDXRzG9lFLmm1w8N4SDhTCqvEtmVUY4qGRreVkaTi7r17QpuOAzMKVhSZlqcz1I6J&#10;iOenNgbItTr67CjBBFowNTuL93v/waQzrgJUREcvocATSq8Kj0legcFpbCDpb8Ft/LgujhSHfv5P&#10;/MxPf+eN16PgePYEFRKXYyiPovtP/9gfmpudQYcfvftAVPWCcqQMoBQkTYPSeaDLJrNxHuszVmoN&#10;e5AqVhDUpDuZ/cxgT05MrrKlq5JGc11HexfGMGnHJQMHVdWcNt9+990DA/uYbwjfjZk04FEukcCN&#10;XHYeO6k1tSmOSztu3b59+NABWgHpTqBkxExI4U9RSFq8zqEU6I55ZgVyodVHtXS3HL2kQ2sJOEeo&#10;ua83wNDg/n5FspLyKCJmd+fI8GFxw3dj9GJI+Hl7WS0hhFvGTN6jMLlXhYNpyohc2sjRYzqHJgx6&#10;utvV+t4w2lsGCZ2URSnHPAuQIE5PmBs8weN6nEhHHNo4RSzVaUZKsVIMRiI71Vr5T6B5Bvh8q05I&#10;zJ3Tl0n0CDlvw96DZyGwJl+0Dn1XFIJznHJA4gcDA5PFK4lk28uri0NDB9VB27trRPLkH9x8OtpS&#10;eLgtgSXJgcaqJy8uzmTMWb5a+HYWeF0LnmLOWo/O/L4o6jCPIIhkVPYUKozUJyQrk+OZNCyy3Y58&#10;c6BFWD1xAl6m8IFTZrXIt2qJZ/HDRAnQSxHcmt2Fkv1lVs/jAh67e25yGJJ6ArPTPo8lJ2nD/5Ev&#10;GloJpX+32kQ0DN7cofsM4I4pwPiUJyiMa48Z0DBaxnoR5REhED8BiQhiGGmbqNYkBwUhSM4j4h6F&#10;3mjhxAZ8ZTW96tk5D5Iq+MpqTOcjZVrK71DvisFdZBMwIjjibG2ZoUkCGhkKn9EJQic1fANfsWjC&#10;f+rqjXJwZJUQHiC+CshK4yKNe5sq2Fm1eaDoMjvF0kQKKImhEtSn5JShqOb4rK4FBhuUPDC4zy62&#10;KXyLPea+eVkvhlSgUAeLcJEyx5MFJlst2G+FK6Uw9mfmbFA1rlyPAf3b77wjQoqerujKlSu86iM5&#10;VF9HsQGOiPn3Y7//J9958/XQrqKogtQe55ScVOWUjgRyZnOi2hml5jU4vtu/TGwu5JyYoG/Bn9zb&#10;AwcOy2RPnjlLTIC4LHK1SKoRb48sqo8XFnxMPfcs+lKup7QqtLIKkJcUspDxcszGr7Wiw1OhdRTe&#10;X4X1W7j/oYZ8mF8JjDmqTW1nPe/mB8uLeCkFoiHx/f16vP45SNmpo6Grfbdj/to00HH1/cXF1+Zq&#10;L2zvXt3cvbW9eXtte4KWjckSbb/ivFKRs/mugPbvmTgWjmNd4Tg2HmtuPGeypLXnM31dH+tpf7yj&#10;+Xhr/YGmjbr1+Q0Y9/Tde3cf6Cgx95ybyyB5Eplie1TR0Pa/MoyTRnlJUx8Zj9bV6CtKfBmIDHM+&#10;GDzQ19rbWdO5ObYx8/7MwpvzM1+fWPr6/OZbqxuXVrdchSmfOfIHWVS/V44Y9gCZsmpi9jdv3nRw&#10;nTx2HFKdYft1baNoVxMjLs2FoMVwmMnZWdubsL1HbZMtLmOZr167dmt8Yspxa3rX3CC4u7XJ+Gom&#10;XaSGQfpoylRkO7XeveluDHmJR+GcVOrkClmnPHN7LyfK/18cUdCRqoTMVE8fOAow1+/cU//hYFVo&#10;kKdO0QFuCUXZu+zSLJUjVk9OcOrbpryzv39fk2au69/ccLg6bt34LOzV9bR3SkQOHlnr84TyH53G&#10;rLzYUCfCk3SsbItk9iF7J0OK/JtcylY2qdKg50xwYml1487dMY/2hFmAfftVTPj9Rbu1mmzGqbOP&#10;Pf3M86+8/trl6zfhWAafSpxXcLuBiQf519YuQWwpqNhdSjRznQA5lERGZNzoa5GtwR5j9+85vfwT&#10;xbUcPYX+sbsHnDs2ckwaauclzSUNqClVLLxYTZAOqQxDJllJy2PXFGqFbAkJVCBiFFD1E+1cvuwn&#10;h0oy3BIli6C3Jgs+okra7/EQXnnlm6Dz4olk0JtUR8BKAb29uR25NUV8xsJhbNX6OuQxMpRQU/Xe&#10;+Xfu3h11YFv5eEv6yAICCrDMzJFvkUDmnEY2NpkeR6wCEU9x5PAI+zidO6xZzF+noDxS/mPQDPNh&#10;dXEZk8+J6GTrbm83vJKZ0mCEWFmxhUxrtZrOmc51ek1QPR1sIztsTgSpIuGo7RmprDIirdsV1fFC&#10;3LSfguvAezJzpsJc23xw/749PARUH5RI1eJhokV5CEBBddW167ebWhuPDB38yte/PTs7qfLLGVbM&#10;ykqyVsXhcKB3n5MM4N7V3e/x9ff0loM2/DNLFNjis6NGJe/R+rIaQIUyTbIWbe193T0eBGQoxmWN&#10;BIQhwemdpktFCCYM6WaBBSEV/FNZu7Cw5AdVtVJA9+QzP/qDv/kb/6GtuUV276ylNmKC4VMvv/zk&#10;44+/9dbbmJ1zM9naOcxCvchcJ4DGYcgtV3KgCec9PuRPJwX14NxDy8ZTlwZlx4ewHrRICcmmMFoE&#10;G2vMax0n0gW2bsMHD165fbuxvZVql1lOJDBgUuRX66rVzFYeRDlsvo11ea0rOzp86NjJ0w4j/Uqv&#10;EQg+hvBrDga4HHntMlYvnqhMaXwsNddG+H05JsMSFYeWIY8IvpbZYbIMHKIV4xFpVt05vc6cfez4&#10;8RM0iSiCqdQ1Dk+fPT08MhTBkboaqkAvfeKT77z3NucVOiq65eTU+ZNp27nOxfml6CFm9DUcpyKb&#10;shv5w3SfqwYG+x9MTHpf01T+Sd0c8/fAPOmhlfJV8lgAs/AQA2I572MEKlrBgTjTxC3aAhXg0mbM&#10;tHhkkB2ZNoCYIy/T08rMjEC7s0H2Ajc17JcW+vnbiFEeWSG+Bm6RmG4Uj3nlhF4kEiLugA+TCr86&#10;Ckey3UyoGPMS+kW5QENJ9rOEwhgLXS6Bt8aNL+QrYXdtA6xo5Dmq/6rOsG85qFqejckn8JQyP7Hp&#10;nsBYpS1RCS+aAZlTUAWWqWCfDlzlZiwtzEOw2Ad4NHEjjNldmX5L51TJRnyAMGryA2F8bnoRhzA1&#10;lYwseqb8Cb1PKoYYhMaeZxd50Ue0I7zlopMYZmnmCZotkcmYkk+blMOtkdsodxcX56anJx8+GL19&#10;5yYtuuu3/PvhHQf5Q5iJfx5SUHMbVYBlnEkvCWKj4xFHGVkiyxgou98WzwHdFdyP0IUjWadB5KJj&#10;fxeR4DJJ1ugqSnKUQiGIVQ7QwCH5Xcw1FOh12+RRa+ps+q6OVk+98EijNramvxzXq1hUQ/m8CMDP&#10;JRQaXEGniq+lFnwxQ0dQ0oxZwwjSUrBKSYL4E1OG+hXXr1/94Px5D8TCUOnfvgWRuEMiR+ABXICY&#10;Qi4oYwLJVXJoFa5YsL5gXv7fkVlMsSOg453Jpt+5e2+g/9Bf+c//8+6+ff/m3/za+ATv0PUf+9FP&#10;S6AFW81Je4ZqWVHsynnqeA4vMQpoj/LRSn706PjNfSmd5wp8ndmYD9OJMkNThjIr4yn5vVUaZexC&#10;2ist1TI9kFSzdDjC1MzL+E+32RLAMDUfg0hAv9b4TgeZS1o2t+c3bq2uXVwyH7P4ykzDraq96xlJ&#10;3kEQjJqj5hd2QEXLpqRCFZpgPufvItdVutXd9fX7MxzT8FiLqeqWT3Z2fpKAdlfb6fbGoabN5o3Z&#10;9UWaHqN3xsYePFC7kkCeXWANn7G4woorpU3p+5ejv8ial6515PEaGnXSjMUwoyKEdODAwa62no6a&#10;zuq5mvlLsyuXFhbemZl/e+b3yBGTSW1sQAKgePfvP2hvazIG5XhzDOPnlCHgKjZxcZlc30iqV2NA&#10;dSr25t1dQxg9Bw4QqXYiPvP04+dOnzh0YAC9xq0kbSRog9mTsJfZldBQQ+iOU3txEI5hSbrKe9uN&#10;8VFJ7zWWknmQFcb27/r6PXvN5EN3txoa20p50Xj15l03JbIaNZqD9SdPHoU7qGXAwtYNHNHRYtzm&#10;xtXrPhhuXOCkANoZDVzf3pAMODcUFw/mV//tN998+8bdd2/de+fGvYrO7Tcv3vjKu5cvjT7oMmXa&#10;ElfcsuYqRU0ZNw727OpCYUtuWSsD2Gapjtw3eu++DXbi6PBgT49bqWLXdop1dV1N374D1Ke/8tWv&#10;vvPeBwTcDZam8qdG3hB2ufMuw0NlitCnEOYoymqEsDoRblCsYvLWLHFcI1rJvESsQc2RPOjR4Hll&#10;R9VnouLO6M0o+OWj1iKlAczMpngjP+ITR4G9kKvsJ6F5YmKqyP4ZB26QMevfASbR/ykwGNovzy/G&#10;DD5WQFzmOi0dPEMDLu7tEbX93Od+3WdSIsNPSBbrRqSeK9Ya8VFMcRA9clIBqgv0pMxZc7dbWqSM&#10;JIxnoDmmM1H+5gEtisIJ9C/S4+MDhmQvy6TnUozjNYRcy9T4HH7byePHgX9wBRealowjanUDr8CH&#10;DyIeV4win5twhiqXozkqC0Quw+VK3DXHUYrPFMU2HOXnqO+HdAA6zyQgiGZ1J0RDwADCEw6ntNFq&#10;E3FdmhzXIjg6dKCvu9vUqTWD0iW8bTe0Ts/N3L5zT+unN3kPncUOjDdCpkpD+3pmcdkxFvHFTChF&#10;C3l9jUdCq2ftmcj2HNi6j21dXQUkCCm8IUOB8Q0rcRPfO31bY4/WIWmMaBjWN23ubbXW1wVdQO3I&#10;WK2pzF3NuIoYR5EgpYWELU70aipI4NbmvdExH8yIkrFQv1QmL37shZPHzrgpv/5rn9NCVP1lp2KR&#10;xCQ+WgdR00tikTHPCvz1aEdkxLGMhtM9LQELHOLzFc0QlFgCKC2OKHY+C4vrYIlF9NONzSlymzNz&#10;A4N9Tbq8HR0ZZG5pif0oH5HdKgmxXBf5UuUOcr508dpTT5xWebnGKK6AitPGy/BWIDmcUMTBdCgi&#10;UWL9SbAIF4URuFFcJ3Y3YLfS07WleWSR9P5AHBtBbmpwP95+57M/9EO//cXfPvf4uWMnjom7BrAl&#10;HHGAaqhr7wgpzXH5wvPPXbxwnkKKSOhGOPgtrR/94R8BWj355BOgxVt3b7/88sss6Qb3H+jfx/Ba&#10;8dIsA7bjnNYKkfH7E0SkqcrQESSKkpHYpTWFxTo9noCtODjZPLaJLWGZZt6pNtoxmdqqa2C3A7vA&#10;pfEN9iwqlyeytr6L3KJhAk+CvIrfXmr//n5otFfC6I9W9eKCHV1ULlXwZYAihJk4OkoFbCyjHwnR&#10;mb8zYGQfZDSVRqCsw37ItAzlB3M0EW1Mta40K4PXASQcWgXXyDBrY10pTtaBW5kKFglLLlvb295u&#10;xcCVCEEVML2CqGZwDCZpOScFzGqxeLESCbFFlDtWBYFQ8uU431hbUtC7at19VwoP9TMRgqDau7ah&#10;hFJShdrJwani6BylyoqbAA6nsAEEDAQIZBC0kppnOzmFojhh4Hreepye9QcaqhmSdL7s2tQtUfyt&#10;r0EoTsO99GJEMz1p6buAnL0mbqcpjuBrPL3GNGHszhjq9PS6nvbubger4xKUG81vHGRG8bLF6P7U&#10;KGHU85HLwe8KoX9nepJdSqj3BLlEIVlZOtqFDSxKkOVvbad6sVHc2TOGGcsomXvpBdv1kUAP959t&#10;TJZ5wpl8ES9+XV9BJaPdQSp1D1c0GgjbG5JqCw7zYl9f9+GDB1Se9kZXZ5v7MDnxEE7YHT/LNHu3&#10;qzbS+QhPbFu1alHYZRlW9REj92fvR36mTDUVHiGKwubexNTSyy9/euToOcZGv/orvz4+Odff13Ns&#10;+OSF8+cN/uWTbaL/dkko/ebhw4eZAgztQVBFNQ9kXrI64HqQiw8Bu1K6V5Cm4KyoXtH6LPpCJUcs&#10;f59HWGDd8iKBHrEWC+XtERbpx7LbQg0uvcLSNfwdbdny+nQ89O5pFO3r27d/sL8TC7Wmc/nOwsad&#10;tY3LKyvvLCy+MltzeXfvWulW30MQ1K0GdLsnYfU+GpEpL/WoUf27U0fmbx2VkeRGNMfmZ9paP9FB&#10;B7H7pd62c53pVg9GAwk4AABm2klEQVQ0rNdskP6+e92U3SiREIwdk6zpORiszAxtAY2K/2DKzWJk&#10;W7iV6ekHy29o6kV07OgZ6OjvrO/6/hwxRVo8LTIP4S6QGib8qHFTX0UISqxcT+soTqkJAu6WpcBg&#10;RASUpBAKKFE4lauoV2qGPRJ62nJoWGIZ/r55nirgHOkQGleb26qeSFTbu/CV9C0qirselztRVGMr&#10;pjsFRazcw4/+cknSt8qf5IgrG8C6lN44ulSbGp83bt1cXk6GpYPT2d02cow1D4HWFQFAy03+pFWI&#10;fQzwtGwO7j+ghuxpJzSTXvMsC/gVIwJ7auWvn7/yD//JP/2VX/mVv/k3/+Yf+AN/4De//JXz1+/8&#10;/J/+j//pP/2nzzz33Fe/+BuDlFotqUcaZm5hqlk7IY4IpR3g4cRL0Pc0ND+Y4pY4IRacPDbSzfyH&#10;Bqlv3dymBd3Q2TZIL+nI0a987ZuXrtyAg7VrjkfSQildn/n5dDHDTYzqWNKiGgSj9s52O8DfqAGd&#10;SXE25ai+HecDfBoahNIFQxV7tQYYaaFvuLsOS8dPexm69LjzogXY8CygXyoRZ4khV9ETkDo+OdXV&#10;0aOZF1uLlZVjx48IHR7iQNz2ZB3JRQK6wRVatDvj+gP+lCWojsfujRnFNa6YuJiat1Lf1XJgi5Rv&#10;iBCZM4q42uKC5FtAUfQmqNSFoeYfPsvwsNivJaY5rrof3h2TdEYFCOqWppDbhvvYuK5/trA8me7q&#10;8uOPn1NYQctuX7tL+rC9qam/s/u+1JwCYjREQsB0YLiDIqQEWuNDM8VGUuQF3tCgYjm9tbmsGZ12&#10;DyOdLaypOtqd1XHmzlhlYdc5GPL8qjXIogqbkXZFO9/RpRVogvJgREePUC2QMfI7lAo2RIa1pTVH&#10;n+fS00dTZgZjh7SEKLssVPPlq9m2aaz6t96//O1X3zUwpBtz68bYl772+oVLN9597/L+gT6vDICl&#10;fuyemioFC4WPjaKJlVIsBCuTpznlwlVviOy9LVFiKKQlcGYZJbbKQ6Jw3pfJijJ7SyBmCrjyI5/+&#10;wW9889uHhw48+eSzkBKhF1/g0CB+0jfQD3Sj0PupXIGNQuvK3H1oP2lkq2eIRqWyL4V5epIiUcJu&#10;Rawi8wRpGsjdkpvSrwEhRjdcmr5bu7GLPFc9wVGNJ5iTCZp6cNAaE4L3gOnCW4Sb1zPPCiSuw1Fb&#10;tPeNYT28P/HCC88c3tcf5xVH4taqS416eDjmVRR6nFKhhuHE6a2GogppIYGZStVFGKGlheS18VsT&#10;fIJ46+aE7XP34dToA4ayG3NLi4+ffZzl68jQEQbBrg4nx5zTnbt3GUZD5nq7uuk5G/o5dvwYWDdg&#10;yTYz39W/8p/9Fz/5Ez8BJv8jf/gP/v7f92M/97N//A/81E/9kT/8R37wM5/58R/78d/3o79P4Lt7&#10;Z/TQ/kPPvfiSVvv1K9c5hM1NzYHrou+CHqP8BdjtURFvEo+llMYHe4kKI03ggO4GhIutAMH2+lq4&#10;sr6kw9ukW00mlGrMrBTxNtgSNIvYcis5WysFOO6t8RMqvjhFTSWpV84MIEA9cliZGN5jdJnSQs0b&#10;pq9sACAUBDj6nW54GJDeKe6C6uFK7yeVcumGRlzaQpB9hodpJ1MzjVh7hAGK8TN+Y0Nfu/pQ33lt&#10;W13TUOdSI8GkHkh7nDJtdFWDJZYOqReX8GTB+WnRMRaISQTEmWL3HlZ9hojFlg0zYi4zc8w9vZ1x&#10;N/C04QQpVFREkozK4pWulEFSCHdtrYLNonV/kIxBe6X7myoMgCLRR1egTWSBwyQt6rnlxfWNZRn1&#10;WiGlW2d4DrIja4xqrayvkJ3KSKN8tyRzXBt0VImnXrt1k3AEroRbVNz4rJqWnu5+0gTtXW3dHd3y&#10;VvAnIqEW7cr6qgrZZ8NME0Bz2Pn022YMIlhImhUbkCTTmdPHQeB2WAYdAdc50Tj06KFXOeOkhJHU&#10;jEH8pvLWgi+hORBZrGDYUBTtdEslKicRycoBG/kCEmC1oPMdQJptXFS1t7ta27AqZNuAc6yT3RpH&#10;GZ+PFTezjHLuquCDXMcOTrz0X07eBm0lib4OTKz+guXvPP/ci6Nj83PzK6+/9trUtMYelGz+yqWL&#10;+wYPCaokWiGgnhFdcfpltoBlzFlneY2uIwOeVc1sGEXMytKg/5AOmF7YoxzR7fVoMyyWDDGJWFGS&#10;shWUOnU6ooUoXHLE5JuPTqpKD7uo1RdEsdD+PgJZFuiqIpnzCB4qwBZMIla9tOF0q/lIBHQEtXa3&#10;d3Xoxm23LVyZW7m8uPLuwuy3Z7fPb21d3ty+ubF5l2l1Zqv1ecsHq9g9f6jIU0lLf3fiWOlW99XV&#10;F5pjY2iOXT0/vK/vB/Z1Pt3berKj4UDTev3GLNOiicnR26Dhu8SMJsfHcfM0DeQDjzTRS/EcbYRc&#10;aQonC6/WWFNBY2VmbmSjLojRrIG+gTL6scPVaP9ADz6ijizwOXS8nV04vSUucG/tbc2sUDdtwvww&#10;2ynEkLP2g+srKzpiZjCNuzk4ZABitGVv5N54LAbwG+9dhaDce/AQH05fHS9hMfoYegfpTTQ0tuJ9&#10;ub9U4vjJtXR0kGLhOBXZzZA4UjQUxK4sW5/TflY0hz2Xp4je04wVkVGJNtYRt+89lAHU6yTUsYns&#10;OH5sxJp262M0UbWLvwVc1DdFs/DT+kmKOOgKxFRJnUSmBpsqQhLjq1s/8iM/8p/8J//Jn/pTf+of&#10;/sN/6M787M/93HPPPfeX//Jf/sf/+B8zdRrq78m4WjQUYgLrQfpAcPSSjkTZK1Y7DmDaNw0Nd+/d&#10;l7qhw59hYJNlyqjPZq5frTIPuPnxT7zc3deLJuyGK010EMVDKxMckonm0KsIsMEuxNHQhrDS2zu7&#10;xAahwdMWdGcXdZxbOPEoGAKIFt5T9M9tXstgM2pw0YLhelOag9nHpZZxQkh+sGnSiFMFlNLYFAja&#10;jn0jeulpqUNPHBtBgHOtWsAYVDS3FYpF0ZoVXpOJl6i3H+Cy3qa4v06b6+oVrLXIW0uyoMj1xoCE&#10;ksw5FnUos8CSla35hVn9lOi6ba43ccArs9sJzTX1IqOxECzMo8dP6ASZYbBRN7Y2MrXIp2F6hl04&#10;Dy5w+wpPwo3YrKm8pQZTDyOxszK/zIYbyi24QBMtgAi/NTXF+w86gmpL6NgeqMykVI60gBXxDagw&#10;gzLAnlFOIEpAYs58wb5EDoTT+LTQh9um1MjGIkq/KvVtx5vu3ih/rRNHDsucFQgORJztufUNxYSt&#10;4NSn0yvrklW4k1rk0Vjm/AHJy4RBzYMH46N3F/4///O/WFpcf+21N4+dOEca97//7//7c+fO/eqv&#10;/wfcnSKPoOvqLhaf1TLtWOJbGXOq7ChHZnJbqaR2VTI2x6bloLoAf1tQ4BypmsGmEhQNWCnhdsYf&#10;3ifvqgkK21a+v/bat4R14mruw5vvvclo+xuvfE1iTbPNQooaQanXszUrRHSQQsZ8yzCcX9kQErIk&#10;DUY0gOuVeIqWbrMHidytMR/gENfS024udGKePTtNaF2AjAbLckfLGwdV/3Ygw/Urmuqk1GiHErHC&#10;TJRAaIopYD750ovlmYkK1FuQTLypcxTDJUI0aXwU6CBjt1Z87GhFg8QL+fH6Lmw47VX5V26GILoJ&#10;qEntKl6+/tbbX/nm148Nj7ClPzSIRrxlnNPClCdJUqOiskEFcPXE8NDrb71Jm9oDdR0Gj8gRxkEk&#10;EPTm0WMjTzz+hGNj5MiRgwCZA/tPHDuBd8tK7u/9vb/3//4f/gfzYb/+q78qZfSs/7v/7r8jYvzG&#10;q9956WMvWXcufmz0vufapbZhGb+2gmIrZwo4C3nDyQsYBm7cyKbS8Ze5EaAwnxfXe/PsEYBp7Wyj&#10;imKdmJ0GxsgGEDuPj4xMzc2aT5L9pC2AL1EY4fCnMAfWkGHUhOlnKEzcF4EO9qlFEdg60FXpKotI&#10;wpybB06XhD3qC5XbnQK6WGelb5eBDf9f5qfjTSAUS3Ms0u4WqmroPfRUYtORRRzHmoX0jQMuxElB&#10;we9PLVoXC8Its2JB+lPz0M1IFpD+YST3YjqapBG9xGaxzX1bNh0Jm8ZGMHFRXclktketQQcDw9ov&#10;IxXZSxm51CAH2Nc3tbd0rqvB8vmlt1Hzy/R0bZ1WI5DXdaClWsiB7IpbiV+4DmEHTk1bpXxKvC/6&#10;mLtdYMu4M/s/jMbRsdHr167bhrfvjl6/euXhw/F7ekwPH6ADFSXX4MoSzbnFeWvMrRXS7TsWMnPT&#10;826oKR+HEUzdSWaxLSCmzJGG3Rg2rtDTnWQpzfFImFXSizizSxaV1oZg1BJ18aQBWCbBRB2mJSTC&#10;w4mwd+kPQIvwOx0Y1pHevxBMWlJKldZ0HKtzFIUMkLPfiCFIJcc5P8XQPTemCZctL3laDA4UwLEb&#10;YemU4mwb7xwRBFNT772YqqkTxOzOC5fO+9FXv/06Sg8OwNNnT126/IF9LQqQJZEXslc2lzY+/uDp&#10;Z58UphTqh9jAINUKIs4zzZLoM9RMTo0vLHMV8oHlu0VIuTS5ixaiQr3iI0j8pOjyFCxZ7z8GcnnA&#10;H+ZhBc2o/MokdeZdytivUyIUAq/nDwSPrL5K6AuYWfmVru5HssxkJ48eQuX/LJhK4tg3SHWhu7Op&#10;o72qffH6wtL1peXzi0vfmpn80uTuxa2qG1s7ZMAfbG7PYS+lPMrLfpj1/u/J2fhY6VbX1R1obDze&#10;0vREW8vHOts+09P9mYHuF/vaz3U1H2nbat6ZWzXWPzN6exSLgGbFNIb17Axg2QYp5IMdc80HpIYl&#10;iifnjf+yM0zOV18fHan5maHD5lYH7WKgUerPDECQIdiiAWqrBC2pwmJhZGXUrRg3z8/Bckjkp9Tb&#10;zKFpP0sKCqSxQ4pCm294eLATEw1Hijc5K5fZxTs371y/ee/O3Tus58YeEjScmuL3PjcjEKi/gaCK&#10;NsdnBsBjSJDCOP1bKVJxQQdcJXf0oB2GCTv1a1s72s1M4s17RtC7tX5heQ2X/MjIgXCx2LGz+Nze&#10;VK7ZErdH712/fss0blSuqkktRHkhMW2vRudUZeG5EE742Z/92T/zZ/7MX/2rf1Wri9zIn//zf35k&#10;ZASs+PGPf/wbr77eULULKwpKUg5JdywDsgkmmVaTyciQwumuNXfScPPObRkV0J7PLoZaaOFloXIe&#10;bGxt7d836OT4lV/7/NWbtx0k6SJtV2q40PCLurouabrMheW/J982Ue74wYwv719jFoS9d9QTCtNC&#10;MPYmBtnSyd/dcBZKOjUfUwckh2DfXlnCRemn4o1WqY0cEvXmYOaM4vK0Db14fRXTDakAa0aVKfOj&#10;s4P7r8zHVokeQX2LrUtWgJRp2Ow1dZRZOK9wBynIXao4T7FoHoRnFXDRycIScEujmbxO3FcdYMSG&#10;HNb+w3WLjBYvzMDIAkDx2o0bvd2dJnUyuZO+WLBGnwwOwdMcJUt+VsiX21Pjs5hPUxOzx08fNsrh&#10;PXH23SW5ETjAc/FtGeU2aheGDPp/6TSEW4c0kiwfedIn9D6Z/JM05+gKCFFappVpym3YTKubEz/f&#10;jLPXN1B4jsPb1BQWzXRvR9uxIySnAL9BEShBa6NNzc9NziDP7e3r63FUyGw8QXs/yhNpD9e0tzAs&#10;qXr11fd+7ud/4bHHHjOq/O675//aX/tr8oa/8lf+ymc/+1nPZ2z0lmNaAeK2W8+h2KfBDdTxgQOR&#10;5LAvI30OzxzLxVoy54TZkboMCVk+km+Jrd2fs7Kkx8IeytKtu3fPnD49t8hTcY/cdDTltdRVJsqm&#10;+vqpyftkcwYHDpiaKbWbpDZmw6lAKsmi0zl5a5nEAEhnafnzPOzKCVoWWXUE5mgzkUpdWiTsg5Rb&#10;NrKkNpbBo6P3G1sbTcfv7G3wXjNwGmvdaJjvba6uezJZOhqIG2i4c2AYcwetLY2f+sRL4O3Cwonk&#10;at6taG+QfeSbpe6ClwZWjCm1xC/i6cSOTCeaTiuvKY4FRvQj0W1Oac1QoIkYypUbt+7fn37+6Wdl&#10;dbja/+sv//J777/vGdN75CLNpa2MCNToNV2+fA0fVINCH181aO7n26+99mu/9uu//oVf//znv/C/&#10;/NL/8iu/+qu/+Vu/+e1Xv/3B+Q8uXLhw9erV//bv/bc/8zM/U3nWUKW/+Bf/4n/z3/w3//V//V97&#10;1uikotqP/OiPsFP7zd/88osvPEP9VL8mJoqhOxdZmTQBdPHC7xQm9dHTt04HdquxFuJiXnCHhpR2&#10;IuxnYmLGUE5fj5YJp7jqu2NjR44fezDx0OLzQFM3pjxChGNnDk/EC0IYSDtPBZyaVzZG/LAyb4U6&#10;Ux+aQVZvRnSjqqtYz2sA6IkPZG4lk+iJy/llrhkTY9syl/fF0zWsoHS2TbRDxSsuRIGa0zuK4E70&#10;Lmqr5aNBd4OFm7+eLuVmSIUZHEYGyBbOCrb4NU0LXJc6NHJ9e7FQd1tg9hoPEqDAdG0txWlVFVFP&#10;ZiZ7XP+96NcGQvUxw+pib5iERiBXZhfW65p1lbo0aGAc6cowTSzHihxyOebK+i/aRrGFCezY0ECg&#10;pIywBOVwaBXbm+pjR48/+/Sz3V09J0+cwATpNVbQ1cPU3uUwJNQo9M/FK5fujT+k6gi0f+r554ju&#10;+3HMoiPDh9Unpq2g+Gqn7q5OILqwDOwgCby/v2f/vn6NYFdhoFt9Igu01Uw6Hzt+nNrx0ePHH3v8&#10;CUJLR48fY+PlqEWlIdW3U73LXNut17hghOiw5gBfurRFvBp5i7R1K3Eic5xlAkXlbmpP5yMqH7Fn&#10;RBRZ4/Fm4GF1w3cCJ7C3i0POttLXSmXfquvt5jkkIQIRFNurArXKs7n1TpnHQL9uqMFIPnLk8NTE&#10;PcxmQ4GyYrzP6zeuG/LVEDt8GCQ3UHhKe51tzosMTKbZU8ac7Vy8bI175Bw5bqanamtM2DA08IGR&#10;MQlLaEMULmww7Rx62TVFrNHX95LE72V1FWDxu8Ms9kaRmyqlTPh3FfPpgsA9+hWBtHAUyvj59379&#10;zkwxYTD6qo9eGehIhUurYYC6ktlquuk1HWt3l1euLq6cX1x8fW72y5N776zvXeG8vqFbvTtNB7Gw&#10;aCrI6aPY+iHS+LsQx7wd0I61BVGekaY4rzzbEeeVz/T3fKKfabVudXVf7Vbd1vzi/OSDiTu3RvWa&#10;D38Eu8xVapOFelFXzV2A6dnwoUPmE9w2+yHpNaoZmV8lCHmCCrthZw+RJXerIEJIPHR9VKiZD1JO&#10;bm+1tQSKa4kxKyJtR0t7c1e7dncv+e4yMHj02PBQZ0+7sXxbRNAR2hepFTyYfDg+e/Xew5ujY/fH&#10;x++OjRICGY+E1YLHK1kJjTmc6CIVlfiV6KgFC3sQUAzyNja1Oonv3L+fypr54No69exDhw/6gcWl&#10;NSZMDqHMRsQfb+/ixcusKTRfmlpb5UOo69E+RMewKIpKnv3wy5/7grL+W9/61p/4E39CIfOJT3zi&#10;c5/73M///M8/+eSTp06d+uKXvzy0vx/NIwdkPZ5+3Pp8sDLeuqu7kZEOn7m+eYVc0a3bFivu4MjQ&#10;gSoC9yVDK5eAjNFoiMqU6r/+t79MkXl4aFhOKfYVLEvVk8Mro251rrFZOaNbQDRPfLk3endkaISu&#10;1YXLl37oBz5z8fJlp9TQ4WHIi1trzyv4FAdw0/hL6jXEm7hJVISexSggyyfMpvJVNkvBURzC9Asg&#10;+Y4PzGsNLJSdg4cO4Cb7BotZAipwCJZJUpts9Uwf6wsM9O+zPDz0115/7f7YqO+0LZ3AWAZBllPg&#10;ZuStrO3QU8R/3d5HGW3E1kpTJkm/U2eLEIyd7barsW/fuf3gwX2mlzE29JrVdXhqsQvb3eQpVdLQ&#10;osNSKBgsCro62qA7BCBclhI8nQLk9IWlBw/HQ3jKjY34hCZzPlNilpw13X1jVGE4ZFreeeNxplNW&#10;WtUQhrxL9KC2djXn5E5lqiwyPvgc6m2xiaOgVg6ptOGhg45Z9a3W2tjE1KXrt6TLRdZ3z2fzgRE4&#10;IPosDT1HLHrHEhPV+/cma+pbP/3pT1+/fh3e/vbbb0OytQlu3779mc985saNGzj1nR067AW3093H&#10;do1jqPwfmSyqY4asI0HgiHN/Q/JPxpR1uBMF+OiI1FYL4tH+aIzXewkyaUzGL/X+fQfY3Tv87O6d&#10;OnEMMU7JKAB7B9kfKyzkQGUA1DfQtSGSghZGATTMlsKfFzxtrbxxGpUF589pk7Vl+DGK0FU8FY04&#10;0gazGkEFRVUqX3ggGbzQS2016lq3MD+jQDIAAq0Y6NkXnGlzKxPfaYqSz5zRX/Pbu3fu4CE8+fjZ&#10;UExtva3g0BmwhS5YvdKedNILpyjdR03SpjLYHrGCSieXjI7V6NSD1mdVFlJqmahtmpydN4kw+XDq&#10;p3/6J4Cy3EeNfF67fIfUMNlpaqijdx5ga1EzNTD09jvnT54crtCK3BQDLkShSWu0aREylFxZYfRM&#10;S/7mjdvoK1/68pc+9/nP2enffdbvvvsuczmBSCb6sY99zLMeOTL8qZc/Nf7gPrFpeYZhWHf+2OFh&#10;HNOlhdkqJUkaKTRQfPKkwSZGdHaTqYXyFd9LGxPJnlTkvoH+U6eOSCDCbWjOGARdQLlh4RuQQIow&#10;gYlXYTFoxXaRC00DJ5gJ47mk3eJtyBgB8GxYE46hOSWxixC7XV+GkJJ2CSJWYBnANDQapreiyn2N&#10;2XQF3AorSkXRKAlto2zf0lpYcSgR6QAn/U17KwZFXAiMHoPoo8feaDKXi2YUTw0qyaHDJ96Q8AUi&#10;ECj8X9FPNB2SCoSkfLxh9Mo3zE8uwsV9xV0wgY5lQ2UPRareHnZdhRKTGkv6WcvLMSwNCWTWjhrM&#10;UtQM8f2RRHCLKEeGYliID/44zQb5gb5qI/lVCxjYTZtTMRPmPVZNnJ0CdEtPAcOKQ4/+9OnT5554&#10;wgp55ukn0akPDx2lI/PCix87Mjxy/NiJ/v37YE7jkw9XltZ3ajYluLNTcwf9IRekzo4hZ/TAPrSu&#10;Wzdvytr6uxGImtQAp44f6+hq4TyCviwr1srTlfKJ2RYcPnJEFdHZ3edqsTPZG4C1yCZAoCVRHqZE&#10;zSGLPxaYIWKWzZlxaIjEr3hblIIjHhLCSLTrNwrHJJ2DSM/qIKerDn4P8BQXxKydKlpCeeBxaCsj&#10;yc6jcA2CBDtc5NPWxsyMwWAeuQ0njx4k3EP59+GDMSty1fz4BimcHQE/udzezrHjI95RBqg1X5H4&#10;KMO94M5gnBZfMf0tGVl5uLCMDpSstjalQr6am8VPNTx01oh3mNch00XCzAFRGs0fHoKVNkjOhkcD&#10;z8qvMjqliso6qeRm7pJ1+jtSxEdMdh/XUo86Vo7UyojFR359L/XUzU9oLL8+/I1vl6mzpM98zD7P&#10;+QDSV5tZta2WhSszs+9Mzb0+Nf3l8fVXF7ffW928sro9urlLB5FptaMrXcbyTr9XsviRzxBBxJq2&#10;QnMcamo82dJ0rq3xmbbmFzpan6KhTZLju5PZJTuwJlST6h60UEPKhgQBonn0WxHQFi6tNTyIzFV6&#10;zjUkBtIe8l9WvcC7ife/vGITdra3OuY7McDNKMCuo9EfMdpUWPZhGhnh1Tt51b+s02HFI0NDB5QH&#10;xswHB5RWnKYPH9jH2N6Gl5gQUBbLHLGjgHiAPCD+/sPJudmJKYj2QtTR6EdUVWnw1TYi+dZev3uH&#10;fdfkzKzF7bMpd0aOjew/eCicxRjjxifBIva0OStkqGpwIKOFfT3iTqpvPTgLR1ABNa2vPaSRMDPb&#10;297y1nvnZYckdYwCff7znydibDJIP+jf/fIvjxzoC4QdbQo9kWju+dwB4j37jJtU057RUp5fWbly&#10;/ablOwIlH+iTI4ZFBLgSa5hbbK2Ja3CBf/4v/9ee3t7Dw0MVfkR8nzSMipG6tFbcp8MSKXDjHZkr&#10;jxnrfS6o90YFK9acgXaQacRzqtSzM8VEVJPFpFu8WaUHClBJD85c5pozEfTddVSB2sX3lMPSn4nx&#10;cfZU0bAtGvoC4dGRIQgvPJXfQPrxbOiKiSSqtdzAd8oR6SVFM21395uvfEMSxf3MxLqzBm5gz2co&#10;3hWX/QCACLiVVhaiZEKnc0YnI3z02pAcMnFdTfhwFWDz4CHVzkmxD1dHf+T+vQdOrza5aRHT4Efs&#10;9QtDsdHNNXbK0YhsugjY39MTWCP2uQkHhfqeqB3f0fpGj63wPDPUnkHCCGSXO1KZPksrLSu+zJdG&#10;UzM5LNF3bjiQjIjjP9L6Sve70BhAMDJac2YH9/V50I7vhhbrsB7dUGrV1N5lKME86vBB6iqH473a&#10;1eGd4QcwBJsNS+nL33jtz/7ZP/cbv/Eb+lmApe985zs++t/6W3/rF3/xF8HYiLB4ILQAc45Ci8M6&#10;SNukYmqeh5f2jSm6UNoN7oRpWiKmlSMgWE82qSxcKqblQ6mjYthTuSc6WULgE+fOvfnW606+z/zA&#10;pxzoNnJfdwfwKabvLUJtNGhC2IuvepmszOFaCcjhrsCSQu7MxE3xEgYVB93UcoyklJNS4F2Q1K+s&#10;WNQBcqzY4m8qS/B7GO310TtiemlO7wrw1oZcbXpqAuLh1LaIw2EnNBG2AO++ROuOluZPffJj4w+m&#10;dJ/F/MxNph2msZ43h/mUKXZ5s4VXSXsshEcAutulSIxL2prZZ1VoHRzSA08FUFNv4vjN9847qp56&#10;4kmmxqCxr33ta662vQXMv3Ng3z6roqOjSwTTGkMrtHmpz6KJym+U2zV8jwsobg8OFvPdMknWwEIX&#10;bUOO9Rf+wl/47rP+9re/TeuU9tBf+kt/yTTJP//n/0yEGL1zy0ajNX3t6nXR9cTRE+SOIGohk8V2&#10;hSBXJBToOWgxqFLdUoB0UrRw1Sl3p+VI+gR5NCcoGgzNoPUVK8W3fPyF52/fG01iUzpuSqb4VKmC&#10;OCSuRwFO5ZEwr14isGoNSUZzcvK5ya2EsrlVZVRAskeyu14xGbGK7EQpatGpyPJkmxCkU5Kdv02K&#10;FRgaLOXOUAN0A82DO6q9GG6TVlREpYjdRsyh2qxhFKqIYEtWnCl7sQBA0hDQ2yQx6Scpk3acQVEn&#10;oFPKgMdMRtiBJVmPld8KLM0CbWKv5Tq9Z47HiCv4NmeEWrekGpXhcWTHrNhs9wwzhgMeFFCnGCCZ&#10;5ktZT431bJ6lCWnAZrlJNQDSCZXpIu1WwUSAeFnnZXorRjllQkbnKgbxsK60s0CotUiHsZ2cnydx&#10;IuXlVbiyuYp31NjWPHxs5MjJoy++8Kxq4fD+g0MHDwwdPMzBBegC3XVndHjyjjU1x44eURjTc2A8&#10;iFIPQsk0j1ytCZesVig9NHyE3dvlq5em52def+utu2N3x+4Fk0lzXznU1hIzG5fsCWKORQfgkUBY&#10;RmTFpjSC0i8QmUs3JXcGdKA509/TZV9TtitD7Cao8dHMPjey7sZQunr95r7ebuVL1LxTqKVIKObP&#10;QV2pRswtLRACcsgMDg4YDMKnVBrQWj48dPA4y9rDB48eO+LoOXZ0WPDncayRZrLn0IHDSflZTPXS&#10;5O8MhmH1l3DtY4TG6/wQpdY340QTdDe+X26JAz3CFEVaUWq5txkdBMA/aZ7QXoCNeiyP8GN1brSo&#10;9DnUR8FSEjrKlFNAjkqF8X2t5ZJUFv2dMi1dSQ8jmZViKWSGD3+F4VhKqpCvPkxNI8OcEerfnVBK&#10;xVN9m13pYL6SrFHXsa+nr7PJEdK+cntx+v3JlTeX5r4+ufHN5Z2317curmE67jzc2pvXjylag6VN&#10;/j2MtPK7D9PW72lot9bWI9DR/CnJXinxi6Qn0M2OJathJFPMOX78KCZHhCXMoEUmt9YWdZtNG8gO&#10;9TTvPXyQaj5RpXZpLqwguplDQyOtFOcoKRbBIR17ZWaQf58syUS4LiU3j0aoWi1Ht1ZjISj43fLm&#10;1sjIMW4LbV3d+1Q9Q0foSIMugOQHDx2iX9/VS/SuVfAGai+RgZycvTU24UUvXL76YFKxb8RiRjIh&#10;MIaoW2YOVEWPnTvT19frTSJ5EE+oRp2HBxPjM/Mz8YdqbbV0zpw+Kb6AZxh7UHui+YEtZQZ63/CJ&#10;v/5//b99+evfRAUzs/LFL37xOND+0CGNoZ/8yZ+UT9+4dKGXln2Ci/kY6kipR6JqV2G+Z5wl0gRe&#10;ChaqYnPhJ44cGujtEEeEct/uDiytrbIovzc+4YD9xiuvDaDE7x/MXF0xs5SHRIQss3tRjNSeEJDF&#10;tQy5h3u2U6mwEwu1PDcJ0DRRJXRI9+0bsPKtDb4dEd+KpiN1EoPma/LvcI4KPv8h5SDmTqks8oyc&#10;H/XafCKDz2Agx5PCrdk30Gf/KE9h4lEYamxQJ7jVOfsNOO/tkfpQg6qycE2//eqr3h0HyO2tYE2V&#10;eeeShsUwozKznhaVtmkwf6sm2g6RCtrKCJ67ARPVNcaCkMc7Bbp6O9gRyfYf3p9sbKw5ODBoIgrB&#10;ubQ2pZtBBIU85H27DgA2PHyYOjHKM+RGLWFcUbWZIySds2xglXGlHRr1sqhT2MGqujQPMpiCRUeP&#10;Jgy/QDMZ5qmokWcgribvUvQ+HBfJs4qJk3xu/MFDxCDG1ocPDYqZekLx5wBRBkdounb1psjW3d7W&#10;1YnU3I1wLfsJ3NXcAud99fW3n3/x475BLghecmzIOP+r/+q/+p/+p/8JI/bZZ59llvPe++/gs2To&#10;ohD/XLAU3K0r5EBvlY5YktlEIxzRin1w+YLN1qfdYx4AYUhOkZFnOFA6Afl+kvj0Js6eO/vue+8d&#10;INyzrw87CndTVCSIceLEMViU7ymcy7VYcaRmjyN6IKs4rEaPHXToXni9JAWPZIDLHsBeT7WDUqaF&#10;tJIxGeIGwXgMUrjVe8vrSIo4qZ7zuo0JzbddxZ/RO7exSwVweLYrZasFrQKDTU7PCOaQC4x4CsD7&#10;9+/TNNCi8ridnXF7Wd0iyLW2Epa/XiKn8mQsFpj8PrszcBjEUU7ljNUs80mwTPM96Z/iMjS7naMP&#10;HggvgusnPv6xwYH9N2/dGB+fNkltaRF2AGeUhnutaTGN75s37n3sY0/zudEqTescGXRnC5QjAMaA&#10;AG2XTUInVhz77Dr76zOf/cGPPuu33nrLfvlTf/pPg5f+xt/4G9KDt99/89KFi3du37KozOp2t3VJ&#10;NPARFTvJtDJaG39fLZsKnktPJVaagY2LS95OmqSZfdkwsLfkMcjSIp+TlrsxNdpKHWPjY3Oz0606&#10;MOlYwLtC6ZQzcZnV1VVYif0llsn4IYWpSWJYF3yMkb20LdhYhguLcGMod6YS65sKpbHUWoFhQuxM&#10;/9fmDxOmshrze5djDsPSReuUEBrHJXoYyClgJnc7KzheVVYPEjXvEz9CFBY5HiLe3tqli23nKK3j&#10;g7y54hhEVRTuouq1ulbaOBGwlEn5CMYi1FRhdMd8Mp9LyhCVEB+ljHmVCr+ohiT47MSBxD4vwwqc&#10;gTKqmeQxjSbxtrGVbJAKN9rXzUbTIlOYnMmRGUflvSqRRwOtMlCfsCI5KqNArBIp76oEHLW3bt+6&#10;dvPmB++//1u/+ZtOQM8I/AbB1TS4cvnK4sritRvXeAhdv3vT6jIT5M4PHTisX6c1Nnx42IF18jTc&#10;cGR4eEjdrgvhxsWyr6aKozqP7NmFRbp6/FV8sjfeeQtT/5XXv/PVb36TlFhbR9vE1AQsnCyQ/S+Z&#10;E8Akz45n/ApniSBmGCvUs/k5UUIb19nHiLWYJMUm3hB2ANIcUHy3SX6BBMH8hlFwDGKapry/du2O&#10;1BOwiqqkPFtZXvSausYOlIxy7u3NzEzdunX9zp0bjG9mph8ImPh3rgIUK2MDPpEa5VaT/HU3BlGD&#10;BwaLM3C8VNEOkvOkfUSi1tpvimd9V4GLJY8GZwOjpqWQdDlPNYkjlQbE8agORV8DXyHaFWUONJBz&#10;eO7yHjR/iSMaS6GAanpEICte25Lt8FAqDbjwgTOVlS5NZVziI5iL2yIRcWYksc6/LR8wwnd/FZpf&#10;YUqUrLGCJCYOf/ifUe4pxH3lStRfbK/0/St6jxWWZEGQAvlz56LGC1aQOeJDUwLvrO1cGluYeX9y&#10;4e2ZmW9PzP7WxMarS+lW31zfub+1OyOIl3LvEehY+fAffkVDu+LX/N2vQmPKXHFDAzVaO+j4saOG&#10;8Wmeq9cjlVHsw617dYvU2Ya6cfuWD46SszK/4OFEu66uhs57c3O9+AebV3pQrgIOh95pNZTjLLyB&#10;iEzlIDeFD4oo9ppBYwUG5n4/9MO/H/YGpj88NEK3trmoBrc5TXvJER84kJ0xDKU3KXRUWQGRP3JY&#10;7oJagaNDrOe9Dy6jrxqJqXANhK19+wdGhg85kS14x0VG9CzM6iruXoYa8MQpoInLR4aGCG3I71Le&#10;NrYBUdwKGfC3Xn2d0bYTWkb47//9v/83/+bfPHjwQKP57//9v+/w/gf/4B8cO7TPas6oXRHCslrk&#10;u8rKMsFNCgxpM8QnAw54ymMPJrzZUcK87S2aLoVQlGUL3DPuJRs21HL1+o0Bp/O+fTk7dSrlUsEE&#10;7VmAbj6fFwtEwVBOPdE3aPEPDw35vXj27HMvTE/NICDaIR6H1RygpXrPrrHo+QVo3Tou4lIQdwGT&#10;Kd+HI2YGvmBqwRE1dvmhyUQzfr6zLXNlH2+9m50moG37QVmUm1eu3fi//I1f/NVfY+3xm//kH/9T&#10;J9+//3f/9q/8p3/5nTffvPDBB6Dy/j7zDSJzBr3hW0VUImhOJXNhSOX6jColqiTeWISQJwdDbMQc&#10;CQK9d5T137lx99AQa8wGgI2aGtOPFEVPR+fCwnIMf42PcCJOk7GOmLBF27evl2BCXILn5tAkk1ub&#10;YF3fiNyulMr9iahhgeXDeI2xQYDDFH7yvoqEteSBYJBTJlu3crQBRCrzoZlSLPrvSRRIh27IwonJ&#10;rd1/MI4BN3JwUCuISLAgpYu2IlkDt+9Ujd4dwxna39fryQs90h2xZ3h4xBbTxrx49cYv/Kk/g/OK&#10;kUYnxarT/MVq0HHWepY1ervz777J8iFksRAi8q/4+eZXWOpKifBWbalIV2TlVApFi1AYNTBA9FG+&#10;5b8rLnyJnFW0VPJkx8cn9Y8YSV+8dOHQwcFnnn766vXL6p9oLvb2OoSmTEdF8Z+2SDSxPaYk5Xnt&#10;SnAskgSxHZCL5GB38G6um4Ebf/f8hXmswdZm3LjvvPnuex9c5G/UZXasDUfG60SSKjYwNbVkp0iQ&#10;OMUFcMU9iqA3wUg5fnRE3q7toHYtQhiRRHZKyAfdIsfkYB+BDB8sw/Zo7/avT5achfqiFyRBVLhr&#10;6WwFXsmTVhG1tTfrPsu6EB6i7+2MzNiWfqkapE70Fw9v372HjPKJT7186uTp98+/9+abb/Vw0Dl0&#10;qJijgFbbiTIeOniADOHKyhS0WO4VBEcWVBgdOUki34+d0ZB6OyqYKb0QGv/Mn/mPP/qs1Zw80HQn&#10;/vpf/+toBmP3H5w6eoJVjAQUpAmyMUbmpYxLOmVzf+NLAbvajTtLwHuskshsRUQm/x2qQRCu3S0q&#10;E2JJtGb2thDHZVTusG/mfje3Sj9rMArlEOhQ+PMQYxtVTL2jgVonjfZyCKna/EmoLX77K8zE0uuB&#10;41nwAenDsdE6SkIWlasYMjkjgyRQ8nT9mX6haFPov/nUThrTEt5Xi2ptE/MB8mgOscyrWb+B74rS&#10;s7hXK+fHdcu0hIF3xHZk6Ey5R4TZSlhamPNRoc52N+EgNweGR8WJaQXmsduOLdDQWNfe1e181XJ0&#10;2PuEyESiIG5tqGVB4zK8kmZCii0xCQmvpSBJMSUH8KE+07jx6VUjoa+QN9pcDh/XSLA9HmXBDXEN&#10;8U404RPslgbiTZkdJmKuaouLFNaNSQ3TYi1JHjNhRuC63YwOMLUcxKJh/kEatpAuXLpgJnhj2V2t&#10;fzB23yygaRVLxZCKJGZ84oFDOsJ4dno0LjYw9fsH+smx+DhdPV0rm2twxVt37+ibffuN1yemZ9Iz&#10;bGqmCO6nCiXKIpIScV3S7TX/EZJYThyQ28JMRicJGS7MGbdSQEq+wuaJ1GvMuduU3cYxdUJic85S&#10;L26NRdUIdSccX/mlmgGVVtkWjkvyyQoy4YGu0Wexzn0Cc17aBjoAKprJmUlLmj1dVyf4JnlcputI&#10;xQQo2SQoK2mzeGPxBdQELsX0MjI7ZeI2C1E2EpgzDoOeOX2xJtibsVQaNSoK9AynP8pWCKgBdIIo&#10;lQXwKMv7blokGhTGWaJo2vEojZxXlzlsmeZc8AmBoLF2XFezhX7kHMuo3IdfMU4steijzPERKlfB&#10;5vyZKFTaaY9OnfxGtuejVKR4Sp+7/F/FWqccPpXXdp4Gp4woqUVcSCWP5rG/l9P5gfYWA5FFBHxQ&#10;yX9I47qrrnN7cmvh0tzKBwu8Bye+Orb2rfnqD7a3rqzv3NvcmdreJX+UvV5T/fTTTz8ikOc1XVXy&#10;G/e8pbGZDKw5px/8zKc0RtY3cBPXCPDb3vqJjpyZBWM22yp4Y6MAfwpesPSIgvaxP2dn4EnUH2hv&#10;I/62srAAma+rktlEKCHVXMyk6h3+GRslcLDEHdXZoF1Sy+txOfMv9c8+//E/8Qt/xoG6GhYCstQW&#10;NT4PPh7sy0tqnRgaaswpK0qbSSmjy+PfSquvfPm3/9bf+UU73cRovJmKcsPQoX0vfexjHR1tq+uR&#10;DzXvKGV1Opibv3L1KsWrQyNH+jp7j+Nu37uvPDUf5WMUKC0+zDNzC1/9xuuu120iPfWx554CR331&#10;m69WHsWP/9APHDlyKEy4dOWxMC3pBEG5oS1jdcfGYI2s4KH3r9wwMX395q1TI0eeP3e6q7OZfVWa&#10;GtIs66umevgYTvHQV7/16r/75S888fSTMJvFxTVrtLWpQ1tnY33FoHpOnSbe8AS0W+/cvi0Oukrv&#10;Z5foUHz8Yx+X4BKKI9EUteG9SOBSQxT//MbtKpIEmre5qzl4raqY/DV9b1lVwTnAgZnYMRj0/vn3&#10;I9q8U00HeHb64eNPPMEexU5UrDz1+BNulZb81PT0//Mf/JO/9bd/8Y//8T/udd5//31wl9VlxEcq&#10;/+u//uvJdT75icFe4LWbquKpiIEnjIT3s7M9MzulfoCiZewm7cE1Mc5R4NAwjEtQMSS1+rpX33zz&#10;/XfOn3p8BJkaGVtS3d3ZCda+fv3m1StXtOYpGCoahSiVg3za1kHGGYL2HDzo5EF11Qn65je/Jrew&#10;bSBAMUkzRJuDKMEuHOT4/kQMONhvRpfy8by7mCC/LPB3uAHRU6GEaGbfMJATcXcL6wivyzRSU3WD&#10;g/+dd9/Vav30i8+cOn54dWNBccVEbHRqboVixXbVB+9dfuGFJ48dOlS1G4sqJxzk4OMvvUysV3kg&#10;3/3//vLnKk/k7/7dv3vnzh3j83/6T//pyv185ZVX3M/W+tiCRZUjJ2gCSYvRlcKs8FNI5bK4pL6h&#10;ryI/PIIRo9NZVy8Tmp2dLeZUJsr1g6KEbGlF9ryq6oP3P3C6PfvMs//2V/7tD//gp/x8fBr29voG&#10;erXF8UGgWaNjDxVxxl3LWIidFJC4RDDFjAUGanKnIgusrBSsJyenb90e+x//x//xl3/5l7/x9a8Q&#10;K/4Tf+IX/uSf/JMws7/9t//msZPDTWUFrms7NkULYfTe3SiLFoKytMM6hXK9/NLHyYjYL8oMDC3U&#10;Z5UYsXNN2NG7t7TMfuJHf+zocL9Jf4C2OnA93nhOQFYfUpOmokVlVHmbIUrmZ7kPB/atMZkv+oNb&#10;ePWqYaNelxasN0lGV5j1Db/5xS99/dU3Nc5+8e/8LdXXb/zmb/zGb/421tczTz7l3Mq0Q326JUMj&#10;x7769W9MTUwYZfOa9VUN8BJ7tZDzylcQNdYlxYi3fE3OTn/r22989FlrU/yjf/SP0E8rf+g//69/&#10;46/3drXLYaJeXaYh9vUzOs+LGBwEIoCEQTg2Y0qdvS1ObBpmimGdUA9eCZdLiRpgzcYKVxW87d2J&#10;h5MWCTymm4bLzhaEtreT9bYwU8dTvKSWhUnAc6u7Bzq3Zuab015OsGjwhsVZtRWp0cTRnYa2GD2D&#10;b02kUiONjFSq0wQrAEDUia2M6GnTa2qAH4NoipG6mAYWiH9Mb3s3UuH6in7CFvUac87OXaE7DGDO&#10;8mUI1nqWP1nMchKLT5Ybh/hoXy+Y49Ubipl6MKVMrSu6QBOyFpKGPpW4R0uG6JgZs/Zeqr39RP4K&#10;U0MMTGVfCKtlCT86giMKJhwtrS7p59y+dy/JNSZTBrdiSSApTRqXIiI2iWVYLITdijErPf+9TfOR&#10;u4+dPUvywH2rb2yFrwtcZs2lKAU+9YLpPmbrkJOow+2j58J6gtMFq+hlwe3O+H0LZmFpThQ6feL0&#10;K29/J8mfMWrt+K29IwcOyNMkiyE4FSqSfxntcu7IyH0QKagTyfisVBQAOTW/ANCRxaDxlWFwfMRG&#10;/DCAX+52XHCWte+LsC5V9mTMeveEbBTA60urTt7h4WNEytDchw8O9Xf1VuBqFG/rwzFE09RbpFOf&#10;1F93AmaSEoVEgyruhz7zGSTAno5WKSDu7P2xBy1NHdIHJNim1vaUL2ALpTtl4mKlvbpcs7Ayv766&#10;9exT5xR49nQ8fna2lGpOA+fOvj76wn393f1KBolDfVOzwfKiGJ3BrXq2qPEF3bCU1c8bW4hV5qQq&#10;6f+usRi2KXmOqyi5i7aP7DDe3BQ6ozAVbmWlxgvSnFW2HSGQSP/obeRciMRdoMdQOnLkx0r7u1/R&#10;36xn0dVEP4R4YDJVYBlVEiUxyVM1qL3gk0peg0lGXHALslCxzJbnPPfMMzdu3bKKZhaWMDpBIVJP&#10;m9MoSDwoDYrJmhJ6097CG8kbF6nyZHQfDrJ/5PN8+NsP13bUp8KjTM5SlMvS7nbwZjJ+YTZjnxAQ&#10;4STaN4GQilVtRfU7rYGAEvTi21uaTp48YcspCZRoQkAp7eLXCaHxJyDX51944ejI0ccff+LUSWnP&#10;MfzBYku8xSSBkTBHIDl3sYUoNFIYWGp39ZjXigxKBukxxDFZxVMIUHxrarSSe/r33Rk11zhqLEA3&#10;OTrL7l1LS0dXp4EfFoLkwYegh8MjEpfYHuzDfuMf2G8l/ebnP3/+wiXR8Kknnzp+6jiqLBwU9PrY&#10;2XOli7Ce/jcJrE0BjhDo5rVrNzFY1OhYQiPDIwTyIRAZ8QYU5RmEdtPS3vrcU09+8pMfe+nFZ1ls&#10;+c6DBwY/9YkXP/nSs089dqqrr9cVmYARP2LEJLSY2GyL6a+eOBdI298tQp28fW/swfhEe3Njb2fX&#10;kUMo/6EiVsajFN+Lq+uulHv6+YtXJqfnR44ecbhFX0oTORb10bTVr8jYb7CftJtlyWHPuuOCuDpr&#10;fe3Jc+cUhZcungeOytwjNhaHxy0Jgfsg6XIjIxy+LuBGWTA80VROH11WJY+nurelaF73OlGpUDpr&#10;g66tHD500BrFrYqh2cGD8ZLZ2yF19MbbFz4qD6Tc/L7ZTCr52FewFPOJMhP6Cj5nUrPaKhmbebNg&#10;YLgHilmHfFyWiItTqbX9QiaLwVZ13bvn31tZXBk81Lf/8EGS4K1OptAVtrVCrNIyGbNzb2y8qwtb&#10;vJXvkKpxdWsDK1ZSQqXiwf0Hasp7Y9bW+PVrV8yi6obTjNXBoTEhFIaMpn1fQkNYLATYZOQ+Vl0I&#10;8ioTz0rzci1KUJHhyARMOWeUokV8hApGu4EY9FCWr6DxY0fQhigGb6jeVthZpj8rDNVhHB4bOXyg&#10;txf+AiIXIQy0cfgFyJB1VHl+8mMvqIepBlIIm3gwdvrE0Xffefdv/91f/Dt/5+/8y3/5Lwd7IvRv&#10;Agwp0lkVSR6YBIUIBJxoFkWTB7wUtlNji6sJU7uJ4Vz8A5fm6WgsyVvy7BVupRtIpDYNRPXY9jYJ&#10;LTpQotrNW7effOLM8aNHzGhr3qhS8evV0faU7KxwBnK8FXXIDI6VmacQgeLY6WQrDy4MhKqat99+&#10;/+d+/k9U5na/9KWv/LE/9rPflY7CIOof6Gswbi81b6ghTG2tpmeVwzsZrQNPM4uLsQxYJq27DonA&#10;ta/4Q8YRMUEmhjcnjp9o74oOs8eE4B9DOVQvuFSmBx0igHH8UaLjVZ2IgW3NjrrwgNe3OBJpKUUK&#10;L7PV8qkG50TsT9I5jZf0ex9ceDA+5SacPnXqwP5D77z/zt07t/cf2KcqzrsHdeQRR+S744NLl70Z&#10;w3TdKXhDMooMQHyIK2RlFVL8h39gW505deLJc2cPDfZ/45vfBNvLrf/+/+t/+L9/+PVLv/RLg309&#10;XjwdIfHXgVBXh4n43gfvOyeYRtrFto5TLOM+eSAc1cmHBTAMpTcKCxK/jG1aolFGQCk0wloVgBZJ&#10;w/Ek/Wpt7RBA2pvbmmpqTAa4qZHSVljGRMnweNT98pyjHxEP1YrhVxkaVaOViUEQQEYHnMt76IGx&#10;zio+pRU+llyiqPYCmdZKYyDU2Qikbq+v7sjHa3rbyGnlRTWC9UltRVteEhYxhpTcJpCkO8FxorJT&#10;UxuHkFhupLKTNMCSI9dnijlmlj5PHj59DN1Cm1tSKxrDewQWcINlE1ATqpleeV3S3fBMMpUSd6nA&#10;m+XMTedAXhLeseQpuz1s41J27VVLm8CtlY5IOoVF2rtgYDuqF9iTLA9nNOrolJLjkBDYuKmtg7a2&#10;JjlvYGeoA0PaEefWeqtPG4mEC8Zv7ISSsWEZVuXwjdhQcytLs57OjugTrq8LMmaIL1y+dXhoX2dr&#10;N/HOB9E0rcPDsS9qmyIwHMKPQEABcWuDooIfR39wdYaCzFMDZJ22ZtpWFplz6NmamF629rTrQKfx&#10;ljDTDZIMNObeVEm1oxpmA9IeWlt1P/Eh7X33098jTkjw9WfcqyhwhWQVUhS2iJ4DkS//9fSTT+AV&#10;ujRtxuMjJ554/ByVtMOHD/XIhbucihoORjBniyvSVuQidPPZXvd0mP9j0xFr2Uxfxf8sbkBVO8B7&#10;683Tt8TzaIocdNRpEpNyfCfJy+fIg4s1tv/lG2udjBbD5PiEzDiatdTimuNC6ceAi4IDVS9ZiLHa&#10;3p4ec7flb/1kXSbngUYBwokRRyFog2dbQQQVzBX6b0bjFZrBM7GzVqWfzqxFUPb00tb6yoOJCbvL&#10;Z5yfX7CQZ+cXmZWYsbD4KFvR9wW+vPn2m9bNJ176hCRdteyDpYudscdgsMogGydbuji9lVHDCiT5&#10;qIvze6SG3/2jELwqyjzlKz3rkIxUsSHXQtDrm7paaUl37usZbNzDRyy95oD85Ycy4ajha+yxvk4x&#10;47GdPH7CRrKyMWvk+kVwQKOKGN4Sn0vly3/6n/5nJ0+e+iN/6A//5E/9DC2Yc+diJHDwwLCdOTs1&#10;aSZDMhlQOVLSlZtX9KFKD71YRNn+m641HkWKswxk1INa3njrrctXr968c+fd8+cvX7lMY+Ly1ct3&#10;RjE3RhVZKqGo8VWotYQ/okvfLoqJSSrpf/lLvwSD95uXnn8hCM3KMk6CFn0nRrppCYiUgcYWoiEx&#10;IYX7X7p8Vd/J2CEYVpTUKMfe8hwKmbVyawMquXLhXheBqTm6g3uCdOh7wl4qJFkvJTPXFNPNc2kS&#10;28y5Mc1cW5+bW3z5k588f/HSnXv3E7a2qo4c3HfkwGANcePaqigDmyjfrprXdGRiVl93e+yBptfR&#10;Y8fiSVW0xT1Np3jFsgLqHsJ1ivKg0CYVhVs9CfwLW/2FZ5+/eOmieyyHkH8cP3FsYmLczwheDi0M&#10;EjMaKXlFyWKkmxD5/XVHMQaMpiod2vWHE+MWqGT9wL4+O2Pk6Iirc5jyO4kdQFur2yN/unDp+kfl&#10;gX7rt35LU5+KEaemymymYThSq/YnERJ3qoh2p82UmUSpDR5M8b8u4jM4rORVI3haHoGtGJF7Yd+4&#10;kvL6yLHDLi0lTbEzUULSfGaSh7k6PbNoAff2dun49PZ1F0WpncXFWWWiEUgYTHCFpUVD9B1GD7o6&#10;YbRKmHhtbW9NMd6trTGyuoR9t7QCaatUh/IV35qji+AODc7NTcIQ6Dkg7Ux4zM5k0hatWUHG/DoD&#10;4KSjZuVhmnOnjg8zSBWYQk4j8rK4Ysxe1crr74DtIYj7qSLlZGcNDgwsLK0+eEBfPV31986fJ+Fw&#10;7sypxx8/s3+AwWDTk4+fevzUiWefOovcTfNiRzVdvYNK1DcAVarhTyIP9ixmJmZcLPkKM++ohO6Y&#10;wlQFsUxrTVLFgTCT8ekbPJoaKmlLTrrQBtYNCDP39J1ra3NPPHnOQpOCq3MoSWj3iyX2YMkVdBsT&#10;jD2JVJqPCAvlhFZgpBLfFFUlqQ+npprbOr47t2tc96PSUa9++zWPsaFFbyGNLaFPp8y0smglZACZ&#10;0IHkCa2NbWI6apcFHN1ux5iBSqLNpa107+5di//Jx84quImMWu6Of/cU99jm4USjQLKk9THCIZX0&#10;hM2e6Us/Oz87BSwEnoQiE5NA2ggQ9y2odoZArMmamjfefs8AHEGNJ554Qjx5//13qRMcPDjQ3dtl&#10;fcqm6MPF3n139/Klq1hXuhYAIc0OOitRk35EXCrpUmlnVQrzonCWyC4gQkN7O9t6DQn2tj9x5uQT&#10;Z08Z3ZM+njlxAvNb3y/cLjeiRnnWKolgvPne+xdOnjhOasoxnBzR55CLhRAX7kTysPRna7TYXTdo&#10;J7w51OHwbdnBmduIIrQWZE9v1+LcIn6sLaZz7NWkuST3cqsLy1XGrNHpDqdYzFR85nhjNsgFxIwZ&#10;Y8AC3tmvJVWNtbmE0MMMQStUqvqMj5PLovucscHibFdaaLJWOLGl1d1KENcbyfszRxQByyJ9YPxr&#10;R+WHrsEMJxuSD3ia26S/Vcj2tW/0SS3H0B+I0VRl1ZUJku0MQrnHMrMmagPA0fB1goTu7uEHa1WD&#10;eTKWlPQ3vChZTkqmNIPLY0kymF4gcpx6OXzKvLcTOvlxtOnLpZT5d7sYyhHwyaMA9vb1DmqLg5z7&#10;+gZVSxpWADlZe2m/whHtWnnYhsgQLBF6HQKWRH9HZ99qhTgIrUbu1LeeAgk9sMvpkyfQcFEYGw3I&#10;b29rJff3M/jeJtwdXm+TSB701BQhnTsv1d+NJN/hgsOvWl2RCVMudGDxmokcLwCP+BN9xCjIUflW&#10;b0wXZj54dUfCk1Ssph6A4la4ez6YxWxrSU+1xbggxskpvd7Ih4YPV8QXpYfoW011jdG5X10WDKFJ&#10;pOyGjxzmcwWjLKbVWnOTvf37PvXJl8+cPsM88+jIiVOnT509Zc2fUYYNHzZ63yOOaFuTs5QlyEnu&#10;jd6ZnhiP9XlWgVnPWrMa6C4iXnyuq3bwg5dX122COE1U1Imcx+lNw1IzIhlOeZlHwlOaW5hBIcBJ&#10;cIH0UnxrDoviE4tmq4ba0JZDfvDY1iGd5IHrccfDcgkCbVAB1JrBPUGzzN/Liy2+oh1ZdBKiMY+G&#10;VEg8TvlCAk98EEaNisJo2P2AVx0upnTPnHvMa3z8ky//2I//fmABUX3mKAuLywYHZeIW+fjDCee9&#10;tah1lhS4UINCQ4xWRSalpHEBwsMjNq2Y0knDupIOFh5kifQfJoiV30j7KlL34dsUqdAcwIXGJnWJ&#10;VStY4VGOqP0kQQ7TPXKZ9gHEampyXLY3MnIEIA8+SbtNtE9MafFBPAu0hqFDQ0888aT+jvrZSfBL&#10;v/QvSRIePjgMkrl29aoLkJSVAyP5VXz8Su+9aOyHTF1m1THHk9I6ciKRWlUjW7AI0oyvq0fdc5vk&#10;Vbdu37t+g03kzfLvG5cuXb5y7erly1evXb/BbUbqaHTX6djX0yuEfv7Xf10WaUb6P/q5n/vKV740&#10;Pzf70ksvHB85qqAJ/wZmy3K6q3NpYREKdc3swK3bYbZ2d9lI9BTFRyh3kdcpI6txfEmOG4gr2kA8&#10;CbUFgbCRGomvBSTHAg1NO1KaMQQICd7eSUbsvTwzyJMh0CvXWCfclLYOG77p6wNBC+gOeacCRFZ5&#10;Osldfn3dwoINqFEM5YYzF3mWrIoyNJ2RVR/GaRaPj4YGW064vXLlancUUzXJqg8fHHQGd9ATQhus&#10;bzD+7YwswqoiyQZhDkFAQ8gmt77hH8F3P2x7PcqIs34ya2bZyC78bKYOYavF5Q0tOs4IcRPu8KYy&#10;4MoopCDyT//nf/ZdeSDt0c989rNf/cqXf+EXfgGrEoPz7GNnTRsI5YXp8Ogrcobm5nLOrztQoscf&#10;JljS3yKE4lyMDxJGuNsp7btx57YjS5+JmpgG08TMpA4pQs+8Eb7lpYbGFgcnJM+mIWhvh3d0d4BD&#10;chRnCiYZ8Xb1Tt8AWkFn/2AvUYqB/ToV3emicgbto5FZGxsGP2JwGZZiUGYOU2vl1KkTUhzwt6l2&#10;o/eG7IaOHO7rx55R4EdxA7tIpLWHogS0Ts8P9DbZ29V29PBBZWgmLj1IoExbuxriJovIqipeKUK4&#10;3AUWBbmBkit1pmfnMWI1UJj1Xbt2Hdp17rEzXAuY2ottCmI/KH55o7ikpCGODWVsf51dm46JU8sb&#10;VRQW0kmQj2+kf5p5bhBCTKbAOVEvjx5kFOgqvLvCAQ1kXksMgsKOes87qoMsVS82OT0F4egMw7Un&#10;Kr1zCxXJ5MzJpDWbSbuiZuJXKCRl2iePzLtQ1Xzj7fN/7s99b0YbcfAP/sE/+FHpqC9/6cvyY58Y&#10;2KRqUP/NL84VlRwIlj1L6KROwjvxYGL/vn307WL3F00irt+MfWOQ5ThwYj31xNMZ24BkUORxuDa3&#10;uawyp5rh1rK49sAVttvC3KyzIQysjQ34QHtnj2NlAfwDfoXY6ZotL4kPMjIAi5Lhnfcv9Pdggxuh&#10;Ozg+OS59n12c6+vjtwt7AL10LK0sJoVqaHjv/JX+/p5jIyOjY2M+QdCMAqr40k0v48bxL8HGjrNH&#10;0dZ65BNS/ORi0FF8nqLsXOHEVzL5SMOGReCo8y6+M44EczOWh7ncQGpSW0dZMSMCU3nleKytb3iy&#10;sWTJPUjkjXJhrOqMl5OGbiEigYhBmI7S0MPxhzy+LWdJt+8R5YAnhclg2HzLfyEyOADd1wwN03Ap&#10;mEkwZB3piDmUiTFHrGeQMfuoWVUEHCstXSZeolDy1kQXSzlMyWKRWI3hZ6BBHIDjF694fZUItJaF&#10;HP5oOTgyflqUEwB1MZDswLSS75hqDk6e1DXzAw6RtVURI/BqjRKOZqo4HN4wu233wd0zJdap5ckX&#10;pEjaFOHkDA6WufeYiVeeFz5rzKOb6rlvip5xjvQIOCAzps/wLiy1TI5rDzYTLK7DmE/r3F+TaEix&#10;W9uRad/uFU2MtUy26fBa1TasICP7CelTweIsIfCjQoKXRPPPNSNrVkuXCirj2uoPHTjY19Otdj2w&#10;78D0xOTIoaGXX/oEFPzFZ59//U0ubytGnU2wPfvs0wUgrho5OqS3S3jH8EYEq01IQ8QjFtPc0dkW&#10;dm5bs/ox4EIdddXmPJ89Jn7zYoY+WSagqmMSI+TK8NDJaGK7wXL/dABRbrSDopa7FnUtKtnEaWYn&#10;MVfdKwkN8i6ZYSZwRDzGp6ZVp0gwvT3o9yxnIk9Znvne88+/GAHOhgZEAjnJCrnHgA4mRltPHB95&#10;7NxpxPpzJ88+98zT5x5//LFzjx0ZPqJnqCwxoawAVlHacMgDoAoPwutG+JbWeuaOorEQE6eIuwcI&#10;DxQa8lfwXNkj6Cobwnzu6ppyX5DHz16cnWXsQWlS7OauYCm6A0KbsZx6qBKZ0pbmAY4y1VVTUw8l&#10;kP5KXZesUeSOoDzeccwFE/pirhZoX5gq082mGhHrs9ildO3NDXax22LdXrt+nUX1Fz7/G6fPnPlr&#10;/8V/eerEKcvmyWee/uRnPvux51+wpd67eMHQwm/9xm9YxpBp2DAuR/Zd9OR9vJxu1m3oNFC2mP+W&#10;lKpUpQEYP1QPIXTqVwqg/Iq9QuUMTtTO6st3J2VJjEimCEnVLq4dPnA47ew0MStiQggn5u+aCQTS&#10;/cfY0K2z363cZfQRCwvMm0n4nWVSNBtbEMQ//sd+zuEhgDlfxicnPQ1Aef/Avq989cuzXFb7ulJE&#10;MnoKcRBUE9HAdD7DQI6gUdL8SIeTa6AsWm8SffT+g898+jOHjx7VSubndu4xy+NJNMFDhw5q2gpb&#10;OfA2NkjXjqIg3b556dKFt99+69KlK27WE48/tkwl5M03Qf1oDV/64m8hWsOr9/X3UeyOoimai3Tf&#10;hTQ3rizMuZnKjtu376n7fQDgts0gKxVZnQr37lFmHHezcNWFNpDALHOw3R07JSycJOzR1nNDVdRp&#10;JqXRI9NFeS7j6ZksDdFawo9d8VM/8VNf+urXrt664zb/yGc+debYETlNX3uTsABDlxzTUsBVBjXp&#10;CV68cs3hp53uDEZWSGgqY1FFaCKvbDWISxE239nDFQVWe4QhQe9yS2t7OD65urxsCSICIxKhgmFI&#10;2zyqTumaWKvasudtS2CGhOxDJuyjvK2CVnhAnd3d9x8g4C8LWvahfNeJaJq78JtTqYHrfUHKoV/F&#10;HeChbu/rr39HIiXP+Mf/+B/9sT/2xyqzmWBzWXiaU9CNykFXSvWYbqieBTA3ttqkdtKfkNzj8hij&#10;vpBZwp3fUdMAMxQJGvr9g32q/pmFaZRtpWRc0nei3d87MChk4BWgJjvPBCT1njkSFn26MEimDoNg&#10;OnzAwrYxH9coRku4u3rZYveYLunq7ty3v//AoUGTLmdPnejr7TEscPrkyWNHj5E2P3vmjKyKmM4x&#10;8Ozx44+fOzc0dNgsPLxHubVvYCA4Q03VjZu3LRWhZH9fl1fywMR6lGp4raH0jZ3q0dExJ/HB/QOK&#10;7PWVJQeCDdDft1+Vb0RXLxS3WtJz4fJlS+jE0eNamBjcblf6F/m/CMs5U5yspYRBajUmbP6AhE3I&#10;4OUolV+FWSkkOR0DHFMMznenD1JmBeRWSuyAIAEQU6TldGf2Cqdnde1OdnY2uDQTEgjZZKKNr8k1&#10;ABVieqJF1Oyt/4hlV4jV3/sVPjuUEwXQWNvoCy++9NG5XTWMQZyPSkeZAzsyfCgBCyC361GukrNW&#10;bhU7ipDbvPLKwhJ2+JnTxyjuCsYBiKp24zinkHOgFXzLRAsCq2vX29JLZsEiWQw2qY0eEf6oHbqx&#10;FImBnIolx0Z05kPwQcANcpADOhWQAdt1kU1VoDSWjX1wnjH7fdXvN779jbfffdtyNaqyr78nZMXa&#10;qpAIinOG23L12m2G0QcPHsYqkyNbwLLTClVIVv7Rm5SwHBGQTM66dzG8K516XIHKpEmx8yo/Us6W&#10;QgHJY/KwgFX2G5TICJ+TUihwGviwXlFW19IMsYhedLYqFJArwCp7LwdJu9ctY1kySBSFVE1r9OG2&#10;NiBVBw8fDvSwV0v1LMhWLO2Kgz0nqC25OwAjMxn+Krc9e24zkjtRjUDtjGS37CgJlJQ9jQuPQj+u&#10;WBQXREdTOzJWcr6ie1KxWk2X1qOrr+to7Sq2waiTJv921/fiFuOpRrElCnzFC626vlS5MhUBEg8n&#10;iz+rPVgKA2Vtz7UkMZ5mTmtj7/TEAi6qYPUTZXJSSmgTtxswkCiarqgKPN7lySijvJUdHHpZ5Azd&#10;0+1dqQfEentT2zfqFJQE4stT1FVCMqPpiCbO5i7S5diuRWlvbfvAYD9F6d6uXrU0koo/le0ZGy9J&#10;bLr/OY/Dtiowa0plD0LzKeayXgrVFvE3fqBBfJsQ/GnD9XX3M4A+fOCgg+npx5+g6iAF+uJvvyI4&#10;64sMdPc4/mj9ggYsFp/ZE1fRyYnMKcZyogW7wpDKsnMQb4whil0Dh8PVkBF5GISw3Oeurl6rwIvQ&#10;rdYLdvC5l5jcvXwM2aXEhrcaHwhhsK+vv5COWpz72gm2guehdDeJ3CN2RPZOiVI7ONArOKL3eiNv&#10;HSv55kY9n5FjJ8LA46Ta2SWnRxBaWcv0goBMUR/Qo7WBLTU5Ny3TBXgcGjp8/Oixp558GnRy9sxj&#10;yrVjx06eOXlackxAqjg/qlR3ZSm5o7CZgCvVxYghjPvYS2Y4JGjY8qrp/qj1UX6tAMyJH42NOpI2&#10;XY6j7Q2D27Lg2Xna/Ap27cO52alx/Q3QldlQ/7R2drp0C7D0AyKpk3ZsKKqBDYLD4T9gJBSpo9TN&#10;qo581Su/xRaRieSI9AvoSw7zT/3CnyKYZSrDMOHD+2PdPZ2iAkzx5RdePPuEFOjEV774pbfe+E5n&#10;Vy9yizXGxH2DI0aJDkIfcdbChI1FReUgL+YB+ach/lLR/H50wIfwm8L6o/SyTGym21FIVske4TLZ&#10;yLW8oAq8WpG+yd+AmjAViqLE5MGDg0ePH/V3GRkRNbixNQUpUVqU6bkquPeP/uiP2eahum/vvPXO&#10;WzqSVoyhxa9/42tTE+Pnzp6WxMhXpO3yTnctiFBpt6T7ENktocdwWQK5/eHEWl3fHDl6Quf6rJGN&#10;Z545efrs0RMngNBu4tnT52DRR48eP3XSqXzy8KGhJ889/rHnP3aUUs7RY+qxJx9/fHxy4otf+uL9&#10;e/eOjhz5hZ//k69953WHE+5gSHdlwkDOlIFmHyADjzXi+Pl3bhwc3meRHTt2go6x6WCjuwf2Hzx1&#10;+oS3gJ3KuvyEgGhDzUxlPq44uqaxmH5VWXQBYrL5k8Mn4KVBY9tkVgrY7f7Mzy1eYybz8KF874Un&#10;nzDr2iJbWl8U/gYGD9Q2uGnzD/XXAFkNTVeu3lBOHTt21OyF0z3cizTo5Yh5RuH4oG9G6Ex83AWU&#10;0siRPfd09/prWbeIADz/5je/IY3GvNObUFDqScnQqftevnIj8wc9XUWsTjj+foJryR+SN4gksk8H&#10;gAvUvZVU4ISpHKK7F7bZNj6KCD42du/B/YcNTe1/7a/9l7/1W79dkQf66le/+kM/9EPfnc28dPmS&#10;B8F0ruBVWYFltj+YSqm3CENEj1RXKcIJqEzJN6JbFBzCDMTujj4HAgfTIE8QDIBaEieANtxzUWzV&#10;Km3EALXxdraAOibfowYQfYk0GFNJknMuR5IbHN5RgdXT8ovCQG5uenOQAT7e7ZTA6zjU+6gIlKQl&#10;/Orp6TW56YMvr696RrH4aTCss2bS1ihrV0eLCSFI2OnTZ9566w2qKMa65V2H+rqOHx3WSMVfBqcs&#10;ra8vbewolggzdRpgN2fe1qanAFU4PHxEY0OEgwg6+BjYjN0fu3zlqnH7kaFDFhttCOCNSCMMgUwi&#10;3xrp7BY1RmN9i8ok9Abeww7+stNzmkUIK3YGZZJSJMt8neAJGkpHRZadbV9SrSSTSRMtM1xD/T4w&#10;mJFNuNvjTzzGL0YyWkSsasH2djemRzq5GXsM5zkkuKjHF4ZZ+eV8tUPCS9rZuDc28Sd/4U9/dG73&#10;8uXLvb29H5WOunr1MkGlSt4AqVFTFUve6PGKXKrNVJaspRdXz5w4zqwJBJ6mXUrn8EQdBDGpDDOp&#10;yRMB0ojcvCkczG5UZLQdxjXVRbZC023DBtWstwgcZhQ8bGW8InQiGpZFTDGJtGCJoqer7YC5e+fu&#10;ux9c8gZp5NXWgJxlzOpPpYjcGzSBJMg23ag1NQ+UmDNnTllLlqt2FJpEfN4KOvSoG1/p/pT/AAxH&#10;UL5YSCXRquzFOEQXPldS8EfxXrabkB1CC+yngQ7UjZs3EQNQOaN1CvnjsZuP7ayGhUZ5vkRX53Si&#10;99LKSmNjhxHoQEQFGMj4qhsR9rQEpSqiMsaeDIrGolpRL9xFeUKbrCTWzp6KP13qx8bmdixkZaJX&#10;sMJ8c6k3DK9HxNhitA0jyoiNY2kkeysd5AyHhdQV3K7s/aRj8J49U5KNcnpJpSTRDV+itJ/kqXRn&#10;+BnOLti5yyzO3YQ8hLyapFPljlNuO1oGcPJwtkxkm+Ii2QjXWFpQSKE/GnAN7bnWFGN3vN072nr4&#10;XiZPTpIukiC5BqrMJ08nkr6Jpw+XyqiNVKOleZ2DTuEFuCeWE35qpYWXwd4WFthBizxBB5yWboSl&#10;Iw29h1Spcqzbq1tZWoQ02oA46q7XHo8+Ig2KRJ+iIhvmjTOdPQlJZ0R/k+kNmHDxR9EG1hNtao6i&#10;LB1KLe3qajKl33rltVdffePHfuSHKLsYO3eeOhxmZueG9h/k6aVOoAOSSqMGGTFUSKHUsQUSlD+J&#10;sG6iDF4AkJ+5bp9HrQUiydB3W8f87EJI5xTyNzaQFJVGJPoN5wl7wpdmF5aBOfY7Nx5Mjk9bxhiy&#10;6eyHvlqLB3Ho8KFuLfao9+3DL0rzencPdceywvuYmHq4uDiPD/b2W2/dHxv79muv3r7NsXqaOYKn&#10;pjOmlXfw4H6ECsvKLUUviWnTLsq/NpSGzBbKB0jHxJ5EU2OTxTnAZWpu0qNWYhbhaCUZ+Dwd1qJw&#10;XbFYTSjAIbW0cu27uwvSv8VF6zl/HL2nFGDqCis+wHB1rewcaO5jqP7S3w6xG717d2p6kqcXYre7&#10;QUBUdWdzcLLp0Ivq7G5sj6/p8IGDyrV22LIwj0UKIm1ty6j4zs67719AbpmdI2E5VxDcGIChRP/h&#10;P/SHXv32K//sX/wzQo8AHQ9CBoFqwYbqX/zzfz7Gqfru6GNnTonmOI7y7+3VTcnV8uKswTgjOGaJ&#10;eJWVGd20zYuMXJjI300NP/xNmcUpMt3f+3KrKnEpuUya8mpA+6yWVnug7UqXurhOKT3JRctDKNPy&#10;h8AndTZApNQNbjg017ZAFl5ZWuNh/+RTT37qk5+GhadK3Nw8f+GiVwOD6fWfP/+uNOXsqeNpIq4u&#10;EyNAeshshHMt9DrztqJNGKZueoafeCjZJrV1Wiaf+fSnOGf45pilEWSKHYiVx9uqvW/wkCkVMlCE&#10;OdAW4IvUaM+ePu0GnT51WhNlcvKhMUDQmr9Synzj61+jGcG6xx3B4I+uQVRVcWtiZH7v/n3p6+Dh&#10;PhHQvn3+mef+0B/8j1gknT195vFzT5w5dVqWduaM/zorDT1+4iTCvjwSmdR9cJdVG9NTs07hpTWj&#10;c3MZtdZcgZinh1Ww22pLqtlBAKh2vn7rzTeprxlTkDo31lUtzjPvSkknRzStIlZdu3MbmO8pcELr&#10;6eo24KzATyRFWoGBOCFi+FllWDO+oKa8lxeFKcIBRThUh2gLTAjeI5568eJF0npcHLgFythee+01&#10;g4bvvvvBz/zMH/7P/+p/8YUv/EYLBCrDy0Xu6CMVxqNFE4JFqC0ymDTcq6ulYhOTE/1OpN6e2BW3&#10;2kKRO3MfNBqUGW+8+c7Bg4e+Kw/09a9/3RDuH/2jf5SDXMWx8FvfegVQH45tvtSiH+aIadAHg4gm&#10;TIwJc0KmpiEYYdkl+ck2hyNiomKkhl9STWe1H+oeG9CqasQpMkl0sMRzx0lnd0f3wD6vZmJglq3p&#10;IsA4Gg06B7EFa0zGGQHICIWkYin9Ww8rVVfplwZZDeS9tiaDPjCwX1TE4YKiGbOi0IkboOIk/m4B&#10;O2S9jk+tZ4F9Q9H0la9/g3agoM4RaxAhqBtyYOK4OSF4a1sFXd/ceuH8RSfZsSGevxt37t46cHjo&#10;8NARK5xjJjpzxhLqGjikkYYxj40KCef2mhWzW8/KGRV0EJcrCqCWdL2dopuUar7CuIqLSUUqO2pa&#10;wAlBtuh//f+6urffrO86DuA90K7t06d0o7TrU4QOBkEzHRSWLZmiV3Jl5q5GshjvdrNrjdmF/4GS&#10;GW+MIOLwFK8kYLyDwHAoS8wmjEELlEPBUhhQeqJHX+/v05npAxel9PD7/Z7v9/P9HN6H8mf1FdPB&#10;AnmOsQDUAVUiX313YkIPY/u25x9PPWSn4kxUFFEsEVfAb4BMDBHtF5NcBwKARLgRASIl66/z6rzk&#10;PcgJKptZ/ultbT/Z/26dgKGIxsDA0Va3fFE6qta/XjDOxUMEtBC+AX6fSS0nSVpqdAAAfuuwDm6s&#10;ySTA5mKXILNBQ11eEhgtF50zEwPSLRKG0v4hBYe9CxKUdo3EJtC1gBDngQ75RjhskvFPT7p9KX9W&#10;QpE2SvZvlWTHeSpR7ydEcXnk6vlPLmYhhiDRtEVvectg/0CfdYv0GuoFPCXT3u61uhK3b9zcuXMI&#10;nQsGptJOGI+qQ5nj59j6PGDXI3IQDfkgkHGcbjiT7MVkhx574AQlVa3n8ZlPFHi5/2cTBQ7L8l7B&#10;s3XLZj9B3C7D/SQ+abuCQaOC4LgV6dkwwVsrbCQFB+WA0CuuZhja0hyPuyfz9eZHPMu4hTa1AvLb&#10;18pjSygFQGOzJ+eZprI21LB52v0oy2qBOphkK3DeOPbKovXmO+ICLGlsoOfgUCe5p3/krYihlBQt&#10;KuoYv8WKo2CJTZQba+t6o9swE3SHmKRXKdMteiNWchMo4q2xu64OApJoXSzmi7OLK4SQi5LK8pID&#10;0tNVPJTBWHI9HnT37j4QBCTKrpnDCuUm8BhiatnuxaUr+vMhu1LopK1oDBkdch0N2tYingVhRRHq&#10;NCpml1LITGqtZhVLGgRBIlIRT6lp9OTybLAooOiNodTMzZG8IXHr8waXFIMEyWRLS3NZ1mGC6mEG&#10;a6DtGDFFhs4StBZSl3KX7J3+nvVdFfOQlgqFzvlFXHVt2cmHMMdzsytz506fZfitSN49tHv3rt0d&#10;bZ3qUnkY2XnvjiQ82hyGizwAwwVeXMPmlS5sY9gqMXSYpVKnH9eWDbwSVJXkGF4LiM4wWsBX5IgD&#10;SnjNWQmZFiP8NqCeifjE/c8AgJTiyjAW6xomTyt2ySt6swG6lhf0ekEA5U4FyR8cnT01N/mYjoef&#10;o7zTnL5zd0K4M2S48OklpIMz7//9o4/P62iM3owLISMip1ieUKx0NUBEePIRRdw80iLPmISK/hpS&#10;1aoV2Hpl+GpE7KuVAt6Is6vE3ZOkkeFYlEwlQoWZFNC7wIIyrfvrfifRmNKewI4K16UwHIRrGLk6&#10;LG55foXhIYpyqnPIzzBYY+EoYQ0XT0CJ3A9Fn5lp/oXTU2COn82g3i8tAauEuh79xWBIwq1MtsMY&#10;6UEp3prROeIIEHunSs/63oHahmPHjvfyxal0HDx00AKQYJw8ceJXBw5oTjveRj4dluOi0TCM0eAs&#10;utulTAnUeEXDwv3qMICby4CnpgVN0RojM8wNgwK5dQw90h5JbVo3X/6f1+rwOf8RpnLYzoF2yBzK&#10;33qxihPU1PzSrpcFaEeHarRAvMuPKs4EOQ5LwBKpAP+NOdSRAfkKIK7ySYq/gpSK8YaFYo2s613f&#10;3cPCJJAVwagojEaLSIOMKox/YiOEvKIxbf/PY4auuXTZovmIx5TfbE04ohaSpOZOifBEacde4f/Y&#10;Rk+wjRkR1OM393xroFbDjtITxsOVvGgUQ76r7zqrEn9vxLy7VCUIf5S7CnNdL2396Oi1ixdgzL0v&#10;nSqqgiaJenPhy8P34DNVSbhvGty8fdv2HS8Ovfi1HTahJQv7SGipr6+m2VBt71j3TG9Xtbud9slT&#10;HVrOtGD08NixXBsdVet7jAbYqgahP3Pt1lbSdFae2a8qQ0BD5pJmW7LhSwUEqVK3rRwuIWR55D69&#10;Gu/T+0mHANaod12vJxM64cKCmULwlGNj4BSiJx6MA2PPnj0WBK01FzMycnVgYJPeXlLYbLTkYZH8&#10;Lv3jL76KwiOoh7SA1pepE3ZLwGeWV1BILfydUzVb93gRYJ0+1Vnpenn30P79P1X9MJ5BWHnt9e/u&#10;3bt3lTzV2OjjQlZaHTBnea52xOsflEZ4aXvV9SdMzuhhJYU19CnKoSK6PCygpuXFrZs3W10FDRdW&#10;jbNh4t8IUv0GAaB+mnbawwYeahsr6h7KsxMMR6eYkiUeeKIxvlHmFc3hNN4L0BjILfi1SBYF7ELL&#10;vtppheOQfnj2H6x0Tp46efTon//y12PnPvxg+Oplx7BVAnig6EyB09J87uzfoCH14CkxvTS0k9xm&#10;sNUCbqnAHPSSi8cPHmmqw/Y5TqIoG/fnBvph/teA9Nn+WrZCp1UEuNjg5HZF+GHRKKKRGdVDjyQw&#10;l6JF4Dmt4EG6zenJByFVecLm2fJCaIDiKkNEw2OFNPeVRReZBCmfJNpTueKIf/tb9+Qt+h3wiPKG&#10;GzeRQG6WOOXJLUnZbG0zvrXdhgcmP12iRZL1ItsEOixRYJ2RLK+8/NI5g5d4wTXwDHv7re+//p1v&#10;f/3VVw6/d/jMqZPfePUVVD9LUba2b98++4coVf0b5dzeYJ0KnQknjmgXYblFVzXz6AHnVma7vLab&#10;bYB6wPJKUSxZx2309QvzNIGpoiRDyuw16nphhuILwaI9WdSl7366hwZB1kAIFc3eLPDc8DCSJEXm&#10;L+BgmYuF4eAs4sqadhKaQilu/sr2bS9s3cpcXKIqBDyZpaVlgzTxIoI6VSjKxtILAcaIdgYUiQt1&#10;OKXR9n8b7b//bGXtGsx7Js+rW6NkkIHZfw7djeWxQLvEySfT2WB9OJ1Wu6ldRli+QIUCGApuoDl9&#10;QAcXjKpTDUy+tQnaD93Yt/jmPDJvXJFfKx2FKMbI4pIMkiWVqihtO9q9qa47I+P4KS5Mx7IYGigc&#10;3PLw48Za5OTqgqZ2TO4yM81oFfhRSEgO3fhdBA2bVtZC0mVnLFZRlGNJqWCEzUlFJzm+kAdKMejA&#10;C1VitasRjFQjYIwTd2LiPmBGyG0c+WL+znYcXibm6eUUXpGmm6HSPrSuvJ+B0NH5c5CGn7SEP06H&#10;347zLegJ7sA3uTulQNkq0eUu74i1lImgUgSiIwT0wHkXwthU2fODiCXUtN8X7d+SAeSRFdGu4Bnk&#10;2MBh6YJoqVTiSLkmhtHiQE7oCFAsZvr4FBIxx7TSDCVJMfU4JITGpnaXx2S1lA9Wt2LJm+XyHe/3&#10;7xEWrQ5+aVA/6s6VW/veeGPHrq/WNm6wcSttzpQ1usUmKQmlDlvQk2lA3koINAyE1nY7DSm2atTK&#10;I7mjQ+cLhsHwwTslW4/GutS2u1o1AU+cUHsDX3mGdDEbm/pqfS7MBpAAuQWCiHqN6Uc3ElryyLsF&#10;AccfKp5P+l2SGLig0dHrE7eT7cmj2jp1JVfuj49r1ef+1YQeWWvD889t2vjchi+/sO3ZWj/MH52r&#10;K9evnTv3wR//9PvD7x05eOiXBw784nd/OPLbI785dfr9C+f/dVseOXqLD8Wd8bvUKh4+wsabNcV3&#10;pzKhaDosRTgwkm5mhVH1ClylgCZCc9TtNmyxrEUDitOqc6r7xJVDKiiWA3GgiJuzvMujI4DQFbGV&#10;bCsUOKAy0vHKcxpSTyanofpDp3LvlixRSOvK4UpBA8BRKsJMa+z2+PUbYyPDV0aGR0ZHLl34+J8u&#10;V0ojjTFN7unr8UsH6W9UOy9e/uTXRw4dP350eOQST0Jn6Jvfe/OdH79z4szpH/3wBz//2bs3Rq9g&#10;1ylntImzrmTeZo7INESBivaN+I4Rb+lgq2RGm3Miq7X4f85oW6rM74wz+r4xPnbTmDfKjlMPaQig&#10;wxaR4FV1E2EnkaeMMP4DnkvfuktIbNwAAAAASUVORK5CYIJQSwMECgAAAAAAAAAhACQgWTVNAgAA&#10;TQIAABQAAABkcnMvbWVkaWEvaW1hZ2UyLnBuZ4lQTkcNChoKAAAADUlIRFIAAABFAAAANQgGAAAA&#10;F68m6AAAAAFzUkdCAkDAfcUAAAAJcEhZcwAADsQAAA7EAZUrDhsAAAAZdEVYdFNvZnR3YXJlAE1p&#10;Y3Jvc29mdCBPZmZpY2V/7TVxAAABzUlEQVRo3u3bP07DMBQG8G9gA0RRGbkFF2BBYuzYsVfJCZC4&#10;AGLqERjLzpCViY4dGILE1g7BRkFKQ+wktpO8JF+kN/Tfi/uzE78ntYiiCIzjkDEI4FbFgigZxhUQ&#10;3wDJHfB1CXxIwOkdYwOkaRaxCgk4IjCK0TeOKAwpOCIx+sZpC2Ohv4AvhgnnHPhU51gNAuUPQw88&#10;DohRjK2KJfDdFk4ojHuNMQf2D2rAm0LEgVZJMe+TimvgkOEsRaGcAi/63mGKEzXwnQeI/qzOYTvH&#10;GfCqYGaD2X30TG49LxedY1RbMlGIQhSiEIUoxygXwJva39M2Q9Ux+8QDJclydDDO918U31kcS+RX&#10;I1GI0hWKPmyPTa/Z3udyXqIMFSV/NEEpHmW5TLk9oMKjlH0RE5QNpc6qq8rlCNPd5VM2w64oVbls&#10;kyLq8gm1UlxyjWal2GbddF8xvT6aOqXJTjap4s1zxlnREoUoE0Hp+B5BFJG9T1V16dPLlO1EdZ/r&#10;BaWq0nSpQF3yiOp9TKvCtRlsmkdk7+Pbv4RacSJ7n7ozXHe26/ZUASth1ilEIQpRiEIUohCFKENG&#10;WeP/D3enFus8yhx4tP1od0oxA57F/F1OWvwAMBm0S4BbX7AAAAAASUVORK5CYIJQSwMECgAAAAAA&#10;AAAhAHq2oGOCAgAAggIAABQAAABkcnMvbWVkaWEvaW1hZ2UzLnBuZ4lQTkcNChoKAAAADUlIRFIA&#10;AABFAAAANQgGAAAAF68m6AAAAAFzUkdCAkDAfcUAAAAJcEhZcwAADsQAAA7EAZUrDhsAAAAZdEVY&#10;dFNvZnR3YXJlAE1pY3Jvc29mdCBPZmZpY2V/7TVxAAACAklEQVRo3u2bzUrDQBSFz0qLKNadSx/A&#10;nS/gY7gsrkQQunAhuGi78y36ZCK46UKk/lS6a723RIghmUxm7nSmyQ0caJv2zM03k5kz0GAymUD1&#10;X2kUAQxIN6Re56EwjCPg7Qr4vgZ+joH3HnAfG050GC/Aep1pRroFFrHhJAGjqNhwkoKRCpyQIHqu&#10;MGLDCQKDC+cL8IVRBecQ+CL/J2qrnzSUPAwufCYIo6g56RFYngDzEHBETKjn7rj39oEVhY31qKCp&#10;AIhpie+QRFBW1BlLhpMMlGzueCCNq7RHGcTnNuLfsoepjUz9nVl9eLL1hcIerVqSFYpCUSgKpdNQ&#10;6DglXYbUAfDhC4U9QtdJOttA6QPP58DnBaXDUKLWFnPPBMseIWtkBhRAXzdQfId2W5S/RRWKQgkN&#10;hQ/Te9tzvhLyloPyV1D+9ba1E1DyR1nhxaPO3+Rd1ZYDqO2NlPz5Jrddk++Y4EebU6qKK0KTglLn&#10;bTMKtw6lDIAUlKberRoppl6vmleqzrcmpzRZ7jsV3hx7XBOtQlEoHYESaxugUFKBYsoJtnuWujxS&#10;tkTbfBYFSl3CdEmeLj4CqVYWiim9NincxUdgzxN2pLjsW6RGnMB8FWZOsbkY29623SkLJmDNKQpF&#10;oSgUhaJQFIpCUSi7DIX/pDvquIZ5KNlTWWPVRoNkHpdLTb/1hlII7aceKQAAAABJRU5ErkJgglBL&#10;AwQKAAAAAAAAACEAilCUwYwCAACMAgAAFAAAAGRycy9tZWRpYS9pbWFnZTQucG5niVBORw0KGgoA&#10;AAANSUhEUgAAAEUAAAA1CAYAAAAXryboAAAAAXNSR0ICQMB9xQAAAAlwSFlzAAAOxAAADsQBlSsO&#10;GwAAABl0RVh0U29mdHdhcmUATWljcm9zb2Z0IE9mZmljZX/tNXEAAAIMSURBVGje7ds9SsRAFAfw&#10;fyG4+AWuFhbWVna2FjaClVhu6SFsLHMCj2Bp4QmsBC+QG7gHsPALBLWIb8IqMSYzycybj7gv8GA3&#10;sJPJLzMvb5YEWZZB4ndgDFxvArkE8g3gvEShrbiVKC4oFMwPSiFRwgiKoAiKoAhK0ij1zeb3XCfE&#10;1JZCGTujuHRsrlDaRk99X9tn02g0fW86VlAU0/Spdrxtn+m3Ojhd+xYjyO/0abqaOlTO9h1ynd/p&#10;Y7uPs/1oOcWUP3Tz3Dan6PJK11HoDcV3uN7dooyUUDC2ddC/RZEyX1AEJWSyHF5OmSsUXZ3Qdc1i&#10;qkdMaymHNQ8/iqnCtKk8bdphqGp5UUxrnT6lfd92uP7f8TZSbNYtXCOOIV/5ySldTqbPyrnLSpmx&#10;ApaKVoo3QREUQRGUyCgLwKuC8Rk7dAyXDk8ploB33/1cA25KlCCPSzFexSD9FRRBERRBERRBGR4K&#10;bVt0f7/TPbTLgbIIvOmOoR6STmqkjICzFeBlF/i4wt8Hd3OmirMelxTbwOcq8EDwJ8lNH9pGCmcZ&#10;eJ5QBTv1WJIr5EPgaYZxOoicojqqOsyN842xDtxzjoygiZYLJxRG6LtPiXNMUyvvmUf2gcdQGEFR&#10;KjgTdYLqqucGjD3CmN25joK/7xPlJSO66k04NYyDaC9BRX0Dq4KTAkYSKFWcFDCSQkktvgB0y8gn&#10;ZRi31QAAAABJRU5ErkJgglBLAwQUAAYACAAAACEASx6GdOEAAAAJAQAADwAAAGRycy9kb3ducmV2&#10;LnhtbEyPQU/DMAyF70j8h8hI3Fjaboy1NJ2mCThNSGxIiFvWeG21xqmarO3+PeYEN9vv6fl7+Xqy&#10;rRiw940jBfEsAoFUOtNQpeDz8PqwAuGDJqNbR6jgih7Wxe1NrjPjRvrAYR8qwSHkM62gDqHLpPRl&#10;jVb7meuQWDu53urAa19J0+uRw20rkyhaSqsb4g+17nBbY3neX6yCt1GPm3n8MuzOp+31+/D4/rWL&#10;Uan7u2nzDCLgFP7M8IvP6FAw09FdyHjRKlikCTsVJPMUBOvp05IPRx6ixQpkkcv/DYof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I6APUWcBAAAMhoAAA4AAAAAAAAAAAAAAAAAOgIAAGRycy9lMm9Eb2MueG1sUEsBAi0A&#10;CgAAAAAAAAAhAFjXBar2ZhUA9mYVABQAAAAAAAAAAAAAAAAAAgcAAGRycy9tZWRpYS9pbWFnZTEu&#10;cG5nUEsBAi0ACgAAAAAAAAAhACQgWTVNAgAATQIAABQAAAAAAAAAAAAAAAAAKm4VAGRycy9tZWRp&#10;YS9pbWFnZTIucG5nUEsBAi0ACgAAAAAAAAAhAHq2oGOCAgAAggIAABQAAAAAAAAAAAAAAAAAqXAV&#10;AGRycy9tZWRpYS9pbWFnZTMucG5nUEsBAi0ACgAAAAAAAAAhAIpQlMGMAgAAjAIAABQAAAAAAAAA&#10;AAAAAAAAXXMVAGRycy9tZWRpYS9pbWFnZTQucG5nUEsBAi0AFAAGAAgAAAAhAEsehnThAAAACQEA&#10;AA8AAAAAAAAAAAAAAAAAG3YVAGRycy9kb3ducmV2LnhtbFBLAQItABQABgAIAAAAIQBXffHq1AAA&#10;AK0CAAAZAAAAAAAAAAAAAAAAACl3FQBkcnMvX3JlbHMvZTJvRG9jLnhtbC5yZWxzUEsFBgAAAAAJ&#10;AAkAQgIAADR4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58864;height:5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DFwwAAANoAAAAPAAAAZHJzL2Rvd25yZXYueG1sRI9PawIx&#10;FMTvhX6H8AreNKv4dzVKsQieFG0RvD02z83SzcuSpLr66ZuC0OMwM79hFqvW1uJKPlSOFfR7GQji&#10;wumKSwVfn5vuFESIyBprx6TgTgFWy9eXBeba3fhA12MsRYJwyFGBibHJpQyFIYuh5xri5F2ctxiT&#10;9KXUHm8Jbms5yLKxtFhxWjDY0NpQ8X38sQp2m/P0bnz/NOSwK077OPp4TEZKdd7a9zmISG38Dz/b&#10;W61gBn9X0g2Qy18AAAD//wMAUEsBAi0AFAAGAAgAAAAhANvh9svuAAAAhQEAABMAAAAAAAAAAAAA&#10;AAAAAAAAAFtDb250ZW50X1R5cGVzXS54bWxQSwECLQAUAAYACAAAACEAWvQsW78AAAAVAQAACwAA&#10;AAAAAAAAAAAAAAAfAQAAX3JlbHMvLnJlbHNQSwECLQAUAAYACAAAACEAJy7gxcMAAADaAAAADwAA&#10;AAAAAAAAAAAAAAAHAgAAZHJzL2Rvd25yZXYueG1sUEsFBgAAAAADAAMAtwAAAPcCAAAAAA==&#10;">
                  <v:imagedata r:id="rId24" o:title=""/>
                </v:shape>
                <v:oval id="Oval 10" o:spid="_x0000_s1029" style="position:absolute;left:8189;top:26318;width:7316;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textbox>
                    <w:txbxContent>
                      <w:p w14:paraId="25E41EBA" w14:textId="77777777" w:rsidR="004F6183" w:rsidRPr="00C24DF6" w:rsidRDefault="004F6183" w:rsidP="004F6183">
                        <w:pPr>
                          <w:spacing w:before="0" w:after="0" w:line="240" w:lineRule="auto"/>
                          <w:jc w:val="center"/>
                          <w:rPr>
                            <w:b/>
                            <w:sz w:val="10"/>
                            <w:szCs w:val="10"/>
                          </w:rPr>
                        </w:pPr>
                        <w:proofErr w:type="spellStart"/>
                        <w:r w:rsidRPr="00C24DF6">
                          <w:rPr>
                            <w:b/>
                            <w:sz w:val="10"/>
                            <w:szCs w:val="10"/>
                          </w:rPr>
                          <w:t>Yr</w:t>
                        </w:r>
                        <w:proofErr w:type="spellEnd"/>
                        <w:r w:rsidRPr="00C24DF6">
                          <w:rPr>
                            <w:b/>
                            <w:sz w:val="10"/>
                            <w:szCs w:val="10"/>
                          </w:rPr>
                          <w:t xml:space="preserve"> 1 &amp; </w:t>
                        </w:r>
                        <w:proofErr w:type="spellStart"/>
                        <w:r w:rsidRPr="00C24DF6">
                          <w:rPr>
                            <w:b/>
                            <w:sz w:val="10"/>
                            <w:szCs w:val="10"/>
                          </w:rPr>
                          <w:t>Yr</w:t>
                        </w:r>
                        <w:proofErr w:type="spellEnd"/>
                        <w:r w:rsidRPr="00C24DF6">
                          <w:rPr>
                            <w:b/>
                            <w:sz w:val="10"/>
                            <w:szCs w:val="10"/>
                          </w:rPr>
                          <w:t xml:space="preserve"> 2 pick-up area</w:t>
                        </w:r>
                      </w:p>
                    </w:txbxContent>
                  </v:textbox>
                </v:oval>
                <v:oval id="Oval 20" o:spid="_x0000_s1030" style="position:absolute;left:17572;top:31010;width:7315;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textbox>
                    <w:txbxContent>
                      <w:p w14:paraId="2E64FCD6" w14:textId="7670DD34" w:rsidR="004F6183" w:rsidRPr="00C24DF6" w:rsidRDefault="004F6183" w:rsidP="004F6183">
                        <w:pPr>
                          <w:spacing w:before="0" w:after="0" w:line="240" w:lineRule="auto"/>
                          <w:jc w:val="center"/>
                          <w:rPr>
                            <w:b/>
                            <w:sz w:val="10"/>
                            <w:szCs w:val="10"/>
                          </w:rPr>
                        </w:pPr>
                        <w:proofErr w:type="spellStart"/>
                        <w:r w:rsidRPr="00C24DF6">
                          <w:rPr>
                            <w:b/>
                            <w:sz w:val="10"/>
                            <w:szCs w:val="10"/>
                          </w:rPr>
                          <w:t>Yr</w:t>
                        </w:r>
                        <w:proofErr w:type="spellEnd"/>
                        <w:r w:rsidRPr="00C24DF6">
                          <w:rPr>
                            <w:b/>
                            <w:sz w:val="10"/>
                            <w:szCs w:val="10"/>
                          </w:rPr>
                          <w:t xml:space="preserve"> </w:t>
                        </w:r>
                        <w:r>
                          <w:rPr>
                            <w:b/>
                            <w:sz w:val="10"/>
                            <w:szCs w:val="10"/>
                          </w:rPr>
                          <w:t>3</w:t>
                        </w:r>
                        <w:r w:rsidRPr="00C24DF6">
                          <w:rPr>
                            <w:b/>
                            <w:sz w:val="10"/>
                            <w:szCs w:val="10"/>
                          </w:rPr>
                          <w:t xml:space="preserve"> &amp; </w:t>
                        </w:r>
                        <w:proofErr w:type="spellStart"/>
                        <w:r w:rsidRPr="00C24DF6">
                          <w:rPr>
                            <w:b/>
                            <w:sz w:val="10"/>
                            <w:szCs w:val="10"/>
                          </w:rPr>
                          <w:t>Yr</w:t>
                        </w:r>
                        <w:proofErr w:type="spellEnd"/>
                        <w:r w:rsidRPr="00C24DF6">
                          <w:rPr>
                            <w:b/>
                            <w:sz w:val="10"/>
                            <w:szCs w:val="10"/>
                          </w:rPr>
                          <w:t xml:space="preserve"> </w:t>
                        </w:r>
                        <w:r>
                          <w:rPr>
                            <w:b/>
                            <w:sz w:val="10"/>
                            <w:szCs w:val="10"/>
                          </w:rPr>
                          <w:t>4</w:t>
                        </w:r>
                        <w:r w:rsidRPr="00C24DF6">
                          <w:rPr>
                            <w:b/>
                            <w:sz w:val="10"/>
                            <w:szCs w:val="10"/>
                          </w:rPr>
                          <w:t xml:space="preserve"> pick-up area</w:t>
                        </w:r>
                      </w:p>
                    </w:txbxContent>
                  </v:textbox>
                </v:oval>
                <v:oval id="Oval 21" o:spid="_x0000_s1031" style="position:absolute;left:13994;top:36416;width:7315;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textbox>
                    <w:txbxContent>
                      <w:p w14:paraId="0D9B75AD" w14:textId="492ABD96" w:rsidR="004F6183" w:rsidRPr="00C24DF6" w:rsidRDefault="004F6183" w:rsidP="004F6183">
                        <w:pPr>
                          <w:spacing w:before="0" w:after="0" w:line="240" w:lineRule="auto"/>
                          <w:jc w:val="center"/>
                          <w:rPr>
                            <w:b/>
                            <w:sz w:val="10"/>
                            <w:szCs w:val="10"/>
                          </w:rPr>
                        </w:pPr>
                        <w:r>
                          <w:rPr>
                            <w:b/>
                            <w:sz w:val="10"/>
                            <w:szCs w:val="10"/>
                          </w:rPr>
                          <w:t>Kindy</w:t>
                        </w:r>
                        <w:r w:rsidRPr="00C24DF6">
                          <w:rPr>
                            <w:b/>
                            <w:sz w:val="10"/>
                            <w:szCs w:val="10"/>
                          </w:rPr>
                          <w:t xml:space="preserve"> pick-up area</w:t>
                        </w:r>
                      </w:p>
                    </w:txbxContent>
                  </v:textbox>
                </v:oval>
                <v:oval id="Oval 22" o:spid="_x0000_s1032" style="position:absolute;left:30692;top:36973;width:7315;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textbox>
                    <w:txbxContent>
                      <w:p w14:paraId="07B806C7" w14:textId="77BD7FB5" w:rsidR="004F6183" w:rsidRPr="00C24DF6" w:rsidRDefault="004F6183" w:rsidP="004F6183">
                        <w:pPr>
                          <w:spacing w:before="0" w:after="0" w:line="240" w:lineRule="auto"/>
                          <w:jc w:val="center"/>
                          <w:rPr>
                            <w:b/>
                            <w:sz w:val="10"/>
                            <w:szCs w:val="10"/>
                          </w:rPr>
                        </w:pPr>
                        <w:proofErr w:type="spellStart"/>
                        <w:r w:rsidRPr="00C24DF6">
                          <w:rPr>
                            <w:b/>
                            <w:sz w:val="10"/>
                            <w:szCs w:val="10"/>
                          </w:rPr>
                          <w:t>Yr</w:t>
                        </w:r>
                        <w:proofErr w:type="spellEnd"/>
                        <w:r w:rsidRPr="00C24DF6">
                          <w:rPr>
                            <w:b/>
                            <w:sz w:val="10"/>
                            <w:szCs w:val="10"/>
                          </w:rPr>
                          <w:t xml:space="preserve"> </w:t>
                        </w:r>
                        <w:r>
                          <w:rPr>
                            <w:b/>
                            <w:sz w:val="10"/>
                            <w:szCs w:val="10"/>
                          </w:rPr>
                          <w:t>5</w:t>
                        </w:r>
                        <w:r w:rsidRPr="00C24DF6">
                          <w:rPr>
                            <w:b/>
                            <w:sz w:val="10"/>
                            <w:szCs w:val="10"/>
                          </w:rPr>
                          <w:t xml:space="preserve"> &amp; </w:t>
                        </w:r>
                        <w:proofErr w:type="spellStart"/>
                        <w:r w:rsidRPr="00C24DF6">
                          <w:rPr>
                            <w:b/>
                            <w:sz w:val="10"/>
                            <w:szCs w:val="10"/>
                          </w:rPr>
                          <w:t>Yr</w:t>
                        </w:r>
                        <w:proofErr w:type="spellEnd"/>
                        <w:r w:rsidRPr="00C24DF6">
                          <w:rPr>
                            <w:b/>
                            <w:sz w:val="10"/>
                            <w:szCs w:val="10"/>
                          </w:rPr>
                          <w:t xml:space="preserve"> </w:t>
                        </w:r>
                        <w:r>
                          <w:rPr>
                            <w:b/>
                            <w:sz w:val="10"/>
                            <w:szCs w:val="10"/>
                          </w:rPr>
                          <w:t>6</w:t>
                        </w:r>
                        <w:r w:rsidRPr="00C24DF6">
                          <w:rPr>
                            <w:b/>
                            <w:sz w:val="10"/>
                            <w:szCs w:val="10"/>
                          </w:rPr>
                          <w:t xml:space="preserve"> pick-up area</w:t>
                        </w:r>
                      </w:p>
                    </w:txbxContent>
                  </v:textbox>
                </v:oval>
                <v:oval id="Oval 23" o:spid="_x0000_s1033" style="position:absolute;left:35542;top:11370;width:7315;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textbox>
                    <w:txbxContent>
                      <w:p w14:paraId="5FF8ADAF" w14:textId="20E249CD" w:rsidR="004F6183" w:rsidRPr="00C24DF6" w:rsidRDefault="004F6183" w:rsidP="004F6183">
                        <w:pPr>
                          <w:spacing w:before="0" w:after="0" w:line="240" w:lineRule="auto"/>
                          <w:jc w:val="center"/>
                          <w:rPr>
                            <w:b/>
                            <w:sz w:val="10"/>
                            <w:szCs w:val="10"/>
                          </w:rPr>
                        </w:pPr>
                        <w:r>
                          <w:rPr>
                            <w:b/>
                            <w:sz w:val="10"/>
                            <w:szCs w:val="10"/>
                          </w:rPr>
                          <w:t>Preschool</w:t>
                        </w:r>
                        <w:r w:rsidRPr="00C24DF6">
                          <w:rPr>
                            <w:b/>
                            <w:sz w:val="10"/>
                            <w:szCs w:val="10"/>
                          </w:rPr>
                          <w:t xml:space="preserve"> pick-up area</w:t>
                        </w:r>
                      </w:p>
                    </w:txbxContent>
                  </v:textbox>
                </v:oval>
                <v:shape id="Picture 37" o:spid="_x0000_s1034" type="#_x0000_t75" style="position:absolute;left:7474;top:46356;width:657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DOxAAAANsAAAAPAAAAZHJzL2Rvd25yZXYueG1sRI9Ba8JA&#10;FITvBf/D8oTe6sYW2hDdBBsQhJ5qpcXbI/tMYrJvQ3ZjYn+9KxR6HGbmG2adTaYVF+pdbVnBchGB&#10;IC6srrlUcPjaPsUgnEfW2FomBVdykKWzhzUm2o78SZe9L0WAsEtQQeV9l0jpiooMuoXtiIN3sr1B&#10;H2RfSt3jGOCmlc9R9CoN1hwWKuwor6ho9oNRQOc8j4fm+2e02hfRR3y8vv92Sj3Op80KhKfJ/4f/&#10;2jut4OUN7l/CD5DpDQAA//8DAFBLAQItABQABgAIAAAAIQDb4fbL7gAAAIUBAAATAAAAAAAAAAAA&#10;AAAAAAAAAABbQ29udGVudF9UeXBlc10ueG1sUEsBAi0AFAAGAAgAAAAhAFr0LFu/AAAAFQEAAAsA&#10;AAAAAAAAAAAAAAAAHwEAAF9yZWxzLy5yZWxzUEsBAi0AFAAGAAgAAAAhAHJqIM7EAAAA2wAAAA8A&#10;AAAAAAAAAAAAAAAABwIAAGRycy9kb3ducmV2LnhtbFBLBQYAAAAAAwADALcAAAD4AgAAAAA=&#10;">
                  <v:imagedata r:id="rId25" o:title=""/>
                </v:shape>
                <v:shape id="Picture 38" o:spid="_x0000_s1035" type="#_x0000_t75" style="position:absolute;left:20355;top:48264;width:657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5FwQAAANsAAAAPAAAAZHJzL2Rvd25yZXYueG1sRE/LasJA&#10;FN0X/IfhCm6KTkyLj+goIth22UbR7SVzTYKZO2FmjPHvO4tCl4fzXm9704iOnK8tK5hOEhDEhdU1&#10;lwpOx8N4AcIHZI2NZVLwJA/bzeBljZm2D/6hLg+liCHsM1RQhdBmUvqiIoN+YlviyF2tMxgidKXU&#10;Dh8x3DQyTZKZNFhzbKiwpX1FxS2/GwWX/DmfdntOjas/v88f78UyffVKjYb9bgUiUB/+xX/uL63g&#10;LY6NX+IPkJtfAAAA//8DAFBLAQItABQABgAIAAAAIQDb4fbL7gAAAIUBAAATAAAAAAAAAAAAAAAA&#10;AAAAAABbQ29udGVudF9UeXBlc10ueG1sUEsBAi0AFAAGAAgAAAAhAFr0LFu/AAAAFQEAAAsAAAAA&#10;AAAAAAAAAAAAHwEAAF9yZWxzLy5yZWxzUEsBAi0AFAAGAAgAAAAhAFBinkXBAAAA2wAAAA8AAAAA&#10;AAAAAAAAAAAABwIAAGRycy9kb3ducmV2LnhtbFBLBQYAAAAAAwADALcAAAD1AgAAAAA=&#10;">
                  <v:imagedata r:id="rId26" o:title=""/>
                </v:shape>
                <v:shape id="Picture 40" o:spid="_x0000_s1036" type="#_x0000_t75" style="position:absolute;left:37212;top:5486;width:657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YjwAAAANsAAAAPAAAAZHJzL2Rvd25yZXYueG1sRE9Ni8Iw&#10;EL0v+B/CCHtbU1dRqUbRxYW9iLUKehyasS02k9Jktf335iB4fLzvxao1lbhT40rLCoaDCARxZnXJ&#10;uYLT8fdrBsJ5ZI2VZVLQkYPVsvexwFjbBx/onvpchBB2MSoovK9jKV1WkEE3sDVx4K62MegDbHKp&#10;G3yEcFPJ7yiaSIMlh4YCa/opKLul/0bBqNua5Ly56CP53XmTTZNubxOlPvvteg7CU+vf4pf7TysY&#10;h/XhS/gBcvkEAAD//wMAUEsBAi0AFAAGAAgAAAAhANvh9svuAAAAhQEAABMAAAAAAAAAAAAAAAAA&#10;AAAAAFtDb250ZW50X1R5cGVzXS54bWxQSwECLQAUAAYACAAAACEAWvQsW78AAAAVAQAACwAAAAAA&#10;AAAAAAAAAAAfAQAAX3JlbHMvLnJlbHNQSwECLQAUAAYACAAAACEAwkN2I8AAAADbAAAADwAAAAAA&#10;AAAAAAAAAAAHAgAAZHJzL2Rvd25yZXYueG1sUEsFBgAAAAADAAMAtwAAAPQCAAAAAA==&#10;">
                  <v:imagedata r:id="rId27" o:title=""/>
                </v:shape>
              </v:group>
            </w:pict>
          </mc:Fallback>
        </mc:AlternateContent>
      </w:r>
    </w:p>
    <w:p w14:paraId="718738F7" w14:textId="66DB7B62" w:rsidR="001E4383" w:rsidRDefault="001E4383" w:rsidP="001E4383">
      <w:pPr>
        <w:spacing w:before="240" w:after="0"/>
        <w:rPr>
          <w:rFonts w:cs="Arial"/>
          <w:b/>
          <w:sz w:val="28"/>
          <w:szCs w:val="28"/>
          <w:u w:val="single"/>
        </w:rPr>
      </w:pPr>
    </w:p>
    <w:p w14:paraId="23E9E445" w14:textId="2FB5D156" w:rsidR="001E4383" w:rsidRDefault="001E4383" w:rsidP="001E4383">
      <w:pPr>
        <w:spacing w:before="240" w:after="0"/>
        <w:rPr>
          <w:rFonts w:cs="Arial"/>
          <w:b/>
          <w:sz w:val="28"/>
          <w:szCs w:val="28"/>
          <w:u w:val="single"/>
        </w:rPr>
      </w:pPr>
    </w:p>
    <w:p w14:paraId="37E26945" w14:textId="77777777" w:rsidR="001E4383" w:rsidRDefault="001E4383" w:rsidP="001E4383">
      <w:pPr>
        <w:spacing w:before="240" w:after="0"/>
        <w:rPr>
          <w:rFonts w:cs="Arial"/>
          <w:b/>
          <w:sz w:val="28"/>
          <w:szCs w:val="28"/>
          <w:u w:val="single"/>
        </w:rPr>
      </w:pPr>
    </w:p>
    <w:p w14:paraId="417BA8AC" w14:textId="77777777" w:rsidR="001E4383" w:rsidRDefault="001E4383" w:rsidP="001E4383">
      <w:pPr>
        <w:spacing w:before="240" w:after="0"/>
        <w:rPr>
          <w:rFonts w:cs="Arial"/>
          <w:b/>
          <w:sz w:val="28"/>
          <w:szCs w:val="28"/>
          <w:u w:val="single"/>
        </w:rPr>
      </w:pPr>
    </w:p>
    <w:p w14:paraId="3F4E3D5A" w14:textId="77777777" w:rsidR="001E4383" w:rsidRDefault="001E4383" w:rsidP="001E4383">
      <w:pPr>
        <w:spacing w:before="240" w:after="0"/>
        <w:rPr>
          <w:rFonts w:cs="Arial"/>
          <w:b/>
          <w:sz w:val="28"/>
          <w:szCs w:val="28"/>
          <w:u w:val="single"/>
        </w:rPr>
      </w:pPr>
    </w:p>
    <w:p w14:paraId="58210E9A" w14:textId="77777777" w:rsidR="001E4383" w:rsidRDefault="001E4383" w:rsidP="001E4383">
      <w:pPr>
        <w:spacing w:before="240" w:after="0"/>
        <w:rPr>
          <w:rFonts w:cs="Arial"/>
          <w:b/>
          <w:sz w:val="28"/>
          <w:szCs w:val="28"/>
          <w:u w:val="single"/>
        </w:rPr>
      </w:pPr>
    </w:p>
    <w:p w14:paraId="5A8746F8" w14:textId="77777777" w:rsidR="001E4383" w:rsidRDefault="001E4383" w:rsidP="001E4383">
      <w:pPr>
        <w:spacing w:before="240" w:after="0"/>
        <w:rPr>
          <w:rFonts w:cs="Arial"/>
          <w:b/>
          <w:sz w:val="28"/>
          <w:szCs w:val="28"/>
          <w:u w:val="single"/>
        </w:rPr>
      </w:pPr>
    </w:p>
    <w:p w14:paraId="1A5A99D4" w14:textId="77777777" w:rsidR="001E4383" w:rsidRDefault="001E4383" w:rsidP="001E4383">
      <w:pPr>
        <w:spacing w:before="240" w:after="0"/>
        <w:rPr>
          <w:rFonts w:cs="Arial"/>
          <w:b/>
          <w:sz w:val="28"/>
          <w:szCs w:val="28"/>
          <w:u w:val="single"/>
        </w:rPr>
      </w:pPr>
    </w:p>
    <w:p w14:paraId="5187316A" w14:textId="77777777" w:rsidR="001E4383" w:rsidRDefault="001E4383" w:rsidP="001E4383">
      <w:pPr>
        <w:spacing w:before="240" w:after="0"/>
        <w:rPr>
          <w:rFonts w:cs="Arial"/>
          <w:b/>
          <w:sz w:val="28"/>
          <w:szCs w:val="28"/>
          <w:u w:val="single"/>
        </w:rPr>
      </w:pPr>
    </w:p>
    <w:p w14:paraId="1CDB6971" w14:textId="77777777" w:rsidR="001E4383" w:rsidRDefault="001E4383" w:rsidP="001E4383">
      <w:pPr>
        <w:spacing w:before="240" w:after="0"/>
        <w:rPr>
          <w:rFonts w:cs="Arial"/>
          <w:b/>
          <w:sz w:val="28"/>
          <w:szCs w:val="28"/>
          <w:u w:val="single"/>
        </w:rPr>
      </w:pPr>
    </w:p>
    <w:p w14:paraId="594D9A19" w14:textId="77777777" w:rsidR="001E4383" w:rsidRDefault="001E4383" w:rsidP="001E4383">
      <w:pPr>
        <w:spacing w:before="240" w:after="0"/>
        <w:rPr>
          <w:rFonts w:cs="Arial"/>
          <w:b/>
          <w:sz w:val="28"/>
          <w:szCs w:val="28"/>
          <w:u w:val="single"/>
        </w:rPr>
      </w:pPr>
    </w:p>
    <w:p w14:paraId="37A357AC" w14:textId="77777777" w:rsidR="001E4383" w:rsidRDefault="001E4383" w:rsidP="001E4383">
      <w:pPr>
        <w:spacing w:before="240" w:after="0"/>
        <w:rPr>
          <w:rFonts w:cs="Arial"/>
          <w:b/>
          <w:sz w:val="28"/>
          <w:szCs w:val="28"/>
          <w:u w:val="single"/>
        </w:rPr>
      </w:pPr>
    </w:p>
    <w:p w14:paraId="611FAA8F" w14:textId="77777777" w:rsidR="001E4383" w:rsidRDefault="001E4383" w:rsidP="001E4383">
      <w:pPr>
        <w:spacing w:before="240" w:after="0"/>
        <w:rPr>
          <w:rFonts w:cs="Arial"/>
          <w:b/>
          <w:sz w:val="28"/>
          <w:szCs w:val="28"/>
          <w:u w:val="single"/>
        </w:rPr>
      </w:pPr>
    </w:p>
    <w:p w14:paraId="07A0E3E0" w14:textId="77777777" w:rsidR="001E4383" w:rsidRDefault="001E4383" w:rsidP="001E4383">
      <w:pPr>
        <w:spacing w:before="240" w:after="0"/>
        <w:rPr>
          <w:rFonts w:cs="Arial"/>
          <w:b/>
          <w:sz w:val="28"/>
          <w:szCs w:val="28"/>
          <w:u w:val="single"/>
        </w:rPr>
      </w:pPr>
    </w:p>
    <w:p w14:paraId="38BFB758" w14:textId="16DF17CD" w:rsidR="00D41BC0" w:rsidRDefault="00D41BC0" w:rsidP="001E4383">
      <w:pPr>
        <w:spacing w:before="240" w:after="0"/>
        <w:rPr>
          <w:rFonts w:cs="Arial"/>
          <w:b/>
          <w:sz w:val="28"/>
          <w:szCs w:val="28"/>
          <w:u w:val="single"/>
        </w:rPr>
      </w:pPr>
      <w:r w:rsidRPr="000F7347">
        <w:rPr>
          <w:noProof/>
        </w:rPr>
        <w:drawing>
          <wp:anchor distT="0" distB="0" distL="114300" distR="114300" simplePos="0" relativeHeight="251670528" behindDoc="0" locked="0" layoutInCell="1" allowOverlap="1" wp14:anchorId="62D7CD35" wp14:editId="36B908F2">
            <wp:simplePos x="0" y="0"/>
            <wp:positionH relativeFrom="column">
              <wp:posOffset>5661825</wp:posOffset>
            </wp:positionH>
            <wp:positionV relativeFrom="paragraph">
              <wp:posOffset>54555</wp:posOffset>
            </wp:positionV>
            <wp:extent cx="1268095" cy="830580"/>
            <wp:effectExtent l="0" t="0" r="8255" b="7620"/>
            <wp:wrapThrough wrapText="bothSides">
              <wp:wrapPolygon edited="0">
                <wp:start x="0" y="0"/>
                <wp:lineTo x="0" y="21303"/>
                <wp:lineTo x="21416" y="21303"/>
                <wp:lineTo x="2141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8095" cy="830580"/>
                    </a:xfrm>
                    <a:prstGeom prst="rect">
                      <a:avLst/>
                    </a:prstGeom>
                  </pic:spPr>
                </pic:pic>
              </a:graphicData>
            </a:graphic>
            <wp14:sizeRelH relativeFrom="page">
              <wp14:pctWidth>0</wp14:pctWidth>
            </wp14:sizeRelH>
            <wp14:sizeRelV relativeFrom="page">
              <wp14:pctHeight>0</wp14:pctHeight>
            </wp14:sizeRelV>
          </wp:anchor>
        </w:drawing>
      </w:r>
      <w:r>
        <w:rPr>
          <w:rFonts w:cs="Arial"/>
          <w:b/>
          <w:sz w:val="28"/>
          <w:szCs w:val="28"/>
          <w:u w:val="single"/>
        </w:rPr>
        <w:t>Canteen</w:t>
      </w:r>
    </w:p>
    <w:p w14:paraId="2DE973A7" w14:textId="55348290" w:rsidR="00D41BC0" w:rsidRDefault="00D41BC0" w:rsidP="00D41BC0">
      <w:pPr>
        <w:tabs>
          <w:tab w:val="left" w:pos="567"/>
          <w:tab w:val="left" w:pos="5670"/>
        </w:tabs>
        <w:spacing w:after="0"/>
        <w:ind w:right="-166"/>
        <w:jc w:val="both"/>
        <w:rPr>
          <w:rFonts w:cs="Arial"/>
        </w:rPr>
      </w:pPr>
      <w:r>
        <w:rPr>
          <w:rFonts w:cs="Arial"/>
        </w:rPr>
        <w:t xml:space="preserve">Our school canteen will be in operation from Week 3. Children will be able to order their lunch and purchase items from the canteen; however, the children will be unable to ‘walk up’ and order items at recess and lunch. </w:t>
      </w:r>
    </w:p>
    <w:p w14:paraId="7006887C" w14:textId="49810684" w:rsidR="00D41BC0" w:rsidRDefault="00D41BC0" w:rsidP="00D41BC0">
      <w:pPr>
        <w:tabs>
          <w:tab w:val="left" w:pos="567"/>
          <w:tab w:val="left" w:pos="5670"/>
        </w:tabs>
        <w:spacing w:after="0"/>
        <w:ind w:right="-166"/>
        <w:jc w:val="both"/>
        <w:rPr>
          <w:rFonts w:cs="Arial"/>
        </w:rPr>
      </w:pPr>
    </w:p>
    <w:p w14:paraId="45AEED70" w14:textId="5615178B" w:rsidR="00D41BC0" w:rsidRPr="005F35A4" w:rsidRDefault="00D41BC0" w:rsidP="00D41BC0">
      <w:pPr>
        <w:tabs>
          <w:tab w:val="left" w:pos="567"/>
          <w:tab w:val="left" w:pos="5670"/>
        </w:tabs>
        <w:spacing w:after="0"/>
        <w:ind w:right="-166"/>
        <w:jc w:val="both"/>
        <w:rPr>
          <w:rFonts w:cs="Arial"/>
        </w:rPr>
      </w:pPr>
      <w:r>
        <w:rPr>
          <w:rFonts w:cs="Arial"/>
        </w:rPr>
        <w:t xml:space="preserve">The canteen has implemented a recess and lunch ordering system. This system will be supported by staff at Lansvale PS. Each class will be provided with paper bags for ordering and at 10am each day the recess and lunch orders will be collected from classes. The canteen will then process these orders and with support from Lansvale PS staff these orders will then be delivered to the classrooms. </w:t>
      </w:r>
    </w:p>
    <w:p w14:paraId="714BC04B" w14:textId="4F389D69" w:rsidR="00D41BC0" w:rsidRPr="000D0A7A" w:rsidRDefault="00D41BC0" w:rsidP="00C23F00">
      <w:pPr>
        <w:pStyle w:val="BodyText"/>
      </w:pPr>
    </w:p>
    <w:sdt>
      <w:sdtPr>
        <w:id w:val="-1903277285"/>
        <w:lock w:val="sdtContentLocked"/>
        <w:placeholder>
          <w:docPart w:val="DefaultPlaceholder_-1854013440"/>
        </w:placeholder>
      </w:sdtPr>
      <w:sdtEndPr/>
      <w:sdtContent>
        <w:p w14:paraId="4A68207A" w14:textId="4EE1CB79" w:rsidR="00787B09" w:rsidRPr="000D0A7A" w:rsidRDefault="00787B09" w:rsidP="00C23F00">
          <w:pPr>
            <w:pStyle w:val="BodyText"/>
          </w:pPr>
          <w:r w:rsidRPr="000D0A7A">
            <w:rPr>
              <w:noProof/>
              <w:lang w:bidi="ar-SA"/>
            </w:rPr>
            <w:drawing>
              <wp:inline distT="0" distB="0" distL="0" distR="0" wp14:anchorId="16436259" wp14:editId="2C967693">
                <wp:extent cx="5074930" cy="633985"/>
                <wp:effectExtent l="0" t="0" r="0" b="0"/>
                <wp:docPr id="27" name="Picture 27" descr="Mask wearing for students and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sk wearing for students and staff "/>
                        <pic:cNvPicPr/>
                      </pic:nvPicPr>
                      <pic:blipFill>
                        <a:blip r:embed="rId29">
                          <a:extLst>
                            <a:ext uri="{28A0092B-C50C-407E-A947-70E740481C1C}">
                              <a14:useLocalDpi xmlns:a14="http://schemas.microsoft.com/office/drawing/2010/main" val="0"/>
                            </a:ext>
                          </a:extLst>
                        </a:blip>
                        <a:stretch>
                          <a:fillRect/>
                        </a:stretch>
                      </pic:blipFill>
                      <pic:spPr>
                        <a:xfrm>
                          <a:off x="0" y="0"/>
                          <a:ext cx="5074930" cy="633985"/>
                        </a:xfrm>
                        <a:prstGeom prst="rect">
                          <a:avLst/>
                        </a:prstGeom>
                      </pic:spPr>
                    </pic:pic>
                  </a:graphicData>
                </a:graphic>
              </wp:inline>
            </w:drawing>
          </w:r>
        </w:p>
      </w:sdtContent>
    </w:sdt>
    <w:p w14:paraId="5C25D4B6" w14:textId="5F12CF3A" w:rsidR="00544E36" w:rsidRPr="000D0A7A" w:rsidRDefault="00544E36" w:rsidP="00C23F00">
      <w:pPr>
        <w:pStyle w:val="BodyText"/>
      </w:pPr>
      <w:r w:rsidRPr="000D0A7A">
        <w:t>Masks are required to be worn on school site by staff indoors and outdoors and strongly recommended for students indoors and outdoors unless exercising or eating</w:t>
      </w:r>
      <w:r w:rsidR="007F201C">
        <w:t>.</w:t>
      </w:r>
    </w:p>
    <w:sdt>
      <w:sdtPr>
        <w:id w:val="-810782407"/>
        <w:lock w:val="sdtContentLocked"/>
        <w:placeholder>
          <w:docPart w:val="DefaultPlaceholder_-1854013440"/>
        </w:placeholder>
      </w:sdtPr>
      <w:sdtEndPr/>
      <w:sdtContent>
        <w:p w14:paraId="507D6602" w14:textId="78336C83" w:rsidR="00787B09" w:rsidRPr="000D0A7A" w:rsidRDefault="00787B09" w:rsidP="00C23F00">
          <w:pPr>
            <w:pStyle w:val="BodyText"/>
          </w:pPr>
          <w:r w:rsidRPr="000D0A7A">
            <w:rPr>
              <w:noProof/>
              <w:lang w:bidi="ar-SA"/>
            </w:rPr>
            <w:drawing>
              <wp:inline distT="0" distB="0" distL="0" distR="0" wp14:anchorId="3170F72E" wp14:editId="234FB940">
                <wp:extent cx="4404369" cy="633985"/>
                <wp:effectExtent l="0" t="0" r="0" b="0"/>
                <wp:docPr id="28" name="Picture 28" descr="Vacc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Vaccinations"/>
                        <pic:cNvPicPr/>
                      </pic:nvPicPr>
                      <pic:blipFill>
                        <a:blip r:embed="rId30">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sdt>
      <w:sdtPr>
        <w:id w:val="-1453866602"/>
        <w:lock w:val="sdtContentLocked"/>
        <w:placeholder>
          <w:docPart w:val="DefaultPlaceholder_-1854013440"/>
        </w:placeholder>
      </w:sdtPr>
      <w:sdtEndPr/>
      <w:sdtContent>
        <w:p w14:paraId="4F3AC22E" w14:textId="481B88A5" w:rsidR="00544E36" w:rsidRDefault="00544E36" w:rsidP="00C23F00">
          <w:pPr>
            <w:pStyle w:val="BodyText"/>
          </w:pPr>
          <w:r w:rsidRPr="000D0A7A">
            <w:t>All staff required on site supporting the return to school will need to be fully vaccinated from 18 October. Then from 8 November all staff, contractors, volunteers and students on student placement on a school site will need to be fully vaccinated, including Outside of School Hours Care staff. </w:t>
          </w:r>
        </w:p>
      </w:sdtContent>
    </w:sdt>
    <w:p w14:paraId="6355F87B" w14:textId="0353129E" w:rsidR="00D41BC0" w:rsidRPr="00D41BC0" w:rsidRDefault="00D41BC0" w:rsidP="00C23F00">
      <w:pPr>
        <w:pStyle w:val="BodyText"/>
        <w:rPr>
          <w:b/>
        </w:rPr>
      </w:pPr>
      <w:r w:rsidRPr="00D41BC0">
        <w:rPr>
          <w:b/>
        </w:rPr>
        <w:t xml:space="preserve">I would like to reassure all members of our community that all staff onsite at Lansvale PS are double vaccinated. </w:t>
      </w:r>
    </w:p>
    <w:sdt>
      <w:sdtPr>
        <w:id w:val="610948920"/>
        <w:lock w:val="sdtContentLocked"/>
        <w:placeholder>
          <w:docPart w:val="DefaultPlaceholder_-1854013440"/>
        </w:placeholder>
      </w:sdtPr>
      <w:sdtEndPr/>
      <w:sdtContent>
        <w:p w14:paraId="25979EC4" w14:textId="6F7C64D7" w:rsidR="00787B09" w:rsidRPr="000D0A7A" w:rsidRDefault="00787B09" w:rsidP="007C7AF6">
          <w:pPr>
            <w:pStyle w:val="BodyText"/>
          </w:pPr>
          <w:r w:rsidRPr="000D0A7A">
            <w:rPr>
              <w:noProof/>
              <w:lang w:bidi="ar-SA"/>
            </w:rPr>
            <w:drawing>
              <wp:inline distT="0" distB="0" distL="0" distR="0" wp14:anchorId="4AB2FFE2" wp14:editId="4482898B">
                <wp:extent cx="4404369" cy="633985"/>
                <wp:effectExtent l="0" t="0" r="0" b="0"/>
                <wp:docPr id="29" name="Picture 29" descr="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Ventilation"/>
                        <pic:cNvPicPr/>
                      </pic:nvPicPr>
                      <pic:blipFill>
                        <a:blip r:embed="rId31">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sdt>
      <w:sdtPr>
        <w:id w:val="-1891489834"/>
        <w:lock w:val="sdtContentLocked"/>
        <w:placeholder>
          <w:docPart w:val="DefaultPlaceholder_-1854013440"/>
        </w:placeholder>
      </w:sdtPr>
      <w:sdtEndPr/>
      <w:sdtContent>
        <w:p w14:paraId="6338D375" w14:textId="4B8EFD89" w:rsidR="00544E36" w:rsidRPr="000D0A7A" w:rsidRDefault="00544E36" w:rsidP="007C7AF6">
          <w:pPr>
            <w:pStyle w:val="BodyText"/>
          </w:pPr>
          <w:r w:rsidRPr="000D0A7A">
            <w:t>Having open or well-ventilated spaces reduces the risk of transmission of COVID-19 because infectious particles are more quickly diffused in the open air. The department will continue to work with NSW Health to provide us with advice and guidance on maintaining good ventilation in our school and we will make use of our outdoor spaces </w:t>
          </w:r>
          <w:r w:rsidR="007C7AF6" w:rsidRPr="000D0A7A">
            <w:t>wherever</w:t>
          </w:r>
          <w:r w:rsidRPr="000D0A7A">
            <w:t> practical. </w:t>
          </w:r>
        </w:p>
      </w:sdtContent>
    </w:sdt>
    <w:p w14:paraId="54597A48" w14:textId="08C33961" w:rsidR="00544E36" w:rsidRPr="000D0A7A" w:rsidRDefault="00A11588" w:rsidP="00C23F00">
      <w:pPr>
        <w:pStyle w:val="BodyText"/>
        <w:rPr>
          <w:rFonts w:ascii="Segoe UI" w:hAnsi="Segoe UI" w:cs="Segoe UI"/>
          <w:sz w:val="18"/>
          <w:szCs w:val="18"/>
        </w:rPr>
      </w:pPr>
      <w:sdt>
        <w:sdtPr>
          <w:id w:val="-1996943663"/>
          <w:lock w:val="sdtContentLocked"/>
          <w:placeholder>
            <w:docPart w:val="DefaultPlaceholder_-1854013440"/>
          </w:placeholder>
        </w:sdtPr>
        <w:sdtEndPr/>
        <w:sdtContent>
          <w:r w:rsidR="00787B09" w:rsidRPr="000D0A7A">
            <w:rPr>
              <w:noProof/>
              <w:lang w:bidi="ar-SA"/>
            </w:rPr>
            <w:drawing>
              <wp:inline distT="0" distB="0" distL="0" distR="0" wp14:anchorId="44BE3270" wp14:editId="5EE3634D">
                <wp:extent cx="4404369" cy="633985"/>
                <wp:effectExtent l="0" t="0" r="0" b="0"/>
                <wp:docPr id="30" name="Picture 30" descr="School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hool activities "/>
                        <pic:cNvPicPr/>
                      </pic:nvPicPr>
                      <pic:blipFill>
                        <a:blip r:embed="rId32">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sdtContent>
      </w:sdt>
      <w:r w:rsidR="00544E36" w:rsidRPr="000D0A7A">
        <w:t> </w:t>
      </w:r>
    </w:p>
    <w:p w14:paraId="438A921A" w14:textId="18582877" w:rsidR="00544E36" w:rsidRDefault="00A11588" w:rsidP="00C23F00">
      <w:pPr>
        <w:pStyle w:val="BodyText"/>
      </w:pPr>
      <w:sdt>
        <w:sdtPr>
          <w:id w:val="-1119450297"/>
          <w:lock w:val="sdtContentLocked"/>
          <w:placeholder>
            <w:docPart w:val="DefaultPlaceholder_-1854013440"/>
          </w:placeholder>
        </w:sdtPr>
        <w:sdtEndPr/>
        <w:sdtContent>
          <w:r w:rsidR="00544E36" w:rsidRPr="000D0A7A">
            <w:t>During Term 4 many school-based activities will remain on hold until NSW Health advise otherwise. This includes large celebrations like assemblies, presentation days and graduations, arts and sports events</w:t>
          </w:r>
        </w:sdtContent>
      </w:sdt>
      <w:r w:rsidR="00544E36" w:rsidRPr="000D0A7A">
        <w:t>.  </w:t>
      </w:r>
    </w:p>
    <w:p w14:paraId="48088AA6" w14:textId="28147AC9" w:rsidR="00931B7D" w:rsidRDefault="00A11588" w:rsidP="00C23F00">
      <w:pPr>
        <w:pStyle w:val="BodyText"/>
      </w:pPr>
      <w:sdt>
        <w:sdtPr>
          <w:id w:val="569391553"/>
          <w:lock w:val="sdtContentLocked"/>
          <w:placeholder>
            <w:docPart w:val="DefaultPlaceholder_-1854013440"/>
          </w:placeholder>
        </w:sdtPr>
        <w:sdtEndPr/>
        <w:sdtContent>
          <w:r w:rsidR="00A94E1B">
            <w:rPr>
              <w:noProof/>
              <w:lang w:bidi="ar-SA"/>
            </w:rPr>
            <w:drawing>
              <wp:inline distT="0" distB="0" distL="0" distR="0" wp14:anchorId="68479B8C" wp14:editId="54655797">
                <wp:extent cx="4968250" cy="633985"/>
                <wp:effectExtent l="0" t="0" r="3810" b="0"/>
                <wp:docPr id="4" name="Picture 4" descr="Covi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vid Communication"/>
                        <pic:cNvPicPr/>
                      </pic:nvPicPr>
                      <pic:blipFill>
                        <a:blip r:embed="rId33">
                          <a:extLst>
                            <a:ext uri="{28A0092B-C50C-407E-A947-70E740481C1C}">
                              <a14:useLocalDpi xmlns:a14="http://schemas.microsoft.com/office/drawing/2010/main" val="0"/>
                            </a:ext>
                          </a:extLst>
                        </a:blip>
                        <a:stretch>
                          <a:fillRect/>
                        </a:stretch>
                      </pic:blipFill>
                      <pic:spPr>
                        <a:xfrm>
                          <a:off x="0" y="0"/>
                          <a:ext cx="4968250" cy="633985"/>
                        </a:xfrm>
                        <a:prstGeom prst="rect">
                          <a:avLst/>
                        </a:prstGeom>
                      </pic:spPr>
                    </pic:pic>
                  </a:graphicData>
                </a:graphic>
              </wp:inline>
            </w:drawing>
          </w:r>
        </w:sdtContent>
      </w:sdt>
    </w:p>
    <w:sdt>
      <w:sdtPr>
        <w:id w:val="98076221"/>
        <w:lock w:val="sdtContentLocked"/>
        <w:placeholder>
          <w:docPart w:val="DefaultPlaceholder_-1854013440"/>
        </w:placeholder>
      </w:sdtPr>
      <w:sdtEndPr>
        <w:rPr>
          <w:rFonts w:ascii="Segoe UI" w:hAnsi="Segoe UI" w:cs="Segoe UI"/>
          <w:color w:val="242424"/>
          <w:sz w:val="21"/>
          <w:szCs w:val="21"/>
          <w:shd w:val="clear" w:color="auto" w:fill="FFFFFF"/>
        </w:rPr>
      </w:sdtEndPr>
      <w:sdtContent>
        <w:p w14:paraId="35441DC6" w14:textId="77777777" w:rsidR="00A94E1B" w:rsidRDefault="00A94E1B" w:rsidP="00A94E1B">
          <w:pPr>
            <w:pStyle w:val="BodyText"/>
          </w:pPr>
          <w:r w:rsidRPr="00931B7D">
            <w:t xml:space="preserve">Parents and students will be notified if a decision is made to close the school due to a confirmed case of </w:t>
          </w:r>
        </w:p>
        <w:p w14:paraId="79E0BA0B" w14:textId="24FDEA5A" w:rsidR="00931B7D" w:rsidRDefault="00931B7D" w:rsidP="00C23F00">
          <w:pPr>
            <w:pStyle w:val="BodyText"/>
            <w:rPr>
              <w:rFonts w:ascii="Segoe UI" w:hAnsi="Segoe UI" w:cs="Segoe UI"/>
              <w:color w:val="242424"/>
              <w:sz w:val="21"/>
              <w:szCs w:val="21"/>
              <w:shd w:val="clear" w:color="auto" w:fill="FFFFFF"/>
            </w:rPr>
          </w:pPr>
          <w:r w:rsidRPr="00931B7D">
            <w:t>COVID-19. During this time we will continue to provide learning from home activities and we will let you know when we can return to face-to-face learning.</w:t>
          </w:r>
          <w:r>
            <w:rPr>
              <w:rFonts w:ascii="Segoe UI" w:hAnsi="Segoe UI" w:cs="Segoe UI"/>
              <w:color w:val="242424"/>
              <w:sz w:val="21"/>
              <w:szCs w:val="21"/>
              <w:shd w:val="clear" w:color="auto" w:fill="FFFFFF"/>
            </w:rPr>
            <w:t xml:space="preserve"> </w:t>
          </w:r>
        </w:p>
      </w:sdtContent>
    </w:sdt>
    <w:p w14:paraId="3C1445F4" w14:textId="77DED620" w:rsidR="00D41BC0" w:rsidRPr="00D41BC0" w:rsidRDefault="00D41BC0" w:rsidP="00C23F00">
      <w:pPr>
        <w:pStyle w:val="BodyText"/>
        <w:rPr>
          <w:rFonts w:ascii="Segoe UI" w:hAnsi="Segoe UI" w:cs="Segoe UI"/>
          <w:b/>
          <w:noProof/>
          <w:color w:val="242424"/>
          <w:sz w:val="21"/>
          <w:szCs w:val="21"/>
          <w:shd w:val="clear" w:color="auto" w:fill="FFFFFF"/>
        </w:rPr>
      </w:pPr>
      <w:r>
        <w:rPr>
          <w:rFonts w:ascii="Segoe UI" w:hAnsi="Segoe UI" w:cs="Segoe UI"/>
          <w:noProof/>
          <w:color w:val="242424"/>
          <w:sz w:val="21"/>
          <w:szCs w:val="21"/>
          <w:shd w:val="clear" w:color="auto" w:fill="FFFFFF"/>
        </w:rPr>
        <w:lastRenderedPageBreak/>
        <w:drawing>
          <wp:anchor distT="0" distB="0" distL="114300" distR="114300" simplePos="0" relativeHeight="251675648" behindDoc="0" locked="0" layoutInCell="1" allowOverlap="1" wp14:anchorId="1121A883" wp14:editId="3AF8D94B">
            <wp:simplePos x="0" y="0"/>
            <wp:positionH relativeFrom="column">
              <wp:posOffset>1388524</wp:posOffset>
            </wp:positionH>
            <wp:positionV relativeFrom="paragraph">
              <wp:posOffset>207645</wp:posOffset>
            </wp:positionV>
            <wp:extent cx="4084320" cy="2671445"/>
            <wp:effectExtent l="0" t="0" r="0" b="0"/>
            <wp:wrapThrough wrapText="bothSides">
              <wp:wrapPolygon edited="0">
                <wp:start x="0" y="0"/>
                <wp:lineTo x="0" y="21410"/>
                <wp:lineTo x="21459" y="21410"/>
                <wp:lineTo x="2145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nsvale PS communication updated.JPG"/>
                    <pic:cNvPicPr/>
                  </pic:nvPicPr>
                  <pic:blipFill>
                    <a:blip r:embed="rId34">
                      <a:extLst>
                        <a:ext uri="{28A0092B-C50C-407E-A947-70E740481C1C}">
                          <a14:useLocalDpi xmlns:a14="http://schemas.microsoft.com/office/drawing/2010/main" val="0"/>
                        </a:ext>
                      </a:extLst>
                    </a:blip>
                    <a:stretch>
                      <a:fillRect/>
                    </a:stretch>
                  </pic:blipFill>
                  <pic:spPr>
                    <a:xfrm>
                      <a:off x="0" y="0"/>
                      <a:ext cx="4084320" cy="2671445"/>
                    </a:xfrm>
                    <a:prstGeom prst="rect">
                      <a:avLst/>
                    </a:prstGeom>
                  </pic:spPr>
                </pic:pic>
              </a:graphicData>
            </a:graphic>
            <wp14:sizeRelH relativeFrom="page">
              <wp14:pctWidth>0</wp14:pctWidth>
            </wp14:sizeRelH>
            <wp14:sizeRelV relativeFrom="page">
              <wp14:pctHeight>0</wp14:pctHeight>
            </wp14:sizeRelV>
          </wp:anchor>
        </w:drawing>
      </w:r>
      <w:r w:rsidRPr="00D41BC0">
        <w:rPr>
          <w:rFonts w:ascii="Segoe UI" w:hAnsi="Segoe UI" w:cs="Segoe UI"/>
          <w:b/>
          <w:color w:val="242424"/>
          <w:sz w:val="21"/>
          <w:szCs w:val="21"/>
          <w:shd w:val="clear" w:color="auto" w:fill="FFFFFF"/>
        </w:rPr>
        <w:t>Please stay connected at Lansvale PS using</w:t>
      </w:r>
      <w:r w:rsidRPr="00D41BC0">
        <w:rPr>
          <w:rFonts w:ascii="Segoe UI" w:hAnsi="Segoe UI" w:cs="Segoe UI"/>
          <w:b/>
          <w:noProof/>
          <w:color w:val="242424"/>
          <w:sz w:val="21"/>
          <w:szCs w:val="21"/>
          <w:shd w:val="clear" w:color="auto" w:fill="FFFFFF"/>
        </w:rPr>
        <w:t xml:space="preserve"> the various communication tools as listed below.  </w:t>
      </w:r>
    </w:p>
    <w:p w14:paraId="719E18DA" w14:textId="30D5099F" w:rsidR="00D41BC0" w:rsidRDefault="00D41BC0" w:rsidP="00C23F00">
      <w:pPr>
        <w:pStyle w:val="BodyText"/>
        <w:rPr>
          <w:rFonts w:ascii="Segoe UI" w:hAnsi="Segoe UI" w:cs="Segoe UI"/>
          <w:color w:val="242424"/>
          <w:sz w:val="21"/>
          <w:szCs w:val="21"/>
          <w:shd w:val="clear" w:color="auto" w:fill="FFFFFF"/>
        </w:rPr>
      </w:pPr>
    </w:p>
    <w:p w14:paraId="12E3405D" w14:textId="4252B808" w:rsidR="00D41BC0" w:rsidRDefault="00D41BC0" w:rsidP="00C23F00">
      <w:pPr>
        <w:pStyle w:val="BodyText"/>
        <w:rPr>
          <w:rFonts w:ascii="Segoe UI" w:hAnsi="Segoe UI" w:cs="Segoe UI"/>
          <w:color w:val="242424"/>
          <w:sz w:val="21"/>
          <w:szCs w:val="21"/>
          <w:shd w:val="clear" w:color="auto" w:fill="FFFFFF"/>
        </w:rPr>
      </w:pPr>
    </w:p>
    <w:p w14:paraId="7A6AD276" w14:textId="7E44553F" w:rsidR="001E4383" w:rsidRDefault="001E4383" w:rsidP="00C23F00">
      <w:pPr>
        <w:pStyle w:val="BodyText"/>
        <w:rPr>
          <w:rFonts w:ascii="Segoe UI" w:hAnsi="Segoe UI" w:cs="Segoe UI"/>
          <w:color w:val="242424"/>
          <w:sz w:val="21"/>
          <w:szCs w:val="21"/>
          <w:shd w:val="clear" w:color="auto" w:fill="FFFFFF"/>
        </w:rPr>
      </w:pPr>
    </w:p>
    <w:p w14:paraId="1E8742F5" w14:textId="7EAE9B0E" w:rsidR="001E4383" w:rsidRDefault="001E4383" w:rsidP="00C23F00">
      <w:pPr>
        <w:pStyle w:val="BodyText"/>
        <w:rPr>
          <w:rFonts w:ascii="Segoe UI" w:hAnsi="Segoe UI" w:cs="Segoe UI"/>
          <w:color w:val="242424"/>
          <w:sz w:val="21"/>
          <w:szCs w:val="21"/>
          <w:shd w:val="clear" w:color="auto" w:fill="FFFFFF"/>
        </w:rPr>
      </w:pPr>
    </w:p>
    <w:p w14:paraId="0B7F52DD" w14:textId="77777777" w:rsidR="001E4383" w:rsidRDefault="001E4383" w:rsidP="00C23F00">
      <w:pPr>
        <w:pStyle w:val="BodyText"/>
        <w:rPr>
          <w:rFonts w:ascii="Segoe UI" w:hAnsi="Segoe UI" w:cs="Segoe UI"/>
          <w:color w:val="242424"/>
          <w:sz w:val="21"/>
          <w:szCs w:val="21"/>
          <w:shd w:val="clear" w:color="auto" w:fill="FFFFFF"/>
        </w:rPr>
      </w:pPr>
    </w:p>
    <w:sdt>
      <w:sdtPr>
        <w:id w:val="-500973791"/>
        <w:lock w:val="contentLocked"/>
        <w:placeholder>
          <w:docPart w:val="DefaultPlaceholder_-1854013440"/>
        </w:placeholder>
      </w:sdtPr>
      <w:sdtEndPr/>
      <w:sdtContent>
        <w:p w14:paraId="44D03853" w14:textId="0C248BC1" w:rsidR="00787B09" w:rsidRPr="000D0A7A" w:rsidRDefault="00787B09" w:rsidP="007C7AF6">
          <w:pPr>
            <w:pStyle w:val="BodyText"/>
          </w:pPr>
          <w:r w:rsidRPr="000D0A7A">
            <w:rPr>
              <w:noProof/>
              <w:lang w:bidi="ar-SA"/>
            </w:rPr>
            <w:drawing>
              <wp:inline distT="0" distB="0" distL="0" distR="0" wp14:anchorId="542D5CF4" wp14:editId="03DA2B27">
                <wp:extent cx="5041402" cy="633985"/>
                <wp:effectExtent l="0" t="0" r="6985" b="0"/>
                <wp:docPr id="31" name="Picture 31" descr="Preschool and out of school hours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eschool and out of school hours care  "/>
                        <pic:cNvPicPr/>
                      </pic:nvPicPr>
                      <pic:blipFill>
                        <a:blip r:embed="rId35">
                          <a:extLst>
                            <a:ext uri="{28A0092B-C50C-407E-A947-70E740481C1C}">
                              <a14:useLocalDpi xmlns:a14="http://schemas.microsoft.com/office/drawing/2010/main" val="0"/>
                            </a:ext>
                          </a:extLst>
                        </a:blip>
                        <a:stretch>
                          <a:fillRect/>
                        </a:stretch>
                      </pic:blipFill>
                      <pic:spPr>
                        <a:xfrm>
                          <a:off x="0" y="0"/>
                          <a:ext cx="5041402" cy="633985"/>
                        </a:xfrm>
                        <a:prstGeom prst="rect">
                          <a:avLst/>
                        </a:prstGeom>
                      </pic:spPr>
                    </pic:pic>
                  </a:graphicData>
                </a:graphic>
              </wp:inline>
            </w:drawing>
          </w:r>
        </w:p>
      </w:sdtContent>
    </w:sdt>
    <w:sdt>
      <w:sdtPr>
        <w:id w:val="1489745482"/>
        <w:lock w:val="contentLocked"/>
        <w:placeholder>
          <w:docPart w:val="DefaultPlaceholder_-1854013440"/>
        </w:placeholder>
      </w:sdtPr>
      <w:sdtEndPr/>
      <w:sdtContent>
        <w:p w14:paraId="445633A5" w14:textId="0C1F6B59" w:rsidR="00544E36" w:rsidRPr="000D0A7A" w:rsidRDefault="00544E36" w:rsidP="007C7AF6">
          <w:pPr>
            <w:pStyle w:val="BodyText"/>
            <w:rPr>
              <w:rFonts w:ascii="Segoe UI" w:hAnsi="Segoe UI" w:cs="Segoe UI"/>
              <w:sz w:val="18"/>
              <w:szCs w:val="18"/>
            </w:rPr>
          </w:pPr>
          <w:r w:rsidRPr="000D0A7A">
            <w:t>Out of school hours care, vacation care settings and preschools operating on school sites will follow the same COVID-safe guidelines as public schools including the requirement to be fully vaccinated from 8 November. </w:t>
          </w:r>
        </w:p>
      </w:sdtContent>
    </w:sdt>
    <w:sdt>
      <w:sdtPr>
        <w:id w:val="-1373386492"/>
        <w:lock w:val="contentLocked"/>
        <w:placeholder>
          <w:docPart w:val="DefaultPlaceholder_-1854013440"/>
        </w:placeholder>
      </w:sdtPr>
      <w:sdtEndPr/>
      <w:sdtContent>
        <w:p w14:paraId="244186FD" w14:textId="7154A384" w:rsidR="00787B09" w:rsidRPr="000D0A7A" w:rsidRDefault="00787B09" w:rsidP="007C7AF6">
          <w:pPr>
            <w:pStyle w:val="BodyText"/>
          </w:pPr>
          <w:r w:rsidRPr="000D0A7A">
            <w:rPr>
              <w:noProof/>
              <w:lang w:bidi="ar-SA"/>
            </w:rPr>
            <w:drawing>
              <wp:inline distT="0" distB="0" distL="0" distR="0" wp14:anchorId="61A2A729" wp14:editId="27BAE5E6">
                <wp:extent cx="4968250" cy="633985"/>
                <wp:effectExtent l="0" t="0" r="3810" b="0"/>
                <wp:docPr id="32" name="Picture 32" descr="Orientation and transition to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rientation and transition to school "/>
                        <pic:cNvPicPr/>
                      </pic:nvPicPr>
                      <pic:blipFill>
                        <a:blip r:embed="rId36">
                          <a:extLst>
                            <a:ext uri="{28A0092B-C50C-407E-A947-70E740481C1C}">
                              <a14:useLocalDpi xmlns:a14="http://schemas.microsoft.com/office/drawing/2010/main" val="0"/>
                            </a:ext>
                          </a:extLst>
                        </a:blip>
                        <a:stretch>
                          <a:fillRect/>
                        </a:stretch>
                      </pic:blipFill>
                      <pic:spPr>
                        <a:xfrm>
                          <a:off x="0" y="0"/>
                          <a:ext cx="4968250" cy="633985"/>
                        </a:xfrm>
                        <a:prstGeom prst="rect">
                          <a:avLst/>
                        </a:prstGeom>
                      </pic:spPr>
                    </pic:pic>
                  </a:graphicData>
                </a:graphic>
              </wp:inline>
            </w:drawing>
          </w:r>
        </w:p>
      </w:sdtContent>
    </w:sdt>
    <w:sdt>
      <w:sdtPr>
        <w:id w:val="631602998"/>
        <w:lock w:val="contentLocked"/>
        <w:placeholder>
          <w:docPart w:val="DefaultPlaceholder_-1854013440"/>
        </w:placeholder>
      </w:sdtPr>
      <w:sdtEndPr/>
      <w:sdtContent>
        <w:p w14:paraId="7ADE87A4" w14:textId="007C4DEF" w:rsidR="00D41BC0" w:rsidRPr="00D41BC0" w:rsidRDefault="00544E36" w:rsidP="007C7AF6">
          <w:pPr>
            <w:pStyle w:val="BodyText"/>
          </w:pPr>
          <w:r w:rsidRPr="000D0A7A">
            <w:t>Onsite orientations and transition programs are not currently allowed in person on school sites until we are advised differently by NSW Health. We’ll share more information in the coming weeks about our school’s virtual orientation and transition program.  </w:t>
          </w:r>
        </w:p>
      </w:sdtContent>
    </w:sdt>
    <w:p w14:paraId="045579F4" w14:textId="3E732D40" w:rsidR="00D41BC0" w:rsidRPr="001E4383" w:rsidRDefault="00D41BC0" w:rsidP="007C7AF6">
      <w:pPr>
        <w:pStyle w:val="BodyText"/>
        <w:rPr>
          <w:b/>
          <w:i/>
          <w:color w:val="1D428A" w:themeColor="accent1"/>
          <w:szCs w:val="22"/>
          <w:u w:val="single"/>
        </w:rPr>
      </w:pPr>
      <w:r w:rsidRPr="001E4383">
        <w:rPr>
          <w:b/>
          <w:i/>
          <w:color w:val="1D428A" w:themeColor="accent1"/>
          <w:szCs w:val="22"/>
          <w:u w:val="single"/>
        </w:rPr>
        <w:t>From Mrs Karam</w:t>
      </w:r>
    </w:p>
    <w:p w14:paraId="56665D61" w14:textId="77777777" w:rsidR="00D41BC0" w:rsidRPr="001E4383" w:rsidRDefault="00D41BC0" w:rsidP="00D41BC0">
      <w:pPr>
        <w:tabs>
          <w:tab w:val="left" w:pos="567"/>
          <w:tab w:val="left" w:pos="5670"/>
        </w:tabs>
        <w:spacing w:after="0" w:line="240" w:lineRule="auto"/>
        <w:ind w:right="-166"/>
        <w:jc w:val="both"/>
        <w:rPr>
          <w:rFonts w:cs="Arial"/>
          <w:color w:val="1D428A" w:themeColor="accent1"/>
          <w:szCs w:val="22"/>
        </w:rPr>
      </w:pPr>
      <w:r w:rsidRPr="001E4383">
        <w:rPr>
          <w:rFonts w:cs="Arial"/>
          <w:b/>
          <w:color w:val="1D428A" w:themeColor="accent1"/>
          <w:szCs w:val="22"/>
        </w:rPr>
        <w:t>We will continue to review our Drop Off / Pick Up organisation and will make changes if necessary.</w:t>
      </w:r>
      <w:r w:rsidRPr="001E4383">
        <w:rPr>
          <w:rFonts w:cs="Arial"/>
          <w:color w:val="1D428A" w:themeColor="accent1"/>
          <w:szCs w:val="22"/>
        </w:rPr>
        <w:t xml:space="preserve"> Our focus is always on ensuring the safest organisation is in place. Thank you for your ongoing support. Stay safe!</w:t>
      </w:r>
    </w:p>
    <w:p w14:paraId="3A14AE11" w14:textId="77777777" w:rsidR="000E4BA8" w:rsidRDefault="00D41BC0" w:rsidP="00D41BC0">
      <w:pPr>
        <w:pStyle w:val="BodyText"/>
        <w:spacing w:line="240" w:lineRule="auto"/>
        <w:rPr>
          <w:color w:val="1D428A" w:themeColor="accent1"/>
          <w:szCs w:val="22"/>
        </w:rPr>
      </w:pPr>
      <w:r w:rsidRPr="001E4383">
        <w:rPr>
          <w:color w:val="1D428A" w:themeColor="accent1"/>
          <w:szCs w:val="22"/>
        </w:rPr>
        <w:t xml:space="preserve">If you have questions, please call our school on 9724 5252 or send an email to </w:t>
      </w:r>
    </w:p>
    <w:p w14:paraId="45C2472D" w14:textId="77223E9E" w:rsidR="00D41BC0" w:rsidRPr="001E4383" w:rsidRDefault="000E4BA8" w:rsidP="00D41BC0">
      <w:pPr>
        <w:pStyle w:val="BodyText"/>
        <w:spacing w:line="240" w:lineRule="auto"/>
        <w:rPr>
          <w:color w:val="1D428A" w:themeColor="accent1"/>
          <w:szCs w:val="22"/>
        </w:rPr>
      </w:pPr>
      <w:hyperlink r:id="rId37" w:history="1">
        <w:r w:rsidRPr="00A6332F">
          <w:rPr>
            <w:rStyle w:val="Hyperlink"/>
            <w:sz w:val="22"/>
            <w:szCs w:val="22"/>
          </w:rPr>
          <w:t>https://www.lansvale-ps.nsw.edu.au/</w:t>
        </w:r>
      </w:hyperlink>
      <w:r w:rsidR="00D41BC0" w:rsidRPr="001E4383">
        <w:rPr>
          <w:color w:val="1D428A" w:themeColor="accent1"/>
          <w:szCs w:val="22"/>
          <w:u w:val="single"/>
        </w:rPr>
        <w:t xml:space="preserve"> </w:t>
      </w:r>
      <w:r w:rsidR="00D41BC0" w:rsidRPr="001E4383">
        <w:rPr>
          <w:color w:val="1D428A" w:themeColor="accent1"/>
          <w:szCs w:val="22"/>
        </w:rPr>
        <w:t xml:space="preserve">and we will endeavour to get back to you as soon as possible. </w:t>
      </w:r>
    </w:p>
    <w:p w14:paraId="6047AC68" w14:textId="5CC840FC" w:rsidR="00D41BC0" w:rsidRPr="001E4383" w:rsidRDefault="00D41BC0" w:rsidP="00D41BC0">
      <w:pPr>
        <w:pStyle w:val="BodyText"/>
        <w:spacing w:after="0" w:line="240" w:lineRule="auto"/>
        <w:rPr>
          <w:color w:val="1D428A" w:themeColor="accent1"/>
          <w:szCs w:val="22"/>
        </w:rPr>
      </w:pPr>
      <w:r w:rsidRPr="001E4383">
        <w:rPr>
          <w:color w:val="1D428A" w:themeColor="accent1"/>
          <w:szCs w:val="22"/>
        </w:rPr>
        <w:t xml:space="preserve">I would like to take this opportunity to thank our staff, students and community for their understanding and support during this long period of Home Learning and welcome back to Term 4 with face-to-face learning. We look forward to seeing our Preschool, Kindergarten, Year </w:t>
      </w:r>
      <w:proofErr w:type="gramStart"/>
      <w:r w:rsidRPr="001E4383">
        <w:rPr>
          <w:color w:val="1D428A" w:themeColor="accent1"/>
          <w:szCs w:val="22"/>
        </w:rPr>
        <w:t>1</w:t>
      </w:r>
      <w:proofErr w:type="gramEnd"/>
      <w:r w:rsidRPr="001E4383">
        <w:rPr>
          <w:color w:val="1D428A" w:themeColor="accent1"/>
          <w:szCs w:val="22"/>
        </w:rPr>
        <w:t xml:space="preserve"> and Class 1/2V children onsite on Monday 18</w:t>
      </w:r>
      <w:r w:rsidR="00617FC5" w:rsidRPr="001E4383">
        <w:rPr>
          <w:color w:val="1D428A" w:themeColor="accent1"/>
          <w:szCs w:val="22"/>
          <w:vertAlign w:val="superscript"/>
        </w:rPr>
        <w:t>th</w:t>
      </w:r>
      <w:r w:rsidR="00617FC5" w:rsidRPr="001E4383">
        <w:rPr>
          <w:color w:val="1D428A" w:themeColor="accent1"/>
          <w:szCs w:val="22"/>
        </w:rPr>
        <w:t xml:space="preserve"> </w:t>
      </w:r>
      <w:r w:rsidRPr="001E4383">
        <w:rPr>
          <w:color w:val="1D428A" w:themeColor="accent1"/>
          <w:szCs w:val="22"/>
        </w:rPr>
        <w:t xml:space="preserve">October 2021. </w:t>
      </w:r>
    </w:p>
    <w:p w14:paraId="72FD78D7" w14:textId="77777777" w:rsidR="00D41BC0" w:rsidRPr="001E4383" w:rsidRDefault="00D41BC0" w:rsidP="00D41BC0">
      <w:pPr>
        <w:pStyle w:val="BodyText"/>
        <w:spacing w:line="240" w:lineRule="auto"/>
        <w:rPr>
          <w:color w:val="1D428A" w:themeColor="accent1"/>
          <w:szCs w:val="22"/>
        </w:rPr>
      </w:pPr>
    </w:p>
    <w:p w14:paraId="227EF1A7" w14:textId="5CF858CA" w:rsidR="001E4383" w:rsidRPr="001E4383" w:rsidRDefault="00D41BC0" w:rsidP="00D41BC0">
      <w:pPr>
        <w:pStyle w:val="BodyText"/>
        <w:spacing w:before="0" w:after="0" w:line="240" w:lineRule="auto"/>
        <w:rPr>
          <w:color w:val="1D428A" w:themeColor="accent1"/>
          <w:szCs w:val="22"/>
        </w:rPr>
      </w:pPr>
      <w:r w:rsidRPr="001E4383">
        <w:rPr>
          <w:color w:val="1D428A" w:themeColor="accent1"/>
          <w:szCs w:val="22"/>
        </w:rPr>
        <w:t xml:space="preserve">Kind regards, </w:t>
      </w:r>
    </w:p>
    <w:p w14:paraId="3AC5863B" w14:textId="77777777" w:rsidR="00D41BC0" w:rsidRPr="001E4383" w:rsidRDefault="00D41BC0" w:rsidP="00D41BC0">
      <w:pPr>
        <w:pStyle w:val="BodyText"/>
        <w:spacing w:before="0" w:after="0" w:line="240" w:lineRule="auto"/>
        <w:rPr>
          <w:color w:val="1D428A" w:themeColor="accent1"/>
          <w:szCs w:val="22"/>
        </w:rPr>
      </w:pPr>
      <w:r w:rsidRPr="001E4383">
        <w:rPr>
          <w:color w:val="1D428A" w:themeColor="accent1"/>
          <w:szCs w:val="22"/>
        </w:rPr>
        <w:t>Mrs Laura Karam</w:t>
      </w:r>
    </w:p>
    <w:p w14:paraId="5F5D8B7C" w14:textId="00398C3C" w:rsidR="00D41BC0" w:rsidRPr="001E4383" w:rsidRDefault="00D41BC0" w:rsidP="00D41BC0">
      <w:pPr>
        <w:pStyle w:val="BodyText"/>
        <w:spacing w:before="0" w:after="0" w:line="240" w:lineRule="auto"/>
        <w:rPr>
          <w:color w:val="1D428A" w:themeColor="accent1"/>
          <w:szCs w:val="22"/>
        </w:rPr>
      </w:pPr>
      <w:r w:rsidRPr="001E4383">
        <w:rPr>
          <w:color w:val="1D428A" w:themeColor="accent1"/>
          <w:szCs w:val="22"/>
        </w:rPr>
        <w:t xml:space="preserve">R/Principal </w:t>
      </w:r>
    </w:p>
    <w:sectPr w:rsidR="00D41BC0" w:rsidRPr="001E4383" w:rsidSect="007C4567">
      <w:headerReference w:type="even" r:id="rId38"/>
      <w:headerReference w:type="default" r:id="rId39"/>
      <w:footerReference w:type="even" r:id="rId40"/>
      <w:footerReference w:type="default" r:id="rId41"/>
      <w:headerReference w:type="first" r:id="rId42"/>
      <w:footerReference w:type="first" r:id="rId43"/>
      <w:pgSz w:w="11900" w:h="16840" w:code="9"/>
      <w:pgMar w:top="1134" w:right="680" w:bottom="1021" w:left="680" w:header="709"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1AB99" w14:textId="77777777" w:rsidR="00A11588" w:rsidRDefault="00A11588" w:rsidP="00191F45">
      <w:r>
        <w:separator/>
      </w:r>
    </w:p>
    <w:p w14:paraId="3D510C7C" w14:textId="77777777" w:rsidR="00A11588" w:rsidRDefault="00A11588"/>
    <w:p w14:paraId="6958CD35" w14:textId="77777777" w:rsidR="00A11588" w:rsidRDefault="00A11588"/>
    <w:p w14:paraId="0EC55422" w14:textId="77777777" w:rsidR="00A11588" w:rsidRDefault="00A11588"/>
    <w:p w14:paraId="433942B7" w14:textId="77777777" w:rsidR="00A11588" w:rsidRDefault="00A11588"/>
  </w:endnote>
  <w:endnote w:type="continuationSeparator" w:id="0">
    <w:p w14:paraId="3ECD5B76" w14:textId="77777777" w:rsidR="00A11588" w:rsidRDefault="00A11588" w:rsidP="00191F45">
      <w:r>
        <w:continuationSeparator/>
      </w:r>
    </w:p>
    <w:p w14:paraId="673A9741" w14:textId="77777777" w:rsidR="00A11588" w:rsidRDefault="00A11588"/>
    <w:p w14:paraId="4DC98D34" w14:textId="77777777" w:rsidR="00A11588" w:rsidRDefault="00A11588"/>
    <w:p w14:paraId="483ACFA5" w14:textId="77777777" w:rsidR="00A11588" w:rsidRDefault="00A11588"/>
    <w:p w14:paraId="133CB8EC" w14:textId="77777777" w:rsidR="00A11588" w:rsidRDefault="00A115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5F65" w14:textId="2219F487" w:rsidR="00A23A8C" w:rsidRPr="004D333E" w:rsidRDefault="00A23A8C" w:rsidP="002F6019">
    <w:pPr>
      <w:pStyle w:val="Footer"/>
    </w:pPr>
    <w:r w:rsidRPr="002810D3">
      <w:fldChar w:fldCharType="begin"/>
    </w:r>
    <w:r w:rsidRPr="002810D3">
      <w:instrText xml:space="preserve"> PAGE </w:instrText>
    </w:r>
    <w:r w:rsidRPr="002810D3">
      <w:fldChar w:fldCharType="separate"/>
    </w:r>
    <w:r w:rsidR="00CB1D1B">
      <w:rPr>
        <w:noProof/>
      </w:rPr>
      <w:t>2</w:t>
    </w:r>
    <w:r w:rsidRPr="002810D3">
      <w:fldChar w:fldCharType="end"/>
    </w:r>
    <w:r w:rsidRPr="002810D3">
      <w:tab/>
    </w:r>
    <w:r>
      <w:t>Replace with name of document</w:t>
    </w:r>
  </w:p>
  <w:p w14:paraId="2D4023BB" w14:textId="77777777" w:rsidR="00AD1285" w:rsidRDefault="00AD12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711E" w14:textId="021B7AC0" w:rsidR="00331549" w:rsidRDefault="00331549">
    <w:pPr>
      <w:pStyle w:val="Footer"/>
    </w:pPr>
    <w:r w:rsidRPr="002F6019">
      <w:t xml:space="preserve">More information about Term 4 and the return to school is available at </w:t>
    </w:r>
    <w:hyperlink r:id="rId1" w:history="1">
      <w:r w:rsidR="001A662B" w:rsidRPr="00044684">
        <w:rPr>
          <w:rStyle w:val="Hyperlink"/>
          <w:sz w:val="18"/>
        </w:rPr>
        <w:t>education.nsw.gov.au/covid-19/advice-for-families</w:t>
      </w:r>
    </w:hyperlink>
    <w:r w:rsidRPr="002F6019">
      <w:tab/>
    </w:r>
    <w:r w:rsidRPr="002F6019">
      <w:rPr>
        <w:noProof/>
        <w:lang w:eastAsia="en-AU"/>
      </w:rPr>
      <w:drawing>
        <wp:inline distT="0" distB="0" distL="0" distR="0" wp14:anchorId="69FA1A57" wp14:editId="3AD16E8C">
          <wp:extent cx="495300" cy="522301"/>
          <wp:effectExtent l="0" t="0" r="0" b="0"/>
          <wp:docPr id="19" name="Picture 19" descr="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W Government"/>
                  <pic:cNvPicPr/>
                </pic:nvPicPr>
                <pic:blipFill>
                  <a:blip r:embed="rId2">
                    <a:extLst>
                      <a:ext uri="{28A0092B-C50C-407E-A947-70E740481C1C}">
                        <a14:useLocalDpi xmlns:a14="http://schemas.microsoft.com/office/drawing/2010/main" val="0"/>
                      </a:ext>
                    </a:extLst>
                  </a:blip>
                  <a:stretch>
                    <a:fillRect/>
                  </a:stretch>
                </pic:blipFill>
                <pic:spPr>
                  <a:xfrm>
                    <a:off x="0" y="0"/>
                    <a:ext cx="509293" cy="53705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7AA0" w14:textId="18B2CAD6" w:rsidR="003038C7" w:rsidRPr="002F6019" w:rsidRDefault="002F6019" w:rsidP="002F6019">
    <w:pPr>
      <w:pStyle w:val="Footer"/>
    </w:pPr>
    <w:r w:rsidRPr="002F6019">
      <w:t>More information about Term 4 and the return to school is available at</w:t>
    </w:r>
    <w:r w:rsidR="00977716">
      <w:t xml:space="preserve"> </w:t>
    </w:r>
    <w:hyperlink r:id="rId1" w:history="1">
      <w:r w:rsidR="00977716" w:rsidRPr="00044684">
        <w:rPr>
          <w:rStyle w:val="Hyperlink"/>
          <w:sz w:val="18"/>
        </w:rPr>
        <w:t>education.nsw.gov.au/covid-19/advice-for-families</w:t>
      </w:r>
    </w:hyperlink>
    <w:r w:rsidR="00977716">
      <w:t xml:space="preserve"> </w:t>
    </w:r>
    <w:r w:rsidRPr="002F6019">
      <w:tab/>
    </w:r>
    <w:r w:rsidRPr="002F6019">
      <w:rPr>
        <w:noProof/>
        <w:lang w:eastAsia="en-AU"/>
      </w:rPr>
      <w:drawing>
        <wp:inline distT="0" distB="0" distL="0" distR="0" wp14:anchorId="3A3B8968" wp14:editId="2D9DF326">
          <wp:extent cx="495300" cy="522301"/>
          <wp:effectExtent l="0" t="0" r="0" b="0"/>
          <wp:docPr id="1" name="Picture 1" descr="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W Government"/>
                  <pic:cNvPicPr/>
                </pic:nvPicPr>
                <pic:blipFill>
                  <a:blip r:embed="rId2">
                    <a:extLst>
                      <a:ext uri="{28A0092B-C50C-407E-A947-70E740481C1C}">
                        <a14:useLocalDpi xmlns:a14="http://schemas.microsoft.com/office/drawing/2010/main" val="0"/>
                      </a:ext>
                    </a:extLst>
                  </a:blip>
                  <a:stretch>
                    <a:fillRect/>
                  </a:stretch>
                </pic:blipFill>
                <pic:spPr>
                  <a:xfrm>
                    <a:off x="0" y="0"/>
                    <a:ext cx="509293" cy="5370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A4133" w14:textId="77777777" w:rsidR="00A11588" w:rsidRDefault="00A11588" w:rsidP="00191F45">
      <w:bookmarkStart w:id="0" w:name="_Hlk84345326"/>
      <w:bookmarkEnd w:id="0"/>
      <w:r>
        <w:separator/>
      </w:r>
    </w:p>
    <w:p w14:paraId="07B42470" w14:textId="77777777" w:rsidR="00A11588" w:rsidRDefault="00A11588"/>
    <w:p w14:paraId="24E6872C" w14:textId="77777777" w:rsidR="00A11588" w:rsidRDefault="00A11588"/>
    <w:p w14:paraId="3ADC7C73" w14:textId="77777777" w:rsidR="00A11588" w:rsidRDefault="00A11588"/>
    <w:p w14:paraId="379F1CF9" w14:textId="77777777" w:rsidR="00A11588" w:rsidRDefault="00A11588"/>
  </w:footnote>
  <w:footnote w:type="continuationSeparator" w:id="0">
    <w:p w14:paraId="736BF2B4" w14:textId="77777777" w:rsidR="00A11588" w:rsidRDefault="00A11588" w:rsidP="00191F45">
      <w:r>
        <w:continuationSeparator/>
      </w:r>
    </w:p>
    <w:p w14:paraId="0F4AE731" w14:textId="77777777" w:rsidR="00A11588" w:rsidRDefault="00A11588"/>
    <w:p w14:paraId="479409C2" w14:textId="77777777" w:rsidR="00A11588" w:rsidRDefault="00A11588"/>
    <w:p w14:paraId="154731D8" w14:textId="77777777" w:rsidR="00A11588" w:rsidRDefault="00A11588"/>
    <w:p w14:paraId="674FE131" w14:textId="77777777" w:rsidR="00A11588" w:rsidRDefault="00A115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6DAED" w14:textId="77777777" w:rsidR="001A662B" w:rsidRDefault="001A66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A6A0" w14:textId="2AE8ADF6" w:rsidR="00FD15C5" w:rsidRDefault="00FD15C5" w:rsidP="00FD15C5">
    <w:r>
      <w:rPr>
        <w:noProof/>
        <w:lang w:eastAsia="en-AU"/>
      </w:rPr>
      <w:drawing>
        <wp:anchor distT="0" distB="0" distL="114300" distR="114300" simplePos="0" relativeHeight="251659264" behindDoc="1" locked="0" layoutInCell="1" allowOverlap="1" wp14:anchorId="20E03075" wp14:editId="0C976BFC">
          <wp:simplePos x="0" y="0"/>
          <wp:positionH relativeFrom="column">
            <wp:posOffset>-454660</wp:posOffset>
          </wp:positionH>
          <wp:positionV relativeFrom="paragraph">
            <wp:posOffset>-442594</wp:posOffset>
          </wp:positionV>
          <wp:extent cx="7540625" cy="8077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92427"/>
                  <a:stretch/>
                </pic:blipFill>
                <pic:spPr bwMode="auto">
                  <a:xfrm>
                    <a:off x="0" y="0"/>
                    <a:ext cx="7541801" cy="807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CEC08" w14:textId="77777777" w:rsidR="00AD1285" w:rsidRDefault="00AD128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7ACD" w14:textId="2702CD38" w:rsidR="00A23A8C" w:rsidRPr="00647B35" w:rsidRDefault="00DD5929" w:rsidP="00647B35">
    <w:pPr>
      <w:pStyle w:val="BodyText"/>
    </w:pPr>
    <w:r>
      <w:rPr>
        <w:noProof/>
        <w:lang w:bidi="ar-SA"/>
      </w:rPr>
      <w:drawing>
        <wp:anchor distT="0" distB="0" distL="114300" distR="114300" simplePos="0" relativeHeight="251658240" behindDoc="1" locked="0" layoutInCell="1" allowOverlap="1" wp14:anchorId="3BFCA400" wp14:editId="46B13D54">
          <wp:simplePos x="0" y="0"/>
          <wp:positionH relativeFrom="column">
            <wp:posOffset>-382905</wp:posOffset>
          </wp:positionH>
          <wp:positionV relativeFrom="paragraph">
            <wp:posOffset>-442594</wp:posOffset>
          </wp:positionV>
          <wp:extent cx="7568286" cy="2362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77935"/>
                  <a:stretch/>
                </pic:blipFill>
                <pic:spPr bwMode="auto">
                  <a:xfrm>
                    <a:off x="0" y="0"/>
                    <a:ext cx="7568286"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3CA"/>
    <w:multiLevelType w:val="hybridMultilevel"/>
    <w:tmpl w:val="B316E4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483EDE"/>
    <w:multiLevelType w:val="hybridMultilevel"/>
    <w:tmpl w:val="18C20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A97C2A"/>
    <w:multiLevelType w:val="hybridMultilevel"/>
    <w:tmpl w:val="5B44C1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CE27722"/>
    <w:multiLevelType w:val="hybridMultilevel"/>
    <w:tmpl w:val="2558E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1A3B91"/>
    <w:multiLevelType w:val="hybridMultilevel"/>
    <w:tmpl w:val="D7602A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3817B6D"/>
    <w:multiLevelType w:val="multilevel"/>
    <w:tmpl w:val="A9CE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90A8C"/>
    <w:multiLevelType w:val="hybridMultilevel"/>
    <w:tmpl w:val="87403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E27F7E"/>
    <w:multiLevelType w:val="hybridMultilevel"/>
    <w:tmpl w:val="A86CAD9C"/>
    <w:lvl w:ilvl="0" w:tplc="0C090001">
      <w:start w:val="1"/>
      <w:numFmt w:val="bullet"/>
      <w:lvlText w:val=""/>
      <w:lvlJc w:val="left"/>
      <w:pPr>
        <w:ind w:left="1372"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8" w15:restartNumberingAfterBreak="0">
    <w:nsid w:val="195E5D25"/>
    <w:multiLevelType w:val="hybridMultilevel"/>
    <w:tmpl w:val="4E581AE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1C407085"/>
    <w:multiLevelType w:val="hybridMultilevel"/>
    <w:tmpl w:val="76C4D79A"/>
    <w:lvl w:ilvl="0" w:tplc="E8603D78">
      <w:numFmt w:val="bullet"/>
      <w:pStyle w:val="Lis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F96A9D"/>
    <w:multiLevelType w:val="hybridMultilevel"/>
    <w:tmpl w:val="9B4E83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057E50"/>
    <w:multiLevelType w:val="multilevel"/>
    <w:tmpl w:val="418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81A0E"/>
    <w:multiLevelType w:val="hybridMultilevel"/>
    <w:tmpl w:val="764EF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837F2C"/>
    <w:multiLevelType w:val="hybridMultilevel"/>
    <w:tmpl w:val="3B907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9B23AC"/>
    <w:multiLevelType w:val="hybridMultilevel"/>
    <w:tmpl w:val="7180A4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D2529C"/>
    <w:multiLevelType w:val="hybridMultilevel"/>
    <w:tmpl w:val="F1EEF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926120"/>
    <w:multiLevelType w:val="hybridMultilevel"/>
    <w:tmpl w:val="A920BB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C37466"/>
    <w:multiLevelType w:val="hybridMultilevel"/>
    <w:tmpl w:val="768AF5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C8166F8"/>
    <w:multiLevelType w:val="multilevel"/>
    <w:tmpl w:val="476C553C"/>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284" w:firstLine="0"/>
      </w:pPr>
      <w:rPr>
        <w:rFonts w:hint="default"/>
      </w:rPr>
    </w:lvl>
    <w:lvl w:ilvl="2">
      <w:start w:val="1"/>
      <w:numFmt w:val="decimal"/>
      <w:lvlText w:val="%3."/>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9" w15:restartNumberingAfterBreak="0">
    <w:nsid w:val="40E968FC"/>
    <w:multiLevelType w:val="hybridMultilevel"/>
    <w:tmpl w:val="A13E7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F02BAD"/>
    <w:multiLevelType w:val="multilevel"/>
    <w:tmpl w:val="AF24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5F51CA"/>
    <w:multiLevelType w:val="hybridMultilevel"/>
    <w:tmpl w:val="02584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DC15AD"/>
    <w:multiLevelType w:val="hybridMultilevel"/>
    <w:tmpl w:val="9984E4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4C30A9"/>
    <w:multiLevelType w:val="hybridMultilevel"/>
    <w:tmpl w:val="1D8284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2A367E"/>
    <w:multiLevelType w:val="hybridMultilevel"/>
    <w:tmpl w:val="7D20BE0E"/>
    <w:lvl w:ilvl="0" w:tplc="BC96790E">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1C100A"/>
    <w:multiLevelType w:val="hybridMultilevel"/>
    <w:tmpl w:val="069869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535D09"/>
    <w:multiLevelType w:val="hybridMultilevel"/>
    <w:tmpl w:val="742AE330"/>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77B5A6C"/>
    <w:multiLevelType w:val="multilevel"/>
    <w:tmpl w:val="3484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AE57B9"/>
    <w:multiLevelType w:val="hybridMultilevel"/>
    <w:tmpl w:val="4548291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F275A6"/>
    <w:multiLevelType w:val="hybridMultilevel"/>
    <w:tmpl w:val="74EA9B1A"/>
    <w:lvl w:ilvl="0" w:tplc="0C09000F">
      <w:start w:val="1"/>
      <w:numFmt w:val="decimal"/>
      <w:lvlText w:val="%1."/>
      <w:lvlJc w:val="left"/>
      <w:pPr>
        <w:ind w:left="3532" w:hanging="360"/>
      </w:pPr>
    </w:lvl>
    <w:lvl w:ilvl="1" w:tplc="0C090019" w:tentative="1">
      <w:start w:val="1"/>
      <w:numFmt w:val="lowerLetter"/>
      <w:lvlText w:val="%2."/>
      <w:lvlJc w:val="left"/>
      <w:pPr>
        <w:ind w:left="4252" w:hanging="360"/>
      </w:pPr>
    </w:lvl>
    <w:lvl w:ilvl="2" w:tplc="0C09001B" w:tentative="1">
      <w:start w:val="1"/>
      <w:numFmt w:val="lowerRoman"/>
      <w:lvlText w:val="%3."/>
      <w:lvlJc w:val="right"/>
      <w:pPr>
        <w:ind w:left="4972" w:hanging="180"/>
      </w:pPr>
    </w:lvl>
    <w:lvl w:ilvl="3" w:tplc="0C09000F" w:tentative="1">
      <w:start w:val="1"/>
      <w:numFmt w:val="decimal"/>
      <w:lvlText w:val="%4."/>
      <w:lvlJc w:val="left"/>
      <w:pPr>
        <w:ind w:left="5692" w:hanging="360"/>
      </w:pPr>
    </w:lvl>
    <w:lvl w:ilvl="4" w:tplc="0C090019" w:tentative="1">
      <w:start w:val="1"/>
      <w:numFmt w:val="lowerLetter"/>
      <w:lvlText w:val="%5."/>
      <w:lvlJc w:val="left"/>
      <w:pPr>
        <w:ind w:left="6412" w:hanging="360"/>
      </w:pPr>
    </w:lvl>
    <w:lvl w:ilvl="5" w:tplc="0C09001B" w:tentative="1">
      <w:start w:val="1"/>
      <w:numFmt w:val="lowerRoman"/>
      <w:lvlText w:val="%6."/>
      <w:lvlJc w:val="right"/>
      <w:pPr>
        <w:ind w:left="7132" w:hanging="180"/>
      </w:pPr>
    </w:lvl>
    <w:lvl w:ilvl="6" w:tplc="0C09000F" w:tentative="1">
      <w:start w:val="1"/>
      <w:numFmt w:val="decimal"/>
      <w:lvlText w:val="%7."/>
      <w:lvlJc w:val="left"/>
      <w:pPr>
        <w:ind w:left="7852" w:hanging="360"/>
      </w:pPr>
    </w:lvl>
    <w:lvl w:ilvl="7" w:tplc="0C090019" w:tentative="1">
      <w:start w:val="1"/>
      <w:numFmt w:val="lowerLetter"/>
      <w:lvlText w:val="%8."/>
      <w:lvlJc w:val="left"/>
      <w:pPr>
        <w:ind w:left="8572" w:hanging="360"/>
      </w:pPr>
    </w:lvl>
    <w:lvl w:ilvl="8" w:tplc="0C09001B" w:tentative="1">
      <w:start w:val="1"/>
      <w:numFmt w:val="lowerRoman"/>
      <w:lvlText w:val="%9."/>
      <w:lvlJc w:val="right"/>
      <w:pPr>
        <w:ind w:left="9292" w:hanging="180"/>
      </w:pPr>
    </w:lvl>
  </w:abstractNum>
  <w:abstractNum w:abstractNumId="30" w15:restartNumberingAfterBreak="0">
    <w:nsid w:val="59B25B4B"/>
    <w:multiLevelType w:val="hybridMultilevel"/>
    <w:tmpl w:val="06F07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E53912"/>
    <w:multiLevelType w:val="multilevel"/>
    <w:tmpl w:val="27FC7202"/>
    <w:lvl w:ilvl="0">
      <w:start w:val="1"/>
      <w:numFmt w:val="bullet"/>
      <w:pStyle w:val="ListBullet"/>
      <w:lvlText w:val=""/>
      <w:lvlJc w:val="left"/>
      <w:pPr>
        <w:tabs>
          <w:tab w:val="num" w:pos="1020"/>
        </w:tabs>
        <w:ind w:left="1020" w:hanging="368"/>
      </w:pPr>
      <w:rPr>
        <w:rFonts w:ascii="Symbol" w:hAnsi="Symbol" w:hint="default"/>
      </w:rPr>
    </w:lvl>
    <w:lvl w:ilvl="1">
      <w:start w:val="1"/>
      <w:numFmt w:val="lowerLetter"/>
      <w:lvlText w:val="%2)"/>
      <w:lvlJc w:val="left"/>
      <w:pPr>
        <w:ind w:left="1372" w:hanging="360"/>
      </w:pPr>
      <w:rPr>
        <w:rFonts w:hint="default"/>
      </w:rPr>
    </w:lvl>
    <w:lvl w:ilvl="2">
      <w:start w:val="1"/>
      <w:numFmt w:val="lowerRoman"/>
      <w:lvlText w:val="%3)"/>
      <w:lvlJc w:val="left"/>
      <w:pPr>
        <w:ind w:left="1732" w:hanging="360"/>
      </w:pPr>
      <w:rPr>
        <w:rFonts w:hint="default"/>
      </w:rPr>
    </w:lvl>
    <w:lvl w:ilvl="3">
      <w:start w:val="1"/>
      <w:numFmt w:val="decimal"/>
      <w:lvlText w:val="(%4)"/>
      <w:lvlJc w:val="left"/>
      <w:pPr>
        <w:ind w:left="2092" w:hanging="360"/>
      </w:pPr>
      <w:rPr>
        <w:rFonts w:hint="default"/>
      </w:rPr>
    </w:lvl>
    <w:lvl w:ilvl="4">
      <w:start w:val="1"/>
      <w:numFmt w:val="lowerLetter"/>
      <w:lvlText w:val="(%5)"/>
      <w:lvlJc w:val="left"/>
      <w:pPr>
        <w:ind w:left="2452" w:hanging="360"/>
      </w:pPr>
      <w:rPr>
        <w:rFonts w:hint="default"/>
      </w:rPr>
    </w:lvl>
    <w:lvl w:ilvl="5">
      <w:start w:val="1"/>
      <w:numFmt w:val="lowerRoman"/>
      <w:lvlText w:val="(%6)"/>
      <w:lvlJc w:val="left"/>
      <w:pPr>
        <w:ind w:left="2812" w:hanging="360"/>
      </w:pPr>
      <w:rPr>
        <w:rFonts w:hint="default"/>
      </w:rPr>
    </w:lvl>
    <w:lvl w:ilvl="6">
      <w:start w:val="1"/>
      <w:numFmt w:val="decimal"/>
      <w:lvlText w:val="%7."/>
      <w:lvlJc w:val="left"/>
      <w:pPr>
        <w:ind w:left="3172" w:hanging="360"/>
      </w:pPr>
      <w:rPr>
        <w:rFonts w:hint="default"/>
      </w:rPr>
    </w:lvl>
    <w:lvl w:ilvl="7">
      <w:start w:val="1"/>
      <w:numFmt w:val="lowerLetter"/>
      <w:lvlText w:val="%8."/>
      <w:lvlJc w:val="left"/>
      <w:pPr>
        <w:ind w:left="3532" w:hanging="360"/>
      </w:pPr>
      <w:rPr>
        <w:rFonts w:hint="default"/>
      </w:rPr>
    </w:lvl>
    <w:lvl w:ilvl="8">
      <w:start w:val="1"/>
      <w:numFmt w:val="lowerRoman"/>
      <w:lvlText w:val="%9."/>
      <w:lvlJc w:val="left"/>
      <w:pPr>
        <w:ind w:left="3892" w:hanging="360"/>
      </w:pPr>
      <w:rPr>
        <w:rFonts w:hint="default"/>
      </w:rPr>
    </w:lvl>
  </w:abstractNum>
  <w:abstractNum w:abstractNumId="32" w15:restartNumberingAfterBreak="0">
    <w:nsid w:val="5DB106D3"/>
    <w:multiLevelType w:val="hybridMultilevel"/>
    <w:tmpl w:val="ACF4B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4" w15:restartNumberingAfterBreak="0">
    <w:nsid w:val="60C0695B"/>
    <w:multiLevelType w:val="multilevel"/>
    <w:tmpl w:val="17A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6" w15:restartNumberingAfterBreak="0">
    <w:nsid w:val="64696395"/>
    <w:multiLevelType w:val="hybridMultilevel"/>
    <w:tmpl w:val="EAE2A5D2"/>
    <w:lvl w:ilvl="0" w:tplc="ECF4E17C">
      <w:start w:val="1"/>
      <w:numFmt w:val="bullet"/>
      <w:lvlText w:val=""/>
      <w:lvlJc w:val="left"/>
      <w:pPr>
        <w:ind w:left="1134" w:hanging="414"/>
      </w:pPr>
      <w:rPr>
        <w:rFonts w:ascii="Symbol" w:hAnsi="Symbol" w:hint="default"/>
      </w:rPr>
    </w:lvl>
    <w:lvl w:ilvl="1" w:tplc="009A5F20">
      <w:numFmt w:val="bullet"/>
      <w:lvlText w:val="-"/>
      <w:lvlJc w:val="left"/>
      <w:pPr>
        <w:ind w:left="1800" w:hanging="360"/>
      </w:pPr>
      <w:rPr>
        <w:rFonts w:ascii="Montserrat Medium" w:eastAsia="Times New Roman" w:hAnsi="Montserrat Medium"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8177B68"/>
    <w:multiLevelType w:val="hybridMultilevel"/>
    <w:tmpl w:val="BEF8D3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E85198"/>
    <w:multiLevelType w:val="hybridMultilevel"/>
    <w:tmpl w:val="04522622"/>
    <w:lvl w:ilvl="0" w:tplc="2CFE8E50">
      <w:numFmt w:val="bullet"/>
      <w:lvlText w:val="•"/>
      <w:lvlJc w:val="left"/>
      <w:pPr>
        <w:ind w:left="785" w:hanging="280"/>
      </w:pPr>
      <w:rPr>
        <w:rFonts w:ascii="Montserrat" w:eastAsia="Montserrat" w:hAnsi="Montserrat" w:cs="Montserrat" w:hint="default"/>
        <w:b/>
        <w:bCs/>
        <w:color w:val="231F20"/>
        <w:spacing w:val="-2"/>
        <w:w w:val="100"/>
        <w:sz w:val="18"/>
        <w:szCs w:val="18"/>
      </w:rPr>
    </w:lvl>
    <w:lvl w:ilvl="1" w:tplc="077C7F4C">
      <w:numFmt w:val="bullet"/>
      <w:lvlText w:val="•"/>
      <w:lvlJc w:val="left"/>
      <w:pPr>
        <w:ind w:left="865" w:hanging="270"/>
      </w:pPr>
      <w:rPr>
        <w:rFonts w:ascii="Montserrat" w:eastAsia="Montserrat" w:hAnsi="Montserrat" w:cs="Montserrat" w:hint="default"/>
        <w:b/>
        <w:bCs/>
        <w:color w:val="231F20"/>
        <w:spacing w:val="-1"/>
        <w:w w:val="100"/>
        <w:sz w:val="18"/>
        <w:szCs w:val="18"/>
      </w:rPr>
    </w:lvl>
    <w:lvl w:ilvl="2" w:tplc="0D12DA3C">
      <w:numFmt w:val="bullet"/>
      <w:lvlText w:val="•"/>
      <w:lvlJc w:val="left"/>
      <w:pPr>
        <w:ind w:left="587" w:hanging="270"/>
      </w:pPr>
      <w:rPr>
        <w:rFonts w:hint="default"/>
      </w:rPr>
    </w:lvl>
    <w:lvl w:ilvl="3" w:tplc="BC58033E">
      <w:numFmt w:val="bullet"/>
      <w:lvlText w:val="•"/>
      <w:lvlJc w:val="left"/>
      <w:pPr>
        <w:ind w:left="314" w:hanging="270"/>
      </w:pPr>
      <w:rPr>
        <w:rFonts w:hint="default"/>
      </w:rPr>
    </w:lvl>
    <w:lvl w:ilvl="4" w:tplc="D304D17E">
      <w:numFmt w:val="bullet"/>
      <w:lvlText w:val="•"/>
      <w:lvlJc w:val="left"/>
      <w:pPr>
        <w:ind w:left="41" w:hanging="270"/>
      </w:pPr>
      <w:rPr>
        <w:rFonts w:hint="default"/>
      </w:rPr>
    </w:lvl>
    <w:lvl w:ilvl="5" w:tplc="5F12A87C">
      <w:numFmt w:val="bullet"/>
      <w:lvlText w:val="•"/>
      <w:lvlJc w:val="left"/>
      <w:pPr>
        <w:ind w:left="-232" w:hanging="270"/>
      </w:pPr>
      <w:rPr>
        <w:rFonts w:hint="default"/>
      </w:rPr>
    </w:lvl>
    <w:lvl w:ilvl="6" w:tplc="168442B2">
      <w:numFmt w:val="bullet"/>
      <w:lvlText w:val="•"/>
      <w:lvlJc w:val="left"/>
      <w:pPr>
        <w:ind w:left="-505" w:hanging="270"/>
      </w:pPr>
      <w:rPr>
        <w:rFonts w:hint="default"/>
      </w:rPr>
    </w:lvl>
    <w:lvl w:ilvl="7" w:tplc="178A62FC">
      <w:numFmt w:val="bullet"/>
      <w:lvlText w:val="•"/>
      <w:lvlJc w:val="left"/>
      <w:pPr>
        <w:ind w:left="-778" w:hanging="270"/>
      </w:pPr>
      <w:rPr>
        <w:rFonts w:hint="default"/>
      </w:rPr>
    </w:lvl>
    <w:lvl w:ilvl="8" w:tplc="D85E2702">
      <w:numFmt w:val="bullet"/>
      <w:lvlText w:val="•"/>
      <w:lvlJc w:val="left"/>
      <w:pPr>
        <w:ind w:left="-1051" w:hanging="270"/>
      </w:pPr>
      <w:rPr>
        <w:rFonts w:hint="default"/>
      </w:rPr>
    </w:lvl>
  </w:abstractNum>
  <w:abstractNum w:abstractNumId="39" w15:restartNumberingAfterBreak="0">
    <w:nsid w:val="693619BE"/>
    <w:multiLevelType w:val="multilevel"/>
    <w:tmpl w:val="8266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501E9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A4580B"/>
    <w:multiLevelType w:val="hybridMultilevel"/>
    <w:tmpl w:val="3D2E7C7A"/>
    <w:lvl w:ilvl="0" w:tplc="1F14832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A11DBD"/>
    <w:multiLevelType w:val="hybridMultilevel"/>
    <w:tmpl w:val="2FD0AC8C"/>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3" w15:restartNumberingAfterBreak="0">
    <w:nsid w:val="756A273A"/>
    <w:multiLevelType w:val="hybridMultilevel"/>
    <w:tmpl w:val="8A50854C"/>
    <w:lvl w:ilvl="0" w:tplc="4DF053F4">
      <w:start w:val="1"/>
      <w:numFmt w:val="bullet"/>
      <w:lvlText w:val="•"/>
      <w:lvlJc w:val="left"/>
      <w:pPr>
        <w:tabs>
          <w:tab w:val="num" w:pos="548"/>
        </w:tabs>
        <w:ind w:left="548" w:hanging="360"/>
      </w:pPr>
      <w:rPr>
        <w:rFonts w:ascii="Arial" w:hAnsi="Arial" w:hint="default"/>
      </w:rPr>
    </w:lvl>
    <w:lvl w:ilvl="1" w:tplc="2C508670">
      <w:start w:val="1"/>
      <w:numFmt w:val="bullet"/>
      <w:lvlText w:val="•"/>
      <w:lvlJc w:val="left"/>
      <w:pPr>
        <w:tabs>
          <w:tab w:val="num" w:pos="1268"/>
        </w:tabs>
        <w:ind w:left="1268" w:hanging="360"/>
      </w:pPr>
      <w:rPr>
        <w:rFonts w:ascii="Arial" w:hAnsi="Arial" w:hint="default"/>
      </w:rPr>
    </w:lvl>
    <w:lvl w:ilvl="2" w:tplc="DEE22E98" w:tentative="1">
      <w:start w:val="1"/>
      <w:numFmt w:val="bullet"/>
      <w:lvlText w:val="•"/>
      <w:lvlJc w:val="left"/>
      <w:pPr>
        <w:tabs>
          <w:tab w:val="num" w:pos="1988"/>
        </w:tabs>
        <w:ind w:left="1988" w:hanging="360"/>
      </w:pPr>
      <w:rPr>
        <w:rFonts w:ascii="Arial" w:hAnsi="Arial" w:hint="default"/>
      </w:rPr>
    </w:lvl>
    <w:lvl w:ilvl="3" w:tplc="0C823B9C" w:tentative="1">
      <w:start w:val="1"/>
      <w:numFmt w:val="bullet"/>
      <w:lvlText w:val="•"/>
      <w:lvlJc w:val="left"/>
      <w:pPr>
        <w:tabs>
          <w:tab w:val="num" w:pos="2708"/>
        </w:tabs>
        <w:ind w:left="2708" w:hanging="360"/>
      </w:pPr>
      <w:rPr>
        <w:rFonts w:ascii="Arial" w:hAnsi="Arial" w:hint="default"/>
      </w:rPr>
    </w:lvl>
    <w:lvl w:ilvl="4" w:tplc="3482B344" w:tentative="1">
      <w:start w:val="1"/>
      <w:numFmt w:val="bullet"/>
      <w:lvlText w:val="•"/>
      <w:lvlJc w:val="left"/>
      <w:pPr>
        <w:tabs>
          <w:tab w:val="num" w:pos="3428"/>
        </w:tabs>
        <w:ind w:left="3428" w:hanging="360"/>
      </w:pPr>
      <w:rPr>
        <w:rFonts w:ascii="Arial" w:hAnsi="Arial" w:hint="default"/>
      </w:rPr>
    </w:lvl>
    <w:lvl w:ilvl="5" w:tplc="AA0C40A0" w:tentative="1">
      <w:start w:val="1"/>
      <w:numFmt w:val="bullet"/>
      <w:lvlText w:val="•"/>
      <w:lvlJc w:val="left"/>
      <w:pPr>
        <w:tabs>
          <w:tab w:val="num" w:pos="4148"/>
        </w:tabs>
        <w:ind w:left="4148" w:hanging="360"/>
      </w:pPr>
      <w:rPr>
        <w:rFonts w:ascii="Arial" w:hAnsi="Arial" w:hint="default"/>
      </w:rPr>
    </w:lvl>
    <w:lvl w:ilvl="6" w:tplc="C9F689AA" w:tentative="1">
      <w:start w:val="1"/>
      <w:numFmt w:val="bullet"/>
      <w:lvlText w:val="•"/>
      <w:lvlJc w:val="left"/>
      <w:pPr>
        <w:tabs>
          <w:tab w:val="num" w:pos="4868"/>
        </w:tabs>
        <w:ind w:left="4868" w:hanging="360"/>
      </w:pPr>
      <w:rPr>
        <w:rFonts w:ascii="Arial" w:hAnsi="Arial" w:hint="default"/>
      </w:rPr>
    </w:lvl>
    <w:lvl w:ilvl="7" w:tplc="EA8CC446" w:tentative="1">
      <w:start w:val="1"/>
      <w:numFmt w:val="bullet"/>
      <w:lvlText w:val="•"/>
      <w:lvlJc w:val="left"/>
      <w:pPr>
        <w:tabs>
          <w:tab w:val="num" w:pos="5588"/>
        </w:tabs>
        <w:ind w:left="5588" w:hanging="360"/>
      </w:pPr>
      <w:rPr>
        <w:rFonts w:ascii="Arial" w:hAnsi="Arial" w:hint="default"/>
      </w:rPr>
    </w:lvl>
    <w:lvl w:ilvl="8" w:tplc="30720EC6" w:tentative="1">
      <w:start w:val="1"/>
      <w:numFmt w:val="bullet"/>
      <w:lvlText w:val="•"/>
      <w:lvlJc w:val="left"/>
      <w:pPr>
        <w:tabs>
          <w:tab w:val="num" w:pos="6308"/>
        </w:tabs>
        <w:ind w:left="6308" w:hanging="360"/>
      </w:pPr>
      <w:rPr>
        <w:rFonts w:ascii="Arial" w:hAnsi="Arial" w:hint="default"/>
      </w:rPr>
    </w:lvl>
  </w:abstractNum>
  <w:abstractNum w:abstractNumId="4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5" w15:restartNumberingAfterBreak="0">
    <w:nsid w:val="7E042FBC"/>
    <w:multiLevelType w:val="hybridMultilevel"/>
    <w:tmpl w:val="D58E5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1"/>
  </w:num>
  <w:num w:numId="3">
    <w:abstractNumId w:val="44"/>
  </w:num>
  <w:num w:numId="4">
    <w:abstractNumId w:val="33"/>
  </w:num>
  <w:num w:numId="5">
    <w:abstractNumId w:val="35"/>
  </w:num>
  <w:num w:numId="6">
    <w:abstractNumId w:val="9"/>
  </w:num>
  <w:num w:numId="7">
    <w:abstractNumId w:val="36"/>
  </w:num>
  <w:num w:numId="8">
    <w:abstractNumId w:val="25"/>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8"/>
  </w:num>
  <w:num w:numId="12">
    <w:abstractNumId w:val="37"/>
  </w:num>
  <w:num w:numId="13">
    <w:abstractNumId w:val="1"/>
  </w:num>
  <w:num w:numId="14">
    <w:abstractNumId w:val="12"/>
  </w:num>
  <w:num w:numId="15">
    <w:abstractNumId w:val="13"/>
  </w:num>
  <w:num w:numId="16">
    <w:abstractNumId w:val="15"/>
  </w:num>
  <w:num w:numId="17">
    <w:abstractNumId w:val="21"/>
  </w:num>
  <w:num w:numId="18">
    <w:abstractNumId w:val="6"/>
  </w:num>
  <w:num w:numId="19">
    <w:abstractNumId w:val="17"/>
  </w:num>
  <w:num w:numId="20">
    <w:abstractNumId w:val="16"/>
  </w:num>
  <w:num w:numId="21">
    <w:abstractNumId w:val="19"/>
  </w:num>
  <w:num w:numId="22">
    <w:abstractNumId w:val="0"/>
  </w:num>
  <w:num w:numId="23">
    <w:abstractNumId w:val="24"/>
  </w:num>
  <w:num w:numId="24">
    <w:abstractNumId w:val="8"/>
  </w:num>
  <w:num w:numId="25">
    <w:abstractNumId w:val="29"/>
  </w:num>
  <w:num w:numId="26">
    <w:abstractNumId w:val="4"/>
  </w:num>
  <w:num w:numId="27">
    <w:abstractNumId w:val="2"/>
  </w:num>
  <w:num w:numId="28">
    <w:abstractNumId w:val="26"/>
  </w:num>
  <w:num w:numId="29">
    <w:abstractNumId w:val="42"/>
  </w:num>
  <w:num w:numId="30">
    <w:abstractNumId w:val="7"/>
  </w:num>
  <w:num w:numId="31">
    <w:abstractNumId w:val="30"/>
  </w:num>
  <w:num w:numId="32">
    <w:abstractNumId w:val="3"/>
  </w:num>
  <w:num w:numId="33">
    <w:abstractNumId w:val="45"/>
  </w:num>
  <w:num w:numId="34">
    <w:abstractNumId w:val="5"/>
  </w:num>
  <w:num w:numId="35">
    <w:abstractNumId w:val="20"/>
  </w:num>
  <w:num w:numId="36">
    <w:abstractNumId w:val="34"/>
  </w:num>
  <w:num w:numId="37">
    <w:abstractNumId w:val="38"/>
  </w:num>
  <w:num w:numId="38">
    <w:abstractNumId w:val="43"/>
  </w:num>
  <w:num w:numId="39">
    <w:abstractNumId w:val="11"/>
  </w:num>
  <w:num w:numId="40">
    <w:abstractNumId w:val="39"/>
  </w:num>
  <w:num w:numId="41">
    <w:abstractNumId w:val="27"/>
  </w:num>
  <w:num w:numId="42">
    <w:abstractNumId w:val="10"/>
  </w:num>
  <w:num w:numId="43">
    <w:abstractNumId w:val="14"/>
  </w:num>
  <w:num w:numId="44">
    <w:abstractNumId w:val="22"/>
  </w:num>
  <w:num w:numId="45">
    <w:abstractNumId w:val="23"/>
  </w:num>
  <w:num w:numId="46">
    <w:abstractNumId w:val="41"/>
  </w:num>
  <w:num w:numId="47">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B02"/>
    <w:rsid w:val="0000031A"/>
    <w:rsid w:val="00001C08"/>
    <w:rsid w:val="00002BF1"/>
    <w:rsid w:val="00006220"/>
    <w:rsid w:val="00006CD7"/>
    <w:rsid w:val="000103FC"/>
    <w:rsid w:val="00010746"/>
    <w:rsid w:val="00010B53"/>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B63"/>
    <w:rsid w:val="00042D30"/>
    <w:rsid w:val="00043FA0"/>
    <w:rsid w:val="00044C5D"/>
    <w:rsid w:val="00044D23"/>
    <w:rsid w:val="00044F0B"/>
    <w:rsid w:val="00046473"/>
    <w:rsid w:val="000507E6"/>
    <w:rsid w:val="0005163D"/>
    <w:rsid w:val="0005199C"/>
    <w:rsid w:val="000534F4"/>
    <w:rsid w:val="000535B7"/>
    <w:rsid w:val="00053726"/>
    <w:rsid w:val="000562A7"/>
    <w:rsid w:val="000564F8"/>
    <w:rsid w:val="00057BC8"/>
    <w:rsid w:val="000604B9"/>
    <w:rsid w:val="000604FC"/>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6F3A"/>
    <w:rsid w:val="000A796C"/>
    <w:rsid w:val="000A7A61"/>
    <w:rsid w:val="000B09C8"/>
    <w:rsid w:val="000B1FC2"/>
    <w:rsid w:val="000B2886"/>
    <w:rsid w:val="000B30E1"/>
    <w:rsid w:val="000B4F65"/>
    <w:rsid w:val="000B70A5"/>
    <w:rsid w:val="000B75CB"/>
    <w:rsid w:val="000B7D49"/>
    <w:rsid w:val="000C0FB5"/>
    <w:rsid w:val="000C1078"/>
    <w:rsid w:val="000C16A7"/>
    <w:rsid w:val="000C1BCD"/>
    <w:rsid w:val="000C250C"/>
    <w:rsid w:val="000C2644"/>
    <w:rsid w:val="000C43DF"/>
    <w:rsid w:val="000C4B14"/>
    <w:rsid w:val="000C575E"/>
    <w:rsid w:val="000C61FB"/>
    <w:rsid w:val="000C6F89"/>
    <w:rsid w:val="000C7D4F"/>
    <w:rsid w:val="000D0A7A"/>
    <w:rsid w:val="000D2063"/>
    <w:rsid w:val="000D24EC"/>
    <w:rsid w:val="000D2C3A"/>
    <w:rsid w:val="000D48A8"/>
    <w:rsid w:val="000D4B5A"/>
    <w:rsid w:val="000D55B1"/>
    <w:rsid w:val="000D64D8"/>
    <w:rsid w:val="000D6535"/>
    <w:rsid w:val="000E3C1C"/>
    <w:rsid w:val="000E41B7"/>
    <w:rsid w:val="000E4BA8"/>
    <w:rsid w:val="000E59DA"/>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57B"/>
    <w:rsid w:val="00113763"/>
    <w:rsid w:val="00114B7D"/>
    <w:rsid w:val="001177C4"/>
    <w:rsid w:val="00117B7D"/>
    <w:rsid w:val="00117FF3"/>
    <w:rsid w:val="0012093E"/>
    <w:rsid w:val="00125C6C"/>
    <w:rsid w:val="00127648"/>
    <w:rsid w:val="0013032B"/>
    <w:rsid w:val="001305EA"/>
    <w:rsid w:val="001328FA"/>
    <w:rsid w:val="0013419A"/>
    <w:rsid w:val="00134357"/>
    <w:rsid w:val="00134700"/>
    <w:rsid w:val="00134E23"/>
    <w:rsid w:val="00135E80"/>
    <w:rsid w:val="00140753"/>
    <w:rsid w:val="0014239C"/>
    <w:rsid w:val="001424F7"/>
    <w:rsid w:val="00143921"/>
    <w:rsid w:val="00146F04"/>
    <w:rsid w:val="00150EBC"/>
    <w:rsid w:val="001520B0"/>
    <w:rsid w:val="001534DA"/>
    <w:rsid w:val="0015446A"/>
    <w:rsid w:val="0015487C"/>
    <w:rsid w:val="00155144"/>
    <w:rsid w:val="0015712E"/>
    <w:rsid w:val="00162C3A"/>
    <w:rsid w:val="00165FF0"/>
    <w:rsid w:val="0017075C"/>
    <w:rsid w:val="00170CB5"/>
    <w:rsid w:val="00171601"/>
    <w:rsid w:val="00171923"/>
    <w:rsid w:val="00174183"/>
    <w:rsid w:val="00176C65"/>
    <w:rsid w:val="00180A15"/>
    <w:rsid w:val="001810F4"/>
    <w:rsid w:val="00181128"/>
    <w:rsid w:val="0018179E"/>
    <w:rsid w:val="00182B46"/>
    <w:rsid w:val="001839C3"/>
    <w:rsid w:val="00183B80"/>
    <w:rsid w:val="00183DB2"/>
    <w:rsid w:val="00183E36"/>
    <w:rsid w:val="00183E9C"/>
    <w:rsid w:val="001841F1"/>
    <w:rsid w:val="0018571A"/>
    <w:rsid w:val="001859B6"/>
    <w:rsid w:val="00187FFC"/>
    <w:rsid w:val="001914B6"/>
    <w:rsid w:val="00191D2F"/>
    <w:rsid w:val="00191F45"/>
    <w:rsid w:val="00193503"/>
    <w:rsid w:val="001939CA"/>
    <w:rsid w:val="00193B82"/>
    <w:rsid w:val="0019600C"/>
    <w:rsid w:val="00196CF1"/>
    <w:rsid w:val="00197B41"/>
    <w:rsid w:val="001A03EA"/>
    <w:rsid w:val="001A3627"/>
    <w:rsid w:val="001A662B"/>
    <w:rsid w:val="001B3065"/>
    <w:rsid w:val="001B33C0"/>
    <w:rsid w:val="001B4A46"/>
    <w:rsid w:val="001B5E34"/>
    <w:rsid w:val="001B7D77"/>
    <w:rsid w:val="001C2997"/>
    <w:rsid w:val="001C4DB7"/>
    <w:rsid w:val="001C6C9B"/>
    <w:rsid w:val="001D10B2"/>
    <w:rsid w:val="001D3092"/>
    <w:rsid w:val="001D4806"/>
    <w:rsid w:val="001D4CD1"/>
    <w:rsid w:val="001D66C2"/>
    <w:rsid w:val="001E0FFC"/>
    <w:rsid w:val="001E1F93"/>
    <w:rsid w:val="001E24CF"/>
    <w:rsid w:val="001E3097"/>
    <w:rsid w:val="001E4383"/>
    <w:rsid w:val="001E4B06"/>
    <w:rsid w:val="001E5F98"/>
    <w:rsid w:val="001F01F4"/>
    <w:rsid w:val="001F0F26"/>
    <w:rsid w:val="001F2232"/>
    <w:rsid w:val="001F48E2"/>
    <w:rsid w:val="001F5559"/>
    <w:rsid w:val="001F64BE"/>
    <w:rsid w:val="001F6D7B"/>
    <w:rsid w:val="001F7070"/>
    <w:rsid w:val="001F7807"/>
    <w:rsid w:val="002007C8"/>
    <w:rsid w:val="00200AD3"/>
    <w:rsid w:val="00200EF2"/>
    <w:rsid w:val="002016B9"/>
    <w:rsid w:val="00201825"/>
    <w:rsid w:val="00201CB2"/>
    <w:rsid w:val="00202266"/>
    <w:rsid w:val="002046F7"/>
    <w:rsid w:val="0020478D"/>
    <w:rsid w:val="002050FF"/>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761"/>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5B1"/>
    <w:rsid w:val="00256D4F"/>
    <w:rsid w:val="0026086D"/>
    <w:rsid w:val="00260EE8"/>
    <w:rsid w:val="00260F28"/>
    <w:rsid w:val="0026131D"/>
    <w:rsid w:val="00263542"/>
    <w:rsid w:val="002662C6"/>
    <w:rsid w:val="00266738"/>
    <w:rsid w:val="00266D0C"/>
    <w:rsid w:val="00273F94"/>
    <w:rsid w:val="002760B7"/>
    <w:rsid w:val="002810D3"/>
    <w:rsid w:val="002847AE"/>
    <w:rsid w:val="002870F2"/>
    <w:rsid w:val="00287650"/>
    <w:rsid w:val="0029008E"/>
    <w:rsid w:val="00290154"/>
    <w:rsid w:val="00294166"/>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1B0"/>
    <w:rsid w:val="002B7744"/>
    <w:rsid w:val="002C05AC"/>
    <w:rsid w:val="002C32CC"/>
    <w:rsid w:val="002C3953"/>
    <w:rsid w:val="002C56A0"/>
    <w:rsid w:val="002C7496"/>
    <w:rsid w:val="002D0D34"/>
    <w:rsid w:val="002D12FF"/>
    <w:rsid w:val="002D21A5"/>
    <w:rsid w:val="002D4413"/>
    <w:rsid w:val="002D7247"/>
    <w:rsid w:val="002E23E3"/>
    <w:rsid w:val="002E26F3"/>
    <w:rsid w:val="002E34CB"/>
    <w:rsid w:val="002E4059"/>
    <w:rsid w:val="002E4D5B"/>
    <w:rsid w:val="002E5474"/>
    <w:rsid w:val="002E5699"/>
    <w:rsid w:val="002E5832"/>
    <w:rsid w:val="002E600D"/>
    <w:rsid w:val="002E633F"/>
    <w:rsid w:val="002F0BF7"/>
    <w:rsid w:val="002F0D60"/>
    <w:rsid w:val="002F104E"/>
    <w:rsid w:val="002F1BD9"/>
    <w:rsid w:val="002F2DBB"/>
    <w:rsid w:val="002F2FE0"/>
    <w:rsid w:val="002F3A6D"/>
    <w:rsid w:val="002F6019"/>
    <w:rsid w:val="002F749C"/>
    <w:rsid w:val="00303813"/>
    <w:rsid w:val="003038C7"/>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549"/>
    <w:rsid w:val="0033193C"/>
    <w:rsid w:val="00332B30"/>
    <w:rsid w:val="0033532B"/>
    <w:rsid w:val="00336799"/>
    <w:rsid w:val="00337929"/>
    <w:rsid w:val="00340003"/>
    <w:rsid w:val="003429B7"/>
    <w:rsid w:val="00342B92"/>
    <w:rsid w:val="00343B23"/>
    <w:rsid w:val="003444A9"/>
    <w:rsid w:val="003445F2"/>
    <w:rsid w:val="00345858"/>
    <w:rsid w:val="00345EB0"/>
    <w:rsid w:val="0034764B"/>
    <w:rsid w:val="0034780A"/>
    <w:rsid w:val="00347CBE"/>
    <w:rsid w:val="003503AC"/>
    <w:rsid w:val="00352686"/>
    <w:rsid w:val="00352A2B"/>
    <w:rsid w:val="003534AD"/>
    <w:rsid w:val="00354174"/>
    <w:rsid w:val="00357136"/>
    <w:rsid w:val="003576EB"/>
    <w:rsid w:val="00360C67"/>
    <w:rsid w:val="00360E65"/>
    <w:rsid w:val="00361A17"/>
    <w:rsid w:val="00362DCB"/>
    <w:rsid w:val="0036308C"/>
    <w:rsid w:val="00363E8F"/>
    <w:rsid w:val="00365118"/>
    <w:rsid w:val="00366467"/>
    <w:rsid w:val="00367331"/>
    <w:rsid w:val="00367922"/>
    <w:rsid w:val="00370563"/>
    <w:rsid w:val="003713D2"/>
    <w:rsid w:val="00371AF4"/>
    <w:rsid w:val="00372A4F"/>
    <w:rsid w:val="00372B9F"/>
    <w:rsid w:val="00373265"/>
    <w:rsid w:val="0037384B"/>
    <w:rsid w:val="00373892"/>
    <w:rsid w:val="003743CE"/>
    <w:rsid w:val="00377399"/>
    <w:rsid w:val="003807AF"/>
    <w:rsid w:val="00380856"/>
    <w:rsid w:val="00380E60"/>
    <w:rsid w:val="00380EAE"/>
    <w:rsid w:val="00382A6F"/>
    <w:rsid w:val="00382C57"/>
    <w:rsid w:val="00383B5F"/>
    <w:rsid w:val="00384483"/>
    <w:rsid w:val="0038499A"/>
    <w:rsid w:val="00384F53"/>
    <w:rsid w:val="0038601A"/>
    <w:rsid w:val="00386D58"/>
    <w:rsid w:val="00387053"/>
    <w:rsid w:val="00395451"/>
    <w:rsid w:val="00395716"/>
    <w:rsid w:val="00396B0E"/>
    <w:rsid w:val="0039766F"/>
    <w:rsid w:val="003A01C8"/>
    <w:rsid w:val="003A1238"/>
    <w:rsid w:val="003A1937"/>
    <w:rsid w:val="003A242E"/>
    <w:rsid w:val="003A2BB6"/>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39EC"/>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09E2"/>
    <w:rsid w:val="003E15EE"/>
    <w:rsid w:val="003E6AE0"/>
    <w:rsid w:val="003E7F51"/>
    <w:rsid w:val="003F0971"/>
    <w:rsid w:val="003F28DA"/>
    <w:rsid w:val="003F2C2F"/>
    <w:rsid w:val="003F35B8"/>
    <w:rsid w:val="003F3F97"/>
    <w:rsid w:val="003F42CF"/>
    <w:rsid w:val="003F4EA0"/>
    <w:rsid w:val="003F69BE"/>
    <w:rsid w:val="003F7D20"/>
    <w:rsid w:val="00400EB0"/>
    <w:rsid w:val="004013F6"/>
    <w:rsid w:val="00405801"/>
    <w:rsid w:val="004069DE"/>
    <w:rsid w:val="00407474"/>
    <w:rsid w:val="00407ED4"/>
    <w:rsid w:val="004128F0"/>
    <w:rsid w:val="00414D5B"/>
    <w:rsid w:val="004163AD"/>
    <w:rsid w:val="0041645A"/>
    <w:rsid w:val="00417BB8"/>
    <w:rsid w:val="00420300"/>
    <w:rsid w:val="00421CC4"/>
    <w:rsid w:val="0042354D"/>
    <w:rsid w:val="004259A6"/>
    <w:rsid w:val="00425CCF"/>
    <w:rsid w:val="0042771B"/>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8F2"/>
    <w:rsid w:val="0045627B"/>
    <w:rsid w:val="00456C90"/>
    <w:rsid w:val="00457160"/>
    <w:rsid w:val="004578CC"/>
    <w:rsid w:val="00461188"/>
    <w:rsid w:val="00463BFC"/>
    <w:rsid w:val="004657D6"/>
    <w:rsid w:val="00470151"/>
    <w:rsid w:val="004728AA"/>
    <w:rsid w:val="00472C4C"/>
    <w:rsid w:val="00472F48"/>
    <w:rsid w:val="00473346"/>
    <w:rsid w:val="00476168"/>
    <w:rsid w:val="00476284"/>
    <w:rsid w:val="0048084F"/>
    <w:rsid w:val="004810BD"/>
    <w:rsid w:val="0048175E"/>
    <w:rsid w:val="00481B02"/>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083"/>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DC9"/>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183"/>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4E36"/>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CEF"/>
    <w:rsid w:val="00567B22"/>
    <w:rsid w:val="0057134C"/>
    <w:rsid w:val="0057331C"/>
    <w:rsid w:val="00573328"/>
    <w:rsid w:val="00573F07"/>
    <w:rsid w:val="005747FF"/>
    <w:rsid w:val="00576415"/>
    <w:rsid w:val="00580D0F"/>
    <w:rsid w:val="0058194A"/>
    <w:rsid w:val="005824C0"/>
    <w:rsid w:val="00582560"/>
    <w:rsid w:val="00582FD7"/>
    <w:rsid w:val="005832ED"/>
    <w:rsid w:val="00583524"/>
    <w:rsid w:val="005835A2"/>
    <w:rsid w:val="00583853"/>
    <w:rsid w:val="005857A8"/>
    <w:rsid w:val="0058713B"/>
    <w:rsid w:val="005876D2"/>
    <w:rsid w:val="0059056C"/>
    <w:rsid w:val="00590C7B"/>
    <w:rsid w:val="0059130B"/>
    <w:rsid w:val="005934F0"/>
    <w:rsid w:val="00596689"/>
    <w:rsid w:val="005A16FB"/>
    <w:rsid w:val="005A1A68"/>
    <w:rsid w:val="005A2A5A"/>
    <w:rsid w:val="005A3076"/>
    <w:rsid w:val="005A39FC"/>
    <w:rsid w:val="005A3B66"/>
    <w:rsid w:val="005A42E3"/>
    <w:rsid w:val="005A5CEA"/>
    <w:rsid w:val="005A5F04"/>
    <w:rsid w:val="005A6DC2"/>
    <w:rsid w:val="005B0870"/>
    <w:rsid w:val="005B1762"/>
    <w:rsid w:val="005B4B88"/>
    <w:rsid w:val="005B5605"/>
    <w:rsid w:val="005B5D60"/>
    <w:rsid w:val="005B5E31"/>
    <w:rsid w:val="005B64AE"/>
    <w:rsid w:val="005B6E3D"/>
    <w:rsid w:val="005B7298"/>
    <w:rsid w:val="005C1BFC"/>
    <w:rsid w:val="005C3CB4"/>
    <w:rsid w:val="005C6DDB"/>
    <w:rsid w:val="005C7B55"/>
    <w:rsid w:val="005D0175"/>
    <w:rsid w:val="005D1CC4"/>
    <w:rsid w:val="005D2D62"/>
    <w:rsid w:val="005D5A78"/>
    <w:rsid w:val="005D5DB0"/>
    <w:rsid w:val="005E0B43"/>
    <w:rsid w:val="005E4742"/>
    <w:rsid w:val="005E6829"/>
    <w:rsid w:val="005F10D4"/>
    <w:rsid w:val="005F26E8"/>
    <w:rsid w:val="005F275A"/>
    <w:rsid w:val="005F2E08"/>
    <w:rsid w:val="005F3A4F"/>
    <w:rsid w:val="005F78DD"/>
    <w:rsid w:val="005F7A4D"/>
    <w:rsid w:val="00600096"/>
    <w:rsid w:val="00601631"/>
    <w:rsid w:val="00601B68"/>
    <w:rsid w:val="0060359B"/>
    <w:rsid w:val="00603F69"/>
    <w:rsid w:val="006040DA"/>
    <w:rsid w:val="006047BD"/>
    <w:rsid w:val="00607675"/>
    <w:rsid w:val="00610F53"/>
    <w:rsid w:val="00611E0A"/>
    <w:rsid w:val="00612E3F"/>
    <w:rsid w:val="00613208"/>
    <w:rsid w:val="0061603F"/>
    <w:rsid w:val="00616767"/>
    <w:rsid w:val="0061698B"/>
    <w:rsid w:val="00616A3C"/>
    <w:rsid w:val="00616F61"/>
    <w:rsid w:val="00617FC5"/>
    <w:rsid w:val="00620917"/>
    <w:rsid w:val="0062163D"/>
    <w:rsid w:val="00623A9E"/>
    <w:rsid w:val="00624A20"/>
    <w:rsid w:val="00624C9B"/>
    <w:rsid w:val="00630BB3"/>
    <w:rsid w:val="00632182"/>
    <w:rsid w:val="006335DF"/>
    <w:rsid w:val="00634717"/>
    <w:rsid w:val="00635E9B"/>
    <w:rsid w:val="0063670E"/>
    <w:rsid w:val="00637181"/>
    <w:rsid w:val="00637AF8"/>
    <w:rsid w:val="006412BE"/>
    <w:rsid w:val="0064144D"/>
    <w:rsid w:val="00641609"/>
    <w:rsid w:val="0064160E"/>
    <w:rsid w:val="00642389"/>
    <w:rsid w:val="006439ED"/>
    <w:rsid w:val="00644306"/>
    <w:rsid w:val="006450E2"/>
    <w:rsid w:val="006453D8"/>
    <w:rsid w:val="00647B35"/>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5FB9"/>
    <w:rsid w:val="00677DDB"/>
    <w:rsid w:val="00677EF0"/>
    <w:rsid w:val="006814BF"/>
    <w:rsid w:val="00681F32"/>
    <w:rsid w:val="00683701"/>
    <w:rsid w:val="00683AEC"/>
    <w:rsid w:val="00684672"/>
    <w:rsid w:val="0068481E"/>
    <w:rsid w:val="0068666F"/>
    <w:rsid w:val="006874ED"/>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F74"/>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0E3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617"/>
    <w:rsid w:val="00740573"/>
    <w:rsid w:val="00741479"/>
    <w:rsid w:val="007414DA"/>
    <w:rsid w:val="007444DB"/>
    <w:rsid w:val="007448D2"/>
    <w:rsid w:val="00744A73"/>
    <w:rsid w:val="00744DB8"/>
    <w:rsid w:val="00745C28"/>
    <w:rsid w:val="00745D4B"/>
    <w:rsid w:val="007460FF"/>
    <w:rsid w:val="007474D4"/>
    <w:rsid w:val="00747D8C"/>
    <w:rsid w:val="007525C5"/>
    <w:rsid w:val="0075322D"/>
    <w:rsid w:val="00753D56"/>
    <w:rsid w:val="007564AE"/>
    <w:rsid w:val="00756A66"/>
    <w:rsid w:val="00757591"/>
    <w:rsid w:val="00757633"/>
    <w:rsid w:val="00757A59"/>
    <w:rsid w:val="00757DD5"/>
    <w:rsid w:val="007617A7"/>
    <w:rsid w:val="00762125"/>
    <w:rsid w:val="007635C3"/>
    <w:rsid w:val="00765E06"/>
    <w:rsid w:val="00765F79"/>
    <w:rsid w:val="007706FF"/>
    <w:rsid w:val="00770891"/>
    <w:rsid w:val="00770C61"/>
    <w:rsid w:val="0077120C"/>
    <w:rsid w:val="00772BA3"/>
    <w:rsid w:val="007763FE"/>
    <w:rsid w:val="00776998"/>
    <w:rsid w:val="007776A2"/>
    <w:rsid w:val="00777849"/>
    <w:rsid w:val="00780A99"/>
    <w:rsid w:val="00781C4F"/>
    <w:rsid w:val="00782487"/>
    <w:rsid w:val="00782A2E"/>
    <w:rsid w:val="00782B11"/>
    <w:rsid w:val="007836C0"/>
    <w:rsid w:val="00784A92"/>
    <w:rsid w:val="0078667E"/>
    <w:rsid w:val="00787B09"/>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4567"/>
    <w:rsid w:val="007C6E38"/>
    <w:rsid w:val="007C7AF6"/>
    <w:rsid w:val="007D212E"/>
    <w:rsid w:val="007D458F"/>
    <w:rsid w:val="007D5655"/>
    <w:rsid w:val="007D5A52"/>
    <w:rsid w:val="007D7CF5"/>
    <w:rsid w:val="007D7E58"/>
    <w:rsid w:val="007E41AD"/>
    <w:rsid w:val="007E5E9E"/>
    <w:rsid w:val="007F1493"/>
    <w:rsid w:val="007F15BC"/>
    <w:rsid w:val="007F201C"/>
    <w:rsid w:val="007F3524"/>
    <w:rsid w:val="007F576D"/>
    <w:rsid w:val="007F637A"/>
    <w:rsid w:val="007F66A6"/>
    <w:rsid w:val="007F76BF"/>
    <w:rsid w:val="008003CD"/>
    <w:rsid w:val="00800512"/>
    <w:rsid w:val="00801687"/>
    <w:rsid w:val="008019EE"/>
    <w:rsid w:val="00802022"/>
    <w:rsid w:val="0080207C"/>
    <w:rsid w:val="008028A3"/>
    <w:rsid w:val="0080340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13"/>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0FA4"/>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0EF8"/>
    <w:rsid w:val="008736AC"/>
    <w:rsid w:val="00874C1F"/>
    <w:rsid w:val="00880A08"/>
    <w:rsid w:val="008813A0"/>
    <w:rsid w:val="00882E98"/>
    <w:rsid w:val="00883242"/>
    <w:rsid w:val="00883A53"/>
    <w:rsid w:val="00883AAC"/>
    <w:rsid w:val="00885C59"/>
    <w:rsid w:val="00890C47"/>
    <w:rsid w:val="0089256F"/>
    <w:rsid w:val="00893CDB"/>
    <w:rsid w:val="00893D12"/>
    <w:rsid w:val="0089468F"/>
    <w:rsid w:val="00895105"/>
    <w:rsid w:val="00895316"/>
    <w:rsid w:val="00895861"/>
    <w:rsid w:val="00896348"/>
    <w:rsid w:val="00897718"/>
    <w:rsid w:val="00897B91"/>
    <w:rsid w:val="008A00A0"/>
    <w:rsid w:val="008A0836"/>
    <w:rsid w:val="008A21F0"/>
    <w:rsid w:val="008A4579"/>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799"/>
    <w:rsid w:val="00915AC4"/>
    <w:rsid w:val="00920903"/>
    <w:rsid w:val="00920A1E"/>
    <w:rsid w:val="00920C71"/>
    <w:rsid w:val="009227DD"/>
    <w:rsid w:val="00923015"/>
    <w:rsid w:val="009234D0"/>
    <w:rsid w:val="00925013"/>
    <w:rsid w:val="00925024"/>
    <w:rsid w:val="00925655"/>
    <w:rsid w:val="00925733"/>
    <w:rsid w:val="009257A8"/>
    <w:rsid w:val="009261C8"/>
    <w:rsid w:val="009263D4"/>
    <w:rsid w:val="00926D03"/>
    <w:rsid w:val="00926F76"/>
    <w:rsid w:val="00927DB3"/>
    <w:rsid w:val="00927E08"/>
    <w:rsid w:val="00930D17"/>
    <w:rsid w:val="00930ED6"/>
    <w:rsid w:val="00931206"/>
    <w:rsid w:val="00931B7D"/>
    <w:rsid w:val="00932077"/>
    <w:rsid w:val="00932A03"/>
    <w:rsid w:val="0093313E"/>
    <w:rsid w:val="009331F9"/>
    <w:rsid w:val="00933854"/>
    <w:rsid w:val="00934012"/>
    <w:rsid w:val="0093530F"/>
    <w:rsid w:val="0093592F"/>
    <w:rsid w:val="009363F0"/>
    <w:rsid w:val="0093688D"/>
    <w:rsid w:val="0094165A"/>
    <w:rsid w:val="00942056"/>
    <w:rsid w:val="009429D1"/>
    <w:rsid w:val="00942E67"/>
    <w:rsid w:val="00943299"/>
    <w:rsid w:val="009438A7"/>
    <w:rsid w:val="009458AF"/>
    <w:rsid w:val="00946555"/>
    <w:rsid w:val="00950BD7"/>
    <w:rsid w:val="00951374"/>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E60"/>
    <w:rsid w:val="0096422F"/>
    <w:rsid w:val="00964AE3"/>
    <w:rsid w:val="00965F05"/>
    <w:rsid w:val="0096720F"/>
    <w:rsid w:val="0097036E"/>
    <w:rsid w:val="009718BF"/>
    <w:rsid w:val="00973DB2"/>
    <w:rsid w:val="00977716"/>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C7D"/>
    <w:rsid w:val="009A3EAC"/>
    <w:rsid w:val="009A40D9"/>
    <w:rsid w:val="009A55A7"/>
    <w:rsid w:val="009B08F7"/>
    <w:rsid w:val="009B149A"/>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B8F"/>
    <w:rsid w:val="009E56EB"/>
    <w:rsid w:val="009E6AB6"/>
    <w:rsid w:val="009E6B21"/>
    <w:rsid w:val="009E7F27"/>
    <w:rsid w:val="009F1A7D"/>
    <w:rsid w:val="009F3431"/>
    <w:rsid w:val="009F3838"/>
    <w:rsid w:val="009F3ECD"/>
    <w:rsid w:val="009F4B19"/>
    <w:rsid w:val="009F5F05"/>
    <w:rsid w:val="009F7315"/>
    <w:rsid w:val="009F73D1"/>
    <w:rsid w:val="00A00D40"/>
    <w:rsid w:val="00A0137F"/>
    <w:rsid w:val="00A04A93"/>
    <w:rsid w:val="00A07569"/>
    <w:rsid w:val="00A07749"/>
    <w:rsid w:val="00A078FB"/>
    <w:rsid w:val="00A10CE1"/>
    <w:rsid w:val="00A10CED"/>
    <w:rsid w:val="00A11588"/>
    <w:rsid w:val="00A128C6"/>
    <w:rsid w:val="00A143CE"/>
    <w:rsid w:val="00A16600"/>
    <w:rsid w:val="00A16D9B"/>
    <w:rsid w:val="00A213F4"/>
    <w:rsid w:val="00A21A49"/>
    <w:rsid w:val="00A231E9"/>
    <w:rsid w:val="00A23A8C"/>
    <w:rsid w:val="00A25C24"/>
    <w:rsid w:val="00A307AE"/>
    <w:rsid w:val="00A31716"/>
    <w:rsid w:val="00A35E8B"/>
    <w:rsid w:val="00A3669F"/>
    <w:rsid w:val="00A41A01"/>
    <w:rsid w:val="00A429A9"/>
    <w:rsid w:val="00A43CFF"/>
    <w:rsid w:val="00A47719"/>
    <w:rsid w:val="00A47EAB"/>
    <w:rsid w:val="00A5068D"/>
    <w:rsid w:val="00A509B4"/>
    <w:rsid w:val="00A51E9B"/>
    <w:rsid w:val="00A5427A"/>
    <w:rsid w:val="00A54C7B"/>
    <w:rsid w:val="00A54CFD"/>
    <w:rsid w:val="00A5639F"/>
    <w:rsid w:val="00A56D92"/>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4E1B"/>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5428"/>
    <w:rsid w:val="00AC60C5"/>
    <w:rsid w:val="00AC65D5"/>
    <w:rsid w:val="00AC78ED"/>
    <w:rsid w:val="00AD02D3"/>
    <w:rsid w:val="00AD1285"/>
    <w:rsid w:val="00AD3675"/>
    <w:rsid w:val="00AD56A9"/>
    <w:rsid w:val="00AD69C4"/>
    <w:rsid w:val="00AD6F0C"/>
    <w:rsid w:val="00AD7EE2"/>
    <w:rsid w:val="00AE1C5F"/>
    <w:rsid w:val="00AE23DD"/>
    <w:rsid w:val="00AE3899"/>
    <w:rsid w:val="00AE6CD2"/>
    <w:rsid w:val="00AE776A"/>
    <w:rsid w:val="00AF1F68"/>
    <w:rsid w:val="00AF27B7"/>
    <w:rsid w:val="00AF2BB2"/>
    <w:rsid w:val="00AF3C5D"/>
    <w:rsid w:val="00AF726A"/>
    <w:rsid w:val="00AF7AB4"/>
    <w:rsid w:val="00AF7B91"/>
    <w:rsid w:val="00AF7D98"/>
    <w:rsid w:val="00B00015"/>
    <w:rsid w:val="00B043A6"/>
    <w:rsid w:val="00B06DE8"/>
    <w:rsid w:val="00B076B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196"/>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93D"/>
    <w:rsid w:val="00B73ACC"/>
    <w:rsid w:val="00B743E7"/>
    <w:rsid w:val="00B74B80"/>
    <w:rsid w:val="00B768A9"/>
    <w:rsid w:val="00B76E90"/>
    <w:rsid w:val="00B77368"/>
    <w:rsid w:val="00B8005C"/>
    <w:rsid w:val="00B82E5F"/>
    <w:rsid w:val="00B8666B"/>
    <w:rsid w:val="00B904F4"/>
    <w:rsid w:val="00B90BD1"/>
    <w:rsid w:val="00B92536"/>
    <w:rsid w:val="00B9274D"/>
    <w:rsid w:val="00B94207"/>
    <w:rsid w:val="00B945D4"/>
    <w:rsid w:val="00B9506C"/>
    <w:rsid w:val="00B95CA7"/>
    <w:rsid w:val="00B95EFD"/>
    <w:rsid w:val="00B97B50"/>
    <w:rsid w:val="00BA3959"/>
    <w:rsid w:val="00BA4A66"/>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C2B"/>
    <w:rsid w:val="00BE147F"/>
    <w:rsid w:val="00BE1BBC"/>
    <w:rsid w:val="00BE232D"/>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2331"/>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3F00"/>
    <w:rsid w:val="00C24236"/>
    <w:rsid w:val="00C24CBF"/>
    <w:rsid w:val="00C25C66"/>
    <w:rsid w:val="00C25E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213"/>
    <w:rsid w:val="00C4789C"/>
    <w:rsid w:val="00C52C02"/>
    <w:rsid w:val="00C52DCB"/>
    <w:rsid w:val="00C57D30"/>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023F"/>
    <w:rsid w:val="00CA103E"/>
    <w:rsid w:val="00CA6C45"/>
    <w:rsid w:val="00CA74F6"/>
    <w:rsid w:val="00CA7603"/>
    <w:rsid w:val="00CB082C"/>
    <w:rsid w:val="00CB1D1B"/>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5CF9"/>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B18"/>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4DD7"/>
    <w:rsid w:val="00D35409"/>
    <w:rsid w:val="00D359D4"/>
    <w:rsid w:val="00D41314"/>
    <w:rsid w:val="00D41B88"/>
    <w:rsid w:val="00D41BC0"/>
    <w:rsid w:val="00D41E23"/>
    <w:rsid w:val="00D429EC"/>
    <w:rsid w:val="00D43D44"/>
    <w:rsid w:val="00D43EBB"/>
    <w:rsid w:val="00D44E4E"/>
    <w:rsid w:val="00D46D26"/>
    <w:rsid w:val="00D51254"/>
    <w:rsid w:val="00D51627"/>
    <w:rsid w:val="00D51E1A"/>
    <w:rsid w:val="00D52344"/>
    <w:rsid w:val="00D54178"/>
    <w:rsid w:val="00D547D8"/>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A27"/>
    <w:rsid w:val="00D92C82"/>
    <w:rsid w:val="00D93336"/>
    <w:rsid w:val="00D94314"/>
    <w:rsid w:val="00D95BC7"/>
    <w:rsid w:val="00D95C17"/>
    <w:rsid w:val="00D96043"/>
    <w:rsid w:val="00D97779"/>
    <w:rsid w:val="00DA28F8"/>
    <w:rsid w:val="00DA38FB"/>
    <w:rsid w:val="00DA52F5"/>
    <w:rsid w:val="00DA73A3"/>
    <w:rsid w:val="00DB3080"/>
    <w:rsid w:val="00DB4E12"/>
    <w:rsid w:val="00DB5771"/>
    <w:rsid w:val="00DC0AB6"/>
    <w:rsid w:val="00DC21CF"/>
    <w:rsid w:val="00DC3395"/>
    <w:rsid w:val="00DC3664"/>
    <w:rsid w:val="00DC4B9B"/>
    <w:rsid w:val="00DC6EFC"/>
    <w:rsid w:val="00DC7CDE"/>
    <w:rsid w:val="00DD009A"/>
    <w:rsid w:val="00DD195B"/>
    <w:rsid w:val="00DD243F"/>
    <w:rsid w:val="00DD267F"/>
    <w:rsid w:val="00DD46E9"/>
    <w:rsid w:val="00DD4711"/>
    <w:rsid w:val="00DD4812"/>
    <w:rsid w:val="00DD4CA7"/>
    <w:rsid w:val="00DD5929"/>
    <w:rsid w:val="00DE0097"/>
    <w:rsid w:val="00DE05AE"/>
    <w:rsid w:val="00DE0979"/>
    <w:rsid w:val="00DE12E9"/>
    <w:rsid w:val="00DE301D"/>
    <w:rsid w:val="00DE33EC"/>
    <w:rsid w:val="00DE43F4"/>
    <w:rsid w:val="00DE52F5"/>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0595E"/>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3CE1"/>
    <w:rsid w:val="00E440C0"/>
    <w:rsid w:val="00E466A7"/>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272"/>
    <w:rsid w:val="00E764E7"/>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08B2"/>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989"/>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572"/>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FA4"/>
    <w:rsid w:val="00F121C4"/>
    <w:rsid w:val="00F13777"/>
    <w:rsid w:val="00F17235"/>
    <w:rsid w:val="00F20B40"/>
    <w:rsid w:val="00F2269A"/>
    <w:rsid w:val="00F22775"/>
    <w:rsid w:val="00F228A5"/>
    <w:rsid w:val="00F246D4"/>
    <w:rsid w:val="00F24A99"/>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02F"/>
    <w:rsid w:val="00F47A0A"/>
    <w:rsid w:val="00F47A79"/>
    <w:rsid w:val="00F47F5C"/>
    <w:rsid w:val="00F51928"/>
    <w:rsid w:val="00F520F0"/>
    <w:rsid w:val="00F543B3"/>
    <w:rsid w:val="00F5467A"/>
    <w:rsid w:val="00F5643A"/>
    <w:rsid w:val="00F56596"/>
    <w:rsid w:val="00F56CAD"/>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9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5C5"/>
    <w:rsid w:val="00FD1F94"/>
    <w:rsid w:val="00FD21A7"/>
    <w:rsid w:val="00FD3347"/>
    <w:rsid w:val="00FD40E9"/>
    <w:rsid w:val="00FD495B"/>
    <w:rsid w:val="00FD4963"/>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D7F5F"/>
  <w14:defaultImageDpi w14:val="32767"/>
  <w15:chartTrackingRefBased/>
  <w15:docId w15:val="{0BCE4EA7-B59C-4838-8FA5-98E2454F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0"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23F00"/>
    <w:pPr>
      <w:spacing w:before="120" w:after="120"/>
    </w:pPr>
    <w:rPr>
      <w:rFonts w:ascii="Arial" w:hAnsi="Arial"/>
      <w:sz w:val="22"/>
      <w:lang w:val="en-AU"/>
    </w:rPr>
  </w:style>
  <w:style w:type="paragraph" w:styleId="Heading1">
    <w:name w:val="heading 1"/>
    <w:aliases w:val="ŠHeading 1"/>
    <w:basedOn w:val="Normal"/>
    <w:next w:val="Normal"/>
    <w:link w:val="Heading1Char"/>
    <w:uiPriority w:val="6"/>
    <w:qFormat/>
    <w:rsid w:val="001B7D77"/>
    <w:pPr>
      <w:spacing w:after="320"/>
      <w:outlineLvl w:val="0"/>
    </w:pPr>
    <w:rPr>
      <w:rFonts w:eastAsiaTheme="majorEastAsia" w:cstheme="majorBidi"/>
      <w:b/>
      <w:color w:val="1D428A" w:themeColor="accent1"/>
      <w:sz w:val="56"/>
      <w:szCs w:val="36"/>
    </w:rPr>
  </w:style>
  <w:style w:type="paragraph" w:styleId="Heading2">
    <w:name w:val="heading 2"/>
    <w:aliases w:val="ŠHeading 2"/>
    <w:basedOn w:val="Normal"/>
    <w:next w:val="Normal"/>
    <w:link w:val="Heading2Char"/>
    <w:uiPriority w:val="7"/>
    <w:qFormat/>
    <w:rsid w:val="004A6083"/>
    <w:pPr>
      <w:keepNext/>
      <w:keepLines/>
      <w:tabs>
        <w:tab w:val="left" w:pos="567"/>
        <w:tab w:val="left" w:pos="1134"/>
        <w:tab w:val="left" w:pos="1701"/>
        <w:tab w:val="left" w:pos="2268"/>
        <w:tab w:val="left" w:pos="2835"/>
        <w:tab w:val="left" w:pos="3402"/>
      </w:tabs>
      <w:spacing w:before="360" w:after="280"/>
      <w:outlineLvl w:val="1"/>
    </w:pPr>
    <w:rPr>
      <w:rFonts w:eastAsia="SimSun" w:cs="Arial"/>
      <w:b/>
      <w:color w:val="407EC9" w:themeColor="accent2"/>
      <w:sz w:val="28"/>
      <w:szCs w:val="36"/>
      <w:lang w:eastAsia="zh-CN"/>
    </w:rPr>
  </w:style>
  <w:style w:type="paragraph" w:styleId="Heading3">
    <w:name w:val="heading 3"/>
    <w:aliases w:val="ŠHeading 3"/>
    <w:basedOn w:val="Heading2"/>
    <w:next w:val="Normal"/>
    <w:link w:val="Heading3Char"/>
    <w:uiPriority w:val="8"/>
    <w:qFormat/>
    <w:rsid w:val="00FD15C5"/>
    <w:pPr>
      <w:outlineLvl w:val="2"/>
    </w:pPr>
    <w:rPr>
      <w:color w:val="CE0037" w:themeColor="accent5"/>
      <w:szCs w:val="28"/>
    </w:rPr>
  </w:style>
  <w:style w:type="paragraph" w:styleId="Heading4">
    <w:name w:val="heading 4"/>
    <w:aliases w:val="ŠHeading 4"/>
    <w:basedOn w:val="Normal"/>
    <w:next w:val="Normal"/>
    <w:link w:val="Heading4Char"/>
    <w:uiPriority w:val="9"/>
    <w:qFormat/>
    <w:rsid w:val="00470151"/>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1D428A" w:themeColor="accent1"/>
      <w:sz w:val="32"/>
      <w:szCs w:val="32"/>
    </w:rPr>
  </w:style>
  <w:style w:type="paragraph" w:styleId="Heading5">
    <w:name w:val="heading 5"/>
    <w:aliases w:val="ŠHeading 5"/>
    <w:basedOn w:val="Normal"/>
    <w:next w:val="Normal"/>
    <w:link w:val="Heading5Char"/>
    <w:uiPriority w:val="10"/>
    <w:unhideWhenUsed/>
    <w:qFormat/>
    <w:rsid w:val="0011157B"/>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b/>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0E2044"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3038C7"/>
    <w:pPr>
      <w:tabs>
        <w:tab w:val="center" w:pos="4513"/>
        <w:tab w:val="right" w:pos="9026"/>
      </w:tabs>
      <w:spacing w:before="0" w:line="240" w:lineRule="auto"/>
    </w:pPr>
  </w:style>
  <w:style w:type="character" w:customStyle="1" w:styleId="HeaderChar">
    <w:name w:val="Header Char"/>
    <w:basedOn w:val="DefaultParagraphFont"/>
    <w:link w:val="Header"/>
    <w:rsid w:val="003038C7"/>
    <w:rPr>
      <w:rFonts w:ascii="Arial" w:hAnsi="Arial"/>
      <w:sz w:val="22"/>
      <w:lang w:val="en-AU"/>
    </w:rPr>
  </w:style>
  <w:style w:type="character" w:customStyle="1" w:styleId="Heading5Char">
    <w:name w:val="Heading 5 Char"/>
    <w:aliases w:val="ŠHeading 5 Char"/>
    <w:basedOn w:val="DefaultParagraphFont"/>
    <w:link w:val="Heading5"/>
    <w:uiPriority w:val="10"/>
    <w:rsid w:val="0011157B"/>
    <w:rPr>
      <w:rFonts w:ascii="Arial" w:eastAsia="SimSun" w:hAnsi="Arial" w:cs="Arial"/>
      <w:b/>
      <w:lang w:val="en-AU" w:eastAsia="zh-CN"/>
    </w:rPr>
  </w:style>
  <w:style w:type="paragraph" w:styleId="Footer">
    <w:name w:val="footer"/>
    <w:aliases w:val="ŠFooter"/>
    <w:basedOn w:val="Normal"/>
    <w:link w:val="FooterChar"/>
    <w:uiPriority w:val="4"/>
    <w:qFormat/>
    <w:rsid w:val="002F6019"/>
    <w:pPr>
      <w:tabs>
        <w:tab w:val="right" w:pos="10773"/>
      </w:tabs>
      <w:spacing w:before="480"/>
      <w:ind w:right="-7"/>
    </w:pPr>
    <w:rPr>
      <w:sz w:val="18"/>
    </w:rPr>
  </w:style>
  <w:style w:type="character" w:customStyle="1" w:styleId="FooterChar">
    <w:name w:val="Footer Char"/>
    <w:aliases w:val="ŠFooter Char"/>
    <w:basedOn w:val="DefaultParagraphFont"/>
    <w:link w:val="Footer"/>
    <w:uiPriority w:val="4"/>
    <w:rsid w:val="002F6019"/>
    <w:rPr>
      <w:rFonts w:ascii="Arial" w:hAnsi="Arial"/>
      <w:sz w:val="18"/>
      <w:lang w:val="en-AU"/>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character" w:styleId="Hyperlink">
    <w:name w:val="Hyperlink"/>
    <w:aliases w:val="ŠHyperlink"/>
    <w:basedOn w:val="DefaultParagraphFont"/>
    <w:uiPriority w:val="99"/>
    <w:rsid w:val="00F740FA"/>
    <w:rPr>
      <w:rFonts w:ascii="Arial" w:hAnsi="Arial"/>
      <w:color w:val="153167" w:themeColor="accent1" w:themeShade="BF"/>
      <w:sz w:val="24"/>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1B7D77"/>
    <w:rPr>
      <w:rFonts w:ascii="Arial" w:eastAsiaTheme="majorEastAsia" w:hAnsi="Arial" w:cstheme="majorBidi"/>
      <w:b/>
      <w:color w:val="1D428A" w:themeColor="accent1"/>
      <w:sz w:val="56"/>
      <w:szCs w:val="36"/>
      <w:lang w:val="en-AU"/>
    </w:rPr>
  </w:style>
  <w:style w:type="character" w:customStyle="1" w:styleId="Heading2Char">
    <w:name w:val="Heading 2 Char"/>
    <w:aliases w:val="ŠHeading 2 Char"/>
    <w:basedOn w:val="DefaultParagraphFont"/>
    <w:link w:val="Heading2"/>
    <w:uiPriority w:val="7"/>
    <w:rsid w:val="004A6083"/>
    <w:rPr>
      <w:rFonts w:ascii="Arial" w:eastAsia="SimSun" w:hAnsi="Arial" w:cs="Arial"/>
      <w:b/>
      <w:color w:val="407EC9" w:themeColor="accent2"/>
      <w:sz w:val="28"/>
      <w:szCs w:val="36"/>
      <w:lang w:val="en-AU" w:eastAsia="zh-CN"/>
    </w:rPr>
  </w:style>
  <w:style w:type="character" w:customStyle="1" w:styleId="Heading3Char">
    <w:name w:val="Heading 3 Char"/>
    <w:aliases w:val="ŠHeading 3 Char"/>
    <w:basedOn w:val="DefaultParagraphFont"/>
    <w:link w:val="Heading3"/>
    <w:uiPriority w:val="8"/>
    <w:rsid w:val="00FD15C5"/>
    <w:rPr>
      <w:rFonts w:ascii="Arial" w:eastAsia="SimSun" w:hAnsi="Arial" w:cs="Arial"/>
      <w:b/>
      <w:color w:val="CE0037" w:themeColor="accent5"/>
      <w:sz w:val="28"/>
      <w:szCs w:val="28"/>
      <w:lang w:val="en-AU" w:eastAsia="zh-CN"/>
    </w:rPr>
  </w:style>
  <w:style w:type="character" w:customStyle="1" w:styleId="Heading4Char">
    <w:name w:val="Heading 4 Char"/>
    <w:aliases w:val="ŠHeading 4 Char"/>
    <w:basedOn w:val="DefaultParagraphFont"/>
    <w:link w:val="Heading4"/>
    <w:uiPriority w:val="9"/>
    <w:rsid w:val="00470151"/>
    <w:rPr>
      <w:rFonts w:ascii="Arial" w:eastAsia="SimSun" w:hAnsi="Arial" w:cs="Times New Roman"/>
      <w:color w:val="1D428A" w:themeColor="accent1"/>
      <w:sz w:val="32"/>
      <w:szCs w:val="32"/>
      <w:lang w:val="en-AU"/>
    </w:rPr>
  </w:style>
  <w:style w:type="table" w:customStyle="1" w:styleId="Tableheader">
    <w:name w:val="ŠTable header"/>
    <w:basedOn w:val="TableNormal"/>
    <w:uiPriority w:val="99"/>
    <w:rsid w:val="00850FA4"/>
    <w:pPr>
      <w:widowControl w:val="0"/>
      <w:snapToGrid w:val="0"/>
      <w:spacing w:before="80" w:after="80" w:line="240" w:lineRule="auto"/>
      <w:mirrorIndents/>
    </w:pPr>
    <w:rPr>
      <w:rFonts w:ascii="Arial" w:hAnsi="Arial"/>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0E2045" w:themeColor="accent1" w:themeShade="80"/>
          <w:left w:val="single" w:sz="24" w:space="0" w:color="0E2045" w:themeColor="accent1" w:themeShade="80"/>
          <w:bottom w:val="single" w:sz="24" w:space="0" w:color="C00000"/>
          <w:right w:val="single" w:sz="24" w:space="0" w:color="0E2045" w:themeColor="accent1" w:themeShade="80"/>
          <w:insideH w:val="single" w:sz="24" w:space="0" w:color="0E2045" w:themeColor="accent1" w:themeShade="80"/>
          <w:insideV w:val="single" w:sz="24" w:space="0" w:color="0E2045" w:themeColor="accent1" w:themeShade="80"/>
          <w:tl2br w:val="nil"/>
          <w:tr2bl w:val="nil"/>
        </w:tcBorders>
        <w:shd w:val="clear" w:color="auto" w:fill="0E2045"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5E5E5"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0E2044"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BA4A66"/>
    <w:pPr>
      <w:numPr>
        <w:numId w:val="2"/>
      </w:numPr>
      <w:spacing w:before="40"/>
      <w:ind w:left="369" w:hanging="369"/>
    </w:pPr>
  </w:style>
  <w:style w:type="paragraph" w:styleId="List">
    <w:name w:val="List"/>
    <w:aliases w:val="ŠList table 1"/>
    <w:basedOn w:val="Normal"/>
    <w:uiPriority w:val="99"/>
    <w:qFormat/>
    <w:rsid w:val="00850FA4"/>
    <w:pPr>
      <w:widowControl w:val="0"/>
      <w:numPr>
        <w:numId w:val="6"/>
      </w:numPr>
      <w:snapToGrid w:val="0"/>
      <w:spacing w:before="80" w:after="80" w:line="240" w:lineRule="auto"/>
      <w:ind w:left="331" w:hanging="284"/>
      <w:mirrorIndents/>
    </w:pPr>
    <w:rPr>
      <w:lang w:eastAsia="zh-CN"/>
    </w:rPr>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29416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166"/>
    <w:rPr>
      <w:rFonts w:ascii="Segoe UI" w:hAnsi="Segoe UI" w:cs="Segoe UI"/>
      <w:sz w:val="18"/>
      <w:szCs w:val="18"/>
      <w:lang w:val="en-AU"/>
    </w:rPr>
  </w:style>
  <w:style w:type="character" w:styleId="CommentReference">
    <w:name w:val="annotation reference"/>
    <w:basedOn w:val="DefaultParagraphFont"/>
    <w:uiPriority w:val="99"/>
    <w:semiHidden/>
    <w:rsid w:val="00294166"/>
    <w:rPr>
      <w:sz w:val="16"/>
      <w:szCs w:val="16"/>
    </w:rPr>
  </w:style>
  <w:style w:type="paragraph" w:styleId="CommentText">
    <w:name w:val="annotation text"/>
    <w:basedOn w:val="Normal"/>
    <w:link w:val="CommentTextChar"/>
    <w:uiPriority w:val="99"/>
    <w:semiHidden/>
    <w:rsid w:val="00294166"/>
    <w:pPr>
      <w:spacing w:line="240" w:lineRule="auto"/>
    </w:pPr>
    <w:rPr>
      <w:sz w:val="20"/>
      <w:szCs w:val="20"/>
    </w:rPr>
  </w:style>
  <w:style w:type="character" w:customStyle="1" w:styleId="CommentTextChar">
    <w:name w:val="Comment Text Char"/>
    <w:basedOn w:val="DefaultParagraphFont"/>
    <w:link w:val="CommentText"/>
    <w:uiPriority w:val="99"/>
    <w:semiHidden/>
    <w:rsid w:val="0029416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294166"/>
    <w:rPr>
      <w:b/>
      <w:bCs/>
    </w:rPr>
  </w:style>
  <w:style w:type="character" w:customStyle="1" w:styleId="CommentSubjectChar">
    <w:name w:val="Comment Subject Char"/>
    <w:basedOn w:val="CommentTextChar"/>
    <w:link w:val="CommentSubject"/>
    <w:uiPriority w:val="99"/>
    <w:semiHidden/>
    <w:rsid w:val="00294166"/>
    <w:rPr>
      <w:rFonts w:ascii="Arial" w:hAnsi="Arial"/>
      <w:b/>
      <w:bCs/>
      <w:sz w:val="20"/>
      <w:szCs w:val="20"/>
      <w:lang w:val="en-AU"/>
    </w:rPr>
  </w:style>
  <w:style w:type="paragraph" w:styleId="BodyText">
    <w:name w:val="Body Text"/>
    <w:basedOn w:val="Normal"/>
    <w:link w:val="BodyTextChar"/>
    <w:uiPriority w:val="1"/>
    <w:qFormat/>
    <w:rsid w:val="00C23F00"/>
    <w:pPr>
      <w:widowControl w:val="0"/>
      <w:autoSpaceDE w:val="0"/>
      <w:autoSpaceDN w:val="0"/>
    </w:pPr>
    <w:rPr>
      <w:rFonts w:eastAsia="Arial" w:cs="Arial"/>
      <w:lang w:eastAsia="en-AU" w:bidi="en-AU"/>
    </w:rPr>
  </w:style>
  <w:style w:type="character" w:customStyle="1" w:styleId="BodyTextChar">
    <w:name w:val="Body Text Char"/>
    <w:basedOn w:val="DefaultParagraphFont"/>
    <w:link w:val="BodyText"/>
    <w:uiPriority w:val="1"/>
    <w:rsid w:val="00C23F00"/>
    <w:rPr>
      <w:rFonts w:ascii="Arial" w:eastAsia="Arial" w:hAnsi="Arial" w:cs="Arial"/>
      <w:sz w:val="22"/>
      <w:lang w:val="en-AU" w:eastAsia="en-AU" w:bidi="en-AU"/>
    </w:rPr>
  </w:style>
  <w:style w:type="paragraph" w:customStyle="1" w:styleId="Default">
    <w:name w:val="Default"/>
    <w:rsid w:val="009A3C7D"/>
    <w:pPr>
      <w:autoSpaceDE w:val="0"/>
      <w:autoSpaceDN w:val="0"/>
      <w:adjustRightInd w:val="0"/>
      <w:spacing w:before="0" w:line="240" w:lineRule="auto"/>
    </w:pPr>
    <w:rPr>
      <w:rFonts w:ascii="Arial" w:hAnsi="Arial" w:cs="Arial"/>
      <w:color w:val="000000"/>
      <w:lang w:val="en-AU"/>
    </w:rPr>
  </w:style>
  <w:style w:type="paragraph" w:customStyle="1" w:styleId="Introtext">
    <w:name w:val="Intro text"/>
    <w:basedOn w:val="Normal"/>
    <w:qFormat/>
    <w:rsid w:val="004A6083"/>
    <w:rPr>
      <w:color w:val="1D428A" w:themeColor="accent1"/>
      <w:sz w:val="28"/>
      <w:szCs w:val="32"/>
    </w:rPr>
  </w:style>
  <w:style w:type="character" w:styleId="PlaceholderText">
    <w:name w:val="Placeholder Text"/>
    <w:basedOn w:val="DefaultParagraphFont"/>
    <w:uiPriority w:val="99"/>
    <w:semiHidden/>
    <w:rsid w:val="0005199C"/>
    <w:rPr>
      <w:color w:val="808080"/>
    </w:rPr>
  </w:style>
  <w:style w:type="character" w:customStyle="1" w:styleId="eop">
    <w:name w:val="eop"/>
    <w:basedOn w:val="DefaultParagraphFont"/>
    <w:rsid w:val="00BE232D"/>
  </w:style>
  <w:style w:type="character" w:styleId="UnresolvedMention">
    <w:name w:val="Unresolved Mention"/>
    <w:basedOn w:val="DefaultParagraphFont"/>
    <w:uiPriority w:val="99"/>
    <w:semiHidden/>
    <w:unhideWhenUsed/>
    <w:rsid w:val="00D41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124117">
      <w:bodyDiv w:val="1"/>
      <w:marLeft w:val="0"/>
      <w:marRight w:val="0"/>
      <w:marTop w:val="0"/>
      <w:marBottom w:val="0"/>
      <w:divBdr>
        <w:top w:val="none" w:sz="0" w:space="0" w:color="auto"/>
        <w:left w:val="none" w:sz="0" w:space="0" w:color="auto"/>
        <w:bottom w:val="none" w:sz="0" w:space="0" w:color="auto"/>
        <w:right w:val="none" w:sz="0" w:space="0" w:color="auto"/>
      </w:divBdr>
      <w:divsChild>
        <w:div w:id="2100978265">
          <w:marLeft w:val="0"/>
          <w:marRight w:val="0"/>
          <w:marTop w:val="0"/>
          <w:marBottom w:val="0"/>
          <w:divBdr>
            <w:top w:val="none" w:sz="0" w:space="0" w:color="auto"/>
            <w:left w:val="none" w:sz="0" w:space="0" w:color="auto"/>
            <w:bottom w:val="none" w:sz="0" w:space="0" w:color="auto"/>
            <w:right w:val="none" w:sz="0" w:space="0" w:color="auto"/>
          </w:divBdr>
        </w:div>
        <w:div w:id="160170828">
          <w:marLeft w:val="0"/>
          <w:marRight w:val="0"/>
          <w:marTop w:val="0"/>
          <w:marBottom w:val="0"/>
          <w:divBdr>
            <w:top w:val="none" w:sz="0" w:space="0" w:color="auto"/>
            <w:left w:val="none" w:sz="0" w:space="0" w:color="auto"/>
            <w:bottom w:val="none" w:sz="0" w:space="0" w:color="auto"/>
            <w:right w:val="none" w:sz="0" w:space="0" w:color="auto"/>
          </w:divBdr>
        </w:div>
      </w:divsChild>
    </w:div>
    <w:div w:id="378019656">
      <w:bodyDiv w:val="1"/>
      <w:marLeft w:val="0"/>
      <w:marRight w:val="0"/>
      <w:marTop w:val="0"/>
      <w:marBottom w:val="0"/>
      <w:divBdr>
        <w:top w:val="none" w:sz="0" w:space="0" w:color="auto"/>
        <w:left w:val="none" w:sz="0" w:space="0" w:color="auto"/>
        <w:bottom w:val="none" w:sz="0" w:space="0" w:color="auto"/>
        <w:right w:val="none" w:sz="0" w:space="0" w:color="auto"/>
      </w:divBdr>
      <w:divsChild>
        <w:div w:id="1430662339">
          <w:marLeft w:val="0"/>
          <w:marRight w:val="0"/>
          <w:marTop w:val="0"/>
          <w:marBottom w:val="0"/>
          <w:divBdr>
            <w:top w:val="none" w:sz="0" w:space="0" w:color="auto"/>
            <w:left w:val="none" w:sz="0" w:space="0" w:color="auto"/>
            <w:bottom w:val="none" w:sz="0" w:space="0" w:color="auto"/>
            <w:right w:val="none" w:sz="0" w:space="0" w:color="auto"/>
          </w:divBdr>
        </w:div>
        <w:div w:id="1076243630">
          <w:marLeft w:val="0"/>
          <w:marRight w:val="0"/>
          <w:marTop w:val="0"/>
          <w:marBottom w:val="0"/>
          <w:divBdr>
            <w:top w:val="none" w:sz="0" w:space="0" w:color="auto"/>
            <w:left w:val="none" w:sz="0" w:space="0" w:color="auto"/>
            <w:bottom w:val="none" w:sz="0" w:space="0" w:color="auto"/>
            <w:right w:val="none" w:sz="0" w:space="0" w:color="auto"/>
          </w:divBdr>
        </w:div>
        <w:div w:id="350037078">
          <w:marLeft w:val="0"/>
          <w:marRight w:val="0"/>
          <w:marTop w:val="0"/>
          <w:marBottom w:val="0"/>
          <w:divBdr>
            <w:top w:val="none" w:sz="0" w:space="0" w:color="auto"/>
            <w:left w:val="none" w:sz="0" w:space="0" w:color="auto"/>
            <w:bottom w:val="none" w:sz="0" w:space="0" w:color="auto"/>
            <w:right w:val="none" w:sz="0" w:space="0" w:color="auto"/>
          </w:divBdr>
        </w:div>
      </w:divsChild>
    </w:div>
    <w:div w:id="528683168">
      <w:bodyDiv w:val="1"/>
      <w:marLeft w:val="0"/>
      <w:marRight w:val="0"/>
      <w:marTop w:val="0"/>
      <w:marBottom w:val="0"/>
      <w:divBdr>
        <w:top w:val="none" w:sz="0" w:space="0" w:color="auto"/>
        <w:left w:val="none" w:sz="0" w:space="0" w:color="auto"/>
        <w:bottom w:val="none" w:sz="0" w:space="0" w:color="auto"/>
        <w:right w:val="none" w:sz="0" w:space="0" w:color="auto"/>
      </w:divBdr>
      <w:divsChild>
        <w:div w:id="300119388">
          <w:marLeft w:val="0"/>
          <w:marRight w:val="0"/>
          <w:marTop w:val="0"/>
          <w:marBottom w:val="0"/>
          <w:divBdr>
            <w:top w:val="none" w:sz="0" w:space="0" w:color="auto"/>
            <w:left w:val="none" w:sz="0" w:space="0" w:color="auto"/>
            <w:bottom w:val="none" w:sz="0" w:space="0" w:color="auto"/>
            <w:right w:val="none" w:sz="0" w:space="0" w:color="auto"/>
          </w:divBdr>
        </w:div>
        <w:div w:id="104155392">
          <w:marLeft w:val="0"/>
          <w:marRight w:val="0"/>
          <w:marTop w:val="0"/>
          <w:marBottom w:val="0"/>
          <w:divBdr>
            <w:top w:val="none" w:sz="0" w:space="0" w:color="auto"/>
            <w:left w:val="none" w:sz="0" w:space="0" w:color="auto"/>
            <w:bottom w:val="none" w:sz="0" w:space="0" w:color="auto"/>
            <w:right w:val="none" w:sz="0" w:space="0" w:color="auto"/>
          </w:divBdr>
        </w:div>
      </w:divsChild>
    </w:div>
    <w:div w:id="573471114">
      <w:bodyDiv w:val="1"/>
      <w:marLeft w:val="0"/>
      <w:marRight w:val="0"/>
      <w:marTop w:val="0"/>
      <w:marBottom w:val="0"/>
      <w:divBdr>
        <w:top w:val="none" w:sz="0" w:space="0" w:color="auto"/>
        <w:left w:val="none" w:sz="0" w:space="0" w:color="auto"/>
        <w:bottom w:val="none" w:sz="0" w:space="0" w:color="auto"/>
        <w:right w:val="none" w:sz="0" w:space="0" w:color="auto"/>
      </w:divBdr>
      <w:divsChild>
        <w:div w:id="1488133290">
          <w:marLeft w:val="0"/>
          <w:marRight w:val="0"/>
          <w:marTop w:val="0"/>
          <w:marBottom w:val="0"/>
          <w:divBdr>
            <w:top w:val="none" w:sz="0" w:space="0" w:color="auto"/>
            <w:left w:val="none" w:sz="0" w:space="0" w:color="auto"/>
            <w:bottom w:val="none" w:sz="0" w:space="0" w:color="auto"/>
            <w:right w:val="none" w:sz="0" w:space="0" w:color="auto"/>
          </w:divBdr>
        </w:div>
        <w:div w:id="651829648">
          <w:marLeft w:val="0"/>
          <w:marRight w:val="0"/>
          <w:marTop w:val="0"/>
          <w:marBottom w:val="0"/>
          <w:divBdr>
            <w:top w:val="none" w:sz="0" w:space="0" w:color="auto"/>
            <w:left w:val="none" w:sz="0" w:space="0" w:color="auto"/>
            <w:bottom w:val="none" w:sz="0" w:space="0" w:color="auto"/>
            <w:right w:val="none" w:sz="0" w:space="0" w:color="auto"/>
          </w:divBdr>
        </w:div>
        <w:div w:id="745959113">
          <w:marLeft w:val="0"/>
          <w:marRight w:val="0"/>
          <w:marTop w:val="0"/>
          <w:marBottom w:val="0"/>
          <w:divBdr>
            <w:top w:val="none" w:sz="0" w:space="0" w:color="auto"/>
            <w:left w:val="none" w:sz="0" w:space="0" w:color="auto"/>
            <w:bottom w:val="none" w:sz="0" w:space="0" w:color="auto"/>
            <w:right w:val="none" w:sz="0" w:space="0" w:color="auto"/>
          </w:divBdr>
        </w:div>
        <w:div w:id="886455630">
          <w:marLeft w:val="0"/>
          <w:marRight w:val="0"/>
          <w:marTop w:val="0"/>
          <w:marBottom w:val="0"/>
          <w:divBdr>
            <w:top w:val="none" w:sz="0" w:space="0" w:color="auto"/>
            <w:left w:val="none" w:sz="0" w:space="0" w:color="auto"/>
            <w:bottom w:val="none" w:sz="0" w:space="0" w:color="auto"/>
            <w:right w:val="none" w:sz="0" w:space="0" w:color="auto"/>
          </w:divBdr>
        </w:div>
        <w:div w:id="2046711244">
          <w:marLeft w:val="0"/>
          <w:marRight w:val="0"/>
          <w:marTop w:val="0"/>
          <w:marBottom w:val="0"/>
          <w:divBdr>
            <w:top w:val="none" w:sz="0" w:space="0" w:color="auto"/>
            <w:left w:val="none" w:sz="0" w:space="0" w:color="auto"/>
            <w:bottom w:val="none" w:sz="0" w:space="0" w:color="auto"/>
            <w:right w:val="none" w:sz="0" w:space="0" w:color="auto"/>
          </w:divBdr>
        </w:div>
        <w:div w:id="95249954">
          <w:marLeft w:val="0"/>
          <w:marRight w:val="0"/>
          <w:marTop w:val="0"/>
          <w:marBottom w:val="0"/>
          <w:divBdr>
            <w:top w:val="none" w:sz="0" w:space="0" w:color="auto"/>
            <w:left w:val="none" w:sz="0" w:space="0" w:color="auto"/>
            <w:bottom w:val="none" w:sz="0" w:space="0" w:color="auto"/>
            <w:right w:val="none" w:sz="0" w:space="0" w:color="auto"/>
          </w:divBdr>
        </w:div>
        <w:div w:id="1019546192">
          <w:marLeft w:val="0"/>
          <w:marRight w:val="0"/>
          <w:marTop w:val="0"/>
          <w:marBottom w:val="0"/>
          <w:divBdr>
            <w:top w:val="none" w:sz="0" w:space="0" w:color="auto"/>
            <w:left w:val="none" w:sz="0" w:space="0" w:color="auto"/>
            <w:bottom w:val="none" w:sz="0" w:space="0" w:color="auto"/>
            <w:right w:val="none" w:sz="0" w:space="0" w:color="auto"/>
          </w:divBdr>
        </w:div>
        <w:div w:id="1011834681">
          <w:marLeft w:val="0"/>
          <w:marRight w:val="0"/>
          <w:marTop w:val="0"/>
          <w:marBottom w:val="0"/>
          <w:divBdr>
            <w:top w:val="none" w:sz="0" w:space="0" w:color="auto"/>
            <w:left w:val="none" w:sz="0" w:space="0" w:color="auto"/>
            <w:bottom w:val="none" w:sz="0" w:space="0" w:color="auto"/>
            <w:right w:val="none" w:sz="0" w:space="0" w:color="auto"/>
          </w:divBdr>
        </w:div>
        <w:div w:id="1068303346">
          <w:marLeft w:val="0"/>
          <w:marRight w:val="0"/>
          <w:marTop w:val="0"/>
          <w:marBottom w:val="0"/>
          <w:divBdr>
            <w:top w:val="none" w:sz="0" w:space="0" w:color="auto"/>
            <w:left w:val="none" w:sz="0" w:space="0" w:color="auto"/>
            <w:bottom w:val="none" w:sz="0" w:space="0" w:color="auto"/>
            <w:right w:val="none" w:sz="0" w:space="0" w:color="auto"/>
          </w:divBdr>
        </w:div>
        <w:div w:id="1542403934">
          <w:marLeft w:val="0"/>
          <w:marRight w:val="0"/>
          <w:marTop w:val="0"/>
          <w:marBottom w:val="0"/>
          <w:divBdr>
            <w:top w:val="none" w:sz="0" w:space="0" w:color="auto"/>
            <w:left w:val="none" w:sz="0" w:space="0" w:color="auto"/>
            <w:bottom w:val="none" w:sz="0" w:space="0" w:color="auto"/>
            <w:right w:val="none" w:sz="0" w:space="0" w:color="auto"/>
          </w:divBdr>
        </w:div>
        <w:div w:id="692651980">
          <w:marLeft w:val="0"/>
          <w:marRight w:val="0"/>
          <w:marTop w:val="0"/>
          <w:marBottom w:val="0"/>
          <w:divBdr>
            <w:top w:val="none" w:sz="0" w:space="0" w:color="auto"/>
            <w:left w:val="none" w:sz="0" w:space="0" w:color="auto"/>
            <w:bottom w:val="none" w:sz="0" w:space="0" w:color="auto"/>
            <w:right w:val="none" w:sz="0" w:space="0" w:color="auto"/>
          </w:divBdr>
        </w:div>
        <w:div w:id="884491934">
          <w:marLeft w:val="0"/>
          <w:marRight w:val="0"/>
          <w:marTop w:val="0"/>
          <w:marBottom w:val="0"/>
          <w:divBdr>
            <w:top w:val="none" w:sz="0" w:space="0" w:color="auto"/>
            <w:left w:val="none" w:sz="0" w:space="0" w:color="auto"/>
            <w:bottom w:val="none" w:sz="0" w:space="0" w:color="auto"/>
            <w:right w:val="none" w:sz="0" w:space="0" w:color="auto"/>
          </w:divBdr>
        </w:div>
        <w:div w:id="1133987876">
          <w:marLeft w:val="0"/>
          <w:marRight w:val="0"/>
          <w:marTop w:val="0"/>
          <w:marBottom w:val="0"/>
          <w:divBdr>
            <w:top w:val="none" w:sz="0" w:space="0" w:color="auto"/>
            <w:left w:val="none" w:sz="0" w:space="0" w:color="auto"/>
            <w:bottom w:val="none" w:sz="0" w:space="0" w:color="auto"/>
            <w:right w:val="none" w:sz="0" w:space="0" w:color="auto"/>
          </w:divBdr>
        </w:div>
        <w:div w:id="814495146">
          <w:marLeft w:val="0"/>
          <w:marRight w:val="0"/>
          <w:marTop w:val="0"/>
          <w:marBottom w:val="0"/>
          <w:divBdr>
            <w:top w:val="none" w:sz="0" w:space="0" w:color="auto"/>
            <w:left w:val="none" w:sz="0" w:space="0" w:color="auto"/>
            <w:bottom w:val="none" w:sz="0" w:space="0" w:color="auto"/>
            <w:right w:val="none" w:sz="0" w:space="0" w:color="auto"/>
          </w:divBdr>
        </w:div>
        <w:div w:id="1403868885">
          <w:marLeft w:val="0"/>
          <w:marRight w:val="0"/>
          <w:marTop w:val="0"/>
          <w:marBottom w:val="0"/>
          <w:divBdr>
            <w:top w:val="none" w:sz="0" w:space="0" w:color="auto"/>
            <w:left w:val="none" w:sz="0" w:space="0" w:color="auto"/>
            <w:bottom w:val="none" w:sz="0" w:space="0" w:color="auto"/>
            <w:right w:val="none" w:sz="0" w:space="0" w:color="auto"/>
          </w:divBdr>
        </w:div>
        <w:div w:id="1122073371">
          <w:marLeft w:val="0"/>
          <w:marRight w:val="0"/>
          <w:marTop w:val="0"/>
          <w:marBottom w:val="0"/>
          <w:divBdr>
            <w:top w:val="none" w:sz="0" w:space="0" w:color="auto"/>
            <w:left w:val="none" w:sz="0" w:space="0" w:color="auto"/>
            <w:bottom w:val="none" w:sz="0" w:space="0" w:color="auto"/>
            <w:right w:val="none" w:sz="0" w:space="0" w:color="auto"/>
          </w:divBdr>
        </w:div>
        <w:div w:id="1600794081">
          <w:marLeft w:val="0"/>
          <w:marRight w:val="0"/>
          <w:marTop w:val="0"/>
          <w:marBottom w:val="0"/>
          <w:divBdr>
            <w:top w:val="none" w:sz="0" w:space="0" w:color="auto"/>
            <w:left w:val="none" w:sz="0" w:space="0" w:color="auto"/>
            <w:bottom w:val="none" w:sz="0" w:space="0" w:color="auto"/>
            <w:right w:val="none" w:sz="0" w:space="0" w:color="auto"/>
          </w:divBdr>
        </w:div>
        <w:div w:id="760108579">
          <w:marLeft w:val="0"/>
          <w:marRight w:val="0"/>
          <w:marTop w:val="0"/>
          <w:marBottom w:val="0"/>
          <w:divBdr>
            <w:top w:val="none" w:sz="0" w:space="0" w:color="auto"/>
            <w:left w:val="none" w:sz="0" w:space="0" w:color="auto"/>
            <w:bottom w:val="none" w:sz="0" w:space="0" w:color="auto"/>
            <w:right w:val="none" w:sz="0" w:space="0" w:color="auto"/>
          </w:divBdr>
        </w:div>
        <w:div w:id="439494428">
          <w:marLeft w:val="0"/>
          <w:marRight w:val="0"/>
          <w:marTop w:val="0"/>
          <w:marBottom w:val="0"/>
          <w:divBdr>
            <w:top w:val="none" w:sz="0" w:space="0" w:color="auto"/>
            <w:left w:val="none" w:sz="0" w:space="0" w:color="auto"/>
            <w:bottom w:val="none" w:sz="0" w:space="0" w:color="auto"/>
            <w:right w:val="none" w:sz="0" w:space="0" w:color="auto"/>
          </w:divBdr>
        </w:div>
        <w:div w:id="1961454108">
          <w:marLeft w:val="0"/>
          <w:marRight w:val="0"/>
          <w:marTop w:val="0"/>
          <w:marBottom w:val="0"/>
          <w:divBdr>
            <w:top w:val="none" w:sz="0" w:space="0" w:color="auto"/>
            <w:left w:val="none" w:sz="0" w:space="0" w:color="auto"/>
            <w:bottom w:val="none" w:sz="0" w:space="0" w:color="auto"/>
            <w:right w:val="none" w:sz="0" w:space="0" w:color="auto"/>
          </w:divBdr>
        </w:div>
        <w:div w:id="1479573460">
          <w:marLeft w:val="0"/>
          <w:marRight w:val="0"/>
          <w:marTop w:val="0"/>
          <w:marBottom w:val="0"/>
          <w:divBdr>
            <w:top w:val="none" w:sz="0" w:space="0" w:color="auto"/>
            <w:left w:val="none" w:sz="0" w:space="0" w:color="auto"/>
            <w:bottom w:val="none" w:sz="0" w:space="0" w:color="auto"/>
            <w:right w:val="none" w:sz="0" w:space="0" w:color="auto"/>
          </w:divBdr>
        </w:div>
        <w:div w:id="234126783">
          <w:marLeft w:val="0"/>
          <w:marRight w:val="0"/>
          <w:marTop w:val="0"/>
          <w:marBottom w:val="0"/>
          <w:divBdr>
            <w:top w:val="none" w:sz="0" w:space="0" w:color="auto"/>
            <w:left w:val="none" w:sz="0" w:space="0" w:color="auto"/>
            <w:bottom w:val="none" w:sz="0" w:space="0" w:color="auto"/>
            <w:right w:val="none" w:sz="0" w:space="0" w:color="auto"/>
          </w:divBdr>
        </w:div>
        <w:div w:id="843519331">
          <w:marLeft w:val="0"/>
          <w:marRight w:val="0"/>
          <w:marTop w:val="0"/>
          <w:marBottom w:val="0"/>
          <w:divBdr>
            <w:top w:val="none" w:sz="0" w:space="0" w:color="auto"/>
            <w:left w:val="none" w:sz="0" w:space="0" w:color="auto"/>
            <w:bottom w:val="none" w:sz="0" w:space="0" w:color="auto"/>
            <w:right w:val="none" w:sz="0" w:space="0" w:color="auto"/>
          </w:divBdr>
        </w:div>
        <w:div w:id="255675794">
          <w:marLeft w:val="0"/>
          <w:marRight w:val="0"/>
          <w:marTop w:val="0"/>
          <w:marBottom w:val="0"/>
          <w:divBdr>
            <w:top w:val="none" w:sz="0" w:space="0" w:color="auto"/>
            <w:left w:val="none" w:sz="0" w:space="0" w:color="auto"/>
            <w:bottom w:val="none" w:sz="0" w:space="0" w:color="auto"/>
            <w:right w:val="none" w:sz="0" w:space="0" w:color="auto"/>
          </w:divBdr>
        </w:div>
        <w:div w:id="1764646746">
          <w:marLeft w:val="0"/>
          <w:marRight w:val="0"/>
          <w:marTop w:val="0"/>
          <w:marBottom w:val="0"/>
          <w:divBdr>
            <w:top w:val="none" w:sz="0" w:space="0" w:color="auto"/>
            <w:left w:val="none" w:sz="0" w:space="0" w:color="auto"/>
            <w:bottom w:val="none" w:sz="0" w:space="0" w:color="auto"/>
            <w:right w:val="none" w:sz="0" w:space="0" w:color="auto"/>
          </w:divBdr>
        </w:div>
        <w:div w:id="713578820">
          <w:marLeft w:val="0"/>
          <w:marRight w:val="0"/>
          <w:marTop w:val="0"/>
          <w:marBottom w:val="0"/>
          <w:divBdr>
            <w:top w:val="none" w:sz="0" w:space="0" w:color="auto"/>
            <w:left w:val="none" w:sz="0" w:space="0" w:color="auto"/>
            <w:bottom w:val="none" w:sz="0" w:space="0" w:color="auto"/>
            <w:right w:val="none" w:sz="0" w:space="0" w:color="auto"/>
          </w:divBdr>
        </w:div>
        <w:div w:id="732696210">
          <w:marLeft w:val="0"/>
          <w:marRight w:val="0"/>
          <w:marTop w:val="0"/>
          <w:marBottom w:val="0"/>
          <w:divBdr>
            <w:top w:val="none" w:sz="0" w:space="0" w:color="auto"/>
            <w:left w:val="none" w:sz="0" w:space="0" w:color="auto"/>
            <w:bottom w:val="none" w:sz="0" w:space="0" w:color="auto"/>
            <w:right w:val="none" w:sz="0" w:space="0" w:color="auto"/>
          </w:divBdr>
        </w:div>
        <w:div w:id="1935816640">
          <w:marLeft w:val="0"/>
          <w:marRight w:val="0"/>
          <w:marTop w:val="0"/>
          <w:marBottom w:val="0"/>
          <w:divBdr>
            <w:top w:val="none" w:sz="0" w:space="0" w:color="auto"/>
            <w:left w:val="none" w:sz="0" w:space="0" w:color="auto"/>
            <w:bottom w:val="none" w:sz="0" w:space="0" w:color="auto"/>
            <w:right w:val="none" w:sz="0" w:space="0" w:color="auto"/>
          </w:divBdr>
        </w:div>
        <w:div w:id="1587108100">
          <w:marLeft w:val="0"/>
          <w:marRight w:val="0"/>
          <w:marTop w:val="0"/>
          <w:marBottom w:val="0"/>
          <w:divBdr>
            <w:top w:val="none" w:sz="0" w:space="0" w:color="auto"/>
            <w:left w:val="none" w:sz="0" w:space="0" w:color="auto"/>
            <w:bottom w:val="none" w:sz="0" w:space="0" w:color="auto"/>
            <w:right w:val="none" w:sz="0" w:space="0" w:color="auto"/>
          </w:divBdr>
        </w:div>
      </w:divsChild>
    </w:div>
    <w:div w:id="632515308">
      <w:bodyDiv w:val="1"/>
      <w:marLeft w:val="0"/>
      <w:marRight w:val="0"/>
      <w:marTop w:val="0"/>
      <w:marBottom w:val="0"/>
      <w:divBdr>
        <w:top w:val="none" w:sz="0" w:space="0" w:color="auto"/>
        <w:left w:val="none" w:sz="0" w:space="0" w:color="auto"/>
        <w:bottom w:val="none" w:sz="0" w:space="0" w:color="auto"/>
        <w:right w:val="none" w:sz="0" w:space="0" w:color="auto"/>
      </w:divBdr>
      <w:divsChild>
        <w:div w:id="289632365">
          <w:marLeft w:val="0"/>
          <w:marRight w:val="0"/>
          <w:marTop w:val="0"/>
          <w:marBottom w:val="0"/>
          <w:divBdr>
            <w:top w:val="none" w:sz="0" w:space="0" w:color="auto"/>
            <w:left w:val="none" w:sz="0" w:space="0" w:color="auto"/>
            <w:bottom w:val="none" w:sz="0" w:space="0" w:color="auto"/>
            <w:right w:val="none" w:sz="0" w:space="0" w:color="auto"/>
          </w:divBdr>
        </w:div>
        <w:div w:id="777994265">
          <w:marLeft w:val="0"/>
          <w:marRight w:val="0"/>
          <w:marTop w:val="0"/>
          <w:marBottom w:val="0"/>
          <w:divBdr>
            <w:top w:val="none" w:sz="0" w:space="0" w:color="auto"/>
            <w:left w:val="none" w:sz="0" w:space="0" w:color="auto"/>
            <w:bottom w:val="none" w:sz="0" w:space="0" w:color="auto"/>
            <w:right w:val="none" w:sz="0" w:space="0" w:color="auto"/>
          </w:divBdr>
        </w:div>
        <w:div w:id="466313911">
          <w:marLeft w:val="0"/>
          <w:marRight w:val="0"/>
          <w:marTop w:val="0"/>
          <w:marBottom w:val="0"/>
          <w:divBdr>
            <w:top w:val="none" w:sz="0" w:space="0" w:color="auto"/>
            <w:left w:val="none" w:sz="0" w:space="0" w:color="auto"/>
            <w:bottom w:val="none" w:sz="0" w:space="0" w:color="auto"/>
            <w:right w:val="none" w:sz="0" w:space="0" w:color="auto"/>
          </w:divBdr>
        </w:div>
      </w:divsChild>
    </w:div>
    <w:div w:id="116824710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lansvale-ps.nsw.edu.au/"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education.nsw.gov.au/covid-19/advice-for-familie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education.nsw.gov.au/covid-19/advice-for-famil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ontgomer4\OneDrive%20-%20NSW%20Department%20of%20Education\Documents\Brand%20guidelines\DoE%20Word%20Template%202020\20200115-DOE-annotated-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1156F44-292B-4FF6-85DC-C3DC56886104}"/>
      </w:docPartPr>
      <w:docPartBody>
        <w:p w:rsidR="001E0B5E" w:rsidRDefault="00511133">
          <w:r w:rsidRPr="002E4F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133"/>
    <w:rsid w:val="001546AE"/>
    <w:rsid w:val="001E0B5E"/>
    <w:rsid w:val="003B231B"/>
    <w:rsid w:val="00511133"/>
    <w:rsid w:val="00A3065B"/>
    <w:rsid w:val="00B6319E"/>
    <w:rsid w:val="00C073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13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E">
      <a:dk1>
        <a:srgbClr val="000000"/>
      </a:dk1>
      <a:lt1>
        <a:srgbClr val="FFFFFF"/>
      </a:lt1>
      <a:dk2>
        <a:srgbClr val="041E42"/>
      </a:dk2>
      <a:lt2>
        <a:srgbClr val="E5E5E5"/>
      </a:lt2>
      <a:accent1>
        <a:srgbClr val="1D428A"/>
      </a:accent1>
      <a:accent2>
        <a:srgbClr val="407EC9"/>
      </a:accent2>
      <a:accent3>
        <a:srgbClr val="6CACE4"/>
      </a:accent3>
      <a:accent4>
        <a:srgbClr val="C8DCF0"/>
      </a:accent4>
      <a:accent5>
        <a:srgbClr val="CE0037"/>
      </a:accent5>
      <a:accent6>
        <a:srgbClr val="EE3C48"/>
      </a:accent6>
      <a:hlink>
        <a:srgbClr val="CE0037"/>
      </a:hlink>
      <a:folHlink>
        <a:srgbClr val="F3B8B5"/>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C7FB4FE1C9EC479BD761D8A0F4ACFF" ma:contentTypeVersion="11" ma:contentTypeDescription="Create a new document." ma:contentTypeScope="" ma:versionID="8763f7817ef4cb9b3a6cd692554dc423">
  <xsd:schema xmlns:xsd="http://www.w3.org/2001/XMLSchema" xmlns:xs="http://www.w3.org/2001/XMLSchema" xmlns:p="http://schemas.microsoft.com/office/2006/metadata/properties" xmlns:ns2="5b0a1a9a-c92e-490d-9e89-1a6e9ae2ee99" targetNamespace="http://schemas.microsoft.com/office/2006/metadata/properties" ma:root="true" ma:fieldsID="c6d3fb22989d3c824ca37bf8345a59c1" ns2:_="">
    <xsd:import namespace="5b0a1a9a-c92e-490d-9e89-1a6e9ae2ee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a1a9a-c92e-490d-9e89-1a6e9ae2e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EC6AD3-1ABF-4B24-BD73-2DC2B0D71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a1a9a-c92e-490d-9e89-1a6e9ae2e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24A7B4-A824-4A15-A0DC-4173E43946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737808-1D2A-4C4E-9228-8C91573D90FE}">
  <ds:schemaRefs>
    <ds:schemaRef ds:uri="http://schemas.openxmlformats.org/officeDocument/2006/bibliography"/>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20200115-DOE-annotated-template</Template>
  <TotalTime>1</TotalTime>
  <Pages>5</Pages>
  <Words>1162</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7773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Montgomery</dc:creator>
  <cp:keywords/>
  <dc:description/>
  <cp:lastModifiedBy>Dao Nguyen</cp:lastModifiedBy>
  <cp:revision>2</cp:revision>
  <cp:lastPrinted>2019-09-30T07:42:00Z</cp:lastPrinted>
  <dcterms:created xsi:type="dcterms:W3CDTF">2021-10-17T09:19:00Z</dcterms:created>
  <dcterms:modified xsi:type="dcterms:W3CDTF">2021-10-17T09:19:00Z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0x010100C2C7FB4FE1C9EC479BD761D8A0F4ACFF</vt:lpwstr>
  </property>
</Properties>
</file>